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14" w:rsidRDefault="00465C14" w:rsidP="00E95E9C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301B7A">
        <w:rPr>
          <w:rFonts w:ascii="Times New Roman" w:hAnsi="Times New Roman"/>
          <w:sz w:val="28"/>
          <w:szCs w:val="28"/>
        </w:rPr>
        <w:t>2</w:t>
      </w:r>
      <w:r w:rsidRPr="009E148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.0</w:t>
      </w:r>
      <w:r w:rsidRPr="009E148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.2016 составлен </w:t>
      </w:r>
      <w:r w:rsidRPr="009E148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 потребительского рынка: </w:t>
      </w: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1"/>
        <w:gridCol w:w="2811"/>
        <w:gridCol w:w="1826"/>
        <w:gridCol w:w="2389"/>
        <w:gridCol w:w="1827"/>
        <w:gridCol w:w="5480"/>
      </w:tblGrid>
      <w:tr w:rsidR="00465C14" w:rsidRPr="001B56AA" w:rsidTr="00E95E9C">
        <w:trPr>
          <w:trHeight w:val="87"/>
        </w:trPr>
        <w:tc>
          <w:tcPr>
            <w:tcW w:w="1091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11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26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9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27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480" w:type="dxa"/>
          </w:tcPr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465C14" w:rsidRPr="001B56AA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5C14" w:rsidRPr="001B56AA" w:rsidTr="00E95E9C">
        <w:trPr>
          <w:trHeight w:val="3959"/>
        </w:trPr>
        <w:tc>
          <w:tcPr>
            <w:tcW w:w="1091" w:type="dxa"/>
          </w:tcPr>
          <w:p w:rsidR="00465C14" w:rsidRPr="00757385" w:rsidRDefault="00465C1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11" w:type="dxa"/>
          </w:tcPr>
          <w:p w:rsidR="00465C14" w:rsidRPr="001B56AA" w:rsidRDefault="00465C14" w:rsidP="00E95E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ул.Шевченко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район дома № 4</w:t>
            </w:r>
          </w:p>
        </w:tc>
        <w:tc>
          <w:tcPr>
            <w:tcW w:w="1826" w:type="dxa"/>
          </w:tcPr>
          <w:p w:rsidR="00465C14" w:rsidRPr="001B56AA" w:rsidRDefault="00465C1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56AA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9" w:type="dxa"/>
          </w:tcPr>
          <w:p w:rsidR="00465C14" w:rsidRPr="001B56AA" w:rsidRDefault="00465C14" w:rsidP="00BC0B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179  от 23.08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27" w:type="dxa"/>
          </w:tcPr>
          <w:p w:rsidR="00465C14" w:rsidRPr="001B56AA" w:rsidRDefault="00465C1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480" w:type="dxa"/>
          </w:tcPr>
          <w:p w:rsidR="00465C14" w:rsidRPr="001B56AA" w:rsidRDefault="00465C14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4D5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25pt;height:367.5pt;visibility:visible">
                  <v:imagedata r:id="rId4" o:title=""/>
                </v:shape>
              </w:pict>
            </w:r>
          </w:p>
        </w:tc>
      </w:tr>
    </w:tbl>
    <w:p w:rsidR="00465C14" w:rsidRPr="00D42887" w:rsidRDefault="00465C14" w:rsidP="00301B7A">
      <w:pPr>
        <w:rPr>
          <w:rFonts w:ascii="Times New Roman" w:hAnsi="Times New Roman"/>
          <w:sz w:val="28"/>
          <w:szCs w:val="28"/>
        </w:rPr>
      </w:pPr>
    </w:p>
    <w:sectPr w:rsidR="00465C1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07A0C"/>
    <w:rsid w:val="000245EA"/>
    <w:rsid w:val="00045012"/>
    <w:rsid w:val="000E0E67"/>
    <w:rsid w:val="000F7FF2"/>
    <w:rsid w:val="00110A49"/>
    <w:rsid w:val="00157789"/>
    <w:rsid w:val="001B56AA"/>
    <w:rsid w:val="00253679"/>
    <w:rsid w:val="00255BFA"/>
    <w:rsid w:val="002E62A8"/>
    <w:rsid w:val="00301B7A"/>
    <w:rsid w:val="00306ECE"/>
    <w:rsid w:val="003D538E"/>
    <w:rsid w:val="004127DB"/>
    <w:rsid w:val="0045659E"/>
    <w:rsid w:val="00465C14"/>
    <w:rsid w:val="004830D8"/>
    <w:rsid w:val="004D1674"/>
    <w:rsid w:val="004F5DC7"/>
    <w:rsid w:val="00561E5D"/>
    <w:rsid w:val="00576096"/>
    <w:rsid w:val="00594A1C"/>
    <w:rsid w:val="005A7043"/>
    <w:rsid w:val="005C0956"/>
    <w:rsid w:val="005C0F1F"/>
    <w:rsid w:val="0061455C"/>
    <w:rsid w:val="00650D05"/>
    <w:rsid w:val="00653293"/>
    <w:rsid w:val="00654B06"/>
    <w:rsid w:val="006D7190"/>
    <w:rsid w:val="006E44E9"/>
    <w:rsid w:val="00737319"/>
    <w:rsid w:val="00753403"/>
    <w:rsid w:val="00757385"/>
    <w:rsid w:val="00844D53"/>
    <w:rsid w:val="00870497"/>
    <w:rsid w:val="008E3331"/>
    <w:rsid w:val="00931699"/>
    <w:rsid w:val="00936852"/>
    <w:rsid w:val="00950C42"/>
    <w:rsid w:val="0098324E"/>
    <w:rsid w:val="00991EBC"/>
    <w:rsid w:val="009C303D"/>
    <w:rsid w:val="009D230A"/>
    <w:rsid w:val="009E148A"/>
    <w:rsid w:val="00A318F3"/>
    <w:rsid w:val="00A33790"/>
    <w:rsid w:val="00A43FAB"/>
    <w:rsid w:val="00A57DA1"/>
    <w:rsid w:val="00AB2A12"/>
    <w:rsid w:val="00AC76DE"/>
    <w:rsid w:val="00B332DD"/>
    <w:rsid w:val="00B72724"/>
    <w:rsid w:val="00BA6DF2"/>
    <w:rsid w:val="00BB6516"/>
    <w:rsid w:val="00BC0B85"/>
    <w:rsid w:val="00C46C7F"/>
    <w:rsid w:val="00C47514"/>
    <w:rsid w:val="00C964DA"/>
    <w:rsid w:val="00CC4C98"/>
    <w:rsid w:val="00CD6465"/>
    <w:rsid w:val="00D201D4"/>
    <w:rsid w:val="00D42887"/>
    <w:rsid w:val="00DA0B85"/>
    <w:rsid w:val="00E10504"/>
    <w:rsid w:val="00E317E1"/>
    <w:rsid w:val="00E51771"/>
    <w:rsid w:val="00E7167F"/>
    <w:rsid w:val="00E95E9C"/>
    <w:rsid w:val="00F34A32"/>
    <w:rsid w:val="00F5440E"/>
    <w:rsid w:val="00F74325"/>
    <w:rsid w:val="00F82671"/>
    <w:rsid w:val="00F92626"/>
    <w:rsid w:val="00FB6FD4"/>
    <w:rsid w:val="00FD3C4F"/>
    <w:rsid w:val="00FE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2</Pages>
  <Words>145</Words>
  <Characters>827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Хозяин</cp:lastModifiedBy>
  <cp:revision>5</cp:revision>
  <cp:lastPrinted>2016-02-02T10:58:00Z</cp:lastPrinted>
  <dcterms:created xsi:type="dcterms:W3CDTF">2016-08-25T08:45:00Z</dcterms:created>
  <dcterms:modified xsi:type="dcterms:W3CDTF">2016-08-25T14:44:00Z</dcterms:modified>
</cp:coreProperties>
</file>