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C5" w:rsidRPr="00A57DA1" w:rsidRDefault="000667C5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13.09.2016 составлено 11 актов выявления самовольно размещенных нестационарных объектов потребительского рынка: </w:t>
      </w:r>
    </w:p>
    <w:p w:rsidR="000667C5" w:rsidRDefault="000667C5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3118"/>
        <w:gridCol w:w="1701"/>
        <w:gridCol w:w="2410"/>
        <w:gridCol w:w="2268"/>
        <w:gridCol w:w="5103"/>
      </w:tblGrid>
      <w:tr w:rsidR="000667C5" w:rsidRPr="001B56AA" w:rsidTr="00A27FD5">
        <w:trPr>
          <w:trHeight w:val="93"/>
        </w:trPr>
        <w:tc>
          <w:tcPr>
            <w:tcW w:w="959" w:type="dxa"/>
          </w:tcPr>
          <w:p w:rsidR="000667C5" w:rsidRPr="001B56AA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8" w:type="dxa"/>
          </w:tcPr>
          <w:p w:rsidR="000667C5" w:rsidRPr="001B56AA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0667C5" w:rsidRPr="001B56AA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0667C5" w:rsidRPr="001B56AA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268" w:type="dxa"/>
          </w:tcPr>
          <w:p w:rsidR="000667C5" w:rsidRPr="001B56AA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103" w:type="dxa"/>
          </w:tcPr>
          <w:p w:rsidR="000667C5" w:rsidRPr="001B56AA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667C5" w:rsidRPr="001B56AA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Pr="0075738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0667C5" w:rsidRPr="00157212" w:rsidRDefault="000667C5" w:rsidP="00E42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Неделина, район дома №4В</w:t>
            </w:r>
          </w:p>
        </w:tc>
        <w:tc>
          <w:tcPr>
            <w:tcW w:w="1701" w:type="dxa"/>
          </w:tcPr>
          <w:p w:rsidR="000667C5" w:rsidRPr="001B56AA" w:rsidRDefault="000667C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Pr="001B56AA" w:rsidRDefault="000667C5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189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Pr="001B56AA" w:rsidRDefault="000667C5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103" w:type="dxa"/>
          </w:tcPr>
          <w:p w:rsidR="000667C5" w:rsidRPr="001B56AA" w:rsidRDefault="000667C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4.5pt;height:230.25pt;visibility:visible">
                  <v:imagedata r:id="rId4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Pr="0075738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0667C5" w:rsidRPr="00157212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З.Космодемьянской, район дома №4</w:t>
            </w:r>
          </w:p>
        </w:tc>
        <w:tc>
          <w:tcPr>
            <w:tcW w:w="1701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Pr="001B56AA" w:rsidRDefault="000667C5" w:rsidP="00A27F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190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103" w:type="dxa"/>
          </w:tcPr>
          <w:p w:rsidR="000667C5" w:rsidRDefault="000667C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67C5" w:rsidRPr="003D14D6" w:rsidRDefault="000667C5" w:rsidP="003D14D6">
            <w:pPr>
              <w:tabs>
                <w:tab w:val="left" w:pos="938"/>
              </w:tabs>
              <w:rPr>
                <w:rFonts w:ascii="Times New Roman" w:hAnsi="Times New Roman"/>
                <w:sz w:val="28"/>
                <w:szCs w:val="28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" o:spid="_x0000_i1026" type="#_x0000_t75" style="width:204.75pt;height:3in;visibility:visible">
                  <v:imagedata r:id="rId5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Pr="0075738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667C5" w:rsidRPr="0075738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67C5" w:rsidRPr="0075738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67C5" w:rsidRPr="00157212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Горскова, район дома №1</w:t>
            </w:r>
          </w:p>
        </w:tc>
        <w:tc>
          <w:tcPr>
            <w:tcW w:w="1701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191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Pr="001B56AA" w:rsidRDefault="000667C5" w:rsidP="006D6D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103" w:type="dxa"/>
            <w:vAlign w:val="center"/>
          </w:tcPr>
          <w:p w:rsidR="000667C5" w:rsidRPr="001B56AA" w:rsidRDefault="000667C5" w:rsidP="008572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3" o:spid="_x0000_i1027" type="#_x0000_t75" style="width:354.75pt;height:28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9AW7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QAAAAAAAAAA&#10;AAAAAAAAyU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JuwBwKAwAcCiBAHAAG3QAABt0AFMAAAAAAAAAAATj0wB9AAAAGwAbABsAAAEAAAAAAAAArCMA&#10;AIlFAACJRQAAusQAAAAAAAAAAAAAAQAAAKwjAACJRQAAiUUAALrEAAAAAAAAAAAAAAgAAACsIwAA&#10;iUUAAIlFAAC6xAAAAAAAAAAAAAAAAAAAmAAAAHUBAABZAQAArwgAAAABAABIAQAAMwgAAGcIAABt&#10;GwAAiUUODgAA2H0AAABeAAD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">
                  <v:imagedata r:id="rId6" o:title=""/>
                  <o:lock v:ext="edit" aspectratio="f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Pr="0075738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0667C5" w:rsidRPr="00157212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Горскова, район дома №1</w:t>
            </w:r>
          </w:p>
        </w:tc>
        <w:tc>
          <w:tcPr>
            <w:tcW w:w="1701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192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103" w:type="dxa"/>
            <w:vAlign w:val="center"/>
          </w:tcPr>
          <w:p w:rsidR="000667C5" w:rsidRPr="001B56AA" w:rsidRDefault="000667C5" w:rsidP="004335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" o:spid="_x0000_i1028" type="#_x0000_t75" style="width:140.25pt;height:192pt;visibility:visible">
                  <v:imagedata r:id="rId7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0667C5" w:rsidRPr="00157212" w:rsidRDefault="000667C5" w:rsidP="00C809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Моршанская, район дома №22</w:t>
            </w:r>
          </w:p>
        </w:tc>
        <w:tc>
          <w:tcPr>
            <w:tcW w:w="1701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193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103" w:type="dxa"/>
            <w:vAlign w:val="center"/>
          </w:tcPr>
          <w:p w:rsidR="000667C5" w:rsidRPr="001B56AA" w:rsidRDefault="000667C5" w:rsidP="004335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" o:spid="_x0000_i1029" type="#_x0000_t75" style="width:145.5pt;height:240pt;visibility:visible">
                  <v:imagedata r:id="rId8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Pr="00910F7C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0667C5" w:rsidRPr="00157212" w:rsidRDefault="000667C5" w:rsidP="00C809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Моршанская, район дома №22</w:t>
            </w:r>
          </w:p>
        </w:tc>
        <w:tc>
          <w:tcPr>
            <w:tcW w:w="1701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194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103" w:type="dxa"/>
            <w:vAlign w:val="center"/>
          </w:tcPr>
          <w:p w:rsidR="000667C5" w:rsidRDefault="000667C5" w:rsidP="004335E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7" o:spid="_x0000_i1030" type="#_x0000_t75" style="width:156.75pt;height:220.5pt;visibility:visible">
                  <v:imagedata r:id="rId9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Pr="006D6D01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0667C5" w:rsidRDefault="000667C5" w:rsidP="00C809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Моршанская, район дома №22</w:t>
            </w:r>
          </w:p>
        </w:tc>
        <w:tc>
          <w:tcPr>
            <w:tcW w:w="1701" w:type="dxa"/>
          </w:tcPr>
          <w:p w:rsidR="000667C5" w:rsidRPr="001B56AA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195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103" w:type="dxa"/>
            <w:vAlign w:val="center"/>
          </w:tcPr>
          <w:p w:rsidR="000667C5" w:rsidRDefault="000667C5" w:rsidP="004335E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8" o:spid="_x0000_i1031" type="#_x0000_t75" style="width:167.25pt;height:249.75pt;visibility:visible">
                  <v:imagedata r:id="rId10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0667C5" w:rsidRDefault="000667C5" w:rsidP="00C809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Моршанская, район дома №22</w:t>
            </w:r>
          </w:p>
        </w:tc>
        <w:tc>
          <w:tcPr>
            <w:tcW w:w="1701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196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23.09.2016</w:t>
            </w:r>
          </w:p>
        </w:tc>
        <w:tc>
          <w:tcPr>
            <w:tcW w:w="5103" w:type="dxa"/>
            <w:vAlign w:val="center"/>
          </w:tcPr>
          <w:p w:rsidR="000667C5" w:rsidRDefault="000667C5" w:rsidP="004335E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9" o:spid="_x0000_i1032" type="#_x0000_t75" style="width:172.5pt;height:268.5pt;visibility:visible">
                  <v:imagedata r:id="rId11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0667C5" w:rsidRDefault="000667C5" w:rsidP="00C809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Моршанская, район дома №22</w:t>
            </w:r>
          </w:p>
        </w:tc>
        <w:tc>
          <w:tcPr>
            <w:tcW w:w="1701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197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23.09.2016</w:t>
            </w:r>
          </w:p>
        </w:tc>
        <w:tc>
          <w:tcPr>
            <w:tcW w:w="5103" w:type="dxa"/>
            <w:vAlign w:val="center"/>
          </w:tcPr>
          <w:p w:rsidR="000667C5" w:rsidRDefault="000667C5" w:rsidP="004335E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0" o:spid="_x0000_i1033" type="#_x0000_t75" style="width:135pt;height:240pt;visibility:visible">
                  <v:imagedata r:id="rId12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0667C5" w:rsidRDefault="000667C5" w:rsidP="00C809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Моршанская, район дома №22</w:t>
            </w:r>
          </w:p>
        </w:tc>
        <w:tc>
          <w:tcPr>
            <w:tcW w:w="1701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198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23.09.2016</w:t>
            </w:r>
          </w:p>
        </w:tc>
        <w:tc>
          <w:tcPr>
            <w:tcW w:w="5103" w:type="dxa"/>
            <w:vAlign w:val="center"/>
          </w:tcPr>
          <w:p w:rsidR="000667C5" w:rsidRDefault="000667C5" w:rsidP="004335E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1" o:spid="_x0000_i1034" type="#_x0000_t75" style="width:248.25pt;height:230.25pt;visibility:visible">
                  <v:imagedata r:id="rId13" o:title=""/>
                </v:shape>
              </w:pict>
            </w:r>
          </w:p>
        </w:tc>
      </w:tr>
      <w:tr w:rsidR="000667C5" w:rsidRPr="001B56AA" w:rsidTr="00A27FD5">
        <w:trPr>
          <w:trHeight w:val="1975"/>
        </w:trPr>
        <w:tc>
          <w:tcPr>
            <w:tcW w:w="959" w:type="dxa"/>
          </w:tcPr>
          <w:p w:rsidR="000667C5" w:rsidRDefault="000667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0667C5" w:rsidRDefault="000667C5" w:rsidP="00C809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Моршанская, район дома №22</w:t>
            </w:r>
          </w:p>
        </w:tc>
        <w:tc>
          <w:tcPr>
            <w:tcW w:w="1701" w:type="dxa"/>
          </w:tcPr>
          <w:p w:rsidR="000667C5" w:rsidRDefault="000667C5" w:rsidP="006E4B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667C5" w:rsidRDefault="000667C5" w:rsidP="006E4B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199 от 13.09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2268" w:type="dxa"/>
          </w:tcPr>
          <w:p w:rsidR="000667C5" w:rsidRDefault="000667C5" w:rsidP="001B3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23.09.2016</w:t>
            </w:r>
          </w:p>
        </w:tc>
        <w:tc>
          <w:tcPr>
            <w:tcW w:w="5103" w:type="dxa"/>
            <w:vAlign w:val="center"/>
          </w:tcPr>
          <w:p w:rsidR="000667C5" w:rsidRDefault="000667C5" w:rsidP="004335E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81D9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3" o:spid="_x0000_i1035" type="#_x0000_t75" style="width:243pt;height:278.25pt;visibility:visible">
                  <v:imagedata r:id="rId14" o:title=""/>
                </v:shape>
              </w:pict>
            </w:r>
          </w:p>
        </w:tc>
      </w:tr>
    </w:tbl>
    <w:p w:rsidR="000667C5" w:rsidRPr="00D42887" w:rsidRDefault="000667C5" w:rsidP="004335E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667C5" w:rsidRPr="00D42887" w:rsidSect="00410D44">
      <w:pgSz w:w="16838" w:h="11906" w:orient="landscape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887"/>
    <w:rsid w:val="00003B26"/>
    <w:rsid w:val="000245EA"/>
    <w:rsid w:val="00045012"/>
    <w:rsid w:val="000667C5"/>
    <w:rsid w:val="000E0E67"/>
    <w:rsid w:val="000F7FF2"/>
    <w:rsid w:val="00110A49"/>
    <w:rsid w:val="00157212"/>
    <w:rsid w:val="00157789"/>
    <w:rsid w:val="001975CB"/>
    <w:rsid w:val="001B3AE4"/>
    <w:rsid w:val="001B56AA"/>
    <w:rsid w:val="00215DFE"/>
    <w:rsid w:val="00253679"/>
    <w:rsid w:val="00255BFA"/>
    <w:rsid w:val="002603E5"/>
    <w:rsid w:val="00306ECE"/>
    <w:rsid w:val="003662CA"/>
    <w:rsid w:val="003D14D6"/>
    <w:rsid w:val="003D538E"/>
    <w:rsid w:val="00405D30"/>
    <w:rsid w:val="00405FBB"/>
    <w:rsid w:val="00410D44"/>
    <w:rsid w:val="004335EC"/>
    <w:rsid w:val="0045659E"/>
    <w:rsid w:val="004830D8"/>
    <w:rsid w:val="004D1674"/>
    <w:rsid w:val="004F5DC7"/>
    <w:rsid w:val="00561E5D"/>
    <w:rsid w:val="00581D9C"/>
    <w:rsid w:val="00594A1C"/>
    <w:rsid w:val="005A7043"/>
    <w:rsid w:val="005C0F1F"/>
    <w:rsid w:val="005C35F2"/>
    <w:rsid w:val="00601808"/>
    <w:rsid w:val="0061455C"/>
    <w:rsid w:val="00650D05"/>
    <w:rsid w:val="00654B06"/>
    <w:rsid w:val="006D6D01"/>
    <w:rsid w:val="006D7190"/>
    <w:rsid w:val="006E4B47"/>
    <w:rsid w:val="006F5ADF"/>
    <w:rsid w:val="00712147"/>
    <w:rsid w:val="00737319"/>
    <w:rsid w:val="00753403"/>
    <w:rsid w:val="00757385"/>
    <w:rsid w:val="007A0D4B"/>
    <w:rsid w:val="007E4754"/>
    <w:rsid w:val="008438BC"/>
    <w:rsid w:val="008572A1"/>
    <w:rsid w:val="00870497"/>
    <w:rsid w:val="008E3331"/>
    <w:rsid w:val="0090341F"/>
    <w:rsid w:val="00910F7C"/>
    <w:rsid w:val="00931699"/>
    <w:rsid w:val="00950C42"/>
    <w:rsid w:val="0098324E"/>
    <w:rsid w:val="00991EBC"/>
    <w:rsid w:val="009C303D"/>
    <w:rsid w:val="009D230A"/>
    <w:rsid w:val="00A27FD5"/>
    <w:rsid w:val="00A318F3"/>
    <w:rsid w:val="00A43FAB"/>
    <w:rsid w:val="00A57DA1"/>
    <w:rsid w:val="00AB2A12"/>
    <w:rsid w:val="00AB5298"/>
    <w:rsid w:val="00AC76DE"/>
    <w:rsid w:val="00B332DD"/>
    <w:rsid w:val="00B72724"/>
    <w:rsid w:val="00B94B46"/>
    <w:rsid w:val="00BB6516"/>
    <w:rsid w:val="00C46C7F"/>
    <w:rsid w:val="00C47514"/>
    <w:rsid w:val="00C809D3"/>
    <w:rsid w:val="00C81088"/>
    <w:rsid w:val="00CB6AA8"/>
    <w:rsid w:val="00CC4C98"/>
    <w:rsid w:val="00CD7C20"/>
    <w:rsid w:val="00D42887"/>
    <w:rsid w:val="00DA0B85"/>
    <w:rsid w:val="00E10504"/>
    <w:rsid w:val="00E429A7"/>
    <w:rsid w:val="00E51771"/>
    <w:rsid w:val="00E7167F"/>
    <w:rsid w:val="00F03C01"/>
    <w:rsid w:val="00F34A32"/>
    <w:rsid w:val="00F5440E"/>
    <w:rsid w:val="00F74325"/>
    <w:rsid w:val="00F82671"/>
    <w:rsid w:val="00F92626"/>
    <w:rsid w:val="00FB45F6"/>
    <w:rsid w:val="00FB6FD4"/>
    <w:rsid w:val="00FD37DF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8</Pages>
  <Words>255</Words>
  <Characters>1456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klochenkoan</dc:creator>
  <cp:keywords/>
  <dc:description/>
  <cp:lastModifiedBy>zuravlevaov</cp:lastModifiedBy>
  <cp:revision>4</cp:revision>
  <cp:lastPrinted>2016-02-02T10:58:00Z</cp:lastPrinted>
  <dcterms:created xsi:type="dcterms:W3CDTF">2016-09-15T08:25:00Z</dcterms:created>
  <dcterms:modified xsi:type="dcterms:W3CDTF">2016-09-15T14:05:00Z</dcterms:modified>
</cp:coreProperties>
</file>