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EFB" w:rsidRPr="00A57DA1" w:rsidRDefault="006F6EFB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На 29.09.2016 составлено 2 акта выявления самовольно размещенных нестационарных объектов потребительского рынка: </w:t>
      </w:r>
    </w:p>
    <w:p w:rsidR="006F6EFB" w:rsidRDefault="006F6EFB" w:rsidP="00C4751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101"/>
        <w:gridCol w:w="2835"/>
        <w:gridCol w:w="1842"/>
        <w:gridCol w:w="2410"/>
        <w:gridCol w:w="1843"/>
        <w:gridCol w:w="5528"/>
      </w:tblGrid>
      <w:tr w:rsidR="006F6EFB" w:rsidRPr="001B56AA" w:rsidTr="001B56AA">
        <w:trPr>
          <w:trHeight w:val="93"/>
        </w:trPr>
        <w:tc>
          <w:tcPr>
            <w:tcW w:w="1101" w:type="dxa"/>
          </w:tcPr>
          <w:p w:rsidR="006F6EFB" w:rsidRPr="001B56AA" w:rsidRDefault="006F6EFB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835" w:type="dxa"/>
          </w:tcPr>
          <w:p w:rsidR="006F6EFB" w:rsidRPr="001B56AA" w:rsidRDefault="006F6EFB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42" w:type="dxa"/>
          </w:tcPr>
          <w:p w:rsidR="006F6EFB" w:rsidRPr="001B56AA" w:rsidRDefault="006F6EFB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6F6EFB" w:rsidRPr="001B56AA" w:rsidRDefault="006F6EFB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843" w:type="dxa"/>
          </w:tcPr>
          <w:p w:rsidR="006F6EFB" w:rsidRPr="001B56AA" w:rsidRDefault="006F6EFB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доброволь-ном перемеще-нии (переносе) объекта</w:t>
            </w:r>
          </w:p>
        </w:tc>
        <w:tc>
          <w:tcPr>
            <w:tcW w:w="5528" w:type="dxa"/>
          </w:tcPr>
          <w:p w:rsidR="006F6EFB" w:rsidRPr="001B56AA" w:rsidRDefault="006F6EFB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6F6EFB" w:rsidRPr="001B56AA" w:rsidRDefault="006F6EFB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F6EFB" w:rsidRPr="001B56AA" w:rsidTr="0061455C">
        <w:trPr>
          <w:trHeight w:val="1975"/>
        </w:trPr>
        <w:tc>
          <w:tcPr>
            <w:tcW w:w="1101" w:type="dxa"/>
          </w:tcPr>
          <w:p w:rsidR="006F6EFB" w:rsidRPr="00757385" w:rsidRDefault="006F6EFB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835" w:type="dxa"/>
          </w:tcPr>
          <w:p w:rsidR="006F6EFB" w:rsidRPr="00157212" w:rsidRDefault="006F6EFB" w:rsidP="00E940B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Студеновская, район дома № 27</w:t>
            </w:r>
          </w:p>
        </w:tc>
        <w:tc>
          <w:tcPr>
            <w:tcW w:w="1842" w:type="dxa"/>
          </w:tcPr>
          <w:p w:rsidR="006F6EFB" w:rsidRPr="001B56AA" w:rsidRDefault="006F6EFB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6F6EFB" w:rsidRPr="001B56AA" w:rsidRDefault="006F6EFB" w:rsidP="00A878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215 от 29.09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1843" w:type="dxa"/>
          </w:tcPr>
          <w:p w:rsidR="006F6EFB" w:rsidRPr="001B56AA" w:rsidRDefault="006F6EFB" w:rsidP="0015721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09.10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5528" w:type="dxa"/>
          </w:tcPr>
          <w:p w:rsidR="006F6EFB" w:rsidRPr="001B56AA" w:rsidRDefault="006F6EFB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A4FB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95.5pt;height:255.75pt;visibility:visible">
                  <v:imagedata r:id="rId4" o:title=""/>
                </v:shape>
              </w:pict>
            </w:r>
          </w:p>
        </w:tc>
      </w:tr>
      <w:tr w:rsidR="006F6EFB" w:rsidRPr="001B56AA" w:rsidTr="0061455C">
        <w:trPr>
          <w:trHeight w:val="1975"/>
        </w:trPr>
        <w:tc>
          <w:tcPr>
            <w:tcW w:w="1101" w:type="dxa"/>
          </w:tcPr>
          <w:p w:rsidR="006F6EFB" w:rsidRPr="00757385" w:rsidRDefault="006F6EFB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35" w:type="dxa"/>
          </w:tcPr>
          <w:p w:rsidR="006F6EFB" w:rsidRDefault="006F6EFB" w:rsidP="003235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ул. Студеновская, район дома № 27</w:t>
            </w:r>
          </w:p>
        </w:tc>
        <w:tc>
          <w:tcPr>
            <w:tcW w:w="1842" w:type="dxa"/>
          </w:tcPr>
          <w:p w:rsidR="006F6EFB" w:rsidRPr="001B56AA" w:rsidRDefault="006F6EFB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Тонар</w:t>
            </w:r>
          </w:p>
        </w:tc>
        <w:tc>
          <w:tcPr>
            <w:tcW w:w="2410" w:type="dxa"/>
          </w:tcPr>
          <w:p w:rsidR="006F6EFB" w:rsidRPr="001B56AA" w:rsidRDefault="006F6EFB" w:rsidP="003235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216 от 29.09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1843" w:type="dxa"/>
          </w:tcPr>
          <w:p w:rsidR="006F6EFB" w:rsidRPr="001B56AA" w:rsidRDefault="006F6EFB" w:rsidP="003235A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09.10</w:t>
            </w:r>
            <w:r w:rsidRPr="001B56AA">
              <w:rPr>
                <w:rFonts w:ascii="Times New Roman" w:hAnsi="Times New Roman"/>
                <w:sz w:val="28"/>
                <w:szCs w:val="28"/>
              </w:rPr>
              <w:t>.2016</w:t>
            </w:r>
          </w:p>
        </w:tc>
        <w:tc>
          <w:tcPr>
            <w:tcW w:w="5528" w:type="dxa"/>
          </w:tcPr>
          <w:p w:rsidR="006F6EFB" w:rsidRDefault="006F6EFB" w:rsidP="001B56AA">
            <w:pPr>
              <w:spacing w:after="0" w:line="240" w:lineRule="auto"/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</w:pPr>
            <w:r w:rsidRPr="00EA4FB7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pict>
                <v:shape id="Рисунок 2" o:spid="_x0000_i1026" type="#_x0000_t75" style="width:259.5pt;height:204.75pt;visibility:visible">
                  <v:imagedata r:id="rId5" o:title=""/>
                </v:shape>
              </w:pict>
            </w:r>
          </w:p>
        </w:tc>
      </w:tr>
    </w:tbl>
    <w:p w:rsidR="006F6EFB" w:rsidRPr="00D42887" w:rsidRDefault="006F6EFB" w:rsidP="001F322A">
      <w:pPr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6F6EFB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2887"/>
    <w:rsid w:val="00003B26"/>
    <w:rsid w:val="000245EA"/>
    <w:rsid w:val="00035639"/>
    <w:rsid w:val="00045012"/>
    <w:rsid w:val="000E0E67"/>
    <w:rsid w:val="000F7FF2"/>
    <w:rsid w:val="00110A49"/>
    <w:rsid w:val="00133250"/>
    <w:rsid w:val="00157212"/>
    <w:rsid w:val="00157789"/>
    <w:rsid w:val="001975CB"/>
    <w:rsid w:val="001B56AA"/>
    <w:rsid w:val="001F322A"/>
    <w:rsid w:val="002427F7"/>
    <w:rsid w:val="00253679"/>
    <w:rsid w:val="00255BFA"/>
    <w:rsid w:val="00306ECE"/>
    <w:rsid w:val="003235AB"/>
    <w:rsid w:val="003662CA"/>
    <w:rsid w:val="003D14D6"/>
    <w:rsid w:val="003D538E"/>
    <w:rsid w:val="00405D30"/>
    <w:rsid w:val="004335EC"/>
    <w:rsid w:val="0045659E"/>
    <w:rsid w:val="00464924"/>
    <w:rsid w:val="004830D8"/>
    <w:rsid w:val="004B3D99"/>
    <w:rsid w:val="004D1674"/>
    <w:rsid w:val="004F5DC7"/>
    <w:rsid w:val="00561E5D"/>
    <w:rsid w:val="005629E9"/>
    <w:rsid w:val="00594A1C"/>
    <w:rsid w:val="005A7043"/>
    <w:rsid w:val="005C0F1F"/>
    <w:rsid w:val="005C61E7"/>
    <w:rsid w:val="00601808"/>
    <w:rsid w:val="0061455C"/>
    <w:rsid w:val="00650D05"/>
    <w:rsid w:val="00654B06"/>
    <w:rsid w:val="0069163B"/>
    <w:rsid w:val="006D7190"/>
    <w:rsid w:val="006F5ADF"/>
    <w:rsid w:val="006F6EFB"/>
    <w:rsid w:val="00712147"/>
    <w:rsid w:val="00714E13"/>
    <w:rsid w:val="00737319"/>
    <w:rsid w:val="00753403"/>
    <w:rsid w:val="00757385"/>
    <w:rsid w:val="0079551D"/>
    <w:rsid w:val="007A3B35"/>
    <w:rsid w:val="007E1C73"/>
    <w:rsid w:val="008024D6"/>
    <w:rsid w:val="008438BC"/>
    <w:rsid w:val="00870497"/>
    <w:rsid w:val="008E3331"/>
    <w:rsid w:val="0090106C"/>
    <w:rsid w:val="00910F7C"/>
    <w:rsid w:val="00913DC5"/>
    <w:rsid w:val="00931699"/>
    <w:rsid w:val="00950C42"/>
    <w:rsid w:val="0098324E"/>
    <w:rsid w:val="00991EBC"/>
    <w:rsid w:val="009C303D"/>
    <w:rsid w:val="009D230A"/>
    <w:rsid w:val="00A318F3"/>
    <w:rsid w:val="00A43FAB"/>
    <w:rsid w:val="00A57DA1"/>
    <w:rsid w:val="00A878B7"/>
    <w:rsid w:val="00AB2A12"/>
    <w:rsid w:val="00AC76DE"/>
    <w:rsid w:val="00B332DD"/>
    <w:rsid w:val="00B72724"/>
    <w:rsid w:val="00BB6516"/>
    <w:rsid w:val="00C46C7F"/>
    <w:rsid w:val="00C47514"/>
    <w:rsid w:val="00C81088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A4FB7"/>
    <w:rsid w:val="00EE767B"/>
    <w:rsid w:val="00F03C01"/>
    <w:rsid w:val="00F34A32"/>
    <w:rsid w:val="00F5440E"/>
    <w:rsid w:val="00F74325"/>
    <w:rsid w:val="00F82671"/>
    <w:rsid w:val="00F92626"/>
    <w:rsid w:val="00FB45F6"/>
    <w:rsid w:val="00FB6FD4"/>
    <w:rsid w:val="00FD3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2</Pages>
  <Words>157</Words>
  <Characters>898</Characters>
  <Application>Microsoft Office Outlook</Application>
  <DocSecurity>0</DocSecurity>
  <Lines>0</Lines>
  <Paragraphs>0</Paragraphs>
  <ScaleCrop>false</ScaleCrop>
  <Company>Computer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klochenkoan</dc:creator>
  <cp:keywords/>
  <dc:description/>
  <cp:lastModifiedBy>zuravlevaov</cp:lastModifiedBy>
  <cp:revision>3</cp:revision>
  <cp:lastPrinted>2016-02-02T10:58:00Z</cp:lastPrinted>
  <dcterms:created xsi:type="dcterms:W3CDTF">2016-10-03T07:01:00Z</dcterms:created>
  <dcterms:modified xsi:type="dcterms:W3CDTF">2016-10-03T12:48:00Z</dcterms:modified>
</cp:coreProperties>
</file>