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1B2D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29.08.2019 составлено 2 акта выявления самовольно размещенных нестационарных объектов потребительского рынка: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8"/>
        <w:gridCol w:w="3212"/>
        <w:gridCol w:w="1476"/>
        <w:gridCol w:w="2314"/>
        <w:gridCol w:w="1740"/>
        <w:gridCol w:w="576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Московская, д.85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758 от 19.08.2019</w:t>
            </w:r>
          </w:p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8400" cy="2952750"/>
                  <wp:effectExtent l="9525" t="0" r="9525" b="9525"/>
                  <wp:docPr id="1" name="Рисунок 1" descr="20190819_12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0190819_12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84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д.16а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759 от 19.08.2019</w:t>
            </w:r>
          </w:p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E1B2D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14725" cy="2638425"/>
                  <wp:effectExtent l="0" t="0" r="9525" b="9525"/>
                  <wp:docPr id="2" name="Рисунок 6" descr="20190819_112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20190819_112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1B2D" w:rsidRDefault="009E1B2D">
      <w:pPr>
        <w:jc w:val="center"/>
        <w:rPr>
          <w:rFonts w:ascii="Times New Roman" w:hAnsi="Times New Roman"/>
          <w:sz w:val="28"/>
          <w:szCs w:val="28"/>
        </w:rPr>
      </w:pPr>
    </w:p>
    <w:sectPr w:rsidR="009E1B2D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24"/>
    <w:rsid w:val="00302F24"/>
    <w:rsid w:val="009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FCE91-2C8B-4AF4-AAC5-7C0288A6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2019-08-20T07:43:00Z</dcterms:created>
  <dcterms:modified xsi:type="dcterms:W3CDTF">2019-08-20T07:43:00Z</dcterms:modified>
</cp:coreProperties>
</file>