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F62A5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>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09.01.2020 составлено 17 актов выявления самовольно размещенных нестационарных объектов потребительского рынка: </w:t>
      </w:r>
    </w:p>
    <w:p w:rsidR="00000000" w:rsidRDefault="00FF62A5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1"/>
        <w:gridCol w:w="1888"/>
        <w:gridCol w:w="1109"/>
        <w:gridCol w:w="2077"/>
        <w:gridCol w:w="1503"/>
        <w:gridCol w:w="8205"/>
      </w:tblGrid>
      <w:tr w:rsidR="00000000">
        <w:trPr>
          <w:trHeight w:val="2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F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FF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ООТ «Проспект Победы»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792 от 09.01.2020</w:t>
            </w:r>
          </w:p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19.01.2020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25850" cy="4838065"/>
                  <wp:effectExtent l="0" t="0" r="0" b="635"/>
                  <wp:docPr id="1" name="Рисунок 3" descr="IMG_20200109_1109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IMG_20200109_1109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0" cy="4838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ООТ </w:t>
            </w:r>
            <w:r>
              <w:rPr>
                <w:rFonts w:ascii="Times New Roman" w:hAnsi="Times New Roman"/>
                <w:sz w:val="28"/>
                <w:szCs w:val="28"/>
              </w:rPr>
              <w:t>«Проспект Победы»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793 от 09.01.2020</w:t>
            </w:r>
          </w:p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19.01.2020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06190" cy="5082540"/>
                  <wp:effectExtent l="0" t="0" r="3810" b="3810"/>
                  <wp:docPr id="2" name="Рисунок 4" descr="20200109_111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20200109_111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6190" cy="508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ООТ «Проспект Победы»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794 от 09.01.2020</w:t>
            </w:r>
          </w:p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19.01.2020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253230" cy="5677535"/>
                  <wp:effectExtent l="0" t="0" r="0" b="0"/>
                  <wp:docPr id="3" name="Рисунок 5" descr="20200109_111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20200109_111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3230" cy="5677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ООТ «Проспект Победы»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795 от 09.01.2020</w:t>
            </w:r>
          </w:p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19.01.2020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08755" cy="5347970"/>
                  <wp:effectExtent l="0" t="0" r="0" b="5080"/>
                  <wp:docPr id="4" name="Рисунок 6" descr="IMG_20200109_111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IMG_20200109_111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8755" cy="534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ООТ «Проспект Победы»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796 от 09.01.2020</w:t>
            </w:r>
          </w:p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19.01.2020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04260" cy="4805680"/>
                  <wp:effectExtent l="0" t="0" r="0" b="0"/>
                  <wp:docPr id="5" name="Рисунок 7" descr="IMG_20200109_111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IMG_20200109_111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4260" cy="480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ООТ «Проспект Победы»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797 от 09.01.2020</w:t>
            </w:r>
          </w:p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19.01.2020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06190" cy="5082540"/>
                  <wp:effectExtent l="0" t="0" r="3810" b="3810"/>
                  <wp:docPr id="6" name="Рисунок 8" descr="IMG_20200109_111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IMG_20200109_111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6190" cy="508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ООТ «Проспект Победы»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798 от 09.01.2020</w:t>
            </w:r>
          </w:p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19.01.2020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34080" cy="4572000"/>
                  <wp:effectExtent l="0" t="0" r="0" b="0"/>
                  <wp:docPr id="7" name="Рисунок 9" descr="20200109_111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20200109_1117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408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ООТ «Кольцевая»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799 от 09.01.2020</w:t>
            </w:r>
          </w:p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19.01.2020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10940" cy="4944110"/>
                  <wp:effectExtent l="0" t="0" r="3810" b="8890"/>
                  <wp:docPr id="8" name="Рисунок 10" descr="20200109_1129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20200109_1129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0940" cy="494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ООТ «Кольцевая»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800 от 09.01.2020</w:t>
            </w:r>
          </w:p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19.01.2020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18915" cy="5358765"/>
                  <wp:effectExtent l="0" t="0" r="635" b="0"/>
                  <wp:docPr id="9" name="Рисунок 11" descr="20200109_1129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20200109_1129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8915" cy="5358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ООТ «Кольцевая»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801 от 09.01.2020</w:t>
            </w:r>
          </w:p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19.01.2020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327525" cy="5762625"/>
                  <wp:effectExtent l="0" t="0" r="0" b="9525"/>
                  <wp:docPr id="10" name="Рисунок 12" descr="20200109_1130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20200109_1130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7525" cy="576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ООТ «Памятник чернобыльцам»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802 от 09.01.2020</w:t>
            </w:r>
          </w:p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19.01.2020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31895" cy="4975860"/>
                  <wp:effectExtent l="0" t="0" r="1905" b="0"/>
                  <wp:docPr id="11" name="Рисунок 13" descr="20200109_113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20200109_1137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1895" cy="497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«Памятник чернобыльцам»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803 от 09.01.2020</w:t>
            </w:r>
          </w:p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19.01.2020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00145" cy="4944110"/>
                  <wp:effectExtent l="0" t="0" r="0" b="8890"/>
                  <wp:docPr id="12" name="Рисунок 14" descr="20200109_1138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20200109_1138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0145" cy="494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ООТ «Памятник чернобыльцам»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804 от 09.01.2020</w:t>
            </w:r>
          </w:p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19.01.2020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944620" cy="5241925"/>
                  <wp:effectExtent l="0" t="0" r="0" b="0"/>
                  <wp:docPr id="13" name="Рисунок 15" descr="20200109_113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20200109_1138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4620" cy="524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ООТ «Памятник чернобыльцам»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805 от 09.01.2020</w:t>
            </w:r>
          </w:p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19.01.2020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157345" cy="5528945"/>
                  <wp:effectExtent l="0" t="0" r="0" b="0"/>
                  <wp:docPr id="14" name="Рисунок 16" descr="IMG_20200109_113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IMG_20200109_113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7345" cy="552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ООТ </w:t>
            </w:r>
            <w:r>
              <w:rPr>
                <w:rFonts w:ascii="Times New Roman" w:hAnsi="Times New Roman"/>
                <w:sz w:val="28"/>
                <w:szCs w:val="28"/>
              </w:rPr>
              <w:t>«улица Юных Натуралистов»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806 от 09.01.2020</w:t>
            </w:r>
          </w:p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19.01.2020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720080" cy="4678045"/>
                  <wp:effectExtent l="0" t="0" r="0" b="8255"/>
                  <wp:docPr id="15" name="Рисунок 17" descr="20200109_114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20200109_114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0080" cy="467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ООТ «улица Юных Натуралистов»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807 от 09.01.2020</w:t>
            </w:r>
          </w:p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19.01.2020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96030" cy="5071745"/>
                  <wp:effectExtent l="0" t="0" r="0" b="0"/>
                  <wp:docPr id="16" name="Рисунок 18" descr="IMG_20200109_113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IMG_20200109_113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6030" cy="5071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ООТ «улица Юных Натуралистов»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808 от 09.01.2020</w:t>
            </w:r>
          </w:p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19.01.2020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62A5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135755" cy="5518150"/>
                  <wp:effectExtent l="0" t="0" r="0" b="6350"/>
                  <wp:docPr id="17" name="Рисунок 19" descr="IMG_20200109_113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IMG_20200109_1137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5755" cy="551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62A5" w:rsidRDefault="00FF62A5">
      <w:pPr>
        <w:jc w:val="center"/>
        <w:rPr>
          <w:rFonts w:ascii="Times New Roman" w:hAnsi="Times New Roman"/>
          <w:sz w:val="28"/>
          <w:szCs w:val="28"/>
        </w:rPr>
      </w:pPr>
    </w:p>
    <w:sectPr w:rsidR="00FF62A5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B6A"/>
    <w:rsid w:val="00322B6A"/>
    <w:rsid w:val="00FF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microsoft.com/office/2007/relationships/stylesWithEffects" Target="stylesWithEffect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fontTable" Target="fontTable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C3B28-7E15-40AD-9891-19C2A1D1D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Артем Р. Филиппов</cp:lastModifiedBy>
  <cp:revision>2</cp:revision>
  <cp:lastPrinted>2016-02-02T10:58:00Z</cp:lastPrinted>
  <dcterms:created xsi:type="dcterms:W3CDTF">2020-01-10T13:08:00Z</dcterms:created>
  <dcterms:modified xsi:type="dcterms:W3CDTF">2020-01-10T13:08:00Z</dcterms:modified>
</cp:coreProperties>
</file>