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D03CC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29.11.2019 составлено 3 акта выявления самовольно размещенных нестационарных объектов потребительского рынка: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1"/>
        <w:gridCol w:w="3307"/>
        <w:gridCol w:w="1517"/>
        <w:gridCol w:w="2314"/>
        <w:gridCol w:w="1741"/>
        <w:gridCol w:w="5626"/>
      </w:tblGrid>
      <w:tr w:rsidR="00000000">
        <w:trPr>
          <w:trHeight w:val="2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D03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D03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D03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D03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D03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03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CD03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D03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D0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Космонавтов, в районе д.98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D0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0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785 от 29.11.2019</w:t>
            </w:r>
          </w:p>
          <w:p w:rsidR="00000000" w:rsidRDefault="00CD0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D0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09.12.2019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D0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05175" cy="2647950"/>
                  <wp:effectExtent l="0" t="0" r="9525" b="0"/>
                  <wp:docPr id="1" name="Рисунок 7" descr="20191129_110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20191129_110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D03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D0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ривенкова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 д.6/1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D0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0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786 от 29.11.2019</w:t>
            </w:r>
          </w:p>
          <w:p w:rsidR="00000000" w:rsidRDefault="00CD0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D0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09.12.2019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D03CC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67075" cy="2676525"/>
                  <wp:effectExtent l="0" t="0" r="9525" b="9525"/>
                  <wp:docPr id="2" name="Рисунок 6" descr="20191129_121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20191129_121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3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D03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D0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атукова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 д.50/1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D0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CD0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787 от 29.11.2019</w:t>
            </w:r>
          </w:p>
          <w:p w:rsidR="00000000" w:rsidRDefault="00CD0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D0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09.12.2019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CD03CC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19450" cy="2638425"/>
                  <wp:effectExtent l="0" t="0" r="0" b="9525"/>
                  <wp:docPr id="3" name="Рисунок 1" descr="20191129_121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20191129_121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03CC" w:rsidRDefault="00CD03CC">
      <w:pPr>
        <w:jc w:val="center"/>
        <w:rPr>
          <w:rFonts w:ascii="Times New Roman" w:hAnsi="Times New Roman"/>
          <w:sz w:val="28"/>
          <w:szCs w:val="28"/>
        </w:rPr>
      </w:pPr>
    </w:p>
    <w:sectPr w:rsidR="00CD03CC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695"/>
    <w:rsid w:val="00135695"/>
    <w:rsid w:val="00CD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FBCA-4B7C-45B0-B5DA-3BD3CB430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Артем Р. Филиппов</cp:lastModifiedBy>
  <cp:revision>2</cp:revision>
  <cp:lastPrinted>2016-02-02T10:58:00Z</cp:lastPrinted>
  <dcterms:created xsi:type="dcterms:W3CDTF">2019-12-02T06:32:00Z</dcterms:created>
  <dcterms:modified xsi:type="dcterms:W3CDTF">2019-12-02T06:32:00Z</dcterms:modified>
</cp:coreProperties>
</file>