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E4CCF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23.09.2019 составлено 2 акта выявления самовольно размещенного нестационарного объекта потребительского рынка: </w:t>
      </w:r>
    </w:p>
    <w:p w:rsidR="00000000" w:rsidRDefault="008E4CC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"/>
        <w:gridCol w:w="2784"/>
        <w:gridCol w:w="1442"/>
        <w:gridCol w:w="2314"/>
        <w:gridCol w:w="1714"/>
        <w:gridCol w:w="630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П.Смородина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768 от 23.09.2019</w:t>
            </w:r>
          </w:p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57625" cy="2876550"/>
                  <wp:effectExtent l="0" t="0" r="9525" b="0"/>
                  <wp:docPr id="1" name="Рисунок 2" descr="IMG_20190923_152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923_152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№108 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769 от 23.09.2019</w:t>
            </w:r>
          </w:p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E4CC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38550" cy="3209925"/>
                  <wp:effectExtent l="0" t="0" r="0" b="9525"/>
                  <wp:docPr id="2" name="Рисунок 3" descr="IMG_20190923_152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20190923_152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4CCF" w:rsidRDefault="008E4CCF">
      <w:pPr>
        <w:jc w:val="center"/>
        <w:rPr>
          <w:rFonts w:ascii="Times New Roman" w:hAnsi="Times New Roman"/>
          <w:sz w:val="28"/>
          <w:szCs w:val="28"/>
        </w:rPr>
      </w:pPr>
    </w:p>
    <w:sectPr w:rsidR="008E4CCF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CA"/>
    <w:rsid w:val="008E4CCF"/>
    <w:rsid w:val="00B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2DDF-F06C-4AD9-8F0D-EAC682F0C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2019-09-25T12:15:00Z</dcterms:created>
  <dcterms:modified xsi:type="dcterms:W3CDTF">2019-09-25T12:15:00Z</dcterms:modified>
</cp:coreProperties>
</file>