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77477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02.04.2020 составлен 1 акт выявления самовольно размещенных нестационарных объектов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"/>
        <w:gridCol w:w="3257"/>
        <w:gridCol w:w="1351"/>
        <w:gridCol w:w="2258"/>
        <w:gridCol w:w="1912"/>
        <w:gridCol w:w="5969"/>
      </w:tblGrid>
      <w:tr w:rsidR="00000000">
        <w:trPr>
          <w:trHeight w:val="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77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77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77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77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77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77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477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19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774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77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ельскохозяйственная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строение 1а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77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77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828 от 02.04.2020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77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12.04.2020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774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53485" cy="5975350"/>
                  <wp:effectExtent l="0" t="0" r="0" b="6350"/>
                  <wp:docPr id="1" name="Рисунок 1" descr="IMG_20200402_112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20200402_112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3485" cy="597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7477" w:rsidRDefault="00477477">
      <w:pPr>
        <w:rPr>
          <w:rFonts w:ascii="Times New Roman" w:hAnsi="Times New Roman"/>
          <w:sz w:val="28"/>
          <w:szCs w:val="28"/>
        </w:rPr>
      </w:pPr>
    </w:p>
    <w:sectPr w:rsidR="00477477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97"/>
    <w:rsid w:val="00477477"/>
    <w:rsid w:val="0072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2</cp:revision>
  <cp:lastPrinted>2016-02-02T10:58:00Z</cp:lastPrinted>
  <dcterms:created xsi:type="dcterms:W3CDTF">2020-04-13T09:16:00Z</dcterms:created>
  <dcterms:modified xsi:type="dcterms:W3CDTF">2020-04-13T09:16:00Z</dcterms:modified>
</cp:coreProperties>
</file>