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925E3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14.03.2019 составлено 2 акта выявления самовольно размещенных нестационарных объектов потребительского рынка: </w:t>
      </w:r>
    </w:p>
    <w:p w:rsidR="00000000" w:rsidRDefault="002925E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0"/>
        <w:gridCol w:w="2693"/>
        <w:gridCol w:w="1457"/>
        <w:gridCol w:w="2314"/>
        <w:gridCol w:w="1721"/>
        <w:gridCol w:w="5796"/>
      </w:tblGrid>
      <w:tr w:rsidR="00000000">
        <w:trPr>
          <w:trHeight w:val="49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92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92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92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92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92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92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292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5802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92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92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 им. 60-летия СССР, район дома 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92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92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729 от 14.03.2019</w:t>
            </w:r>
          </w:p>
          <w:p w:rsidR="00000000" w:rsidRDefault="00292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92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24.03.2019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92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33750" cy="4438650"/>
                  <wp:effectExtent l="0" t="0" r="0" b="0"/>
                  <wp:docPr id="1" name="Рисунок 2" descr="IMG_20190314_1037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_20190314_103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443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49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92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92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атукова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92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92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730 от 14.03.2019</w:t>
            </w:r>
          </w:p>
          <w:p w:rsidR="00000000" w:rsidRDefault="00292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92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24.03.2019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925E3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33775" cy="5295900"/>
                  <wp:effectExtent l="0" t="0" r="9525" b="0"/>
                  <wp:docPr id="2" name="Рисунок 3" descr="IMG_20190314_1057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IMG_20190314_1057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529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25E3" w:rsidRDefault="002925E3">
      <w:pPr>
        <w:jc w:val="center"/>
        <w:rPr>
          <w:rFonts w:ascii="Times New Roman" w:hAnsi="Times New Roman"/>
          <w:sz w:val="28"/>
          <w:szCs w:val="28"/>
        </w:rPr>
      </w:pPr>
    </w:p>
    <w:sectPr w:rsidR="002925E3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1A0"/>
    <w:rsid w:val="002925E3"/>
    <w:rsid w:val="00FB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2019-03-15T12:20:00Z</dcterms:created>
  <dcterms:modified xsi:type="dcterms:W3CDTF">2019-03-15T12:20:00Z</dcterms:modified>
</cp:coreProperties>
</file>