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6ED4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10.10.2019 составлено 2 акта выявления самовольно размещенного нестационарного объекта потребительского рынка: </w:t>
      </w:r>
    </w:p>
    <w:p w:rsidR="00000000" w:rsidRDefault="00C16ED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3287"/>
        <w:gridCol w:w="1491"/>
        <w:gridCol w:w="2314"/>
        <w:gridCol w:w="1744"/>
        <w:gridCol w:w="5664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Опытная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район дома №17б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нто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771от 10.10.2019</w:t>
            </w:r>
          </w:p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2371725"/>
                  <wp:effectExtent l="0" t="0" r="0" b="9525"/>
                  <wp:docPr id="1" name="Рисунок 2" descr="20191010_100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0191010_100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пытная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17б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нто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№771 от 10.10.2019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16ED4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09950" cy="2552700"/>
                  <wp:effectExtent l="0" t="0" r="0" b="0"/>
                  <wp:docPr id="2" name="Рисунок 3" descr="20191010_10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20191010_101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ED4" w:rsidRDefault="00C16ED4">
      <w:pPr>
        <w:jc w:val="center"/>
        <w:rPr>
          <w:rFonts w:ascii="Times New Roman" w:hAnsi="Times New Roman"/>
          <w:sz w:val="28"/>
          <w:szCs w:val="28"/>
        </w:rPr>
      </w:pPr>
    </w:p>
    <w:sectPr w:rsidR="00C16ED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F1"/>
    <w:rsid w:val="004275F1"/>
    <w:rsid w:val="00C1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E1F9-48AB-4999-B836-B21EF002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2019-10-16T06:15:00Z</dcterms:created>
  <dcterms:modified xsi:type="dcterms:W3CDTF">2019-10-16T06:15:00Z</dcterms:modified>
</cp:coreProperties>
</file>