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B01FA">
      <w:pPr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</w:t>
      </w:r>
      <w:r>
        <w:rPr>
          <w:rFonts w:ascii="Times New Roman" w:hAnsi="Times New Roman"/>
          <w:sz w:val="28"/>
          <w:szCs w:val="28"/>
        </w:rPr>
        <w:t>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с незаконно занимаемой территорий в противном случае будут проведены меропри</w:t>
      </w:r>
      <w:r>
        <w:rPr>
          <w:rFonts w:ascii="Times New Roman" w:hAnsi="Times New Roman"/>
          <w:sz w:val="28"/>
          <w:szCs w:val="28"/>
        </w:rPr>
        <w:t>ятия по перемещению</w:t>
      </w:r>
      <w:proofErr w:type="gramEnd"/>
      <w:r>
        <w:rPr>
          <w:rFonts w:ascii="Times New Roman" w:hAnsi="Times New Roman"/>
          <w:sz w:val="28"/>
          <w:szCs w:val="28"/>
        </w:rPr>
        <w:t xml:space="preserve"> (переносу) нестационарных торговых объектов администрацией города Липецка. На 05.09.2019 составлен 1 акт выявления самовольно размещенного нестационарного объекта потребительского рынка: </w:t>
      </w:r>
    </w:p>
    <w:p w:rsidR="00000000" w:rsidRDefault="004B01FA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6"/>
        <w:gridCol w:w="3190"/>
        <w:gridCol w:w="1472"/>
        <w:gridCol w:w="2314"/>
        <w:gridCol w:w="1738"/>
        <w:gridCol w:w="5796"/>
      </w:tblGrid>
      <w:tr w:rsidR="00000000">
        <w:trPr>
          <w:trHeight w:val="2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B01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B01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B01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B01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B01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01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000000" w:rsidRDefault="004B01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B01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B01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Терешковой, район дома №29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B01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тонар</w:t>
            </w:r>
            <w:proofErr w:type="spellEnd"/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01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766 от 05.09.2019</w:t>
            </w:r>
          </w:p>
          <w:p w:rsidR="00000000" w:rsidRDefault="004B01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B01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15.09.2019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B01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533775" cy="4705350"/>
                  <wp:effectExtent l="0" t="0" r="9525" b="0"/>
                  <wp:docPr id="1" name="Рисунок 2" descr="IMG_20190905_111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IMG_20190905_111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775" cy="470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01FA" w:rsidRDefault="004B01FA">
      <w:pPr>
        <w:jc w:val="center"/>
        <w:rPr>
          <w:rFonts w:ascii="Times New Roman" w:hAnsi="Times New Roman"/>
          <w:sz w:val="28"/>
          <w:szCs w:val="28"/>
        </w:rPr>
      </w:pPr>
    </w:p>
    <w:sectPr w:rsidR="004B01FA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24A"/>
    <w:rsid w:val="004B01FA"/>
    <w:rsid w:val="00CA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96A54-84CC-4645-958D-15E913D8B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Артем Р. Филиппов</cp:lastModifiedBy>
  <cp:revision>2</cp:revision>
  <cp:lastPrinted>2016-02-02T10:58:00Z</cp:lastPrinted>
  <dcterms:created xsi:type="dcterms:W3CDTF">2019-09-10T07:06:00Z</dcterms:created>
  <dcterms:modified xsi:type="dcterms:W3CDTF">2019-09-10T07:06:00Z</dcterms:modified>
</cp:coreProperties>
</file>