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44C16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07.06.2019 составлено 5 актов выявления самовольно размещенных нестационарных объектов потребительского рынка: </w:t>
      </w:r>
    </w:p>
    <w:p w:rsidR="00000000" w:rsidRDefault="00E44C1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"/>
        <w:gridCol w:w="3213"/>
        <w:gridCol w:w="1430"/>
        <w:gridCol w:w="2314"/>
        <w:gridCol w:w="1726"/>
        <w:gridCol w:w="540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Калинина, район дома №65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742 от 07.06.2019</w:t>
            </w:r>
          </w:p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17.06.2019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2343150"/>
                  <wp:effectExtent l="0" t="0" r="0" b="0"/>
                  <wp:docPr id="5" name="Рисунок 1" descr="IMG_6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6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21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</w:t>
            </w:r>
            <w:r>
              <w:rPr>
                <w:rFonts w:ascii="Times New Roman" w:hAnsi="Times New Roman"/>
                <w:sz w:val="28"/>
                <w:szCs w:val="28"/>
              </w:rPr>
              <w:t>айон дома №65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743 от 07.06.2019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17.06.2019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76575" cy="2400300"/>
                  <wp:effectExtent l="0" t="0" r="9525" b="0"/>
                  <wp:docPr id="2" name="Рисунок 4" descr="IMG_6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6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21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Зои Космодемьянской, д.2/1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744 от  07.06.2019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09.06.2019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9925" cy="2705100"/>
                  <wp:effectExtent l="0" t="0" r="9525" b="0"/>
                  <wp:docPr id="3" name="Рисунок 5" descr="IMG_6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_6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21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 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745 от 07.06.2019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17.06.2019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6125" cy="3352800"/>
                  <wp:effectExtent l="0" t="0" r="9525" b="0"/>
                  <wp:docPr id="4" name="Рисунок 8" descr="20190610_113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20190610_113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33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21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д.65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746 от 07.06.2019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17.06.2019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44C16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81325" cy="2428875"/>
                      <wp:effectExtent l="0" t="0" r="0" b="0"/>
                      <wp:docPr id="1" name="Рисунок 3" descr="20190610_1136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81325" cy="2428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Рисунок 3" o:spid="_x0000_s1026" alt="20190610_113606" style="width:234.75pt;height:19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E44C16" w:rsidRDefault="00E44C16">
      <w:pPr>
        <w:jc w:val="center"/>
        <w:rPr>
          <w:rFonts w:ascii="Times New Roman" w:hAnsi="Times New Roman"/>
          <w:sz w:val="28"/>
          <w:szCs w:val="28"/>
        </w:rPr>
      </w:pPr>
    </w:p>
    <w:sectPr w:rsidR="00E44C16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59A"/>
    <w:rsid w:val="00CF659A"/>
    <w:rsid w:val="00E4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596BA-66BB-4C75-A927-1D43F0A0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2019-06-11T07:17:00Z</dcterms:created>
  <dcterms:modified xsi:type="dcterms:W3CDTF">2019-06-11T07:17:00Z</dcterms:modified>
</cp:coreProperties>
</file>