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651AC" w:rsidRDefault="002860B3" w:rsidP="009970E7">
      <w:pPr>
        <w:tabs>
          <w:tab w:val="left" w:pos="4536"/>
        </w:tabs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  <w:r w:rsidRPr="002651AC">
        <w:rPr>
          <w:color w:val="000000" w:themeColor="text1"/>
          <w:lang w:val="ru-RU"/>
        </w:rPr>
        <w:tab/>
      </w:r>
    </w:p>
    <w:p w:rsidR="00783FAB" w:rsidRPr="002651AC" w:rsidRDefault="00783FAB">
      <w:pPr>
        <w:rPr>
          <w:color w:val="000000" w:themeColor="text1"/>
          <w:lang w:val="ru-RU"/>
        </w:rPr>
      </w:pPr>
    </w:p>
    <w:p w:rsidR="00025CD9" w:rsidRPr="002651AC" w:rsidRDefault="00025CD9" w:rsidP="00F32D98">
      <w:pPr>
        <w:framePr w:h="993" w:hRule="exact" w:hSpace="180" w:wrap="auto" w:vAnchor="text" w:hAnchor="page" w:x="5839" w:y="-1159"/>
        <w:rPr>
          <w:color w:val="000000" w:themeColor="text1"/>
        </w:rPr>
      </w:pPr>
      <w:r w:rsidRPr="002651AC">
        <w:rPr>
          <w:noProof/>
          <w:color w:val="000000" w:themeColor="text1"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2651AC" w:rsidRDefault="00C0170C" w:rsidP="00F32D98">
      <w:pPr>
        <w:jc w:val="center"/>
        <w:rPr>
          <w:rFonts w:ascii="Times New Roman CYR" w:hAnsi="Times New Roman CYR"/>
          <w:color w:val="000000" w:themeColor="text1"/>
          <w:sz w:val="32"/>
          <w:szCs w:val="32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32"/>
          <w:szCs w:val="32"/>
          <w:lang w:val="ru-RU"/>
        </w:rPr>
        <w:t>АДМИНИСТРАЦИЯ ГОРОДА ЛИПЕЦКА</w:t>
      </w:r>
    </w:p>
    <w:p w:rsidR="00C0170C" w:rsidRPr="002651AC" w:rsidRDefault="00C0170C" w:rsidP="00025CD9">
      <w:pPr>
        <w:rPr>
          <w:rFonts w:ascii="Times New Roman CYR" w:hAnsi="Times New Roman CYR"/>
          <w:color w:val="000000" w:themeColor="text1"/>
          <w:lang w:val="ru-RU"/>
        </w:rPr>
      </w:pPr>
    </w:p>
    <w:p w:rsidR="00C0170C" w:rsidRPr="002651AC" w:rsidRDefault="00C0170C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  <w:r w:rsidRPr="002651AC"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  <w:t>П О С Т А Н О В Л Е Н И Е</w:t>
      </w:r>
    </w:p>
    <w:p w:rsidR="00DB52CB" w:rsidRPr="002651AC" w:rsidRDefault="00DB52CB" w:rsidP="00025CD9">
      <w:pPr>
        <w:jc w:val="center"/>
        <w:rPr>
          <w:rFonts w:ascii="Times New Roman CYR" w:hAnsi="Times New Roman CYR"/>
          <w:b/>
          <w:color w:val="000000" w:themeColor="text1"/>
          <w:sz w:val="36"/>
          <w:szCs w:val="36"/>
          <w:lang w:val="ru-RU"/>
        </w:rPr>
      </w:pPr>
    </w:p>
    <w:p w:rsidR="00525E4E" w:rsidRPr="002651AC" w:rsidRDefault="00580A83" w:rsidP="00525E4E">
      <w:pPr>
        <w:jc w:val="both"/>
        <w:rPr>
          <w:rFonts w:ascii="Times New Roman CYR" w:hAnsi="Times New Roman CYR"/>
          <w:color w:val="000000" w:themeColor="text1"/>
          <w:lang w:val="ru-RU"/>
        </w:rPr>
      </w:pPr>
      <w:r>
        <w:rPr>
          <w:rFonts w:ascii="Times New Roman CYR" w:hAnsi="Times New Roman CYR"/>
          <w:color w:val="000000" w:themeColor="text1"/>
          <w:lang w:val="ru-RU"/>
        </w:rPr>
        <w:t>21.07.2023</w:t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 w:rsidR="00525E4E" w:rsidRPr="002651AC"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r>
        <w:rPr>
          <w:rFonts w:ascii="Times New Roman CYR" w:hAnsi="Times New Roman CYR"/>
          <w:color w:val="000000" w:themeColor="text1"/>
          <w:lang w:val="ru-RU"/>
        </w:rPr>
        <w:tab/>
      </w:r>
      <w:bookmarkStart w:id="0" w:name="_GoBack"/>
      <w:bookmarkEnd w:id="0"/>
      <w:r w:rsidR="00525E4E" w:rsidRPr="002651AC">
        <w:rPr>
          <w:rFonts w:ascii="Times New Roman CYR" w:hAnsi="Times New Roman CYR"/>
          <w:color w:val="000000" w:themeColor="text1"/>
          <w:lang w:val="ru-RU"/>
        </w:rPr>
        <w:t>№</w:t>
      </w:r>
      <w:r>
        <w:rPr>
          <w:rFonts w:ascii="Times New Roman CYR" w:hAnsi="Times New Roman CYR"/>
          <w:color w:val="000000" w:themeColor="text1"/>
          <w:lang w:val="ru-RU"/>
        </w:rPr>
        <w:t xml:space="preserve"> 2323</w:t>
      </w:r>
    </w:p>
    <w:p w:rsidR="00525E4E" w:rsidRPr="002651AC" w:rsidRDefault="00525E4E" w:rsidP="00525E4E">
      <w:pPr>
        <w:jc w:val="center"/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  <w:r w:rsidRPr="002651AC">
        <w:rPr>
          <w:rFonts w:ascii="Times New Roman CYR" w:hAnsi="Times New Roman CYR"/>
          <w:color w:val="000000" w:themeColor="text1"/>
          <w:sz w:val="27"/>
          <w:szCs w:val="27"/>
          <w:lang w:val="ru-RU"/>
        </w:rPr>
        <w:t>г. Липецк</w:t>
      </w: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rPr>
          <w:rFonts w:ascii="Times New Roman CYR" w:hAnsi="Times New Roman CYR"/>
          <w:color w:val="000000" w:themeColor="text1"/>
          <w:sz w:val="27"/>
          <w:szCs w:val="27"/>
          <w:lang w:val="ru-RU"/>
        </w:rPr>
      </w:pP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О внесении изменений в </w:t>
      </w:r>
    </w:p>
    <w:p w:rsidR="008706C8" w:rsidRPr="002651AC" w:rsidRDefault="008706C8" w:rsidP="008706C8">
      <w:pPr>
        <w:spacing w:line="180" w:lineRule="atLeast"/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>постановление администрации</w:t>
      </w:r>
    </w:p>
    <w:p w:rsidR="008706C8" w:rsidRPr="002651AC" w:rsidRDefault="008706C8" w:rsidP="008706C8">
      <w:pPr>
        <w:jc w:val="both"/>
        <w:rPr>
          <w:color w:val="000000" w:themeColor="text1"/>
          <w:spacing w:val="0"/>
          <w:lang w:val="ru-RU"/>
        </w:rPr>
      </w:pPr>
      <w:r w:rsidRPr="002651AC">
        <w:rPr>
          <w:color w:val="000000" w:themeColor="text1"/>
          <w:spacing w:val="0"/>
          <w:lang w:val="ru-RU"/>
        </w:rPr>
        <w:t xml:space="preserve">города Липецка от </w:t>
      </w:r>
      <w:r w:rsidR="00E44E6E" w:rsidRPr="002651AC">
        <w:rPr>
          <w:color w:val="000000" w:themeColor="text1"/>
          <w:spacing w:val="0"/>
          <w:lang w:val="ru-RU"/>
        </w:rPr>
        <w:t>14</w:t>
      </w:r>
      <w:r w:rsidRPr="002651AC">
        <w:rPr>
          <w:color w:val="000000" w:themeColor="text1"/>
          <w:spacing w:val="0"/>
          <w:lang w:val="ru-RU"/>
        </w:rPr>
        <w:t>.</w:t>
      </w:r>
      <w:r w:rsidR="00E44E6E" w:rsidRPr="002651AC">
        <w:rPr>
          <w:color w:val="000000" w:themeColor="text1"/>
          <w:spacing w:val="0"/>
          <w:lang w:val="ru-RU"/>
        </w:rPr>
        <w:t>10</w:t>
      </w:r>
      <w:r w:rsidRPr="002651AC">
        <w:rPr>
          <w:color w:val="000000" w:themeColor="text1"/>
          <w:spacing w:val="0"/>
          <w:lang w:val="ru-RU"/>
        </w:rPr>
        <w:t>.201</w:t>
      </w:r>
      <w:r w:rsidR="00E44E6E" w:rsidRPr="002651AC">
        <w:rPr>
          <w:color w:val="000000" w:themeColor="text1"/>
          <w:spacing w:val="0"/>
          <w:lang w:val="ru-RU"/>
        </w:rPr>
        <w:t>6</w:t>
      </w:r>
      <w:r w:rsidRPr="002651AC">
        <w:rPr>
          <w:color w:val="000000" w:themeColor="text1"/>
          <w:spacing w:val="0"/>
          <w:lang w:val="ru-RU"/>
        </w:rPr>
        <w:t xml:space="preserve"> № </w:t>
      </w:r>
      <w:r w:rsidR="00E44E6E" w:rsidRPr="002651AC">
        <w:rPr>
          <w:color w:val="000000" w:themeColor="text1"/>
          <w:spacing w:val="0"/>
          <w:lang w:val="ru-RU"/>
        </w:rPr>
        <w:t>1855</w:t>
      </w:r>
      <w:r w:rsidRPr="002651AC">
        <w:rPr>
          <w:color w:val="000000" w:themeColor="text1"/>
          <w:spacing w:val="0"/>
          <w:lang w:val="ru-RU"/>
        </w:rPr>
        <w:t xml:space="preserve"> </w:t>
      </w: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8706C8" w:rsidRPr="002651AC" w:rsidRDefault="008706C8" w:rsidP="008706C8">
      <w:pPr>
        <w:rPr>
          <w:color w:val="000000" w:themeColor="text1"/>
          <w:spacing w:val="0"/>
          <w:lang w:val="ru-RU"/>
        </w:rPr>
      </w:pPr>
    </w:p>
    <w:p w:rsidR="00F67870" w:rsidRPr="00CF2585" w:rsidRDefault="00F2379D" w:rsidP="00B878C9">
      <w:pPr>
        <w:pStyle w:val="2"/>
        <w:suppressAutoHyphens/>
        <w:ind w:firstLine="697"/>
        <w:jc w:val="both"/>
        <w:rPr>
          <w:rFonts w:ascii="Times New Roman" w:hAnsi="Times New Roman"/>
          <w:sz w:val="28"/>
          <w:szCs w:val="28"/>
        </w:rPr>
      </w:pPr>
      <w:r w:rsidRPr="00CF2585">
        <w:rPr>
          <w:rFonts w:ascii="Times New Roman" w:hAnsi="Times New Roman"/>
          <w:sz w:val="28"/>
          <w:szCs w:val="28"/>
        </w:rPr>
        <w:t xml:space="preserve">В соответствии с </w:t>
      </w:r>
      <w:r w:rsidR="000B2113" w:rsidRPr="00CF2585">
        <w:rPr>
          <w:rFonts w:ascii="Times New Roman" w:hAnsi="Times New Roman"/>
          <w:sz w:val="28"/>
          <w:szCs w:val="28"/>
        </w:rPr>
        <w:t>решением Липецкого городского Совета депутатов от 01.06.2023 № 529 «О внесении изменений в Бюджет города Липецка на 2023 и на плановый период 2024 и 2025 годов»</w:t>
      </w:r>
      <w:r w:rsidR="000B2113">
        <w:rPr>
          <w:rFonts w:ascii="Times New Roman" w:hAnsi="Times New Roman"/>
          <w:sz w:val="28"/>
          <w:szCs w:val="28"/>
        </w:rPr>
        <w:t xml:space="preserve">, </w:t>
      </w:r>
      <w:r w:rsidR="00A25379" w:rsidRPr="00CF2585">
        <w:rPr>
          <w:rFonts w:ascii="Times New Roman" w:hAnsi="Times New Roman"/>
          <w:sz w:val="28"/>
          <w:szCs w:val="28"/>
        </w:rPr>
        <w:t>решением постоянной комиссии Липецкого городского Совета депутатов по социальным вопросам, здравоохранению и экологии от 30.05.2023</w:t>
      </w:r>
      <w:r w:rsidR="006F70BF" w:rsidRPr="006F70BF">
        <w:rPr>
          <w:rFonts w:ascii="Times New Roman" w:hAnsi="Times New Roman"/>
          <w:sz w:val="28"/>
          <w:szCs w:val="28"/>
        </w:rPr>
        <w:t xml:space="preserve"> </w:t>
      </w:r>
      <w:r w:rsidR="006F70BF">
        <w:rPr>
          <w:rFonts w:ascii="Times New Roman" w:hAnsi="Times New Roman"/>
          <w:sz w:val="28"/>
          <w:szCs w:val="28"/>
        </w:rPr>
        <w:t xml:space="preserve">№143 «О внесении изменений в муниципальную программу «Охрана окружающей среды города </w:t>
      </w:r>
      <w:r w:rsidR="000B2113">
        <w:rPr>
          <w:rFonts w:ascii="Times New Roman" w:hAnsi="Times New Roman"/>
          <w:sz w:val="28"/>
          <w:szCs w:val="28"/>
        </w:rPr>
        <w:t>Липецка»</w:t>
      </w:r>
      <w:r w:rsidR="0019520F" w:rsidRPr="00CF2585">
        <w:rPr>
          <w:rFonts w:ascii="Times New Roman" w:hAnsi="Times New Roman"/>
          <w:sz w:val="28"/>
          <w:szCs w:val="28"/>
        </w:rPr>
        <w:t xml:space="preserve"> </w:t>
      </w:r>
      <w:r w:rsidR="007F6C08" w:rsidRPr="00CF2585">
        <w:rPr>
          <w:rFonts w:ascii="Times New Roman" w:hAnsi="Times New Roman"/>
          <w:sz w:val="28"/>
          <w:szCs w:val="28"/>
        </w:rPr>
        <w:t>администрация города</w:t>
      </w:r>
    </w:p>
    <w:p w:rsidR="008706C8" w:rsidRPr="00282B1F" w:rsidRDefault="008706C8" w:rsidP="006E1A8F">
      <w:pPr>
        <w:suppressAutoHyphens/>
        <w:autoSpaceDE w:val="0"/>
        <w:autoSpaceDN w:val="0"/>
        <w:adjustRightInd w:val="0"/>
        <w:jc w:val="both"/>
        <w:rPr>
          <w:color w:val="00B050"/>
          <w:spacing w:val="0"/>
          <w:lang w:val="ru-RU"/>
        </w:rPr>
      </w:pPr>
    </w:p>
    <w:p w:rsidR="008706C8" w:rsidRPr="00282B1F" w:rsidRDefault="008706C8" w:rsidP="00EF4F5E">
      <w:pPr>
        <w:pStyle w:val="ConsPlusNonformat"/>
        <w:jc w:val="both"/>
        <w:rPr>
          <w:rFonts w:ascii="Times New Roman" w:hAnsi="Times New Roman" w:cs="Times New Roman"/>
          <w:color w:val="00B050"/>
          <w:spacing w:val="0"/>
        </w:rPr>
      </w:pPr>
    </w:p>
    <w:p w:rsidR="008706C8" w:rsidRPr="002651AC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0000" w:themeColor="text1"/>
          <w:spacing w:val="0"/>
        </w:rPr>
      </w:pPr>
      <w:r w:rsidRPr="002651AC">
        <w:rPr>
          <w:rFonts w:ascii="Times New Roman" w:hAnsi="Times New Roman" w:cs="Times New Roman"/>
          <w:color w:val="000000" w:themeColor="text1"/>
          <w:spacing w:val="0"/>
        </w:rPr>
        <w:t>П О С Т А Н О В Л Я Е Т:</w:t>
      </w: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8706C8" w:rsidRPr="002651AC" w:rsidRDefault="008706C8" w:rsidP="004B6801">
      <w:pPr>
        <w:ind w:firstLine="709"/>
        <w:jc w:val="both"/>
        <w:rPr>
          <w:color w:val="000000" w:themeColor="text1"/>
          <w:spacing w:val="0"/>
          <w:lang w:val="ru-RU"/>
        </w:rPr>
      </w:pPr>
    </w:p>
    <w:p w:rsidR="009924FC" w:rsidRPr="0076239A" w:rsidRDefault="00F67870" w:rsidP="0076239A">
      <w:pPr>
        <w:suppressAutoHyphens/>
        <w:spacing w:line="262" w:lineRule="auto"/>
        <w:ind w:firstLine="567"/>
        <w:jc w:val="both"/>
        <w:rPr>
          <w:lang w:val="ru-RU"/>
        </w:rPr>
      </w:pPr>
      <w:r w:rsidRPr="002651AC">
        <w:rPr>
          <w:color w:val="000000" w:themeColor="text1"/>
          <w:lang w:val="ru-RU"/>
        </w:rPr>
        <w:t>Внести в постановление администрации гор</w:t>
      </w:r>
      <w:r w:rsidR="000131B8">
        <w:rPr>
          <w:color w:val="000000" w:themeColor="text1"/>
          <w:lang w:val="ru-RU"/>
        </w:rPr>
        <w:t xml:space="preserve">ода Липецка от 14.10.2016      </w:t>
      </w:r>
      <w:r w:rsidR="000131B8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 № 1855 «Об утверждении муниципальной программы «Охрана окружающей среды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города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Липецка»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(в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редакции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постановлений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29.08.2017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2D049C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1697, от 02.10.2017 № 1935, от 24.11.2017 № 2328, от </w:t>
      </w:r>
      <w:r w:rsidR="008C59EC" w:rsidRPr="002651AC">
        <w:rPr>
          <w:color w:val="000000" w:themeColor="text1"/>
          <w:lang w:val="ru-RU"/>
        </w:rPr>
        <w:t>29.12.2017</w:t>
      </w:r>
      <w:r w:rsidR="000131B8">
        <w:rPr>
          <w:color w:val="000000" w:themeColor="text1"/>
          <w:lang w:val="ru-RU"/>
        </w:rPr>
        <w:t xml:space="preserve">  № 2628, от 27.02.2018</w:t>
      </w:r>
      <w:r w:rsidR="000131B8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>№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258,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02.07.2018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№ 1117,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11.10.2018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1821,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от 27.12.2018 № 2452, от 29.12.2018 № 2545, от 07.03.2019 № 348, от 28.03.</w:t>
      </w:r>
      <w:r w:rsidR="000131B8">
        <w:rPr>
          <w:color w:val="000000" w:themeColor="text1"/>
          <w:lang w:val="ru-RU"/>
        </w:rPr>
        <w:t xml:space="preserve">2019 № 574, от 31.07.2019      </w:t>
      </w:r>
      <w:r w:rsidR="000131B8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1442,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19.08.2019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1610,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30.10.2019 № 2135, от 31.12.2019 № 2624, от 17.02.2020 № 146, от 21.04.2020 № 542, от 05.06.2</w:t>
      </w:r>
      <w:r w:rsidR="005633E0" w:rsidRPr="002651AC">
        <w:rPr>
          <w:color w:val="000000" w:themeColor="text1"/>
          <w:lang w:val="ru-RU"/>
        </w:rPr>
        <w:t>0</w:t>
      </w:r>
      <w:r w:rsidR="000131B8">
        <w:rPr>
          <w:color w:val="000000" w:themeColor="text1"/>
          <w:lang w:val="ru-RU"/>
        </w:rPr>
        <w:t xml:space="preserve">20 № 782, от 26.08.2020        </w:t>
      </w:r>
      <w:r w:rsidR="000131B8">
        <w:rPr>
          <w:color w:val="000000" w:themeColor="text1"/>
          <w:lang w:val="ru-RU"/>
        </w:rPr>
        <w:br/>
      </w:r>
      <w:r w:rsidR="005633E0" w:rsidRPr="002651AC">
        <w:rPr>
          <w:color w:val="000000" w:themeColor="text1"/>
          <w:lang w:val="ru-RU"/>
        </w:rPr>
        <w:t xml:space="preserve"> </w:t>
      </w:r>
      <w:r w:rsidR="008C59EC" w:rsidRPr="002651AC">
        <w:rPr>
          <w:color w:val="000000" w:themeColor="text1"/>
          <w:lang w:val="ru-RU"/>
        </w:rPr>
        <w:t xml:space="preserve">№ 1346, 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23.12.2020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2484,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от 30.12.2020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№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2581,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от 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>01.02.2021</w:t>
      </w:r>
      <w:r w:rsidR="009B1F72" w:rsidRPr="002651AC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№ </w:t>
      </w:r>
      <w:r w:rsidR="009B1F72" w:rsidRPr="002651AC">
        <w:rPr>
          <w:color w:val="000000" w:themeColor="text1"/>
          <w:lang w:val="ru-RU"/>
        </w:rPr>
        <w:t xml:space="preserve"> </w:t>
      </w:r>
      <w:r w:rsidR="000131B8">
        <w:rPr>
          <w:color w:val="000000" w:themeColor="text1"/>
          <w:lang w:val="ru-RU"/>
        </w:rPr>
        <w:t>93,</w:t>
      </w:r>
      <w:r w:rsidR="000131B8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от 09.02.2021 № 164, от 06.04.2021 № 560, от 19.05.2021 № 882, от 18.06.2021       </w:t>
      </w:r>
      <w:r w:rsidR="005633E0" w:rsidRPr="002651AC">
        <w:rPr>
          <w:color w:val="000000" w:themeColor="text1"/>
          <w:lang w:val="ru-RU"/>
        </w:rPr>
        <w:t xml:space="preserve">   </w:t>
      </w:r>
      <w:r w:rsidRPr="002651AC">
        <w:rPr>
          <w:color w:val="000000" w:themeColor="text1"/>
          <w:lang w:val="ru-RU"/>
        </w:rPr>
        <w:t>№ 1130, от 28.07.2021 № 1450,  от 29.09.202</w:t>
      </w:r>
      <w:r w:rsidR="001816F8" w:rsidRPr="002651AC">
        <w:rPr>
          <w:color w:val="000000" w:themeColor="text1"/>
          <w:lang w:val="ru-RU"/>
        </w:rPr>
        <w:t>1 № 1940, от 04.10.2021 № 2027,</w:t>
      </w:r>
      <w:r w:rsidR="001816F8" w:rsidRPr="002651AC">
        <w:rPr>
          <w:color w:val="000000" w:themeColor="text1"/>
          <w:lang w:val="ru-RU"/>
        </w:rPr>
        <w:br/>
      </w:r>
      <w:r w:rsidRPr="002651AC">
        <w:rPr>
          <w:color w:val="000000" w:themeColor="text1"/>
          <w:lang w:val="ru-RU"/>
        </w:rPr>
        <w:t xml:space="preserve">от 22.10.2021 № 2148, от 30.12.2021 № 3066, от 15.02.2022 № 245, от 19.04.2022   </w:t>
      </w:r>
      <w:r w:rsidR="005633E0" w:rsidRPr="002651AC">
        <w:rPr>
          <w:color w:val="000000" w:themeColor="text1"/>
          <w:lang w:val="ru-RU"/>
        </w:rPr>
        <w:t xml:space="preserve">  </w:t>
      </w:r>
      <w:r w:rsidRPr="002651AC">
        <w:rPr>
          <w:color w:val="000000" w:themeColor="text1"/>
          <w:lang w:val="ru-RU"/>
        </w:rPr>
        <w:t xml:space="preserve"> № 811, от 10</w:t>
      </w:r>
      <w:r w:rsidR="000667FD" w:rsidRPr="002651AC">
        <w:rPr>
          <w:color w:val="000000" w:themeColor="text1"/>
          <w:lang w:val="ru-RU"/>
        </w:rPr>
        <w:t xml:space="preserve">.06.2022 № </w:t>
      </w:r>
      <w:r w:rsidR="00FD45F5" w:rsidRPr="002651AC">
        <w:rPr>
          <w:color w:val="000000" w:themeColor="text1"/>
          <w:lang w:val="ru-RU"/>
        </w:rPr>
        <w:t>1243 (</w:t>
      </w:r>
      <w:r w:rsidR="000A48C2" w:rsidRPr="002651AC">
        <w:rPr>
          <w:color w:val="000000" w:themeColor="text1"/>
          <w:lang w:val="ru-RU"/>
        </w:rPr>
        <w:t xml:space="preserve">ред. </w:t>
      </w:r>
      <w:r w:rsidR="00FD45F5" w:rsidRPr="002651AC">
        <w:rPr>
          <w:color w:val="000000" w:themeColor="text1"/>
          <w:lang w:val="ru-RU"/>
        </w:rPr>
        <w:t>16.06.2022)</w:t>
      </w:r>
      <w:r w:rsidR="002F3A24" w:rsidRPr="002651AC">
        <w:rPr>
          <w:color w:val="000000" w:themeColor="text1"/>
          <w:lang w:val="ru-RU"/>
        </w:rPr>
        <w:t xml:space="preserve">, от </w:t>
      </w:r>
      <w:r w:rsidR="00EF5286" w:rsidRPr="002651AC">
        <w:rPr>
          <w:color w:val="000000" w:themeColor="text1"/>
          <w:lang w:val="ru-RU"/>
        </w:rPr>
        <w:t>06.09.2022 №1998</w:t>
      </w:r>
      <w:r w:rsidR="001816F8" w:rsidRPr="002651AC">
        <w:rPr>
          <w:color w:val="000000" w:themeColor="text1"/>
          <w:lang w:val="ru-RU"/>
        </w:rPr>
        <w:t>,</w:t>
      </w:r>
      <w:r w:rsidR="000A48C2" w:rsidRPr="002651AC">
        <w:rPr>
          <w:color w:val="000000" w:themeColor="text1"/>
          <w:lang w:val="ru-RU"/>
        </w:rPr>
        <w:br/>
      </w:r>
      <w:r w:rsidR="00463AEC" w:rsidRPr="002651AC">
        <w:rPr>
          <w:color w:val="000000" w:themeColor="text1"/>
          <w:lang w:val="ru-RU"/>
        </w:rPr>
        <w:t xml:space="preserve">от </w:t>
      </w:r>
      <w:r w:rsidR="00D921CA" w:rsidRPr="002651AC">
        <w:rPr>
          <w:color w:val="000000" w:themeColor="text1"/>
          <w:lang w:val="ru-RU"/>
        </w:rPr>
        <w:t>11.10.2022 №2284</w:t>
      </w:r>
      <w:r w:rsidR="009924FC" w:rsidRPr="002651AC">
        <w:rPr>
          <w:color w:val="000000" w:themeColor="text1"/>
          <w:lang w:val="ru-RU"/>
        </w:rPr>
        <w:t>, от 26.10.2022 №2453</w:t>
      </w:r>
      <w:r w:rsidR="00BE1F06" w:rsidRPr="002651AC">
        <w:rPr>
          <w:color w:val="000000" w:themeColor="text1"/>
          <w:lang w:val="ru-RU"/>
        </w:rPr>
        <w:t xml:space="preserve">, </w:t>
      </w:r>
      <w:r w:rsidR="00BE1F06" w:rsidRPr="009A57AC">
        <w:rPr>
          <w:lang w:val="ru-RU"/>
        </w:rPr>
        <w:t>от 19.12.2022 №3207</w:t>
      </w:r>
      <w:r w:rsidR="0076239A">
        <w:rPr>
          <w:lang w:val="ru-RU"/>
        </w:rPr>
        <w:t xml:space="preserve">, </w:t>
      </w:r>
      <w:r w:rsidR="0019520F" w:rsidRPr="009A57AC">
        <w:rPr>
          <w:lang w:val="ru-RU"/>
        </w:rPr>
        <w:t>от 30.12.2022 №</w:t>
      </w:r>
      <w:r w:rsidR="008934D7" w:rsidRPr="009A57AC">
        <w:rPr>
          <w:lang w:val="ru-RU"/>
        </w:rPr>
        <w:t>3431</w:t>
      </w:r>
      <w:r w:rsidR="00A25379">
        <w:rPr>
          <w:lang w:val="ru-RU"/>
        </w:rPr>
        <w:t>, от 06.02.2023 №307, от 09.02.2023 №391, от 05.04.2023 №932</w:t>
      </w:r>
      <w:r w:rsidRPr="009A57AC">
        <w:rPr>
          <w:lang w:val="ru-RU"/>
        </w:rPr>
        <w:t>)</w:t>
      </w:r>
      <w:r w:rsidRPr="002651AC">
        <w:rPr>
          <w:color w:val="000000" w:themeColor="text1"/>
          <w:lang w:val="ru-RU"/>
        </w:rPr>
        <w:t xml:space="preserve"> следующие изменения:</w:t>
      </w:r>
    </w:p>
    <w:p w:rsidR="009924FC" w:rsidRPr="002651AC" w:rsidRDefault="009924FC" w:rsidP="009924FC">
      <w:pPr>
        <w:suppressAutoHyphens/>
        <w:ind w:firstLine="567"/>
        <w:jc w:val="both"/>
        <w:rPr>
          <w:color w:val="000000" w:themeColor="text1"/>
          <w:lang w:val="ru-RU"/>
        </w:rPr>
      </w:pPr>
    </w:p>
    <w:p w:rsidR="009924FC" w:rsidRPr="00615560" w:rsidRDefault="00B60399" w:rsidP="00175DBC">
      <w:pPr>
        <w:suppressAutoHyphens/>
        <w:jc w:val="both"/>
        <w:rPr>
          <w:lang w:val="ru-RU"/>
        </w:rPr>
      </w:pPr>
      <w:r w:rsidRPr="002651AC">
        <w:rPr>
          <w:color w:val="000000" w:themeColor="text1"/>
          <w:lang w:val="ru-RU"/>
        </w:rPr>
        <w:t xml:space="preserve">         </w:t>
      </w:r>
      <w:r w:rsidR="00DF68B1">
        <w:rPr>
          <w:color w:val="000000" w:themeColor="text1"/>
          <w:lang w:val="ru-RU"/>
        </w:rPr>
        <w:t xml:space="preserve"> </w:t>
      </w:r>
      <w:r w:rsidRPr="002651AC">
        <w:rPr>
          <w:color w:val="000000" w:themeColor="text1"/>
          <w:lang w:val="ru-RU"/>
        </w:rPr>
        <w:t xml:space="preserve"> </w:t>
      </w:r>
      <w:r w:rsidR="00DF68B1" w:rsidRPr="00615560">
        <w:rPr>
          <w:lang w:val="ru-RU"/>
        </w:rPr>
        <w:t>1.</w:t>
      </w:r>
      <w:r w:rsidR="00237652" w:rsidRPr="00615560">
        <w:rPr>
          <w:lang w:val="ru-RU"/>
        </w:rPr>
        <w:t xml:space="preserve"> </w:t>
      </w:r>
      <w:r w:rsidR="009924FC" w:rsidRPr="00615560">
        <w:rPr>
          <w:lang w:val="ru-RU"/>
        </w:rPr>
        <w:t>В приложении к постановлению:</w:t>
      </w:r>
    </w:p>
    <w:p w:rsidR="00175DBC" w:rsidRPr="00615560" w:rsidRDefault="00175DBC" w:rsidP="006E1A8F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615560">
        <w:rPr>
          <w:rFonts w:ascii="Times New Roman" w:hAnsi="Times New Roman" w:cs="Times New Roman"/>
        </w:rPr>
        <w:t>1.</w:t>
      </w:r>
      <w:r w:rsidR="00DF68B1" w:rsidRPr="00615560">
        <w:rPr>
          <w:rFonts w:ascii="Times New Roman" w:hAnsi="Times New Roman" w:cs="Times New Roman"/>
        </w:rPr>
        <w:t>1.</w:t>
      </w:r>
      <w:r w:rsidRPr="00615560">
        <w:rPr>
          <w:rFonts w:ascii="Times New Roman" w:hAnsi="Times New Roman" w:cs="Times New Roman"/>
        </w:rPr>
        <w:t xml:space="preserve"> В разделе 1. «Паспорт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282B1F" w:rsidRPr="00615560" w:rsidRDefault="00282B1F" w:rsidP="006E1A8F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615560" w:rsidRPr="00615560" w:rsidTr="00175DBC">
        <w:tc>
          <w:tcPr>
            <w:tcW w:w="3807" w:type="dxa"/>
            <w:hideMark/>
          </w:tcPr>
          <w:p w:rsidR="00175DBC" w:rsidRPr="00615560" w:rsidRDefault="00175DBC" w:rsidP="00175DBC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615560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615560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75DBC" w:rsidRPr="00615560" w:rsidRDefault="00175DBC" w:rsidP="00175DBC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на 2017 - 2025 годы составляет </w:t>
            </w:r>
            <w:r w:rsidR="00A8056E" w:rsidRPr="00615560">
              <w:rPr>
                <w:rFonts w:ascii="Times New Roman" w:hAnsi="Times New Roman" w:cs="Times New Roman"/>
                <w:lang w:eastAsia="en-US"/>
              </w:rPr>
              <w:t>1205916,1</w:t>
            </w:r>
            <w:r w:rsidRPr="00615560">
              <w:rPr>
                <w:rFonts w:ascii="Times New Roman" w:hAnsi="Times New Roman" w:cs="Times New Roman"/>
                <w:lang w:eastAsia="en-US"/>
              </w:rPr>
              <w:t xml:space="preserve"> тыс. рублей, в том числе по годам: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2017 год – 154119,8 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2018 год – 141810,1 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2019 год – 121876,6 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2020 год – 116569,9 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2021 год – 148031,8 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2022 год – </w:t>
            </w:r>
            <w:r w:rsidR="004C5E97" w:rsidRPr="00615560">
              <w:rPr>
                <w:rFonts w:ascii="Times New Roman" w:hAnsi="Times New Roman" w:cs="Times New Roman"/>
              </w:rPr>
              <w:t xml:space="preserve">180128,5 </w:t>
            </w:r>
            <w:r w:rsidRPr="00615560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2023 год – </w:t>
            </w:r>
            <w:r w:rsidR="00282B1F" w:rsidRPr="00615560">
              <w:rPr>
                <w:rFonts w:ascii="Times New Roman" w:hAnsi="Times New Roman" w:cs="Times New Roman"/>
                <w:lang w:eastAsia="en-US"/>
              </w:rPr>
              <w:t>147632,2</w:t>
            </w:r>
            <w:r w:rsidRPr="00615560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75DBC" w:rsidRPr="00615560" w:rsidRDefault="00175DBC" w:rsidP="00175DB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2024 год – </w:t>
            </w:r>
            <w:r w:rsidR="00347421" w:rsidRPr="00615560">
              <w:rPr>
                <w:rFonts w:ascii="Times New Roman" w:hAnsi="Times New Roman" w:cs="Times New Roman"/>
                <w:lang w:eastAsia="en-US"/>
              </w:rPr>
              <w:t>82873,6</w:t>
            </w:r>
            <w:r w:rsidRPr="00615560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75DBC" w:rsidRPr="00615560" w:rsidRDefault="00175DBC" w:rsidP="00347421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2025 год – </w:t>
            </w:r>
            <w:r w:rsidR="00347421" w:rsidRPr="00615560">
              <w:rPr>
                <w:rFonts w:ascii="Times New Roman" w:hAnsi="Times New Roman" w:cs="Times New Roman"/>
                <w:lang w:eastAsia="en-US"/>
              </w:rPr>
              <w:t>112873,6</w:t>
            </w:r>
            <w:r w:rsidRPr="00615560">
              <w:rPr>
                <w:rFonts w:ascii="Times New Roman" w:hAnsi="Times New Roman" w:cs="Times New Roman"/>
                <w:lang w:eastAsia="en-US"/>
              </w:rPr>
              <w:t xml:space="preserve"> тыс. рублей.»</w:t>
            </w:r>
          </w:p>
          <w:p w:rsidR="00015270" w:rsidRPr="00615560" w:rsidRDefault="00015270" w:rsidP="00347421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75DBC" w:rsidRPr="00615560" w:rsidRDefault="00175DBC" w:rsidP="00175DBC">
      <w:pPr>
        <w:suppressAutoHyphens/>
        <w:spacing w:line="262" w:lineRule="auto"/>
        <w:jc w:val="both"/>
        <w:rPr>
          <w:sz w:val="4"/>
          <w:szCs w:val="4"/>
          <w:lang w:val="ru-RU"/>
        </w:rPr>
      </w:pPr>
    </w:p>
    <w:p w:rsidR="00175DBC" w:rsidRPr="00615560" w:rsidRDefault="00DF68B1" w:rsidP="00175DBC">
      <w:pPr>
        <w:suppressAutoHyphens/>
        <w:spacing w:line="262" w:lineRule="auto"/>
        <w:ind w:firstLine="709"/>
        <w:jc w:val="both"/>
        <w:rPr>
          <w:lang w:val="ru-RU"/>
        </w:rPr>
      </w:pPr>
      <w:r w:rsidRPr="00615560">
        <w:rPr>
          <w:lang w:val="ru-RU"/>
        </w:rPr>
        <w:t>1.</w:t>
      </w:r>
      <w:r w:rsidR="00175DBC" w:rsidRPr="00615560">
        <w:rPr>
          <w:lang w:val="ru-RU"/>
        </w:rPr>
        <w:t>2. В разделе 5.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F2379D" w:rsidRPr="00615560" w:rsidRDefault="00F2379D" w:rsidP="00175DBC">
      <w:pPr>
        <w:suppressAutoHyphens/>
        <w:spacing w:line="262" w:lineRule="auto"/>
        <w:ind w:firstLine="709"/>
        <w:jc w:val="both"/>
        <w:rPr>
          <w:lang w:val="ru-RU"/>
        </w:rPr>
      </w:pPr>
    </w:p>
    <w:p w:rsidR="0089696E" w:rsidRPr="00615560" w:rsidRDefault="00175DBC" w:rsidP="00F975DE">
      <w:pPr>
        <w:pStyle w:val="ConsPlusNormal"/>
        <w:widowControl/>
        <w:suppressAutoHyphens/>
        <w:spacing w:line="262" w:lineRule="auto"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615560">
        <w:rPr>
          <w:rFonts w:ascii="Times New Roman" w:hAnsi="Times New Roman" w:cs="Times New Roman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1276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615560" w:rsidRPr="00580A83" w:rsidTr="00015270">
        <w:tc>
          <w:tcPr>
            <w:tcW w:w="284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N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п/п</w:t>
            </w:r>
          </w:p>
        </w:tc>
        <w:tc>
          <w:tcPr>
            <w:tcW w:w="992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5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Ответственный</w:t>
            </w:r>
            <w:r w:rsidRPr="00615560">
              <w:rPr>
                <w:sz w:val="16"/>
                <w:szCs w:val="16"/>
              </w:rPr>
              <w:t xml:space="preserve"> </w:t>
            </w:r>
            <w:r w:rsidRPr="00615560">
              <w:rPr>
                <w:sz w:val="16"/>
                <w:szCs w:val="16"/>
                <w:lang w:val="ru-RU"/>
              </w:rPr>
              <w:t>исполнитель</w:t>
            </w:r>
            <w:r w:rsidRPr="00615560">
              <w:rPr>
                <w:sz w:val="16"/>
                <w:szCs w:val="16"/>
              </w:rPr>
              <w:t xml:space="preserve"> (</w:t>
            </w:r>
            <w:r w:rsidRPr="00615560">
              <w:rPr>
                <w:sz w:val="16"/>
                <w:szCs w:val="16"/>
                <w:lang w:val="ru-RU"/>
              </w:rPr>
              <w:t>соисполнитель</w:t>
            </w:r>
            <w:r w:rsidRPr="00615560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6379" w:type="dxa"/>
            <w:gridSpan w:val="9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1276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2018 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2019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2020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2021 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2022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2023 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2024 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2025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615560" w:rsidRPr="00615560" w:rsidTr="00015270"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13</w:t>
            </w:r>
          </w:p>
        </w:tc>
      </w:tr>
      <w:tr w:rsidR="00615560" w:rsidRPr="00615560" w:rsidTr="00015270">
        <w:tc>
          <w:tcPr>
            <w:tcW w:w="284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</w:t>
            </w:r>
          </w:p>
        </w:tc>
        <w:tc>
          <w:tcPr>
            <w:tcW w:w="992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615560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154119,8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141810,1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121876,6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116569,9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148031,8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180128,5</w:t>
            </w:r>
          </w:p>
        </w:tc>
        <w:tc>
          <w:tcPr>
            <w:tcW w:w="708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147632,2</w:t>
            </w:r>
          </w:p>
        </w:tc>
        <w:tc>
          <w:tcPr>
            <w:tcW w:w="709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82873,6</w:t>
            </w:r>
          </w:p>
        </w:tc>
        <w:tc>
          <w:tcPr>
            <w:tcW w:w="709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112873,6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right="-63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Администрация</w:t>
            </w: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города</w:t>
            </w:r>
            <w:proofErr w:type="spellEnd"/>
            <w:r w:rsidRPr="00615560">
              <w:rPr>
                <w:sz w:val="16"/>
                <w:szCs w:val="16"/>
              </w:rPr>
              <w:t xml:space="preserve">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1138,4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1112,0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762,7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1287,2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8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2172,2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right="-63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140601,7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120764,6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115807,2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120480,8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128283,3</w:t>
            </w:r>
          </w:p>
        </w:tc>
        <w:tc>
          <w:tcPr>
            <w:tcW w:w="708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145338,0</w:t>
            </w:r>
          </w:p>
        </w:tc>
        <w:tc>
          <w:tcPr>
            <w:tcW w:w="709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81318,6</w:t>
            </w:r>
          </w:p>
        </w:tc>
        <w:tc>
          <w:tcPr>
            <w:tcW w:w="709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111318,6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right="-63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51069,2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70,0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615560" w:rsidRPr="00615560" w:rsidTr="00015270">
        <w:tc>
          <w:tcPr>
            <w:tcW w:w="284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</w:t>
            </w:r>
          </w:p>
        </w:tc>
        <w:tc>
          <w:tcPr>
            <w:tcW w:w="992" w:type="dxa"/>
            <w:vMerge w:val="restart"/>
          </w:tcPr>
          <w:p w:rsidR="0089696E" w:rsidRPr="00615560" w:rsidRDefault="00E24227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hyperlink w:anchor="P920" w:history="1">
              <w:r w:rsidR="0089696E" w:rsidRPr="00615560">
                <w:rPr>
                  <w:sz w:val="16"/>
                  <w:szCs w:val="16"/>
                  <w:lang w:val="ru-RU"/>
                </w:rPr>
                <w:t>Подпрограмма</w:t>
              </w:r>
            </w:hyperlink>
            <w:r w:rsidR="0089696E" w:rsidRPr="00615560">
              <w:rPr>
                <w:sz w:val="16"/>
                <w:szCs w:val="16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615560">
              <w:rPr>
                <w:sz w:val="16"/>
                <w:szCs w:val="16"/>
              </w:rPr>
              <w:t>города</w:t>
            </w:r>
            <w:proofErr w:type="spellEnd"/>
            <w:r w:rsidRPr="00615560">
              <w:rPr>
                <w:sz w:val="16"/>
                <w:szCs w:val="16"/>
              </w:rPr>
              <w:t xml:space="preserve"> </w:t>
            </w:r>
            <w:r w:rsidRPr="00615560">
              <w:rPr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1600,0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1138,4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1112,0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762,7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1287,2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776,0</w:t>
            </w:r>
          </w:p>
        </w:tc>
        <w:tc>
          <w:tcPr>
            <w:tcW w:w="708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2172,2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1555,0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1555,0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150643,6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140601,7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120764,6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115807,2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120480,8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128283</w:t>
            </w:r>
            <w:r w:rsidRPr="00615560">
              <w:rPr>
                <w:sz w:val="16"/>
                <w:szCs w:val="16"/>
                <w:lang w:val="ru-RU"/>
              </w:rPr>
              <w:t>,3</w:t>
            </w:r>
          </w:p>
        </w:tc>
        <w:tc>
          <w:tcPr>
            <w:tcW w:w="708" w:type="dxa"/>
          </w:tcPr>
          <w:p w:rsidR="0089696E" w:rsidRPr="00615560" w:rsidRDefault="00F975D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145338,0</w:t>
            </w:r>
          </w:p>
        </w:tc>
        <w:tc>
          <w:tcPr>
            <w:tcW w:w="709" w:type="dxa"/>
          </w:tcPr>
          <w:p w:rsidR="0089696E" w:rsidRPr="00615560" w:rsidRDefault="00DE6B3C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81318,6</w:t>
            </w:r>
          </w:p>
        </w:tc>
        <w:tc>
          <w:tcPr>
            <w:tcW w:w="709" w:type="dxa"/>
          </w:tcPr>
          <w:p w:rsidR="0089696E" w:rsidRPr="00615560" w:rsidRDefault="00DE6B3C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111318,6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51069,2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1876,2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70,0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</w:t>
            </w:r>
            <w:r w:rsidRPr="0061556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615560" w:rsidRPr="00615560" w:rsidTr="00015270">
        <w:tc>
          <w:tcPr>
            <w:tcW w:w="284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1.1.1.</w:t>
            </w:r>
          </w:p>
        </w:tc>
        <w:tc>
          <w:tcPr>
            <w:tcW w:w="992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30,0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164,5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0,0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26210,8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51069,2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 w:val="restart"/>
          </w:tcPr>
          <w:p w:rsidR="0089696E" w:rsidRPr="00615560" w:rsidRDefault="00DE6B3C" w:rsidP="00DE6B3C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 xml:space="preserve">1.1. </w:t>
            </w:r>
            <w:r w:rsidR="0089696E" w:rsidRPr="00615560">
              <w:rPr>
                <w:sz w:val="16"/>
                <w:szCs w:val="16"/>
                <w:lang w:val="ru-RU"/>
              </w:rPr>
              <w:t>2.</w:t>
            </w:r>
          </w:p>
        </w:tc>
        <w:tc>
          <w:tcPr>
            <w:tcW w:w="992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Основное мероприятие 2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 xml:space="preserve">Реабилитация и благоустройство </w:t>
            </w:r>
            <w:r w:rsidRPr="00615560">
              <w:rPr>
                <w:sz w:val="16"/>
                <w:szCs w:val="16"/>
                <w:lang w:val="ru-RU"/>
              </w:rPr>
              <w:lastRenderedPageBreak/>
              <w:t>водных объектов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lastRenderedPageBreak/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876,2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2018 - 2025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992,5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760,0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277,8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868,0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158,4</w:t>
            </w:r>
          </w:p>
        </w:tc>
        <w:tc>
          <w:tcPr>
            <w:tcW w:w="708" w:type="dxa"/>
          </w:tcPr>
          <w:p w:rsidR="0089696E" w:rsidRPr="00615560" w:rsidRDefault="00C82727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1179,7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627,3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727,3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Администрация</w:t>
            </w:r>
            <w:r w:rsidRPr="00615560">
              <w:rPr>
                <w:sz w:val="16"/>
                <w:szCs w:val="16"/>
              </w:rPr>
              <w:t xml:space="preserve"> </w:t>
            </w:r>
            <w:r w:rsidRPr="00615560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29,5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43,5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95,0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95,0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95,0</w:t>
            </w:r>
          </w:p>
        </w:tc>
      </w:tr>
      <w:tr w:rsidR="00615560" w:rsidRPr="00615560" w:rsidTr="00015270">
        <w:tc>
          <w:tcPr>
            <w:tcW w:w="284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1.1.3.</w:t>
            </w:r>
          </w:p>
        </w:tc>
        <w:tc>
          <w:tcPr>
            <w:tcW w:w="992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Основное мероприятие 3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Обращение с отходами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в том числе: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ind w:right="-57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615560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4593,5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5316,7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8728,5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7356,7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9008,0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6186,6</w:t>
            </w:r>
          </w:p>
        </w:tc>
        <w:tc>
          <w:tcPr>
            <w:tcW w:w="708" w:type="dxa"/>
          </w:tcPr>
          <w:p w:rsidR="0089696E" w:rsidRPr="00615560" w:rsidRDefault="00A24E05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12813,3</w:t>
            </w:r>
          </w:p>
        </w:tc>
        <w:tc>
          <w:tcPr>
            <w:tcW w:w="709" w:type="dxa"/>
          </w:tcPr>
          <w:p w:rsidR="0089696E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12452,3</w:t>
            </w:r>
          </w:p>
        </w:tc>
        <w:tc>
          <w:tcPr>
            <w:tcW w:w="709" w:type="dxa"/>
          </w:tcPr>
          <w:p w:rsidR="0089696E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12352,3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950,0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655,0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691,0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658,0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940,4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477,6</w:t>
            </w:r>
          </w:p>
        </w:tc>
        <w:tc>
          <w:tcPr>
            <w:tcW w:w="708" w:type="dxa"/>
          </w:tcPr>
          <w:p w:rsidR="0089696E" w:rsidRPr="00615560" w:rsidRDefault="007E183D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1617,2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1000,0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1000,0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2017 - 2018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1000,0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70,0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</w:tr>
      <w:tr w:rsidR="00615560" w:rsidRPr="00615560" w:rsidTr="00015270"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 w:val="restart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 w:val="restart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2643,5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4591,7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8037,5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6698,7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8037,6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5709,0</w:t>
            </w:r>
          </w:p>
        </w:tc>
        <w:tc>
          <w:tcPr>
            <w:tcW w:w="708" w:type="dxa"/>
          </w:tcPr>
          <w:p w:rsidR="0089696E" w:rsidRPr="00615560" w:rsidRDefault="00A24E05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11074,1</w:t>
            </w:r>
          </w:p>
        </w:tc>
        <w:tc>
          <w:tcPr>
            <w:tcW w:w="709" w:type="dxa"/>
          </w:tcPr>
          <w:p w:rsidR="0089696E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11452,3</w:t>
            </w:r>
          </w:p>
        </w:tc>
        <w:tc>
          <w:tcPr>
            <w:tcW w:w="709" w:type="dxa"/>
          </w:tcPr>
          <w:p w:rsidR="0089696E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11352,3</w:t>
            </w:r>
          </w:p>
        </w:tc>
      </w:tr>
      <w:tr w:rsidR="00615560" w:rsidRPr="00615560" w:rsidTr="00015270">
        <w:trPr>
          <w:trHeight w:val="4192"/>
        </w:trPr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vMerge/>
          </w:tcPr>
          <w:p w:rsidR="0089696E" w:rsidRPr="00615560" w:rsidRDefault="0089696E" w:rsidP="00DB07EF">
            <w:pPr>
              <w:suppressAutoHyphens/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6230,0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706,7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196,3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615560" w:rsidRPr="00615560" w:rsidTr="00015270">
        <w:trPr>
          <w:trHeight w:val="710"/>
        </w:trPr>
        <w:tc>
          <w:tcPr>
            <w:tcW w:w="284" w:type="dxa"/>
            <w:vMerge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suppressAutoHyphens/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615560">
              <w:rPr>
                <w:rFonts w:eastAsia="Calibri"/>
                <w:sz w:val="16"/>
                <w:szCs w:val="16"/>
                <w:lang w:val="ru-RU" w:eastAsia="en-US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615560">
              <w:rPr>
                <w:rFonts w:eastAsia="Calibri"/>
                <w:sz w:val="16"/>
                <w:szCs w:val="16"/>
                <w:lang w:val="ru-RU" w:eastAsia="en-US"/>
              </w:rPr>
              <w:t>2023-2025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122,0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</w:tr>
      <w:tr w:rsidR="00615560" w:rsidRPr="00615560" w:rsidTr="00015270">
        <w:trPr>
          <w:trHeight w:val="1444"/>
        </w:trPr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1.1.4.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Основное мероприятие 4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250,0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95,8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127,2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47,8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25,0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115,0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100,0</w:t>
            </w:r>
          </w:p>
        </w:tc>
      </w:tr>
      <w:tr w:rsidR="00615560" w:rsidRPr="00615560" w:rsidTr="00015270">
        <w:trPr>
          <w:trHeight w:val="434"/>
        </w:trPr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1.1.5.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Основное мероприятие 5</w:t>
            </w:r>
          </w:p>
          <w:p w:rsidR="0089696E" w:rsidRPr="00615560" w:rsidRDefault="007E183D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 xml:space="preserve">Экологическое просвещение населения города Липецка в сфере охраны </w:t>
            </w:r>
            <w:r w:rsidRPr="00615560">
              <w:rPr>
                <w:sz w:val="16"/>
                <w:szCs w:val="16"/>
                <w:lang w:val="ru-RU"/>
              </w:rPr>
              <w:lastRenderedPageBreak/>
              <w:t>окружающей среды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400,0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387,6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293,8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101,2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269,5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229,9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345,0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360</w:t>
            </w:r>
            <w:r w:rsidRPr="00615560">
              <w:rPr>
                <w:sz w:val="16"/>
                <w:szCs w:val="16"/>
              </w:rPr>
              <w:t>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360,0</w:t>
            </w:r>
          </w:p>
        </w:tc>
      </w:tr>
      <w:tr w:rsidR="00615560" w:rsidRPr="00615560" w:rsidTr="00015270">
        <w:trPr>
          <w:trHeight w:val="1993"/>
        </w:trPr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1.1.6.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2017 - 2025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147970,1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134987,5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111937,1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107959,0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109821,4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121696,9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8" w:type="dxa"/>
          </w:tcPr>
          <w:p w:rsidR="0089696E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131287</w:t>
            </w:r>
            <w:r w:rsidR="0089696E" w:rsidRPr="00615560">
              <w:rPr>
                <w:sz w:val="16"/>
                <w:szCs w:val="16"/>
                <w:lang w:val="ru-RU"/>
              </w:rPr>
              <w:t>,2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69239,0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99239,0</w:t>
            </w:r>
          </w:p>
        </w:tc>
      </w:tr>
      <w:tr w:rsidR="00615560" w:rsidRPr="00615560" w:rsidTr="00015270">
        <w:trPr>
          <w:trHeight w:val="1135"/>
        </w:trPr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1.1.7.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Региональный проект «Чистая страна»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2020 - 2025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841,7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1589,3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719,0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 xml:space="preserve">  1797,0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615560" w:rsidRPr="00615560" w:rsidTr="00015270">
        <w:trPr>
          <w:trHeight w:val="1429"/>
        </w:trPr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1.1.8.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2021 - 2025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53,0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89696E" w:rsidRPr="00615560" w:rsidTr="00015270">
        <w:tc>
          <w:tcPr>
            <w:tcW w:w="284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1.1.9.</w:t>
            </w:r>
          </w:p>
        </w:tc>
        <w:tc>
          <w:tcPr>
            <w:tcW w:w="992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  <w:lang w:val="ru-RU"/>
              </w:rPr>
              <w:t>Региональный</w:t>
            </w:r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проект</w:t>
            </w:r>
            <w:proofErr w:type="spellEnd"/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«</w:t>
            </w:r>
            <w:proofErr w:type="spellStart"/>
            <w:r w:rsidRPr="00615560">
              <w:rPr>
                <w:sz w:val="16"/>
                <w:szCs w:val="16"/>
              </w:rPr>
              <w:t>Чистый</w:t>
            </w:r>
            <w:proofErr w:type="spellEnd"/>
            <w:r w:rsidRPr="00615560">
              <w:rPr>
                <w:sz w:val="16"/>
                <w:szCs w:val="16"/>
              </w:rPr>
              <w:t xml:space="preserve"> </w:t>
            </w:r>
            <w:proofErr w:type="spellStart"/>
            <w:r w:rsidRPr="00615560">
              <w:rPr>
                <w:sz w:val="16"/>
                <w:szCs w:val="16"/>
              </w:rPr>
              <w:t>воздух</w:t>
            </w:r>
            <w:proofErr w:type="spellEnd"/>
            <w:r w:rsidRPr="00615560">
              <w:rPr>
                <w:sz w:val="16"/>
                <w:szCs w:val="16"/>
                <w:lang w:val="ru-RU"/>
              </w:rPr>
              <w:t>»</w:t>
            </w:r>
          </w:p>
          <w:p w:rsidR="0089696E" w:rsidRPr="00615560" w:rsidRDefault="0089696E" w:rsidP="00DB07EF">
            <w:pPr>
              <w:widowControl w:val="0"/>
              <w:autoSpaceDE w:val="0"/>
              <w:autoSpaceDN w:val="0"/>
              <w:ind w:right="-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9696E" w:rsidRPr="00615560" w:rsidRDefault="0089696E" w:rsidP="00DB07EF">
            <w:pPr>
              <w:widowControl w:val="0"/>
              <w:suppressAutoHyphens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615560">
              <w:rPr>
                <w:sz w:val="16"/>
                <w:szCs w:val="16"/>
              </w:rPr>
              <w:t>2022 - 2023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8" w:right="-67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8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615560">
              <w:rPr>
                <w:sz w:val="16"/>
                <w:szCs w:val="16"/>
              </w:rPr>
              <w:t>0</w:t>
            </w:r>
            <w:r w:rsidRPr="00615560">
              <w:rPr>
                <w:sz w:val="16"/>
                <w:szCs w:val="16"/>
                <w:lang w:val="ru-RU"/>
              </w:rPr>
              <w:t>,0</w:t>
            </w: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9696E" w:rsidRPr="00615560" w:rsidRDefault="0089696E" w:rsidP="00DB07EF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  <w:p w:rsidR="0089696E" w:rsidRPr="00615560" w:rsidRDefault="0089696E" w:rsidP="00DB07EF">
            <w:pPr>
              <w:rPr>
                <w:sz w:val="16"/>
                <w:szCs w:val="16"/>
              </w:rPr>
            </w:pPr>
          </w:p>
          <w:p w:rsidR="0089696E" w:rsidRPr="00615560" w:rsidRDefault="0089696E" w:rsidP="00DB07EF">
            <w:pPr>
              <w:rPr>
                <w:sz w:val="16"/>
                <w:szCs w:val="16"/>
                <w:lang w:val="ru-RU"/>
              </w:rPr>
            </w:pPr>
          </w:p>
          <w:p w:rsidR="0089696E" w:rsidRPr="00615560" w:rsidRDefault="0089696E" w:rsidP="00DB07EF">
            <w:pPr>
              <w:rPr>
                <w:sz w:val="16"/>
                <w:szCs w:val="16"/>
              </w:rPr>
            </w:pPr>
          </w:p>
          <w:p w:rsidR="0089696E" w:rsidRPr="00615560" w:rsidRDefault="0089696E" w:rsidP="00DB07EF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89696E" w:rsidRPr="00615560" w:rsidRDefault="0089696E" w:rsidP="007E183D">
      <w:pPr>
        <w:tabs>
          <w:tab w:val="left" w:pos="0"/>
        </w:tabs>
        <w:suppressAutoHyphens/>
        <w:spacing w:line="262" w:lineRule="auto"/>
        <w:jc w:val="both"/>
        <w:rPr>
          <w:lang w:val="ru-RU"/>
        </w:rPr>
      </w:pPr>
    </w:p>
    <w:p w:rsidR="00175DBC" w:rsidRPr="00615560" w:rsidRDefault="00DF68B1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lang w:val="ru-RU"/>
        </w:rPr>
      </w:pPr>
      <w:r w:rsidRPr="00615560">
        <w:rPr>
          <w:lang w:val="ru-RU"/>
        </w:rPr>
        <w:t>1.</w:t>
      </w:r>
      <w:r w:rsidR="00175DBC" w:rsidRPr="00615560">
        <w:rPr>
          <w:lang w:val="ru-RU"/>
        </w:rPr>
        <w:t>3. В разделе 6. «Ресурсное обеспечение муниципальной программы» таблицу «Прогнозная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4A4730" w:rsidRPr="00615560" w:rsidRDefault="004A4730" w:rsidP="004A4730">
      <w:pPr>
        <w:tabs>
          <w:tab w:val="left" w:pos="0"/>
        </w:tabs>
        <w:suppressAutoHyphens/>
        <w:spacing w:line="262" w:lineRule="auto"/>
        <w:ind w:firstLine="567"/>
        <w:jc w:val="both"/>
        <w:rPr>
          <w:sz w:val="18"/>
          <w:szCs w:val="18"/>
          <w:lang w:val="ru-RU"/>
        </w:rPr>
      </w:pPr>
    </w:p>
    <w:p w:rsidR="00175DBC" w:rsidRPr="00615560" w:rsidRDefault="00175DBC" w:rsidP="002651AC">
      <w:pPr>
        <w:spacing w:line="262" w:lineRule="auto"/>
        <w:ind w:firstLine="709"/>
        <w:jc w:val="center"/>
        <w:rPr>
          <w:lang w:val="ru-RU"/>
        </w:rPr>
      </w:pPr>
      <w:r w:rsidRPr="00615560">
        <w:rPr>
          <w:rFonts w:ascii="Times New Roman CYR" w:hAnsi="Times New Roman CYR"/>
          <w:sz w:val="27"/>
          <w:szCs w:val="27"/>
          <w:lang w:val="ru-RU"/>
        </w:rPr>
        <w:t>«</w:t>
      </w:r>
      <w:r w:rsidRPr="00615560">
        <w:rPr>
          <w:lang w:val="ru-RU"/>
        </w:rPr>
        <w:t xml:space="preserve">Прогнозная оценка расходов по источникам ресурсного обеспечения </w:t>
      </w:r>
      <w:r w:rsidRPr="00615560">
        <w:rPr>
          <w:lang w:val="ru-RU"/>
        </w:rPr>
        <w:br/>
        <w:t>муниципальной программы «Охрана окружающей среды города Липецка»</w:t>
      </w:r>
    </w:p>
    <w:p w:rsidR="00175DBC" w:rsidRPr="00615560" w:rsidRDefault="00175DBC" w:rsidP="00175DBC">
      <w:pPr>
        <w:spacing w:line="262" w:lineRule="auto"/>
        <w:ind w:firstLine="709"/>
        <w:rPr>
          <w:sz w:val="20"/>
          <w:szCs w:val="20"/>
          <w:lang w:val="ru-RU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615560" w:rsidRPr="00615560" w:rsidTr="00015270">
        <w:trPr>
          <w:trHeight w:val="492"/>
        </w:trPr>
        <w:tc>
          <w:tcPr>
            <w:tcW w:w="346" w:type="dxa"/>
            <w:vMerge w:val="restart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>Наименование</w:t>
            </w:r>
            <w:r w:rsidRPr="00615560">
              <w:rPr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Расходы</w:t>
            </w:r>
            <w:proofErr w:type="spellEnd"/>
            <w:r w:rsidRPr="00615560">
              <w:rPr>
                <w:sz w:val="18"/>
                <w:szCs w:val="18"/>
              </w:rPr>
              <w:t xml:space="preserve"> (</w:t>
            </w:r>
            <w:proofErr w:type="spellStart"/>
            <w:r w:rsidRPr="00615560">
              <w:rPr>
                <w:sz w:val="18"/>
                <w:szCs w:val="18"/>
              </w:rPr>
              <w:t>тыс</w:t>
            </w:r>
            <w:proofErr w:type="spellEnd"/>
            <w:r w:rsidRPr="00615560">
              <w:rPr>
                <w:sz w:val="18"/>
                <w:szCs w:val="18"/>
              </w:rPr>
              <w:t xml:space="preserve">. </w:t>
            </w:r>
            <w:proofErr w:type="spellStart"/>
            <w:r w:rsidRPr="00615560">
              <w:rPr>
                <w:sz w:val="18"/>
                <w:szCs w:val="18"/>
              </w:rPr>
              <w:t>руб</w:t>
            </w:r>
            <w:proofErr w:type="spellEnd"/>
            <w:r w:rsidRPr="00615560">
              <w:rPr>
                <w:sz w:val="18"/>
                <w:szCs w:val="18"/>
              </w:rPr>
              <w:t>.)</w:t>
            </w:r>
          </w:p>
        </w:tc>
      </w:tr>
      <w:tr w:rsidR="00615560" w:rsidRPr="00615560" w:rsidTr="00015270">
        <w:tc>
          <w:tcPr>
            <w:tcW w:w="346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2017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2018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2019 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2020 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2021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  <w:shd w:val="clear" w:color="auto" w:fill="FFFFFF" w:themeFill="background1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2022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2023 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2024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2025</w:t>
            </w:r>
          </w:p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</w:tr>
      <w:tr w:rsidR="00615560" w:rsidRPr="00615560" w:rsidTr="00015270">
        <w:tc>
          <w:tcPr>
            <w:tcW w:w="346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</w:t>
            </w:r>
          </w:p>
        </w:tc>
        <w:tc>
          <w:tcPr>
            <w:tcW w:w="930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</w:t>
            </w:r>
          </w:p>
        </w:tc>
      </w:tr>
      <w:tr w:rsidR="00615560" w:rsidRPr="00615560" w:rsidTr="00015270">
        <w:trPr>
          <w:trHeight w:val="337"/>
        </w:trPr>
        <w:tc>
          <w:tcPr>
            <w:tcW w:w="346" w:type="dxa"/>
            <w:vMerge w:val="restart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</w:tcPr>
          <w:p w:rsidR="00175DBC" w:rsidRPr="00615560" w:rsidRDefault="0052461A" w:rsidP="00175DBC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Муниципальная программа «</w:t>
            </w:r>
            <w:r w:rsidR="00175DBC" w:rsidRPr="00615560">
              <w:rPr>
                <w:sz w:val="18"/>
                <w:szCs w:val="18"/>
                <w:lang w:val="ru-RU"/>
              </w:rPr>
              <w:t xml:space="preserve">Охрана </w:t>
            </w:r>
            <w:r w:rsidRPr="00615560">
              <w:rPr>
                <w:sz w:val="18"/>
                <w:szCs w:val="18"/>
                <w:lang w:val="ru-RU"/>
              </w:rPr>
              <w:t>окружающей среды города Липецка»</w:t>
            </w:r>
          </w:p>
        </w:tc>
        <w:tc>
          <w:tcPr>
            <w:tcW w:w="851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615560" w:rsidRDefault="004C5E97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834" w:type="dxa"/>
          </w:tcPr>
          <w:p w:rsidR="00175DBC" w:rsidRPr="00615560" w:rsidRDefault="00447F8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991860,4</w:t>
            </w:r>
          </w:p>
        </w:tc>
        <w:tc>
          <w:tcPr>
            <w:tcW w:w="835" w:type="dxa"/>
          </w:tcPr>
          <w:p w:rsidR="00175DBC" w:rsidRPr="00615560" w:rsidRDefault="005A5D0D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835" w:type="dxa"/>
          </w:tcPr>
          <w:p w:rsidR="00175DBC" w:rsidRPr="00615560" w:rsidRDefault="007E183D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="005A5D0D" w:rsidRPr="00615560">
              <w:rPr>
                <w:sz w:val="18"/>
                <w:szCs w:val="18"/>
              </w:rPr>
              <w:t>6</w:t>
            </w:r>
          </w:p>
        </w:tc>
      </w:tr>
      <w:tr w:rsidR="00615560" w:rsidRPr="00615560" w:rsidTr="00015270">
        <w:trPr>
          <w:trHeight w:val="453"/>
        </w:trPr>
        <w:tc>
          <w:tcPr>
            <w:tcW w:w="346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>Федеральный</w:t>
            </w:r>
            <w:r w:rsidR="007E183D" w:rsidRPr="00615560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175DBC" w:rsidRPr="00615560" w:rsidRDefault="00447F8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</w:tr>
      <w:tr w:rsidR="00615560" w:rsidRPr="00615560" w:rsidTr="00015270">
        <w:trPr>
          <w:trHeight w:val="389"/>
        </w:trPr>
        <w:tc>
          <w:tcPr>
            <w:tcW w:w="346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175DBC" w:rsidRPr="00615560" w:rsidRDefault="00175DBC" w:rsidP="00175DB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>Областной</w:t>
            </w: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5A5D0D" w:rsidRPr="00615560" w:rsidRDefault="005A5D0D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</w:t>
            </w:r>
            <w:r w:rsidR="00DB07EF" w:rsidRPr="00615560">
              <w:rPr>
                <w:sz w:val="18"/>
                <w:szCs w:val="18"/>
              </w:rPr>
              <w:t>2313</w:t>
            </w:r>
            <w:r w:rsidR="00DB07EF"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175DBC" w:rsidRPr="00615560" w:rsidRDefault="00175DBC" w:rsidP="00175DB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</w:tr>
      <w:tr w:rsidR="00615560" w:rsidRPr="00615560" w:rsidTr="00015270">
        <w:trPr>
          <w:trHeight w:val="259"/>
        </w:trPr>
        <w:tc>
          <w:tcPr>
            <w:tcW w:w="346" w:type="dxa"/>
            <w:vMerge/>
          </w:tcPr>
          <w:p w:rsidR="00DB07EF" w:rsidRPr="00615560" w:rsidRDefault="00DB07EF" w:rsidP="00DB07E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DB07EF" w:rsidRPr="00615560" w:rsidRDefault="00DB07EF" w:rsidP="00DB07E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147632,2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</w:tr>
      <w:tr w:rsidR="00615560" w:rsidRPr="00615560" w:rsidTr="00015270">
        <w:tc>
          <w:tcPr>
            <w:tcW w:w="346" w:type="dxa"/>
            <w:vMerge w:val="restart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lastRenderedPageBreak/>
              <w:t>1.1.</w:t>
            </w:r>
          </w:p>
        </w:tc>
        <w:tc>
          <w:tcPr>
            <w:tcW w:w="930" w:type="dxa"/>
            <w:vMerge w:val="restart"/>
          </w:tcPr>
          <w:p w:rsidR="00DB07EF" w:rsidRPr="00615560" w:rsidRDefault="00E24227" w:rsidP="00DB07EF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w:anchor="P920" w:history="1">
              <w:r w:rsidR="00DB07EF" w:rsidRPr="00615560">
                <w:rPr>
                  <w:sz w:val="18"/>
                  <w:szCs w:val="18"/>
                  <w:lang w:val="ru-RU"/>
                </w:rPr>
                <w:t>Подпрограмма</w:t>
              </w:r>
            </w:hyperlink>
            <w:r w:rsidR="00DB07EF" w:rsidRPr="00615560">
              <w:rPr>
                <w:sz w:val="18"/>
                <w:szCs w:val="18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851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  <w:shd w:val="clear" w:color="auto" w:fill="FFFFFF" w:themeFill="background1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991860,4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</w:tr>
      <w:tr w:rsidR="00615560" w:rsidRPr="00615560" w:rsidTr="00015270">
        <w:tc>
          <w:tcPr>
            <w:tcW w:w="346" w:type="dxa"/>
            <w:vMerge/>
          </w:tcPr>
          <w:p w:rsidR="00447F8C" w:rsidRPr="00615560" w:rsidRDefault="00447F8C" w:rsidP="00447F8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447F8C" w:rsidRPr="00615560" w:rsidRDefault="00447F8C" w:rsidP="00447F8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  <w:shd w:val="clear" w:color="auto" w:fill="FFFFFF" w:themeFill="background1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834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</w:tr>
      <w:tr w:rsidR="00615560" w:rsidRPr="00615560" w:rsidTr="00015270">
        <w:tc>
          <w:tcPr>
            <w:tcW w:w="346" w:type="dxa"/>
            <w:vMerge/>
          </w:tcPr>
          <w:p w:rsidR="00447F8C" w:rsidRPr="00615560" w:rsidRDefault="00447F8C" w:rsidP="00447F8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447F8C" w:rsidRPr="00615560" w:rsidRDefault="00447F8C" w:rsidP="00447F8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834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  <w:shd w:val="clear" w:color="auto" w:fill="FFFFFF" w:themeFill="background1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834" w:type="dxa"/>
          </w:tcPr>
          <w:p w:rsidR="00447F8C" w:rsidRPr="00615560" w:rsidRDefault="00DB07EF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</w:rPr>
              <w:t>12313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447F8C" w:rsidRPr="00615560" w:rsidRDefault="00447F8C" w:rsidP="00447F8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</w:tr>
      <w:tr w:rsidR="00615560" w:rsidRPr="00615560" w:rsidTr="00015270">
        <w:tc>
          <w:tcPr>
            <w:tcW w:w="346" w:type="dxa"/>
            <w:vMerge/>
          </w:tcPr>
          <w:p w:rsidR="00DB07EF" w:rsidRPr="00615560" w:rsidRDefault="00DB07EF" w:rsidP="00DB07E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DB07EF" w:rsidRPr="00615560" w:rsidRDefault="00DB07EF" w:rsidP="00DB07EF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  <w:shd w:val="clear" w:color="auto" w:fill="FFFFFF" w:themeFill="background1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834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147632,2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835" w:type="dxa"/>
          </w:tcPr>
          <w:p w:rsidR="00DB07EF" w:rsidRPr="00615560" w:rsidRDefault="00DB07EF" w:rsidP="00DB07EF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</w:tr>
    </w:tbl>
    <w:p w:rsidR="00175DBC" w:rsidRPr="00615560" w:rsidRDefault="00175DBC" w:rsidP="00175DBC">
      <w:pPr>
        <w:tabs>
          <w:tab w:val="left" w:pos="0"/>
        </w:tabs>
        <w:autoSpaceDE w:val="0"/>
        <w:autoSpaceDN w:val="0"/>
        <w:adjustRightInd w:val="0"/>
        <w:jc w:val="both"/>
        <w:rPr>
          <w:lang w:val="ru-RU"/>
        </w:rPr>
      </w:pPr>
    </w:p>
    <w:p w:rsidR="00175DBC" w:rsidRPr="00615560" w:rsidRDefault="00175DBC" w:rsidP="00175DBC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lang w:val="ru-RU"/>
        </w:rPr>
      </w:pPr>
      <w:r w:rsidRPr="00615560">
        <w:rPr>
          <w:lang w:val="ru-RU"/>
        </w:rPr>
        <w:t xml:space="preserve">2. </w:t>
      </w:r>
      <w:r w:rsidRPr="00615560">
        <w:rPr>
          <w:rFonts w:ascii="Times New Roman CYR" w:hAnsi="Times New Roman CYR"/>
          <w:lang w:val="ru-RU"/>
        </w:rPr>
        <w:t>В приложении к муниципальной программе «Охрана окружающей среды города Липецка»:</w:t>
      </w:r>
    </w:p>
    <w:p w:rsidR="0076239A" w:rsidRPr="00615560" w:rsidRDefault="00282B1F" w:rsidP="000D32AA">
      <w:pPr>
        <w:widowControl w:val="0"/>
        <w:suppressAutoHyphens/>
        <w:ind w:firstLine="709"/>
        <w:jc w:val="both"/>
        <w:rPr>
          <w:lang w:val="ru-RU"/>
        </w:rPr>
      </w:pPr>
      <w:r w:rsidRPr="00615560">
        <w:rPr>
          <w:rFonts w:ascii="Times New Roman CYR" w:hAnsi="Times New Roman CYR"/>
          <w:lang w:val="ru-RU"/>
        </w:rPr>
        <w:t xml:space="preserve">2.1. </w:t>
      </w:r>
      <w:r w:rsidR="006F70BF" w:rsidRPr="00615560">
        <w:rPr>
          <w:rFonts w:ascii="Times New Roman CYR" w:hAnsi="Times New Roman CYR"/>
          <w:lang w:val="ru-RU"/>
        </w:rPr>
        <w:t>В р</w:t>
      </w:r>
      <w:r w:rsidRPr="00615560">
        <w:rPr>
          <w:rFonts w:ascii="Times New Roman CYR" w:hAnsi="Times New Roman CYR"/>
          <w:lang w:val="ru-RU"/>
        </w:rPr>
        <w:t>аздел</w:t>
      </w:r>
      <w:r w:rsidR="006F70BF" w:rsidRPr="00615560">
        <w:rPr>
          <w:rFonts w:ascii="Times New Roman CYR" w:hAnsi="Times New Roman CYR"/>
          <w:lang w:val="ru-RU"/>
        </w:rPr>
        <w:t>е</w:t>
      </w:r>
      <w:r w:rsidR="00175DBC" w:rsidRPr="00615560">
        <w:rPr>
          <w:rFonts w:ascii="Times New Roman CYR" w:hAnsi="Times New Roman CYR"/>
          <w:lang w:val="ru-RU"/>
        </w:rPr>
        <w:t xml:space="preserve"> 1. «</w:t>
      </w:r>
      <w:r w:rsidR="00175DBC" w:rsidRPr="00615560">
        <w:rPr>
          <w:lang w:val="ru-RU"/>
        </w:rPr>
        <w:t>Паспорт подпрограммы «Экологическая безопасность населения города Липецка»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76239A" w:rsidRPr="00615560" w:rsidRDefault="0076239A" w:rsidP="0076239A">
      <w:pPr>
        <w:widowControl w:val="0"/>
        <w:suppressAutoHyphens/>
        <w:jc w:val="both"/>
        <w:rPr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780"/>
        <w:gridCol w:w="5347"/>
      </w:tblGrid>
      <w:tr w:rsidR="00615560" w:rsidRPr="00615560" w:rsidTr="0076239A">
        <w:trPr>
          <w:trHeight w:val="3850"/>
        </w:trPr>
        <w:tc>
          <w:tcPr>
            <w:tcW w:w="3780" w:type="dxa"/>
            <w:hideMark/>
          </w:tcPr>
          <w:p w:rsidR="00807CC3" w:rsidRPr="00615560" w:rsidRDefault="00807CC3" w:rsidP="006E1A8F">
            <w:pPr>
              <w:pStyle w:val="ConsPlusNormal"/>
              <w:spacing w:line="262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615560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615560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47" w:type="dxa"/>
            <w:hideMark/>
          </w:tcPr>
          <w:p w:rsidR="00807CC3" w:rsidRPr="00615560" w:rsidRDefault="00807CC3" w:rsidP="006E1A8F">
            <w:pPr>
              <w:pStyle w:val="ConsPlusNormal"/>
              <w:spacing w:line="262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на 2017 - 2025 годы составляет </w:t>
            </w:r>
            <w:r w:rsidR="00A8056E" w:rsidRPr="00615560">
              <w:rPr>
                <w:rFonts w:ascii="Times New Roman" w:hAnsi="Times New Roman" w:cs="Times New Roman"/>
                <w:lang w:eastAsia="en-US"/>
              </w:rPr>
              <w:t xml:space="preserve">1205916,1 </w:t>
            </w:r>
            <w:r w:rsidRPr="00615560">
              <w:rPr>
                <w:rFonts w:ascii="Times New Roman" w:hAnsi="Times New Roman" w:cs="Times New Roman"/>
                <w:lang w:eastAsia="en-US"/>
              </w:rPr>
              <w:t>тыс. рублей, в том числе по годам: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2017 год – 154119,8 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2018 год – 141810,1 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2019 год – 121876,6 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2020 год – 116569,9 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2021 год – 148031,8 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 xml:space="preserve">2022 год – </w:t>
            </w:r>
            <w:r w:rsidRPr="00615560">
              <w:rPr>
                <w:rFonts w:ascii="Times New Roman" w:hAnsi="Times New Roman" w:cs="Times New Roman"/>
              </w:rPr>
              <w:t xml:space="preserve">180128,5 </w:t>
            </w:r>
            <w:r w:rsidRPr="00615560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2023 год – 147632,2 тыс. рублей,</w:t>
            </w:r>
          </w:p>
          <w:p w:rsidR="00447F8C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2024 год – 82873,6 тыс. рублей,</w:t>
            </w:r>
          </w:p>
          <w:p w:rsidR="00807CC3" w:rsidRPr="00615560" w:rsidRDefault="00447F8C" w:rsidP="00447F8C">
            <w:pPr>
              <w:pStyle w:val="ConsPlusNormal"/>
              <w:spacing w:line="262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5560">
              <w:rPr>
                <w:rFonts w:ascii="Times New Roman" w:hAnsi="Times New Roman" w:cs="Times New Roman"/>
                <w:lang w:eastAsia="en-US"/>
              </w:rPr>
              <w:t>2025 год – 112873,6 тыс. рублей.»</w:t>
            </w:r>
          </w:p>
        </w:tc>
      </w:tr>
    </w:tbl>
    <w:p w:rsidR="00B1227A" w:rsidRPr="00615560" w:rsidRDefault="00B1227A" w:rsidP="00206119">
      <w:pPr>
        <w:suppressAutoHyphens/>
        <w:jc w:val="both"/>
        <w:rPr>
          <w:lang w:val="ru-RU"/>
        </w:rPr>
      </w:pPr>
    </w:p>
    <w:p w:rsidR="000D32AA" w:rsidRPr="00615560" w:rsidRDefault="000B2113" w:rsidP="000D32AA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2.2. Пункт 5 раздела</w:t>
      </w:r>
      <w:r w:rsidR="000D32AA" w:rsidRPr="00615560">
        <w:rPr>
          <w:lang w:val="ru-RU"/>
        </w:rPr>
        <w:t xml:space="preserve"> 5. «Основные мероприятия и ведомственные целевые программы подпрограммы» изложить в следующей редакции:</w:t>
      </w:r>
    </w:p>
    <w:p w:rsidR="000D32AA" w:rsidRPr="00615560" w:rsidRDefault="000D32AA" w:rsidP="000D32AA">
      <w:pPr>
        <w:suppressAutoHyphens/>
        <w:ind w:firstLine="709"/>
        <w:jc w:val="both"/>
        <w:rPr>
          <w:lang w:val="ru-RU"/>
        </w:rPr>
      </w:pPr>
      <w:r w:rsidRPr="00615560">
        <w:rPr>
          <w:lang w:val="ru-RU"/>
        </w:rPr>
        <w:t>«5. Экологическое просвещение населения города Липецка в сфере охраны окружающей среды.»</w:t>
      </w:r>
    </w:p>
    <w:p w:rsidR="00175DBC" w:rsidRPr="00615560" w:rsidRDefault="00280F37" w:rsidP="00175DBC">
      <w:pPr>
        <w:suppressAutoHyphens/>
        <w:ind w:firstLine="709"/>
        <w:jc w:val="both"/>
        <w:rPr>
          <w:lang w:val="ru-RU"/>
        </w:rPr>
      </w:pPr>
      <w:r w:rsidRPr="00615560">
        <w:rPr>
          <w:lang w:val="ru-RU"/>
        </w:rPr>
        <w:t>2.3</w:t>
      </w:r>
      <w:r w:rsidR="00175DBC" w:rsidRPr="00615560">
        <w:rPr>
          <w:lang w:val="ru-RU"/>
        </w:rPr>
        <w:t xml:space="preserve">. Раздел 6. «Ресурсное обеспечение подпрограммы» изложить в следующей редакции: </w:t>
      </w:r>
    </w:p>
    <w:p w:rsidR="00175DBC" w:rsidRPr="00615560" w:rsidRDefault="00175DBC" w:rsidP="00175DBC">
      <w:pPr>
        <w:pStyle w:val="ConsPlusTitle"/>
        <w:jc w:val="center"/>
        <w:outlineLvl w:val="2"/>
      </w:pPr>
    </w:p>
    <w:p w:rsidR="00175DBC" w:rsidRPr="00615560" w:rsidRDefault="00175DBC" w:rsidP="00175DBC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615560">
        <w:rPr>
          <w:b w:val="0"/>
          <w:sz w:val="28"/>
          <w:szCs w:val="28"/>
        </w:rPr>
        <w:t>«6. Ресурсное обеспечение подпрограммы</w:t>
      </w:r>
    </w:p>
    <w:p w:rsidR="00175DBC" w:rsidRPr="00615560" w:rsidRDefault="00175DBC" w:rsidP="00175DBC">
      <w:pPr>
        <w:suppressAutoHyphens/>
        <w:ind w:firstLine="709"/>
        <w:jc w:val="both"/>
        <w:rPr>
          <w:lang w:val="ru-RU"/>
        </w:rPr>
      </w:pPr>
    </w:p>
    <w:p w:rsidR="00175DBC" w:rsidRPr="00615560" w:rsidRDefault="00175DBC" w:rsidP="0076239A">
      <w:pPr>
        <w:suppressAutoHyphens/>
        <w:ind w:firstLine="709"/>
        <w:jc w:val="both"/>
        <w:rPr>
          <w:lang w:val="ru-RU"/>
        </w:rPr>
      </w:pPr>
      <w:r w:rsidRPr="00615560">
        <w:rPr>
          <w:lang w:val="ru-RU"/>
        </w:rPr>
        <w:t xml:space="preserve">Финансирование подпрограммы осуществляется за счет средств бюджета города. Общий объем финансирования на 2017 - 2025 годы составляет </w:t>
      </w:r>
      <w:r w:rsidR="006F70BF" w:rsidRPr="00615560">
        <w:rPr>
          <w:lang w:val="ru-RU" w:eastAsia="en-US"/>
        </w:rPr>
        <w:t xml:space="preserve">1205916,1 </w:t>
      </w:r>
      <w:r w:rsidRPr="00615560">
        <w:rPr>
          <w:lang w:val="ru-RU"/>
        </w:rPr>
        <w:t xml:space="preserve">тыс. рублей, в том числе 2017 год - 154119,8 тыс. рублей, 2018 год - 141810,1 тыс. рублей, 2019 год - 121876,6 тыс. рублей, 2020 год - 116569,9 тыс. рублей, 2021 год - 148031,8 тыс. рублей, 2022 год – </w:t>
      </w:r>
      <w:r w:rsidR="002651AC" w:rsidRPr="00615560">
        <w:rPr>
          <w:lang w:val="ru-RU"/>
        </w:rPr>
        <w:t xml:space="preserve">180128,5 </w:t>
      </w:r>
      <w:r w:rsidRPr="00615560">
        <w:rPr>
          <w:lang w:val="ru-RU"/>
        </w:rPr>
        <w:t xml:space="preserve">тыс. рублей, 2023 год </w:t>
      </w:r>
      <w:r w:rsidR="00741DB2" w:rsidRPr="00615560">
        <w:rPr>
          <w:lang w:val="ru-RU"/>
        </w:rPr>
        <w:t>–</w:t>
      </w:r>
      <w:r w:rsidRPr="00615560">
        <w:rPr>
          <w:lang w:val="ru-RU"/>
        </w:rPr>
        <w:t xml:space="preserve"> </w:t>
      </w:r>
      <w:r w:rsidR="00206119" w:rsidRPr="00615560">
        <w:rPr>
          <w:lang w:val="ru-RU" w:eastAsia="en-US"/>
        </w:rPr>
        <w:t xml:space="preserve">147632,2 </w:t>
      </w:r>
      <w:r w:rsidRPr="00615560">
        <w:rPr>
          <w:lang w:val="ru-RU"/>
        </w:rPr>
        <w:t xml:space="preserve">тыс. </w:t>
      </w:r>
      <w:r w:rsidRPr="00615560">
        <w:rPr>
          <w:lang w:val="ru-RU"/>
        </w:rPr>
        <w:lastRenderedPageBreak/>
        <w:t xml:space="preserve">рублей, 2024 год </w:t>
      </w:r>
      <w:r w:rsidR="00807CC3" w:rsidRPr="00615560">
        <w:rPr>
          <w:lang w:val="ru-RU"/>
        </w:rPr>
        <w:t>–</w:t>
      </w:r>
      <w:r w:rsidRPr="00615560">
        <w:rPr>
          <w:lang w:val="ru-RU"/>
        </w:rPr>
        <w:t xml:space="preserve"> </w:t>
      </w:r>
      <w:r w:rsidR="00206119" w:rsidRPr="00615560">
        <w:rPr>
          <w:lang w:val="ru-RU" w:eastAsia="en-US"/>
        </w:rPr>
        <w:t xml:space="preserve">82873,6 </w:t>
      </w:r>
      <w:r w:rsidRPr="00615560">
        <w:rPr>
          <w:lang w:val="ru-RU"/>
        </w:rPr>
        <w:t xml:space="preserve">тыс. рублей, 2025 год </w:t>
      </w:r>
      <w:r w:rsidR="00807CC3" w:rsidRPr="00615560">
        <w:rPr>
          <w:lang w:val="ru-RU"/>
        </w:rPr>
        <w:t>–</w:t>
      </w:r>
      <w:r w:rsidRPr="00615560">
        <w:rPr>
          <w:lang w:val="ru-RU"/>
        </w:rPr>
        <w:t xml:space="preserve"> </w:t>
      </w:r>
      <w:r w:rsidR="0076239A" w:rsidRPr="00615560">
        <w:rPr>
          <w:lang w:val="ru-RU"/>
        </w:rPr>
        <w:br/>
      </w:r>
      <w:r w:rsidR="00206119" w:rsidRPr="00615560">
        <w:rPr>
          <w:lang w:val="ru-RU" w:eastAsia="en-US"/>
        </w:rPr>
        <w:t xml:space="preserve">112873,6 </w:t>
      </w:r>
      <w:r w:rsidRPr="00615560">
        <w:rPr>
          <w:lang w:val="ru-RU"/>
        </w:rPr>
        <w:t>тыс. рублей.»</w:t>
      </w:r>
    </w:p>
    <w:p w:rsidR="0076239A" w:rsidRPr="00615560" w:rsidRDefault="0076239A" w:rsidP="0076239A">
      <w:pPr>
        <w:suppressAutoHyphens/>
        <w:ind w:firstLine="709"/>
        <w:jc w:val="both"/>
        <w:rPr>
          <w:lang w:val="ru-RU"/>
        </w:rPr>
      </w:pPr>
    </w:p>
    <w:p w:rsidR="00CF2585" w:rsidRPr="00615560" w:rsidRDefault="00CF2585" w:rsidP="0076239A">
      <w:pPr>
        <w:suppressAutoHyphens/>
        <w:ind w:firstLine="709"/>
        <w:jc w:val="both"/>
        <w:rPr>
          <w:lang w:val="ru-RU"/>
        </w:rPr>
      </w:pPr>
    </w:p>
    <w:p w:rsidR="0076239A" w:rsidRPr="00615560" w:rsidRDefault="0076239A" w:rsidP="0076239A">
      <w:pPr>
        <w:suppressAutoHyphens/>
        <w:ind w:firstLine="709"/>
        <w:jc w:val="both"/>
        <w:rPr>
          <w:lang w:val="ru-RU"/>
        </w:rPr>
      </w:pPr>
    </w:p>
    <w:p w:rsidR="00CC4743" w:rsidRPr="00615560" w:rsidRDefault="00F27D10" w:rsidP="00A049C8">
      <w:pPr>
        <w:jc w:val="both"/>
        <w:rPr>
          <w:lang w:val="ru-RU"/>
        </w:rPr>
      </w:pPr>
      <w:r w:rsidRPr="00615560">
        <w:rPr>
          <w:lang w:val="ru-RU"/>
        </w:rPr>
        <w:t xml:space="preserve">Глава города Липецка </w:t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</w:r>
      <w:r w:rsidRPr="00615560">
        <w:rPr>
          <w:lang w:val="ru-RU"/>
        </w:rPr>
        <w:tab/>
        <w:t xml:space="preserve">         </w:t>
      </w:r>
      <w:r w:rsidR="00A049C8" w:rsidRPr="00615560">
        <w:rPr>
          <w:lang w:val="ru-RU"/>
        </w:rPr>
        <w:t>Е.Ю. Уваркина</w:t>
      </w:r>
    </w:p>
    <w:p w:rsidR="00206119" w:rsidRPr="00615560" w:rsidRDefault="00206119" w:rsidP="00A049C8">
      <w:pPr>
        <w:jc w:val="both"/>
        <w:rPr>
          <w:lang w:val="ru-RU"/>
        </w:rPr>
      </w:pPr>
    </w:p>
    <w:p w:rsidR="00206119" w:rsidRPr="00615560" w:rsidRDefault="00206119" w:rsidP="00206119">
      <w:pPr>
        <w:jc w:val="both"/>
        <w:rPr>
          <w:lang w:val="ru-RU"/>
        </w:rPr>
      </w:pPr>
    </w:p>
    <w:sectPr w:rsidR="00206119" w:rsidRPr="00615560" w:rsidSect="00447F8C">
      <w:headerReference w:type="even" r:id="rId9"/>
      <w:headerReference w:type="default" r:id="rId10"/>
      <w:pgSz w:w="11907" w:h="16840" w:code="9"/>
      <w:pgMar w:top="851" w:right="567" w:bottom="851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227" w:rsidRDefault="00E24227">
      <w:r>
        <w:separator/>
      </w:r>
    </w:p>
  </w:endnote>
  <w:endnote w:type="continuationSeparator" w:id="0">
    <w:p w:rsidR="00E24227" w:rsidRDefault="00E2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227" w:rsidRDefault="00E24227">
      <w:r>
        <w:separator/>
      </w:r>
    </w:p>
  </w:footnote>
  <w:footnote w:type="continuationSeparator" w:id="0">
    <w:p w:rsidR="00E24227" w:rsidRDefault="00E2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3C" w:rsidRDefault="00DE6B3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6B3C" w:rsidRDefault="00DE6B3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DE6B3C" w:rsidRDefault="00DE6B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A83" w:rsidRPr="00580A83">
          <w:rPr>
            <w:noProof/>
            <w:lang w:val="ru-RU"/>
          </w:rPr>
          <w:t>7</w:t>
        </w:r>
        <w:r>
          <w:fldChar w:fldCharType="end"/>
        </w:r>
      </w:p>
    </w:sdtContent>
  </w:sdt>
  <w:p w:rsidR="00DE6B3C" w:rsidRPr="00CB2AD1" w:rsidRDefault="00DE6B3C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1B8"/>
    <w:rsid w:val="00013C75"/>
    <w:rsid w:val="00013EFA"/>
    <w:rsid w:val="00015045"/>
    <w:rsid w:val="00015270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5004"/>
    <w:rsid w:val="0005727F"/>
    <w:rsid w:val="00061CD2"/>
    <w:rsid w:val="00062B1A"/>
    <w:rsid w:val="00065A26"/>
    <w:rsid w:val="00065F02"/>
    <w:rsid w:val="000660F2"/>
    <w:rsid w:val="000667FD"/>
    <w:rsid w:val="0006707E"/>
    <w:rsid w:val="0006713D"/>
    <w:rsid w:val="00070631"/>
    <w:rsid w:val="00072F72"/>
    <w:rsid w:val="00076372"/>
    <w:rsid w:val="00085563"/>
    <w:rsid w:val="00085898"/>
    <w:rsid w:val="00093437"/>
    <w:rsid w:val="00094F4F"/>
    <w:rsid w:val="000A34D9"/>
    <w:rsid w:val="000A48C2"/>
    <w:rsid w:val="000B0BF3"/>
    <w:rsid w:val="000B2113"/>
    <w:rsid w:val="000B48B5"/>
    <w:rsid w:val="000B57BB"/>
    <w:rsid w:val="000B6D01"/>
    <w:rsid w:val="000C2906"/>
    <w:rsid w:val="000C4729"/>
    <w:rsid w:val="000C5973"/>
    <w:rsid w:val="000C6F06"/>
    <w:rsid w:val="000C74FE"/>
    <w:rsid w:val="000C79D6"/>
    <w:rsid w:val="000D03AF"/>
    <w:rsid w:val="000D2392"/>
    <w:rsid w:val="000D32AA"/>
    <w:rsid w:val="000D32DC"/>
    <w:rsid w:val="000D3517"/>
    <w:rsid w:val="000D4005"/>
    <w:rsid w:val="000D44CD"/>
    <w:rsid w:val="000D7137"/>
    <w:rsid w:val="000E042D"/>
    <w:rsid w:val="000E28CA"/>
    <w:rsid w:val="000E321A"/>
    <w:rsid w:val="000E4AB2"/>
    <w:rsid w:val="000E5008"/>
    <w:rsid w:val="000E60E7"/>
    <w:rsid w:val="000E6392"/>
    <w:rsid w:val="000F0043"/>
    <w:rsid w:val="000F4F20"/>
    <w:rsid w:val="000F67FA"/>
    <w:rsid w:val="000F7465"/>
    <w:rsid w:val="000F74CA"/>
    <w:rsid w:val="000F76A4"/>
    <w:rsid w:val="0010145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2DE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5DBC"/>
    <w:rsid w:val="00176EFD"/>
    <w:rsid w:val="001816F8"/>
    <w:rsid w:val="00182356"/>
    <w:rsid w:val="00182976"/>
    <w:rsid w:val="001865DC"/>
    <w:rsid w:val="00191095"/>
    <w:rsid w:val="00191B96"/>
    <w:rsid w:val="00193224"/>
    <w:rsid w:val="001940D5"/>
    <w:rsid w:val="0019444D"/>
    <w:rsid w:val="0019520F"/>
    <w:rsid w:val="001A2286"/>
    <w:rsid w:val="001A4C1A"/>
    <w:rsid w:val="001A4DEE"/>
    <w:rsid w:val="001A7131"/>
    <w:rsid w:val="001A79E0"/>
    <w:rsid w:val="001A7B52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6119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652"/>
    <w:rsid w:val="00237FCB"/>
    <w:rsid w:val="00243ABF"/>
    <w:rsid w:val="002445DE"/>
    <w:rsid w:val="0024505D"/>
    <w:rsid w:val="00247AEC"/>
    <w:rsid w:val="0026065D"/>
    <w:rsid w:val="00264DF7"/>
    <w:rsid w:val="002651AC"/>
    <w:rsid w:val="002708AE"/>
    <w:rsid w:val="00270A91"/>
    <w:rsid w:val="0027761F"/>
    <w:rsid w:val="00277DA7"/>
    <w:rsid w:val="0028027D"/>
    <w:rsid w:val="00280F37"/>
    <w:rsid w:val="00281C39"/>
    <w:rsid w:val="00282B1F"/>
    <w:rsid w:val="00284C70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049C"/>
    <w:rsid w:val="002D2156"/>
    <w:rsid w:val="002E1748"/>
    <w:rsid w:val="002E3B03"/>
    <w:rsid w:val="002E666B"/>
    <w:rsid w:val="002F3A24"/>
    <w:rsid w:val="003000CB"/>
    <w:rsid w:val="0030283A"/>
    <w:rsid w:val="00302B62"/>
    <w:rsid w:val="003051B9"/>
    <w:rsid w:val="00305305"/>
    <w:rsid w:val="003053C7"/>
    <w:rsid w:val="00312669"/>
    <w:rsid w:val="00314915"/>
    <w:rsid w:val="003157C2"/>
    <w:rsid w:val="003219A3"/>
    <w:rsid w:val="00322D36"/>
    <w:rsid w:val="00322E12"/>
    <w:rsid w:val="00326676"/>
    <w:rsid w:val="00332D0D"/>
    <w:rsid w:val="00334B17"/>
    <w:rsid w:val="00336036"/>
    <w:rsid w:val="003379DA"/>
    <w:rsid w:val="003438AC"/>
    <w:rsid w:val="00343DF6"/>
    <w:rsid w:val="00345CF0"/>
    <w:rsid w:val="00345E32"/>
    <w:rsid w:val="00347421"/>
    <w:rsid w:val="00347D5B"/>
    <w:rsid w:val="003516D9"/>
    <w:rsid w:val="00355EF4"/>
    <w:rsid w:val="00355F89"/>
    <w:rsid w:val="003669AC"/>
    <w:rsid w:val="003675FD"/>
    <w:rsid w:val="0037188B"/>
    <w:rsid w:val="00374E1C"/>
    <w:rsid w:val="00374E47"/>
    <w:rsid w:val="00381025"/>
    <w:rsid w:val="00381C8B"/>
    <w:rsid w:val="00384AB4"/>
    <w:rsid w:val="00385191"/>
    <w:rsid w:val="00387C43"/>
    <w:rsid w:val="0039322F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2A3D"/>
    <w:rsid w:val="003C5CE3"/>
    <w:rsid w:val="003D76F2"/>
    <w:rsid w:val="003E26D3"/>
    <w:rsid w:val="003E43BC"/>
    <w:rsid w:val="003E673D"/>
    <w:rsid w:val="003E6766"/>
    <w:rsid w:val="003E75BA"/>
    <w:rsid w:val="003F0D46"/>
    <w:rsid w:val="003F2044"/>
    <w:rsid w:val="003F287F"/>
    <w:rsid w:val="003F394D"/>
    <w:rsid w:val="003F4BF4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635C"/>
    <w:rsid w:val="00427531"/>
    <w:rsid w:val="0042796A"/>
    <w:rsid w:val="0043188B"/>
    <w:rsid w:val="0043546C"/>
    <w:rsid w:val="004420B3"/>
    <w:rsid w:val="0044619A"/>
    <w:rsid w:val="00447F8C"/>
    <w:rsid w:val="00450574"/>
    <w:rsid w:val="004541C1"/>
    <w:rsid w:val="00455DEE"/>
    <w:rsid w:val="00463AEC"/>
    <w:rsid w:val="00463FBB"/>
    <w:rsid w:val="0047440C"/>
    <w:rsid w:val="00481B00"/>
    <w:rsid w:val="00481BA5"/>
    <w:rsid w:val="00491B17"/>
    <w:rsid w:val="00494D2A"/>
    <w:rsid w:val="00495C3E"/>
    <w:rsid w:val="004967E2"/>
    <w:rsid w:val="00497D3D"/>
    <w:rsid w:val="004A1B01"/>
    <w:rsid w:val="004A286F"/>
    <w:rsid w:val="004A4730"/>
    <w:rsid w:val="004A4A0E"/>
    <w:rsid w:val="004A516A"/>
    <w:rsid w:val="004A7F94"/>
    <w:rsid w:val="004B021A"/>
    <w:rsid w:val="004B0A1F"/>
    <w:rsid w:val="004B2B28"/>
    <w:rsid w:val="004B3B32"/>
    <w:rsid w:val="004B57B3"/>
    <w:rsid w:val="004B605A"/>
    <w:rsid w:val="004B6801"/>
    <w:rsid w:val="004B701B"/>
    <w:rsid w:val="004C13BB"/>
    <w:rsid w:val="004C40A3"/>
    <w:rsid w:val="004C5E97"/>
    <w:rsid w:val="004D26A5"/>
    <w:rsid w:val="004D40A2"/>
    <w:rsid w:val="004D7F0B"/>
    <w:rsid w:val="004E0924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05341"/>
    <w:rsid w:val="005104E4"/>
    <w:rsid w:val="005155DA"/>
    <w:rsid w:val="00517460"/>
    <w:rsid w:val="00522063"/>
    <w:rsid w:val="00522D64"/>
    <w:rsid w:val="0052461A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48F4"/>
    <w:rsid w:val="005766C8"/>
    <w:rsid w:val="005777C9"/>
    <w:rsid w:val="0058091C"/>
    <w:rsid w:val="00580A83"/>
    <w:rsid w:val="005817BC"/>
    <w:rsid w:val="0058207A"/>
    <w:rsid w:val="00583C94"/>
    <w:rsid w:val="00584473"/>
    <w:rsid w:val="005867D0"/>
    <w:rsid w:val="00586979"/>
    <w:rsid w:val="00590A07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5D0D"/>
    <w:rsid w:val="005A6465"/>
    <w:rsid w:val="005A77B5"/>
    <w:rsid w:val="005B0046"/>
    <w:rsid w:val="005B106B"/>
    <w:rsid w:val="005B373C"/>
    <w:rsid w:val="005B6111"/>
    <w:rsid w:val="005B7468"/>
    <w:rsid w:val="005C28D1"/>
    <w:rsid w:val="005C4264"/>
    <w:rsid w:val="005C4EFA"/>
    <w:rsid w:val="005C5DFE"/>
    <w:rsid w:val="005C6C63"/>
    <w:rsid w:val="005C6DE1"/>
    <w:rsid w:val="005D2DE7"/>
    <w:rsid w:val="005D3818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560"/>
    <w:rsid w:val="00615925"/>
    <w:rsid w:val="0062108C"/>
    <w:rsid w:val="00625D58"/>
    <w:rsid w:val="00626CE1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023E"/>
    <w:rsid w:val="006B434A"/>
    <w:rsid w:val="006B50A8"/>
    <w:rsid w:val="006B5205"/>
    <w:rsid w:val="006B526B"/>
    <w:rsid w:val="006B5ADC"/>
    <w:rsid w:val="006B6C12"/>
    <w:rsid w:val="006B7EC5"/>
    <w:rsid w:val="006C1A01"/>
    <w:rsid w:val="006C24EF"/>
    <w:rsid w:val="006C2904"/>
    <w:rsid w:val="006C2A22"/>
    <w:rsid w:val="006C41B6"/>
    <w:rsid w:val="006C4D74"/>
    <w:rsid w:val="006D0894"/>
    <w:rsid w:val="006D5AB7"/>
    <w:rsid w:val="006D61D1"/>
    <w:rsid w:val="006D7BB3"/>
    <w:rsid w:val="006E1A8F"/>
    <w:rsid w:val="006E4A8F"/>
    <w:rsid w:val="006F1A9C"/>
    <w:rsid w:val="006F4076"/>
    <w:rsid w:val="006F6485"/>
    <w:rsid w:val="006F70BF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1367"/>
    <w:rsid w:val="00732D47"/>
    <w:rsid w:val="0073394E"/>
    <w:rsid w:val="007339F9"/>
    <w:rsid w:val="00735DA1"/>
    <w:rsid w:val="0073783A"/>
    <w:rsid w:val="0074133E"/>
    <w:rsid w:val="00741DB2"/>
    <w:rsid w:val="00743417"/>
    <w:rsid w:val="0075011A"/>
    <w:rsid w:val="00750AF7"/>
    <w:rsid w:val="00750D9D"/>
    <w:rsid w:val="00755A72"/>
    <w:rsid w:val="00761018"/>
    <w:rsid w:val="0076178E"/>
    <w:rsid w:val="0076239A"/>
    <w:rsid w:val="0076491E"/>
    <w:rsid w:val="00764F89"/>
    <w:rsid w:val="007767D6"/>
    <w:rsid w:val="00777187"/>
    <w:rsid w:val="007811F8"/>
    <w:rsid w:val="00783FAB"/>
    <w:rsid w:val="007869A1"/>
    <w:rsid w:val="00786C57"/>
    <w:rsid w:val="00787DA0"/>
    <w:rsid w:val="00791C66"/>
    <w:rsid w:val="00793E32"/>
    <w:rsid w:val="007956D8"/>
    <w:rsid w:val="007A1BC4"/>
    <w:rsid w:val="007A40E7"/>
    <w:rsid w:val="007A692B"/>
    <w:rsid w:val="007A6C0A"/>
    <w:rsid w:val="007A716A"/>
    <w:rsid w:val="007B0A31"/>
    <w:rsid w:val="007B13F2"/>
    <w:rsid w:val="007B1A20"/>
    <w:rsid w:val="007C0CBB"/>
    <w:rsid w:val="007C4ABD"/>
    <w:rsid w:val="007D1EE5"/>
    <w:rsid w:val="007D313B"/>
    <w:rsid w:val="007D3AF6"/>
    <w:rsid w:val="007E183D"/>
    <w:rsid w:val="007E2787"/>
    <w:rsid w:val="007E2D59"/>
    <w:rsid w:val="007E3225"/>
    <w:rsid w:val="007E79AB"/>
    <w:rsid w:val="007F5D6A"/>
    <w:rsid w:val="007F6C08"/>
    <w:rsid w:val="007F70AD"/>
    <w:rsid w:val="00802C79"/>
    <w:rsid w:val="008036CD"/>
    <w:rsid w:val="00807CC3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45A41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4D7"/>
    <w:rsid w:val="0089399C"/>
    <w:rsid w:val="0089696E"/>
    <w:rsid w:val="008A0B48"/>
    <w:rsid w:val="008A2D5B"/>
    <w:rsid w:val="008A5654"/>
    <w:rsid w:val="008A6383"/>
    <w:rsid w:val="008B20E7"/>
    <w:rsid w:val="008B393F"/>
    <w:rsid w:val="008B7877"/>
    <w:rsid w:val="008C59EC"/>
    <w:rsid w:val="008D0061"/>
    <w:rsid w:val="008D073D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54D"/>
    <w:rsid w:val="008F2FC1"/>
    <w:rsid w:val="008F3190"/>
    <w:rsid w:val="008F3FF3"/>
    <w:rsid w:val="008F70AF"/>
    <w:rsid w:val="008F7417"/>
    <w:rsid w:val="008F7FB6"/>
    <w:rsid w:val="00901CB6"/>
    <w:rsid w:val="00902699"/>
    <w:rsid w:val="00903C86"/>
    <w:rsid w:val="0090589E"/>
    <w:rsid w:val="00910B1D"/>
    <w:rsid w:val="00913A95"/>
    <w:rsid w:val="009146DC"/>
    <w:rsid w:val="00914FA9"/>
    <w:rsid w:val="00917197"/>
    <w:rsid w:val="009222D2"/>
    <w:rsid w:val="00931167"/>
    <w:rsid w:val="00931BDD"/>
    <w:rsid w:val="00933CD8"/>
    <w:rsid w:val="00933DDC"/>
    <w:rsid w:val="00934B17"/>
    <w:rsid w:val="00936827"/>
    <w:rsid w:val="00946416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850EC"/>
    <w:rsid w:val="009924FC"/>
    <w:rsid w:val="00994B56"/>
    <w:rsid w:val="00994FA7"/>
    <w:rsid w:val="0099522F"/>
    <w:rsid w:val="00997027"/>
    <w:rsid w:val="009970E7"/>
    <w:rsid w:val="0099750D"/>
    <w:rsid w:val="009A1686"/>
    <w:rsid w:val="009A2709"/>
    <w:rsid w:val="009A57AC"/>
    <w:rsid w:val="009B1E18"/>
    <w:rsid w:val="009B1F72"/>
    <w:rsid w:val="009B224A"/>
    <w:rsid w:val="009C74C2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5636"/>
    <w:rsid w:val="00A069E0"/>
    <w:rsid w:val="00A107A2"/>
    <w:rsid w:val="00A1393D"/>
    <w:rsid w:val="00A146F7"/>
    <w:rsid w:val="00A1591E"/>
    <w:rsid w:val="00A167BA"/>
    <w:rsid w:val="00A202AE"/>
    <w:rsid w:val="00A21757"/>
    <w:rsid w:val="00A24E05"/>
    <w:rsid w:val="00A251E5"/>
    <w:rsid w:val="00A25379"/>
    <w:rsid w:val="00A257C1"/>
    <w:rsid w:val="00A26274"/>
    <w:rsid w:val="00A30E3B"/>
    <w:rsid w:val="00A32AF3"/>
    <w:rsid w:val="00A3439E"/>
    <w:rsid w:val="00A35C6D"/>
    <w:rsid w:val="00A43715"/>
    <w:rsid w:val="00A45FFA"/>
    <w:rsid w:val="00A475A7"/>
    <w:rsid w:val="00A52480"/>
    <w:rsid w:val="00A5658F"/>
    <w:rsid w:val="00A574B9"/>
    <w:rsid w:val="00A579C4"/>
    <w:rsid w:val="00A6394C"/>
    <w:rsid w:val="00A710C9"/>
    <w:rsid w:val="00A727EE"/>
    <w:rsid w:val="00A74FFA"/>
    <w:rsid w:val="00A75283"/>
    <w:rsid w:val="00A75FA8"/>
    <w:rsid w:val="00A76E0D"/>
    <w:rsid w:val="00A77871"/>
    <w:rsid w:val="00A8056E"/>
    <w:rsid w:val="00A82826"/>
    <w:rsid w:val="00A82FA2"/>
    <w:rsid w:val="00A93E80"/>
    <w:rsid w:val="00AA1521"/>
    <w:rsid w:val="00AA1E5C"/>
    <w:rsid w:val="00AA6A8B"/>
    <w:rsid w:val="00AA717C"/>
    <w:rsid w:val="00AB1ABA"/>
    <w:rsid w:val="00AB20E6"/>
    <w:rsid w:val="00AB2525"/>
    <w:rsid w:val="00AC271B"/>
    <w:rsid w:val="00AC2F51"/>
    <w:rsid w:val="00AC4867"/>
    <w:rsid w:val="00AC574B"/>
    <w:rsid w:val="00AC71BD"/>
    <w:rsid w:val="00AC76E8"/>
    <w:rsid w:val="00AD1F99"/>
    <w:rsid w:val="00AD2D67"/>
    <w:rsid w:val="00AD2D96"/>
    <w:rsid w:val="00AD36CA"/>
    <w:rsid w:val="00AD3F8B"/>
    <w:rsid w:val="00AD5347"/>
    <w:rsid w:val="00AD54BA"/>
    <w:rsid w:val="00AE2224"/>
    <w:rsid w:val="00AE30B9"/>
    <w:rsid w:val="00AE31AB"/>
    <w:rsid w:val="00AE734D"/>
    <w:rsid w:val="00AE7602"/>
    <w:rsid w:val="00AF0A02"/>
    <w:rsid w:val="00AF2DFA"/>
    <w:rsid w:val="00AF642B"/>
    <w:rsid w:val="00AF6DB9"/>
    <w:rsid w:val="00AF6ED8"/>
    <w:rsid w:val="00B0120E"/>
    <w:rsid w:val="00B01915"/>
    <w:rsid w:val="00B022AF"/>
    <w:rsid w:val="00B03149"/>
    <w:rsid w:val="00B032BD"/>
    <w:rsid w:val="00B04A7B"/>
    <w:rsid w:val="00B04BB0"/>
    <w:rsid w:val="00B05D65"/>
    <w:rsid w:val="00B05EE8"/>
    <w:rsid w:val="00B07077"/>
    <w:rsid w:val="00B1086D"/>
    <w:rsid w:val="00B11C3F"/>
    <w:rsid w:val="00B1227A"/>
    <w:rsid w:val="00B1344A"/>
    <w:rsid w:val="00B25771"/>
    <w:rsid w:val="00B25F55"/>
    <w:rsid w:val="00B34A28"/>
    <w:rsid w:val="00B34C72"/>
    <w:rsid w:val="00B35CCC"/>
    <w:rsid w:val="00B36450"/>
    <w:rsid w:val="00B37517"/>
    <w:rsid w:val="00B41156"/>
    <w:rsid w:val="00B45574"/>
    <w:rsid w:val="00B51B71"/>
    <w:rsid w:val="00B544A3"/>
    <w:rsid w:val="00B559C8"/>
    <w:rsid w:val="00B6039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878C9"/>
    <w:rsid w:val="00B9025C"/>
    <w:rsid w:val="00B909FC"/>
    <w:rsid w:val="00B90FC6"/>
    <w:rsid w:val="00B91EA2"/>
    <w:rsid w:val="00B92048"/>
    <w:rsid w:val="00B94CD2"/>
    <w:rsid w:val="00BA0238"/>
    <w:rsid w:val="00BA0F05"/>
    <w:rsid w:val="00BA18AC"/>
    <w:rsid w:val="00BA60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E1F06"/>
    <w:rsid w:val="00BF0B5D"/>
    <w:rsid w:val="00BF1ADD"/>
    <w:rsid w:val="00C0170C"/>
    <w:rsid w:val="00C0510F"/>
    <w:rsid w:val="00C06805"/>
    <w:rsid w:val="00C16657"/>
    <w:rsid w:val="00C27FDB"/>
    <w:rsid w:val="00C30431"/>
    <w:rsid w:val="00C30770"/>
    <w:rsid w:val="00C30887"/>
    <w:rsid w:val="00C31D90"/>
    <w:rsid w:val="00C32FAE"/>
    <w:rsid w:val="00C35DE3"/>
    <w:rsid w:val="00C432B0"/>
    <w:rsid w:val="00C438AC"/>
    <w:rsid w:val="00C440F4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82727"/>
    <w:rsid w:val="00C841F5"/>
    <w:rsid w:val="00C90DB9"/>
    <w:rsid w:val="00C90F92"/>
    <w:rsid w:val="00C91879"/>
    <w:rsid w:val="00C91E20"/>
    <w:rsid w:val="00C9287A"/>
    <w:rsid w:val="00C92F62"/>
    <w:rsid w:val="00CA0747"/>
    <w:rsid w:val="00CA0CB2"/>
    <w:rsid w:val="00CA0FAB"/>
    <w:rsid w:val="00CA4743"/>
    <w:rsid w:val="00CB0226"/>
    <w:rsid w:val="00CB036A"/>
    <w:rsid w:val="00CB1328"/>
    <w:rsid w:val="00CB209D"/>
    <w:rsid w:val="00CB250F"/>
    <w:rsid w:val="00CB2A04"/>
    <w:rsid w:val="00CB2AD1"/>
    <w:rsid w:val="00CC1727"/>
    <w:rsid w:val="00CC21D0"/>
    <w:rsid w:val="00CC232B"/>
    <w:rsid w:val="00CC3DB4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E7149"/>
    <w:rsid w:val="00CF06E6"/>
    <w:rsid w:val="00CF23F6"/>
    <w:rsid w:val="00CF2585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5549"/>
    <w:rsid w:val="00D40FFB"/>
    <w:rsid w:val="00D459EA"/>
    <w:rsid w:val="00D46F4C"/>
    <w:rsid w:val="00D46F73"/>
    <w:rsid w:val="00D50FDC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76369"/>
    <w:rsid w:val="00D8113D"/>
    <w:rsid w:val="00D81BC8"/>
    <w:rsid w:val="00D85A16"/>
    <w:rsid w:val="00D860C9"/>
    <w:rsid w:val="00D86F53"/>
    <w:rsid w:val="00D921CA"/>
    <w:rsid w:val="00D94910"/>
    <w:rsid w:val="00D95DE1"/>
    <w:rsid w:val="00D97A9B"/>
    <w:rsid w:val="00DA2160"/>
    <w:rsid w:val="00DA3DB4"/>
    <w:rsid w:val="00DA4E77"/>
    <w:rsid w:val="00DB07EF"/>
    <w:rsid w:val="00DB3DE4"/>
    <w:rsid w:val="00DB46F1"/>
    <w:rsid w:val="00DB52CB"/>
    <w:rsid w:val="00DC01D0"/>
    <w:rsid w:val="00DC052F"/>
    <w:rsid w:val="00DC1729"/>
    <w:rsid w:val="00DD35CD"/>
    <w:rsid w:val="00DD5652"/>
    <w:rsid w:val="00DE1CDC"/>
    <w:rsid w:val="00DE2DDA"/>
    <w:rsid w:val="00DE6B3C"/>
    <w:rsid w:val="00DF1D79"/>
    <w:rsid w:val="00DF2BC2"/>
    <w:rsid w:val="00DF4649"/>
    <w:rsid w:val="00DF4DB6"/>
    <w:rsid w:val="00DF5AC9"/>
    <w:rsid w:val="00DF68B1"/>
    <w:rsid w:val="00E00165"/>
    <w:rsid w:val="00E004E9"/>
    <w:rsid w:val="00E12205"/>
    <w:rsid w:val="00E124CD"/>
    <w:rsid w:val="00E136C1"/>
    <w:rsid w:val="00E137CA"/>
    <w:rsid w:val="00E138AA"/>
    <w:rsid w:val="00E16407"/>
    <w:rsid w:val="00E16460"/>
    <w:rsid w:val="00E16C05"/>
    <w:rsid w:val="00E20AAE"/>
    <w:rsid w:val="00E20D16"/>
    <w:rsid w:val="00E23C32"/>
    <w:rsid w:val="00E24227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5A0A"/>
    <w:rsid w:val="00E5603E"/>
    <w:rsid w:val="00E57B5F"/>
    <w:rsid w:val="00E632D5"/>
    <w:rsid w:val="00E6340B"/>
    <w:rsid w:val="00E6615C"/>
    <w:rsid w:val="00E665AC"/>
    <w:rsid w:val="00E733B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03BD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EF5286"/>
    <w:rsid w:val="00F01609"/>
    <w:rsid w:val="00F01A67"/>
    <w:rsid w:val="00F04E1D"/>
    <w:rsid w:val="00F05D77"/>
    <w:rsid w:val="00F061A8"/>
    <w:rsid w:val="00F06AEE"/>
    <w:rsid w:val="00F20D1A"/>
    <w:rsid w:val="00F218CC"/>
    <w:rsid w:val="00F232EA"/>
    <w:rsid w:val="00F235B3"/>
    <w:rsid w:val="00F2379D"/>
    <w:rsid w:val="00F237BE"/>
    <w:rsid w:val="00F27D10"/>
    <w:rsid w:val="00F32501"/>
    <w:rsid w:val="00F32D98"/>
    <w:rsid w:val="00F32E9D"/>
    <w:rsid w:val="00F34337"/>
    <w:rsid w:val="00F36006"/>
    <w:rsid w:val="00F361B9"/>
    <w:rsid w:val="00F40A25"/>
    <w:rsid w:val="00F423CE"/>
    <w:rsid w:val="00F42796"/>
    <w:rsid w:val="00F431BD"/>
    <w:rsid w:val="00F54E0B"/>
    <w:rsid w:val="00F55557"/>
    <w:rsid w:val="00F55AA7"/>
    <w:rsid w:val="00F56224"/>
    <w:rsid w:val="00F5644C"/>
    <w:rsid w:val="00F6351B"/>
    <w:rsid w:val="00F63877"/>
    <w:rsid w:val="00F64E83"/>
    <w:rsid w:val="00F65629"/>
    <w:rsid w:val="00F66370"/>
    <w:rsid w:val="00F67870"/>
    <w:rsid w:val="00F730F1"/>
    <w:rsid w:val="00F74C3E"/>
    <w:rsid w:val="00F756EE"/>
    <w:rsid w:val="00F76633"/>
    <w:rsid w:val="00F766B3"/>
    <w:rsid w:val="00F81833"/>
    <w:rsid w:val="00F836B3"/>
    <w:rsid w:val="00F844F5"/>
    <w:rsid w:val="00F84568"/>
    <w:rsid w:val="00F93211"/>
    <w:rsid w:val="00F975DE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45F5"/>
    <w:rsid w:val="00FD60E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CEF3E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09D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C2C85-D4ED-479B-9595-FDEE327C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10740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2023-06-19T06:43:00Z</cp:lastPrinted>
  <dcterms:created xsi:type="dcterms:W3CDTF">2023-07-24T14:15:00Z</dcterms:created>
  <dcterms:modified xsi:type="dcterms:W3CDTF">2023-07-24T14:15:00Z</dcterms:modified>
</cp:coreProperties>
</file>