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FA" w:rsidRDefault="002B0BA7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Pr="000E51D3" w:rsidRDefault="00CD33B5">
      <w:pPr>
        <w:jc w:val="center"/>
        <w:rPr>
          <w:rFonts w:ascii="Times New Roman CYR" w:hAnsi="Times New Roman CYR"/>
          <w:b/>
          <w:sz w:val="24"/>
          <w:szCs w:val="24"/>
          <w:lang w:val="ru-RU"/>
        </w:rPr>
      </w:pPr>
    </w:p>
    <w:p w:rsidR="00F218CC" w:rsidRDefault="002B0BA7" w:rsidP="009019E2">
      <w:pPr>
        <w:ind w:left="-142" w:right="-1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25.07.2023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2425</w:t>
      </w:r>
    </w:p>
    <w:p w:rsidR="00CB1369" w:rsidRDefault="001D4842" w:rsidP="009019E2">
      <w:pPr>
        <w:ind w:left="-142" w:right="-1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  </w:t>
      </w:r>
      <w:r w:rsidR="002B7F0F">
        <w:rPr>
          <w:rFonts w:ascii="Times New Roman CYR" w:hAnsi="Times New Roman CYR"/>
          <w:sz w:val="28"/>
          <w:lang w:val="ru-RU"/>
        </w:rPr>
        <w:t>г. Липецк</w:t>
      </w:r>
    </w:p>
    <w:p w:rsidR="00A66932" w:rsidRPr="00AE3392" w:rsidRDefault="00A66932" w:rsidP="009019E2">
      <w:pPr>
        <w:ind w:left="-142" w:right="-1"/>
        <w:jc w:val="center"/>
        <w:rPr>
          <w:rFonts w:ascii="Times New Roman CYR" w:hAnsi="Times New Roman CYR"/>
          <w:sz w:val="28"/>
          <w:szCs w:val="28"/>
          <w:lang w:val="ru-RU"/>
        </w:rPr>
      </w:pPr>
    </w:p>
    <w:p w:rsidR="00E26590" w:rsidRDefault="00E331D2" w:rsidP="00021A54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</w:t>
      </w:r>
    </w:p>
    <w:p w:rsidR="00E26590" w:rsidRDefault="00E26590" w:rsidP="00021A54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331D2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31D2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E331D2" w:rsidRPr="00E331D2" w:rsidRDefault="00E331D2" w:rsidP="00021A54">
      <w:pPr>
        <w:pStyle w:val="ConsPlusNormal"/>
        <w:ind w:left="-142" w:right="-1" w:firstLine="0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Липецка</w:t>
      </w:r>
      <w:r w:rsidR="00E26590">
        <w:rPr>
          <w:rFonts w:ascii="Times New Roman" w:hAnsi="Times New Roman" w:cs="Times New Roman"/>
          <w:sz w:val="28"/>
          <w:szCs w:val="28"/>
        </w:rPr>
        <w:t xml:space="preserve"> </w:t>
      </w:r>
      <w:r w:rsidRPr="00E331D2">
        <w:rPr>
          <w:rFonts w:ascii="Times New Roman CYR" w:hAnsi="Times New Roman CYR"/>
          <w:sz w:val="28"/>
          <w:szCs w:val="28"/>
        </w:rPr>
        <w:t>от 21.03.2023 № 758</w:t>
      </w:r>
    </w:p>
    <w:p w:rsidR="005F534F" w:rsidRPr="00204869" w:rsidRDefault="005F534F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2"/>
          <w:szCs w:val="24"/>
        </w:rPr>
      </w:pPr>
    </w:p>
    <w:p w:rsidR="005F534F" w:rsidRPr="00204869" w:rsidRDefault="005F534F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2"/>
          <w:szCs w:val="24"/>
        </w:rPr>
      </w:pPr>
    </w:p>
    <w:p w:rsidR="00021A54" w:rsidRPr="00204869" w:rsidRDefault="00021A54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2"/>
          <w:szCs w:val="24"/>
        </w:rPr>
      </w:pPr>
    </w:p>
    <w:p w:rsidR="00A558D9" w:rsidRPr="00AE3392" w:rsidRDefault="00B14D34" w:rsidP="00A7268C">
      <w:pPr>
        <w:pStyle w:val="ConsPlusNormal"/>
        <w:ind w:left="-142" w:right="-1" w:firstLine="8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кадровыми изменениями </w:t>
      </w:r>
      <w:r w:rsidR="008E0C0A">
        <w:rPr>
          <w:rFonts w:ascii="Times New Roman" w:hAnsi="Times New Roman" w:cs="Times New Roman"/>
          <w:sz w:val="28"/>
          <w:szCs w:val="28"/>
        </w:rPr>
        <w:t xml:space="preserve">администрация города </w:t>
      </w:r>
    </w:p>
    <w:p w:rsidR="00E95105" w:rsidRPr="00204869" w:rsidRDefault="00E95105" w:rsidP="009019E2">
      <w:pPr>
        <w:tabs>
          <w:tab w:val="left" w:pos="0"/>
        </w:tabs>
        <w:ind w:left="-142" w:right="-1"/>
        <w:jc w:val="both"/>
        <w:rPr>
          <w:sz w:val="22"/>
          <w:szCs w:val="24"/>
          <w:lang w:val="ru-RU"/>
        </w:rPr>
      </w:pPr>
    </w:p>
    <w:p w:rsidR="00E95105" w:rsidRPr="00204869" w:rsidRDefault="00E95105" w:rsidP="009019E2">
      <w:pPr>
        <w:tabs>
          <w:tab w:val="left" w:pos="0"/>
        </w:tabs>
        <w:ind w:left="-142" w:right="-1"/>
        <w:jc w:val="both"/>
        <w:rPr>
          <w:sz w:val="22"/>
          <w:szCs w:val="24"/>
          <w:lang w:val="ru-RU"/>
        </w:rPr>
      </w:pPr>
    </w:p>
    <w:p w:rsidR="00E95105" w:rsidRPr="00AE3392" w:rsidRDefault="00E95105" w:rsidP="009019E2">
      <w:pPr>
        <w:suppressAutoHyphens/>
        <w:ind w:left="-142" w:right="-1"/>
        <w:jc w:val="both"/>
        <w:rPr>
          <w:sz w:val="28"/>
          <w:szCs w:val="28"/>
          <w:lang w:val="ru-RU"/>
        </w:rPr>
      </w:pPr>
      <w:r w:rsidRPr="00AE3392">
        <w:rPr>
          <w:sz w:val="28"/>
          <w:szCs w:val="28"/>
          <w:lang w:val="ru-RU"/>
        </w:rPr>
        <w:t>П О С Т А Н О В Л Я Е Т:</w:t>
      </w:r>
    </w:p>
    <w:p w:rsidR="00E95105" w:rsidRPr="00204869" w:rsidRDefault="00E95105" w:rsidP="009019E2">
      <w:pPr>
        <w:suppressAutoHyphens/>
        <w:ind w:left="-142" w:right="-1"/>
        <w:jc w:val="both"/>
        <w:rPr>
          <w:sz w:val="22"/>
          <w:szCs w:val="24"/>
          <w:lang w:val="ru-RU"/>
        </w:rPr>
      </w:pPr>
    </w:p>
    <w:p w:rsidR="00E95105" w:rsidRPr="00204869" w:rsidRDefault="00E95105" w:rsidP="009019E2">
      <w:pPr>
        <w:suppressAutoHyphens/>
        <w:ind w:left="-142" w:right="-1"/>
        <w:jc w:val="both"/>
        <w:rPr>
          <w:sz w:val="22"/>
          <w:szCs w:val="24"/>
          <w:lang w:val="ru-RU"/>
        </w:rPr>
      </w:pPr>
    </w:p>
    <w:p w:rsidR="00B14D34" w:rsidRPr="00B14D34" w:rsidRDefault="00B14D34" w:rsidP="00B14D34">
      <w:pPr>
        <w:ind w:left="-142" w:firstLine="851"/>
        <w:jc w:val="both"/>
        <w:rPr>
          <w:sz w:val="28"/>
          <w:szCs w:val="28"/>
          <w:lang w:val="ru-RU"/>
        </w:rPr>
      </w:pPr>
      <w:r w:rsidRPr="00B14D34">
        <w:rPr>
          <w:sz w:val="28"/>
          <w:szCs w:val="28"/>
          <w:lang w:val="ru-RU"/>
        </w:rPr>
        <w:t xml:space="preserve">Внести в </w:t>
      </w:r>
      <w:r>
        <w:rPr>
          <w:sz w:val="28"/>
          <w:szCs w:val="28"/>
          <w:lang w:val="ru-RU"/>
        </w:rPr>
        <w:t>постановление</w:t>
      </w:r>
      <w:r w:rsidRPr="00B14D34">
        <w:rPr>
          <w:sz w:val="28"/>
          <w:szCs w:val="28"/>
          <w:lang w:val="ru-RU"/>
        </w:rPr>
        <w:t xml:space="preserve"> администрации города Липецка от</w:t>
      </w:r>
      <w:r>
        <w:rPr>
          <w:sz w:val="28"/>
          <w:szCs w:val="28"/>
          <w:lang w:val="ru-RU"/>
        </w:rPr>
        <w:t xml:space="preserve"> </w:t>
      </w:r>
      <w:r w:rsidRPr="00B14D34">
        <w:rPr>
          <w:rFonts w:ascii="Times New Roman CYR" w:hAnsi="Times New Roman CYR"/>
          <w:sz w:val="28"/>
          <w:szCs w:val="28"/>
          <w:lang w:val="ru-RU"/>
        </w:rPr>
        <w:t xml:space="preserve">21.03.2023 </w:t>
      </w:r>
      <w:r>
        <w:rPr>
          <w:rFonts w:ascii="Times New Roman CYR" w:hAnsi="Times New Roman CYR"/>
          <w:sz w:val="28"/>
          <w:szCs w:val="28"/>
          <w:lang w:val="ru-RU"/>
        </w:rPr>
        <w:t xml:space="preserve">          </w:t>
      </w:r>
      <w:r w:rsidRPr="00B14D34">
        <w:rPr>
          <w:rFonts w:ascii="Times New Roman CYR" w:hAnsi="Times New Roman CYR"/>
          <w:sz w:val="28"/>
          <w:szCs w:val="28"/>
          <w:lang w:val="ru-RU"/>
        </w:rPr>
        <w:t>№ 758</w:t>
      </w:r>
      <w:r>
        <w:rPr>
          <w:sz w:val="28"/>
          <w:szCs w:val="28"/>
          <w:lang w:val="ru-RU"/>
        </w:rPr>
        <w:t xml:space="preserve"> «Об утверждении Порядка присвоения, изменения, аннулирования наименований остановочных пунктов в городе Липецке» </w:t>
      </w:r>
      <w:r w:rsidRPr="00B14D34">
        <w:rPr>
          <w:sz w:val="28"/>
          <w:szCs w:val="28"/>
          <w:lang w:val="ru-RU"/>
        </w:rPr>
        <w:t>следующие изменения:</w:t>
      </w:r>
    </w:p>
    <w:p w:rsidR="00B14D34" w:rsidRPr="00B14D34" w:rsidRDefault="00B14D34" w:rsidP="00B14D34">
      <w:pPr>
        <w:ind w:left="-142" w:firstLine="851"/>
        <w:jc w:val="both"/>
        <w:rPr>
          <w:sz w:val="28"/>
          <w:szCs w:val="28"/>
          <w:lang w:val="ru-RU"/>
        </w:rPr>
      </w:pPr>
      <w:r w:rsidRPr="00B14D34">
        <w:rPr>
          <w:sz w:val="28"/>
          <w:szCs w:val="28"/>
          <w:lang w:val="ru-RU"/>
        </w:rPr>
        <w:t xml:space="preserve">в приложении № 2 к </w:t>
      </w:r>
      <w:r>
        <w:rPr>
          <w:sz w:val="28"/>
          <w:szCs w:val="28"/>
          <w:lang w:val="ru-RU"/>
        </w:rPr>
        <w:t>постановлению</w:t>
      </w:r>
      <w:r w:rsidRPr="00B14D34">
        <w:rPr>
          <w:sz w:val="28"/>
          <w:szCs w:val="28"/>
          <w:lang w:val="ru-RU"/>
        </w:rPr>
        <w:t xml:space="preserve">: </w:t>
      </w:r>
    </w:p>
    <w:p w:rsidR="00B14D34" w:rsidRPr="00B14D34" w:rsidRDefault="00B14D34" w:rsidP="00B14D34">
      <w:pPr>
        <w:ind w:left="-142" w:firstLine="851"/>
        <w:jc w:val="both"/>
        <w:rPr>
          <w:sz w:val="28"/>
          <w:szCs w:val="28"/>
          <w:lang w:val="ru-RU"/>
        </w:rPr>
      </w:pPr>
      <w:r w:rsidRPr="00B14D34">
        <w:rPr>
          <w:sz w:val="28"/>
          <w:szCs w:val="28"/>
          <w:lang w:val="ru-RU"/>
        </w:rPr>
        <w:t>строку «</w:t>
      </w:r>
      <w:r>
        <w:rPr>
          <w:sz w:val="28"/>
          <w:szCs w:val="28"/>
          <w:lang w:val="ru-RU"/>
        </w:rPr>
        <w:t>Негробов Вадим Николаевич</w:t>
      </w:r>
      <w:r w:rsidRPr="00B14D34">
        <w:rPr>
          <w:sz w:val="28"/>
          <w:szCs w:val="28"/>
          <w:lang w:val="ru-RU"/>
        </w:rPr>
        <w:t xml:space="preserve"> – </w:t>
      </w:r>
      <w:r>
        <w:rPr>
          <w:sz w:val="28"/>
          <w:szCs w:val="28"/>
          <w:lang w:val="ru-RU"/>
        </w:rPr>
        <w:t>первый заместитель главы администрации города Липецка, руководитель рабочей группы</w:t>
      </w:r>
      <w:r w:rsidRPr="00B14D34">
        <w:rPr>
          <w:sz w:val="28"/>
          <w:szCs w:val="28"/>
          <w:lang w:val="ru-RU"/>
        </w:rPr>
        <w:t>» изложить в следующей редакции:</w:t>
      </w:r>
    </w:p>
    <w:p w:rsidR="009154F5" w:rsidRDefault="00B14D34" w:rsidP="00B14D34">
      <w:pPr>
        <w:ind w:left="-142" w:firstLine="851"/>
        <w:jc w:val="both"/>
        <w:rPr>
          <w:sz w:val="28"/>
          <w:szCs w:val="28"/>
          <w:lang w:val="ru-RU"/>
        </w:rPr>
      </w:pPr>
      <w:r w:rsidRPr="00B14D34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Дергунов Николай Николаевич</w:t>
      </w:r>
      <w:r w:rsidRPr="00B14D34">
        <w:rPr>
          <w:sz w:val="28"/>
          <w:szCs w:val="28"/>
          <w:lang w:val="ru-RU"/>
        </w:rPr>
        <w:t xml:space="preserve"> – заместитель</w:t>
      </w:r>
      <w:r>
        <w:rPr>
          <w:sz w:val="28"/>
          <w:szCs w:val="28"/>
          <w:lang w:val="ru-RU"/>
        </w:rPr>
        <w:t xml:space="preserve"> главы администрации города Липецка, руководитель рабочей группы».</w:t>
      </w:r>
    </w:p>
    <w:p w:rsidR="000E51D3" w:rsidRPr="00B14D34" w:rsidRDefault="000E51D3" w:rsidP="00A7268C">
      <w:pPr>
        <w:tabs>
          <w:tab w:val="left" w:pos="0"/>
        </w:tabs>
        <w:ind w:left="-142" w:right="-1"/>
        <w:jc w:val="both"/>
        <w:rPr>
          <w:sz w:val="28"/>
          <w:szCs w:val="24"/>
          <w:lang w:val="ru-RU"/>
        </w:rPr>
      </w:pPr>
    </w:p>
    <w:p w:rsidR="00390FC6" w:rsidRPr="00B14D34" w:rsidRDefault="00390FC6" w:rsidP="00A7268C">
      <w:pPr>
        <w:tabs>
          <w:tab w:val="left" w:pos="0"/>
        </w:tabs>
        <w:ind w:left="-142" w:right="-1"/>
        <w:jc w:val="both"/>
        <w:rPr>
          <w:sz w:val="28"/>
          <w:szCs w:val="24"/>
          <w:lang w:val="ru-RU"/>
        </w:rPr>
      </w:pPr>
    </w:p>
    <w:p w:rsidR="00390FC6" w:rsidRPr="00B14D34" w:rsidRDefault="00390FC6" w:rsidP="00A7268C">
      <w:pPr>
        <w:tabs>
          <w:tab w:val="left" w:pos="0"/>
        </w:tabs>
        <w:ind w:left="-142" w:right="-1"/>
        <w:jc w:val="both"/>
        <w:rPr>
          <w:sz w:val="28"/>
          <w:szCs w:val="24"/>
          <w:lang w:val="ru-RU"/>
        </w:rPr>
      </w:pPr>
    </w:p>
    <w:p w:rsidR="00E95105" w:rsidRDefault="00433527" w:rsidP="00A7268C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E95105" w:rsidRPr="00E95105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4C7C33">
        <w:rPr>
          <w:sz w:val="28"/>
          <w:szCs w:val="28"/>
          <w:lang w:val="ru-RU"/>
        </w:rPr>
        <w:t xml:space="preserve"> города Липецка</w:t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943819">
        <w:rPr>
          <w:sz w:val="28"/>
          <w:szCs w:val="28"/>
          <w:lang w:val="ru-RU"/>
        </w:rPr>
        <w:t xml:space="preserve">        </w:t>
      </w:r>
      <w:r w:rsidR="00390FC6">
        <w:rPr>
          <w:sz w:val="28"/>
          <w:szCs w:val="28"/>
          <w:lang w:val="ru-RU"/>
        </w:rPr>
        <w:t xml:space="preserve">    </w:t>
      </w:r>
      <w:r w:rsidR="00F07AB3">
        <w:rPr>
          <w:sz w:val="28"/>
          <w:szCs w:val="28"/>
          <w:lang w:val="ru-RU"/>
        </w:rPr>
        <w:t xml:space="preserve"> </w:t>
      </w:r>
      <w:r w:rsidR="00FF61D0">
        <w:rPr>
          <w:sz w:val="28"/>
          <w:szCs w:val="28"/>
          <w:lang w:val="ru-RU"/>
        </w:rPr>
        <w:t>Е.Ю.Уваркина</w:t>
      </w:r>
    </w:p>
    <w:p w:rsidR="00B14D34" w:rsidRDefault="00B14D34" w:rsidP="002B0BA7">
      <w:pPr>
        <w:tabs>
          <w:tab w:val="left" w:pos="-900"/>
        </w:tabs>
        <w:suppressAutoHyphens/>
        <w:jc w:val="both"/>
        <w:rPr>
          <w:sz w:val="28"/>
          <w:szCs w:val="28"/>
          <w:lang w:val="ru-RU"/>
        </w:rPr>
      </w:pPr>
      <w:bookmarkStart w:id="0" w:name="_GoBack"/>
      <w:bookmarkEnd w:id="0"/>
    </w:p>
    <w:sectPr w:rsidR="00B14D34" w:rsidSect="00390FC6">
      <w:headerReference w:type="even" r:id="rId8"/>
      <w:headerReference w:type="default" r:id="rId9"/>
      <w:pgSz w:w="11907" w:h="16840" w:code="9"/>
      <w:pgMar w:top="1134" w:right="567" w:bottom="1134" w:left="1418" w:header="51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A69" w:rsidRDefault="00DB5A69">
      <w:r>
        <w:separator/>
      </w:r>
    </w:p>
  </w:endnote>
  <w:endnote w:type="continuationSeparator" w:id="0">
    <w:p w:rsidR="00DB5A69" w:rsidRDefault="00DB5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A69" w:rsidRDefault="00DB5A69">
      <w:r>
        <w:separator/>
      </w:r>
    </w:p>
  </w:footnote>
  <w:footnote w:type="continuationSeparator" w:id="0">
    <w:p w:rsidR="00DB5A69" w:rsidRDefault="00DB5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105" w:rsidRDefault="00E95105" w:rsidP="006E6DF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95105" w:rsidRDefault="00E95105" w:rsidP="001226B7">
    <w:pPr>
      <w:pStyle w:val="a4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105" w:rsidRPr="00D16E91" w:rsidRDefault="00E95105" w:rsidP="00DB0639">
    <w:pPr>
      <w:pStyle w:val="a4"/>
      <w:framePr w:wrap="around" w:vAnchor="text" w:hAnchor="margin" w:xAlign="center" w:y="1"/>
      <w:rPr>
        <w:rStyle w:val="a6"/>
        <w:lang w:val="ru-RU"/>
      </w:rPr>
    </w:pPr>
  </w:p>
  <w:p w:rsidR="00E95105" w:rsidRPr="001226B7" w:rsidRDefault="00E95105" w:rsidP="001226B7">
    <w:pPr>
      <w:pStyle w:val="a4"/>
      <w:framePr w:wrap="around" w:vAnchor="text" w:hAnchor="margin" w:xAlign="center" w:y="1"/>
      <w:rPr>
        <w:rStyle w:val="a6"/>
        <w:lang w:val="ru-RU"/>
      </w:rPr>
    </w:pPr>
  </w:p>
  <w:p w:rsidR="00E95105" w:rsidRPr="00F30779" w:rsidRDefault="00E95105" w:rsidP="00BB1C28">
    <w:pPr>
      <w:pStyle w:val="a4"/>
      <w:ind w:right="360"/>
      <w:jc w:val="center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11D78"/>
    <w:rsid w:val="00017297"/>
    <w:rsid w:val="00021A54"/>
    <w:rsid w:val="00021AF3"/>
    <w:rsid w:val="00034E30"/>
    <w:rsid w:val="00041A09"/>
    <w:rsid w:val="00042DEE"/>
    <w:rsid w:val="00057ED6"/>
    <w:rsid w:val="00065948"/>
    <w:rsid w:val="0006648E"/>
    <w:rsid w:val="000703A8"/>
    <w:rsid w:val="000710ED"/>
    <w:rsid w:val="00081318"/>
    <w:rsid w:val="00083A2E"/>
    <w:rsid w:val="000B1317"/>
    <w:rsid w:val="000C61FC"/>
    <w:rsid w:val="000D61C6"/>
    <w:rsid w:val="000D7325"/>
    <w:rsid w:val="000E51D3"/>
    <w:rsid w:val="000E5267"/>
    <w:rsid w:val="000F312A"/>
    <w:rsid w:val="001058CD"/>
    <w:rsid w:val="00110BE3"/>
    <w:rsid w:val="001226B7"/>
    <w:rsid w:val="00131D76"/>
    <w:rsid w:val="0014402A"/>
    <w:rsid w:val="00147680"/>
    <w:rsid w:val="001533BA"/>
    <w:rsid w:val="001561E2"/>
    <w:rsid w:val="00167C87"/>
    <w:rsid w:val="0017230F"/>
    <w:rsid w:val="00173E88"/>
    <w:rsid w:val="00177B94"/>
    <w:rsid w:val="00180C59"/>
    <w:rsid w:val="00181CCA"/>
    <w:rsid w:val="001A3A35"/>
    <w:rsid w:val="001A51F7"/>
    <w:rsid w:val="001C7F0A"/>
    <w:rsid w:val="001C7FD6"/>
    <w:rsid w:val="001D4842"/>
    <w:rsid w:val="001D5C6D"/>
    <w:rsid w:val="001F2B1B"/>
    <w:rsid w:val="00204869"/>
    <w:rsid w:val="00216621"/>
    <w:rsid w:val="00232952"/>
    <w:rsid w:val="002346F2"/>
    <w:rsid w:val="00247AB9"/>
    <w:rsid w:val="002523AD"/>
    <w:rsid w:val="00263653"/>
    <w:rsid w:val="00266AC1"/>
    <w:rsid w:val="002831D5"/>
    <w:rsid w:val="002860B3"/>
    <w:rsid w:val="0029218E"/>
    <w:rsid w:val="00295F40"/>
    <w:rsid w:val="002B0BA7"/>
    <w:rsid w:val="002B27DE"/>
    <w:rsid w:val="002B4EAE"/>
    <w:rsid w:val="002B7F0F"/>
    <w:rsid w:val="002D7626"/>
    <w:rsid w:val="002F2991"/>
    <w:rsid w:val="00311E0D"/>
    <w:rsid w:val="003124D2"/>
    <w:rsid w:val="00312547"/>
    <w:rsid w:val="0031255F"/>
    <w:rsid w:val="00316D8A"/>
    <w:rsid w:val="00317F08"/>
    <w:rsid w:val="003201B2"/>
    <w:rsid w:val="0032623D"/>
    <w:rsid w:val="00346F3F"/>
    <w:rsid w:val="0035069B"/>
    <w:rsid w:val="00352728"/>
    <w:rsid w:val="00390FC6"/>
    <w:rsid w:val="00395531"/>
    <w:rsid w:val="00397BEB"/>
    <w:rsid w:val="003B53B9"/>
    <w:rsid w:val="003B63C3"/>
    <w:rsid w:val="003B7240"/>
    <w:rsid w:val="003C0484"/>
    <w:rsid w:val="003C1BB2"/>
    <w:rsid w:val="003D08A8"/>
    <w:rsid w:val="003D4B0F"/>
    <w:rsid w:val="003E34EA"/>
    <w:rsid w:val="003F2C16"/>
    <w:rsid w:val="00404E1F"/>
    <w:rsid w:val="00412EBB"/>
    <w:rsid w:val="00412ED1"/>
    <w:rsid w:val="00433527"/>
    <w:rsid w:val="004342E3"/>
    <w:rsid w:val="0043685F"/>
    <w:rsid w:val="00456A99"/>
    <w:rsid w:val="00461B35"/>
    <w:rsid w:val="00464265"/>
    <w:rsid w:val="00474F17"/>
    <w:rsid w:val="0048225D"/>
    <w:rsid w:val="00484FD1"/>
    <w:rsid w:val="0048548F"/>
    <w:rsid w:val="00495091"/>
    <w:rsid w:val="004977F8"/>
    <w:rsid w:val="004A2C20"/>
    <w:rsid w:val="004A41EF"/>
    <w:rsid w:val="004B34C8"/>
    <w:rsid w:val="004B49C8"/>
    <w:rsid w:val="004B5D89"/>
    <w:rsid w:val="004C0F1C"/>
    <w:rsid w:val="004C7C33"/>
    <w:rsid w:val="004D0B8E"/>
    <w:rsid w:val="004D64C0"/>
    <w:rsid w:val="004E21FA"/>
    <w:rsid w:val="004E3625"/>
    <w:rsid w:val="004E4B44"/>
    <w:rsid w:val="004F0EE7"/>
    <w:rsid w:val="004F1FF5"/>
    <w:rsid w:val="004F3829"/>
    <w:rsid w:val="00500FED"/>
    <w:rsid w:val="00513D52"/>
    <w:rsid w:val="00516A1C"/>
    <w:rsid w:val="00543778"/>
    <w:rsid w:val="00552A5D"/>
    <w:rsid w:val="00567F9B"/>
    <w:rsid w:val="0057117D"/>
    <w:rsid w:val="00582149"/>
    <w:rsid w:val="00593A79"/>
    <w:rsid w:val="005A56D2"/>
    <w:rsid w:val="005D0EE6"/>
    <w:rsid w:val="005D2DE7"/>
    <w:rsid w:val="005D79B0"/>
    <w:rsid w:val="005F294C"/>
    <w:rsid w:val="005F534F"/>
    <w:rsid w:val="005F6A97"/>
    <w:rsid w:val="00600F67"/>
    <w:rsid w:val="00604124"/>
    <w:rsid w:val="00613ACB"/>
    <w:rsid w:val="00616E34"/>
    <w:rsid w:val="006203AE"/>
    <w:rsid w:val="0062376D"/>
    <w:rsid w:val="00642895"/>
    <w:rsid w:val="00644EF6"/>
    <w:rsid w:val="0064530A"/>
    <w:rsid w:val="00647936"/>
    <w:rsid w:val="00647DBF"/>
    <w:rsid w:val="0065036D"/>
    <w:rsid w:val="006507D6"/>
    <w:rsid w:val="00675EC4"/>
    <w:rsid w:val="00676369"/>
    <w:rsid w:val="00682FD6"/>
    <w:rsid w:val="006919C7"/>
    <w:rsid w:val="006A65BD"/>
    <w:rsid w:val="006A7570"/>
    <w:rsid w:val="006A7EAF"/>
    <w:rsid w:val="006B139B"/>
    <w:rsid w:val="006B2444"/>
    <w:rsid w:val="006C2D1F"/>
    <w:rsid w:val="006C2EEF"/>
    <w:rsid w:val="006C67B7"/>
    <w:rsid w:val="006C7A9E"/>
    <w:rsid w:val="006D56BC"/>
    <w:rsid w:val="006E12D1"/>
    <w:rsid w:val="006E6DF9"/>
    <w:rsid w:val="00700253"/>
    <w:rsid w:val="00704CBD"/>
    <w:rsid w:val="00710444"/>
    <w:rsid w:val="00714FA9"/>
    <w:rsid w:val="007205D6"/>
    <w:rsid w:val="007421F6"/>
    <w:rsid w:val="007461D0"/>
    <w:rsid w:val="00751168"/>
    <w:rsid w:val="00763801"/>
    <w:rsid w:val="007A19A9"/>
    <w:rsid w:val="007B49FD"/>
    <w:rsid w:val="007C3157"/>
    <w:rsid w:val="007D6CAD"/>
    <w:rsid w:val="007E776E"/>
    <w:rsid w:val="007E79AB"/>
    <w:rsid w:val="007F0CE7"/>
    <w:rsid w:val="007F70AD"/>
    <w:rsid w:val="007F72E9"/>
    <w:rsid w:val="00800FBF"/>
    <w:rsid w:val="008164A9"/>
    <w:rsid w:val="00826525"/>
    <w:rsid w:val="00832F42"/>
    <w:rsid w:val="008509FE"/>
    <w:rsid w:val="0086215C"/>
    <w:rsid w:val="00865F6E"/>
    <w:rsid w:val="008700F1"/>
    <w:rsid w:val="00881B71"/>
    <w:rsid w:val="008867C6"/>
    <w:rsid w:val="00891B26"/>
    <w:rsid w:val="008929F6"/>
    <w:rsid w:val="008976B8"/>
    <w:rsid w:val="008A17AD"/>
    <w:rsid w:val="008E0C0A"/>
    <w:rsid w:val="008E2A41"/>
    <w:rsid w:val="008E3CB9"/>
    <w:rsid w:val="008E3D9C"/>
    <w:rsid w:val="008F5308"/>
    <w:rsid w:val="009019E2"/>
    <w:rsid w:val="009154F5"/>
    <w:rsid w:val="00943819"/>
    <w:rsid w:val="00950622"/>
    <w:rsid w:val="009537E9"/>
    <w:rsid w:val="00965366"/>
    <w:rsid w:val="009656D9"/>
    <w:rsid w:val="0098378B"/>
    <w:rsid w:val="009B32AB"/>
    <w:rsid w:val="009B6813"/>
    <w:rsid w:val="009C3A53"/>
    <w:rsid w:val="009C59C3"/>
    <w:rsid w:val="009D3A2C"/>
    <w:rsid w:val="009F4B42"/>
    <w:rsid w:val="009F74F4"/>
    <w:rsid w:val="00A15195"/>
    <w:rsid w:val="00A23E63"/>
    <w:rsid w:val="00A31557"/>
    <w:rsid w:val="00A558D9"/>
    <w:rsid w:val="00A66932"/>
    <w:rsid w:val="00A716B9"/>
    <w:rsid w:val="00A7268C"/>
    <w:rsid w:val="00A74FFA"/>
    <w:rsid w:val="00A77C6C"/>
    <w:rsid w:val="00A84866"/>
    <w:rsid w:val="00AA1E9B"/>
    <w:rsid w:val="00AA491A"/>
    <w:rsid w:val="00AC3652"/>
    <w:rsid w:val="00AD4570"/>
    <w:rsid w:val="00AD6B52"/>
    <w:rsid w:val="00AE2BD9"/>
    <w:rsid w:val="00AE3392"/>
    <w:rsid w:val="00AF293A"/>
    <w:rsid w:val="00AF336C"/>
    <w:rsid w:val="00B01196"/>
    <w:rsid w:val="00B12846"/>
    <w:rsid w:val="00B14D34"/>
    <w:rsid w:val="00B15C23"/>
    <w:rsid w:val="00B27E45"/>
    <w:rsid w:val="00B35DCE"/>
    <w:rsid w:val="00B47796"/>
    <w:rsid w:val="00B52D74"/>
    <w:rsid w:val="00B52E5B"/>
    <w:rsid w:val="00B52EA1"/>
    <w:rsid w:val="00B600FE"/>
    <w:rsid w:val="00B62B25"/>
    <w:rsid w:val="00B77076"/>
    <w:rsid w:val="00B81ED4"/>
    <w:rsid w:val="00B84DD5"/>
    <w:rsid w:val="00BA4CD2"/>
    <w:rsid w:val="00BB1C28"/>
    <w:rsid w:val="00BC335D"/>
    <w:rsid w:val="00BC71FB"/>
    <w:rsid w:val="00BD4AA0"/>
    <w:rsid w:val="00BD6BD6"/>
    <w:rsid w:val="00BF01CA"/>
    <w:rsid w:val="00BF35F3"/>
    <w:rsid w:val="00C0137C"/>
    <w:rsid w:val="00C016E3"/>
    <w:rsid w:val="00C0170C"/>
    <w:rsid w:val="00C12E7A"/>
    <w:rsid w:val="00C17158"/>
    <w:rsid w:val="00C20C5F"/>
    <w:rsid w:val="00C25FB6"/>
    <w:rsid w:val="00C3034D"/>
    <w:rsid w:val="00C4666A"/>
    <w:rsid w:val="00C51779"/>
    <w:rsid w:val="00C531E9"/>
    <w:rsid w:val="00CA1361"/>
    <w:rsid w:val="00CA2357"/>
    <w:rsid w:val="00CB1369"/>
    <w:rsid w:val="00CB549A"/>
    <w:rsid w:val="00CC2D6D"/>
    <w:rsid w:val="00CC5CF3"/>
    <w:rsid w:val="00CD33B5"/>
    <w:rsid w:val="00CD6715"/>
    <w:rsid w:val="00CE19F2"/>
    <w:rsid w:val="00CE3D1F"/>
    <w:rsid w:val="00CF517E"/>
    <w:rsid w:val="00CF6534"/>
    <w:rsid w:val="00CF77A4"/>
    <w:rsid w:val="00D06FA7"/>
    <w:rsid w:val="00D16E91"/>
    <w:rsid w:val="00D17FF0"/>
    <w:rsid w:val="00D34335"/>
    <w:rsid w:val="00D409AF"/>
    <w:rsid w:val="00D43E93"/>
    <w:rsid w:val="00D70477"/>
    <w:rsid w:val="00D72B75"/>
    <w:rsid w:val="00D761EA"/>
    <w:rsid w:val="00D86180"/>
    <w:rsid w:val="00D96AB3"/>
    <w:rsid w:val="00DA0A71"/>
    <w:rsid w:val="00DA25F9"/>
    <w:rsid w:val="00DA5BFD"/>
    <w:rsid w:val="00DB0639"/>
    <w:rsid w:val="00DB5A69"/>
    <w:rsid w:val="00DE3307"/>
    <w:rsid w:val="00DE71A4"/>
    <w:rsid w:val="00DF43FB"/>
    <w:rsid w:val="00E26590"/>
    <w:rsid w:val="00E331D2"/>
    <w:rsid w:val="00E4035F"/>
    <w:rsid w:val="00E45C8D"/>
    <w:rsid w:val="00E503C0"/>
    <w:rsid w:val="00E51B07"/>
    <w:rsid w:val="00E52111"/>
    <w:rsid w:val="00E6764B"/>
    <w:rsid w:val="00E741C1"/>
    <w:rsid w:val="00E80969"/>
    <w:rsid w:val="00E95105"/>
    <w:rsid w:val="00EA1107"/>
    <w:rsid w:val="00EA575B"/>
    <w:rsid w:val="00EA5FC0"/>
    <w:rsid w:val="00EB553B"/>
    <w:rsid w:val="00ED15FB"/>
    <w:rsid w:val="00ED5010"/>
    <w:rsid w:val="00ED74C3"/>
    <w:rsid w:val="00EE6A7C"/>
    <w:rsid w:val="00EF00A7"/>
    <w:rsid w:val="00EF7032"/>
    <w:rsid w:val="00F013D9"/>
    <w:rsid w:val="00F07AB3"/>
    <w:rsid w:val="00F218CC"/>
    <w:rsid w:val="00F26FFF"/>
    <w:rsid w:val="00F30779"/>
    <w:rsid w:val="00F36963"/>
    <w:rsid w:val="00F52624"/>
    <w:rsid w:val="00F661D5"/>
    <w:rsid w:val="00FB6AB8"/>
    <w:rsid w:val="00FC04B0"/>
    <w:rsid w:val="00FD16D2"/>
    <w:rsid w:val="00FD3CB0"/>
    <w:rsid w:val="00FE0BA1"/>
    <w:rsid w:val="00FE460A"/>
    <w:rsid w:val="00FF3126"/>
    <w:rsid w:val="00FF3265"/>
    <w:rsid w:val="00FF3F72"/>
    <w:rsid w:val="00FF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698337"/>
  <w15:chartTrackingRefBased/>
  <w15:docId w15:val="{7E59DBDC-832C-4BF8-83F8-AD687EBAD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DE71A4"/>
    <w:pPr>
      <w:ind w:right="-101"/>
      <w:jc w:val="both"/>
    </w:pPr>
    <w:rPr>
      <w:sz w:val="24"/>
      <w:lang w:val="ru-RU"/>
    </w:rPr>
  </w:style>
  <w:style w:type="paragraph" w:styleId="a4">
    <w:name w:val="header"/>
    <w:basedOn w:val="a"/>
    <w:link w:val="a5"/>
    <w:uiPriority w:val="99"/>
    <w:rsid w:val="001226B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226B7"/>
  </w:style>
  <w:style w:type="paragraph" w:styleId="a7">
    <w:name w:val="footer"/>
    <w:basedOn w:val="a"/>
    <w:rsid w:val="001226B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12E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Strong"/>
    <w:qFormat/>
    <w:rsid w:val="003B63C3"/>
    <w:rPr>
      <w:b/>
      <w:bCs/>
    </w:rPr>
  </w:style>
  <w:style w:type="table" w:styleId="a9">
    <w:name w:val="Table Grid"/>
    <w:basedOn w:val="a1"/>
    <w:uiPriority w:val="59"/>
    <w:rsid w:val="008164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0B131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5">
    <w:name w:val="Верхний колонтитул Знак"/>
    <w:link w:val="a4"/>
    <w:uiPriority w:val="99"/>
    <w:rsid w:val="00BF35F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6EC276-E215-4A43-A08D-B456099D5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Шарапова Ирина Александровна</cp:lastModifiedBy>
  <cp:revision>2</cp:revision>
  <cp:lastPrinted>2023-07-14T07:57:00Z</cp:lastPrinted>
  <dcterms:created xsi:type="dcterms:W3CDTF">2023-07-27T12:56:00Z</dcterms:created>
  <dcterms:modified xsi:type="dcterms:W3CDTF">2023-07-27T12:56:00Z</dcterms:modified>
</cp:coreProperties>
</file>