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7B2D35" w:rsidRDefault="002860B3">
      <w:pPr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</w:p>
    <w:p w:rsidR="00700CDF" w:rsidRPr="007B2D35" w:rsidRDefault="001002A8" w:rsidP="00700CDF">
      <w:pPr>
        <w:framePr w:hSpace="180" w:wrap="auto" w:vAnchor="text" w:hAnchor="page" w:x="5842" w:y="-904"/>
      </w:pPr>
      <w:r w:rsidRPr="007B2D35">
        <w:rPr>
          <w:noProof/>
          <w:lang w:val="ru-RU"/>
        </w:rPr>
        <w:drawing>
          <wp:inline distT="0" distB="0" distL="0" distR="0" wp14:anchorId="66F2A4B0" wp14:editId="05A4CEE8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7B2D35" w:rsidRDefault="002860B3">
      <w:pPr>
        <w:rPr>
          <w:lang w:val="ru-RU"/>
        </w:rPr>
      </w:pP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</w:p>
    <w:p w:rsidR="00C0170C" w:rsidRPr="007B2D35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7B2D35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7B2D35" w:rsidRDefault="00C0170C" w:rsidP="00C0170C">
      <w:pPr>
        <w:rPr>
          <w:rFonts w:ascii="Times New Roman CYR" w:hAnsi="Times New Roman CYR"/>
          <w:lang w:val="ru-RU"/>
        </w:rPr>
      </w:pPr>
    </w:p>
    <w:p w:rsidR="00C0170C" w:rsidRPr="007B2D35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7B2D35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7B2D3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7B2D35" w:rsidRDefault="001666F8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28.12.2024</w:t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 w:rsidRPr="007B2D35">
        <w:rPr>
          <w:rFonts w:ascii="Times New Roman CYR" w:hAnsi="Times New Roman CYR"/>
          <w:sz w:val="28"/>
          <w:lang w:val="ru-RU"/>
        </w:rPr>
        <w:t>№</w:t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4148</w:t>
      </w:r>
    </w:p>
    <w:p w:rsidR="002B7F0F" w:rsidRPr="007B2D35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7B2D35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7B2D35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О </w:t>
      </w:r>
      <w:r w:rsidR="00964B09" w:rsidRPr="007B2D35">
        <w:rPr>
          <w:sz w:val="28"/>
          <w:szCs w:val="28"/>
          <w:lang w:val="ru-RU"/>
        </w:rPr>
        <w:t>внесении изменений</w:t>
      </w:r>
      <w:r w:rsidRPr="007B2D35">
        <w:rPr>
          <w:sz w:val="28"/>
          <w:szCs w:val="28"/>
          <w:lang w:val="ru-RU"/>
        </w:rPr>
        <w:t xml:space="preserve">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города Липецка от </w:t>
      </w:r>
      <w:r w:rsidR="00927700" w:rsidRPr="007B2D35">
        <w:rPr>
          <w:sz w:val="28"/>
          <w:szCs w:val="28"/>
          <w:lang w:val="ru-RU"/>
        </w:rPr>
        <w:t>14</w:t>
      </w:r>
      <w:r w:rsidRPr="007B2D35">
        <w:rPr>
          <w:sz w:val="28"/>
          <w:szCs w:val="28"/>
          <w:lang w:val="ru-RU"/>
        </w:rPr>
        <w:t>.</w:t>
      </w:r>
      <w:r w:rsidR="00927700" w:rsidRPr="007B2D35">
        <w:rPr>
          <w:sz w:val="28"/>
          <w:szCs w:val="28"/>
          <w:lang w:val="ru-RU"/>
        </w:rPr>
        <w:t>10</w:t>
      </w:r>
      <w:r w:rsidRPr="007B2D35">
        <w:rPr>
          <w:sz w:val="28"/>
          <w:szCs w:val="28"/>
          <w:lang w:val="ru-RU"/>
        </w:rPr>
        <w:t>.201</w:t>
      </w:r>
      <w:r w:rsidR="00927700" w:rsidRPr="007B2D35">
        <w:rPr>
          <w:sz w:val="28"/>
          <w:szCs w:val="28"/>
          <w:lang w:val="ru-RU"/>
        </w:rPr>
        <w:t>6</w:t>
      </w:r>
      <w:r w:rsidRPr="007B2D35">
        <w:rPr>
          <w:sz w:val="28"/>
          <w:szCs w:val="28"/>
          <w:lang w:val="ru-RU"/>
        </w:rPr>
        <w:t xml:space="preserve"> № </w:t>
      </w:r>
      <w:r w:rsidR="00927700" w:rsidRPr="007B2D35">
        <w:rPr>
          <w:sz w:val="28"/>
          <w:szCs w:val="28"/>
          <w:lang w:val="ru-RU"/>
        </w:rPr>
        <w:t>1849</w:t>
      </w:r>
    </w:p>
    <w:p w:rsidR="00930D35" w:rsidRPr="00B76C24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Pr="00B76C24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647F1" w:rsidRPr="00B76C24" w:rsidRDefault="00E647F1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41573A" w:rsidRPr="009D2A99" w:rsidRDefault="00D00DD2" w:rsidP="0041573A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133BDE">
        <w:rPr>
          <w:sz w:val="28"/>
          <w:szCs w:val="28"/>
          <w:lang w:val="ru-RU"/>
        </w:rPr>
        <w:t xml:space="preserve">В соответствии с решением Липецкого городского Совета депутатов от </w:t>
      </w:r>
      <w:r w:rsidR="00C33CC2" w:rsidRPr="00C33CC2">
        <w:rPr>
          <w:sz w:val="28"/>
          <w:szCs w:val="28"/>
          <w:lang w:val="ru-RU"/>
        </w:rPr>
        <w:t>2</w:t>
      </w:r>
      <w:r w:rsidR="00CD3E9E">
        <w:rPr>
          <w:sz w:val="28"/>
          <w:szCs w:val="28"/>
          <w:lang w:val="ru-RU"/>
        </w:rPr>
        <w:t>6</w:t>
      </w:r>
      <w:r w:rsidRPr="00C33CC2">
        <w:rPr>
          <w:sz w:val="28"/>
          <w:szCs w:val="28"/>
          <w:lang w:val="ru-RU"/>
        </w:rPr>
        <w:t>.</w:t>
      </w:r>
      <w:r w:rsidR="00CD3E9E">
        <w:rPr>
          <w:sz w:val="28"/>
          <w:szCs w:val="28"/>
          <w:lang w:val="ru-RU"/>
        </w:rPr>
        <w:t>12</w:t>
      </w:r>
      <w:r w:rsidRPr="00C33CC2">
        <w:rPr>
          <w:sz w:val="28"/>
          <w:szCs w:val="28"/>
          <w:lang w:val="ru-RU"/>
        </w:rPr>
        <w:t xml:space="preserve">.2024 № </w:t>
      </w:r>
      <w:r w:rsidR="00157F51">
        <w:rPr>
          <w:sz w:val="28"/>
          <w:szCs w:val="28"/>
          <w:lang w:val="ru-RU"/>
        </w:rPr>
        <w:t>861</w:t>
      </w:r>
      <w:r w:rsidRPr="00C33CC2">
        <w:rPr>
          <w:sz w:val="28"/>
          <w:szCs w:val="28"/>
          <w:lang w:val="ru-RU"/>
        </w:rPr>
        <w:t xml:space="preserve"> «</w:t>
      </w:r>
      <w:r w:rsidRPr="00133BDE">
        <w:rPr>
          <w:sz w:val="28"/>
          <w:szCs w:val="28"/>
          <w:lang w:val="ru-RU"/>
        </w:rPr>
        <w:t xml:space="preserve">О внесении изменений в Бюджет города Липецка на 2024 год и на плановый период 2025 и 2026 годов» </w:t>
      </w:r>
      <w:r w:rsidR="0041573A" w:rsidRPr="009D2A99">
        <w:rPr>
          <w:sz w:val="28"/>
          <w:szCs w:val="28"/>
          <w:lang w:val="ru-RU"/>
        </w:rPr>
        <w:t>администрация города</w:t>
      </w:r>
    </w:p>
    <w:p w:rsidR="00D00DD2" w:rsidRDefault="00D00DD2" w:rsidP="00D00DD2">
      <w:pPr>
        <w:jc w:val="both"/>
        <w:rPr>
          <w:color w:val="FF0000"/>
          <w:sz w:val="28"/>
          <w:szCs w:val="28"/>
          <w:lang w:val="ru-RU"/>
        </w:rPr>
      </w:pPr>
    </w:p>
    <w:p w:rsidR="00D00DD2" w:rsidRPr="00B76C24" w:rsidRDefault="00D00DD2" w:rsidP="00D00DD2">
      <w:pPr>
        <w:jc w:val="both"/>
        <w:rPr>
          <w:color w:val="FF0000"/>
          <w:sz w:val="28"/>
          <w:szCs w:val="28"/>
          <w:lang w:val="ru-RU"/>
        </w:rPr>
      </w:pPr>
    </w:p>
    <w:p w:rsidR="00D00DD2" w:rsidRPr="003B667C" w:rsidRDefault="00D00DD2" w:rsidP="00D00DD2">
      <w:pPr>
        <w:jc w:val="both"/>
        <w:rPr>
          <w:sz w:val="28"/>
          <w:szCs w:val="28"/>
          <w:lang w:val="ru-RU"/>
        </w:rPr>
      </w:pPr>
      <w:r w:rsidRPr="003B667C">
        <w:rPr>
          <w:sz w:val="28"/>
          <w:szCs w:val="28"/>
          <w:lang w:val="ru-RU"/>
        </w:rPr>
        <w:t>П О С Т А Н О В Л Я Е Т:</w:t>
      </w:r>
    </w:p>
    <w:p w:rsidR="00D00DD2" w:rsidRPr="00B76C24" w:rsidRDefault="00D00DD2" w:rsidP="00D00DD2">
      <w:pPr>
        <w:jc w:val="both"/>
        <w:rPr>
          <w:sz w:val="28"/>
          <w:szCs w:val="28"/>
          <w:lang w:val="ru-RU"/>
        </w:rPr>
      </w:pPr>
    </w:p>
    <w:p w:rsidR="00D00DD2" w:rsidRPr="00B76C24" w:rsidRDefault="00D00DD2" w:rsidP="00D00DD2">
      <w:pPr>
        <w:jc w:val="both"/>
        <w:rPr>
          <w:sz w:val="28"/>
          <w:szCs w:val="28"/>
          <w:lang w:val="ru-RU"/>
        </w:rPr>
      </w:pPr>
    </w:p>
    <w:p w:rsidR="00D00DD2" w:rsidRPr="003B667C" w:rsidRDefault="00D00DD2" w:rsidP="00D00DD2">
      <w:pPr>
        <w:ind w:firstLine="708"/>
        <w:jc w:val="both"/>
        <w:rPr>
          <w:sz w:val="28"/>
          <w:szCs w:val="28"/>
          <w:lang w:val="ru-RU"/>
        </w:rPr>
      </w:pPr>
      <w:r w:rsidRPr="003B667C">
        <w:rPr>
          <w:sz w:val="28"/>
          <w:szCs w:val="28"/>
          <w:lang w:val="ru-RU"/>
        </w:rPr>
        <w:t>Внести в постановление администрации города Липецка от 14.10.2016            № 1849 «Об утверждении муниципальной программы «Развитие образования города Липецка» (в редакции постановлений от 06.12.2016 № 2191, от 05.04.2017 № 514, от 03.07.2017 № 1156, от 03.08.2017 № 1369, от 08.12.2017   № 2433, от 29.12.2017 № 2618, от 19.02.2018 № 223, от 11.04.2018 № 531, от 22.05.2018 № 804, от 20.08.2018 № 1439, от 19.09.2018 № 1673, от 13.11.2018 № 2092, от 19.12.2018 № 2372, от 29.12.2018 № 2544, от 24.01.2019 № 53, от 05.02.2019 № 157, от 20.03.2019 № 434, от 30.04.2019 № 816, от 10.07.2019 № 1242, от 03.09.2019 № 1723, от 17.10.2019 № 2030, от 26.12.2019 № 2509, от 31.12.2019 № 2629, от 14.02.2020 № 133, от 14.08.2020 № 1271, от 29.10.2020 № 1981, от 30.12.2020 № 2577, от 17.02.2021 № 205, от 20.05.2021 № 913, от 23.07.2021 № 1430, от 02.12.2021 № 2414, от 30.12.2021 № 3047</w:t>
      </w:r>
      <w:r>
        <w:rPr>
          <w:sz w:val="28"/>
          <w:szCs w:val="28"/>
          <w:lang w:val="ru-RU"/>
        </w:rPr>
        <w:t xml:space="preserve">, от 21.02.2022 № 270, от 12.04.2022 № 745, </w:t>
      </w:r>
      <w:r w:rsidRPr="00F63A89">
        <w:rPr>
          <w:sz w:val="28"/>
          <w:szCs w:val="28"/>
          <w:lang w:val="ru-RU"/>
        </w:rPr>
        <w:t>от 01.08.2022 № 1658</w:t>
      </w:r>
      <w:r>
        <w:rPr>
          <w:sz w:val="28"/>
          <w:szCs w:val="28"/>
          <w:lang w:val="ru-RU"/>
        </w:rPr>
        <w:t xml:space="preserve">, от 11.10.2022 № 2282, от 24.11.2022 № 2686, от 30.12.2022 № 3423, от 03.03.2023 № 610, от 06.07.2023 № 2171, от 25.09.2023 № 3032, от 22.12.2023 № 4225, от 29.12.2023 № 4365, от 16.02.2024                 № 585, </w:t>
      </w:r>
      <w:r w:rsidRPr="00156C78">
        <w:rPr>
          <w:sz w:val="28"/>
          <w:szCs w:val="28"/>
          <w:lang w:val="ru-RU"/>
        </w:rPr>
        <w:t xml:space="preserve">от </w:t>
      </w:r>
      <w:r w:rsidR="001359C0" w:rsidRPr="00156C78">
        <w:rPr>
          <w:sz w:val="28"/>
          <w:szCs w:val="28"/>
          <w:lang w:val="ru-RU"/>
        </w:rPr>
        <w:t>10</w:t>
      </w:r>
      <w:r w:rsidRPr="00156C78">
        <w:rPr>
          <w:sz w:val="28"/>
          <w:szCs w:val="28"/>
          <w:lang w:val="ru-RU"/>
        </w:rPr>
        <w:t>.0</w:t>
      </w:r>
      <w:r w:rsidR="0041573A" w:rsidRPr="00156C78">
        <w:rPr>
          <w:sz w:val="28"/>
          <w:szCs w:val="28"/>
          <w:lang w:val="ru-RU"/>
        </w:rPr>
        <w:t>7</w:t>
      </w:r>
      <w:r w:rsidR="001359C0" w:rsidRPr="00156C78">
        <w:rPr>
          <w:sz w:val="28"/>
          <w:szCs w:val="28"/>
          <w:lang w:val="ru-RU"/>
        </w:rPr>
        <w:t>.2024 № 2007</w:t>
      </w:r>
      <w:r w:rsidR="00CD3E9E">
        <w:rPr>
          <w:sz w:val="28"/>
          <w:szCs w:val="28"/>
          <w:lang w:val="ru-RU"/>
        </w:rPr>
        <w:t>, от 26.09.2024 № 2778</w:t>
      </w:r>
      <w:r w:rsidRPr="00156C78">
        <w:rPr>
          <w:sz w:val="28"/>
          <w:szCs w:val="28"/>
          <w:lang w:val="ru-RU"/>
        </w:rPr>
        <w:t xml:space="preserve">) </w:t>
      </w:r>
      <w:r w:rsidRPr="003B667C">
        <w:rPr>
          <w:sz w:val="28"/>
          <w:szCs w:val="28"/>
          <w:lang w:val="ru-RU"/>
        </w:rPr>
        <w:t>следующие изменения:</w:t>
      </w:r>
    </w:p>
    <w:p w:rsidR="00066D48" w:rsidRPr="007B2D35" w:rsidRDefault="00066D48" w:rsidP="00066D48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В приложении к постановлению:</w:t>
      </w:r>
    </w:p>
    <w:p w:rsidR="00066D48" w:rsidRDefault="00066D48" w:rsidP="00066D4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1.1. В разделе 1.  «Паспорт муниципальной программы «Развитие образования города Липецка»</w:t>
      </w:r>
      <w:r>
        <w:rPr>
          <w:sz w:val="28"/>
          <w:szCs w:val="28"/>
          <w:lang w:val="ru-RU"/>
        </w:rPr>
        <w:t>:</w:t>
      </w:r>
    </w:p>
    <w:p w:rsidR="00CD3E9E" w:rsidRDefault="00066D48" w:rsidP="00066D4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1.1.1. </w:t>
      </w:r>
      <w:r w:rsidR="007B7142">
        <w:rPr>
          <w:sz w:val="28"/>
          <w:szCs w:val="28"/>
          <w:lang w:val="ru-RU"/>
        </w:rPr>
        <w:t>В п</w:t>
      </w:r>
      <w:r w:rsidR="00CD3E9E" w:rsidRPr="00777B5F">
        <w:rPr>
          <w:sz w:val="28"/>
          <w:szCs w:val="28"/>
          <w:lang w:val="ru-RU"/>
        </w:rPr>
        <w:t>озици</w:t>
      </w:r>
      <w:r w:rsidR="007B7142">
        <w:rPr>
          <w:sz w:val="28"/>
          <w:szCs w:val="28"/>
          <w:lang w:val="ru-RU"/>
        </w:rPr>
        <w:t>и</w:t>
      </w:r>
      <w:r w:rsidR="00CD3E9E" w:rsidRPr="00777B5F">
        <w:rPr>
          <w:sz w:val="28"/>
          <w:szCs w:val="28"/>
          <w:lang w:val="ru-RU"/>
        </w:rPr>
        <w:t xml:space="preserve"> «Показатели задач» строку «Показатели задачи 2:</w:t>
      </w:r>
      <w:r w:rsidR="007B7142">
        <w:rPr>
          <w:sz w:val="28"/>
          <w:szCs w:val="28"/>
          <w:lang w:val="ru-RU"/>
        </w:rPr>
        <w:t>»</w:t>
      </w:r>
      <w:r w:rsidR="00CD3E9E" w:rsidRPr="00777B5F">
        <w:rPr>
          <w:sz w:val="28"/>
          <w:szCs w:val="28"/>
          <w:lang w:val="ru-RU"/>
        </w:rPr>
        <w:t xml:space="preserve"> дополнить словами: «6) количество в общеобразовательных учреждениях советников директоров по воспитанию и взаимодействию с детскими </w:t>
      </w:r>
      <w:r w:rsidR="00CD3E9E" w:rsidRPr="00777B5F">
        <w:rPr>
          <w:sz w:val="28"/>
          <w:szCs w:val="28"/>
          <w:lang w:val="ru-RU"/>
        </w:rPr>
        <w:lastRenderedPageBreak/>
        <w:t>общественными объединениями, получающих ежемесячное денежное вознаграждение</w:t>
      </w:r>
      <w:r w:rsidR="00CD3E9E">
        <w:rPr>
          <w:sz w:val="28"/>
          <w:szCs w:val="28"/>
          <w:lang w:val="ru-RU"/>
        </w:rPr>
        <w:t>.</w:t>
      </w:r>
      <w:r w:rsidR="00CD3E9E" w:rsidRPr="00777B5F">
        <w:rPr>
          <w:sz w:val="28"/>
          <w:szCs w:val="28"/>
          <w:lang w:val="ru-RU"/>
        </w:rPr>
        <w:t>»</w:t>
      </w:r>
      <w:r w:rsidR="00C47607">
        <w:rPr>
          <w:sz w:val="28"/>
          <w:szCs w:val="28"/>
          <w:lang w:val="ru-RU"/>
        </w:rPr>
        <w:t>.</w:t>
      </w:r>
    </w:p>
    <w:p w:rsidR="00C47607" w:rsidRDefault="00CD3E9E" w:rsidP="00C47607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1.1.2. </w:t>
      </w:r>
      <w:r w:rsidR="00C47607">
        <w:rPr>
          <w:sz w:val="28"/>
          <w:szCs w:val="28"/>
          <w:lang w:val="ru-RU"/>
        </w:rPr>
        <w:t>В</w:t>
      </w:r>
      <w:r w:rsidR="00C47607" w:rsidRPr="007B2D35">
        <w:rPr>
          <w:sz w:val="28"/>
          <w:szCs w:val="28"/>
          <w:lang w:val="ru-RU"/>
        </w:rPr>
        <w:t xml:space="preserve"> позиции «Объем финансирования за счет средств бюджета города Липецка с разбивкой по годам» цифры «</w:t>
      </w:r>
      <w:r w:rsidR="006E6076">
        <w:rPr>
          <w:sz w:val="28"/>
          <w:szCs w:val="28"/>
          <w:lang w:val="ru-RU"/>
        </w:rPr>
        <w:t>24288545,061</w:t>
      </w:r>
      <w:r w:rsidR="00C47607" w:rsidRPr="007B2D35">
        <w:rPr>
          <w:sz w:val="28"/>
          <w:szCs w:val="28"/>
          <w:lang w:val="ru-RU"/>
        </w:rPr>
        <w:t>» заменить цифрами «</w:t>
      </w:r>
      <w:r w:rsidR="006E6076">
        <w:rPr>
          <w:sz w:val="28"/>
          <w:szCs w:val="28"/>
          <w:lang w:val="ru-RU"/>
        </w:rPr>
        <w:t>24168404,465</w:t>
      </w:r>
      <w:r w:rsidR="00C47607" w:rsidRPr="007B2D35">
        <w:rPr>
          <w:sz w:val="28"/>
          <w:szCs w:val="28"/>
          <w:lang w:val="ru-RU"/>
        </w:rPr>
        <w:t>», цифры «</w:t>
      </w:r>
      <w:r w:rsidR="00E6672B">
        <w:rPr>
          <w:sz w:val="28"/>
          <w:szCs w:val="28"/>
          <w:lang w:val="ru-RU"/>
        </w:rPr>
        <w:t>3612456,285</w:t>
      </w:r>
      <w:r w:rsidR="00C47607" w:rsidRPr="007B2D35">
        <w:rPr>
          <w:sz w:val="28"/>
          <w:szCs w:val="28"/>
          <w:lang w:val="ru-RU"/>
        </w:rPr>
        <w:t>» заменить цифрами «</w:t>
      </w:r>
      <w:r w:rsidR="00E6672B">
        <w:rPr>
          <w:sz w:val="28"/>
          <w:szCs w:val="28"/>
          <w:lang w:val="ru-RU"/>
        </w:rPr>
        <w:t>3490254,669</w:t>
      </w:r>
      <w:r w:rsidR="00C47607">
        <w:rPr>
          <w:sz w:val="28"/>
          <w:szCs w:val="28"/>
          <w:lang w:val="ru-RU"/>
        </w:rPr>
        <w:t>»</w:t>
      </w:r>
      <w:r w:rsidR="00E6672B">
        <w:rPr>
          <w:sz w:val="28"/>
          <w:szCs w:val="28"/>
          <w:lang w:val="ru-RU"/>
        </w:rPr>
        <w:t>, цифры «1718928,843» заменить цифрами «1720989,863»</w:t>
      </w:r>
      <w:r w:rsidR="00C47607">
        <w:rPr>
          <w:sz w:val="28"/>
          <w:szCs w:val="28"/>
          <w:lang w:val="ru-RU"/>
        </w:rPr>
        <w:t>.</w:t>
      </w:r>
    </w:p>
    <w:p w:rsidR="00C47607" w:rsidRPr="00777B5F" w:rsidRDefault="00066D48" w:rsidP="00C47607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C47607">
        <w:rPr>
          <w:sz w:val="28"/>
          <w:szCs w:val="28"/>
          <w:lang w:val="ru-RU"/>
        </w:rPr>
        <w:t>1.</w:t>
      </w:r>
      <w:r w:rsidR="00D16311" w:rsidRPr="00C47607">
        <w:rPr>
          <w:sz w:val="28"/>
          <w:szCs w:val="28"/>
          <w:lang w:val="ru-RU"/>
        </w:rPr>
        <w:t>2</w:t>
      </w:r>
      <w:r w:rsidRPr="00C47607">
        <w:rPr>
          <w:sz w:val="28"/>
          <w:szCs w:val="28"/>
          <w:lang w:val="ru-RU"/>
        </w:rPr>
        <w:t xml:space="preserve">. </w:t>
      </w:r>
      <w:r w:rsidR="00C47607" w:rsidRPr="004B7CA6">
        <w:rPr>
          <w:sz w:val="28"/>
          <w:szCs w:val="28"/>
          <w:lang w:val="ru-RU"/>
        </w:rPr>
        <w:t>Абзац третий раздела 3 «Приоритеты муниципальной политики в сфере реализации муниципальной программы, цели, задачи и ожидаемые конечные результаты муниципальной программы» изложить в следующей редакции:</w:t>
      </w:r>
    </w:p>
    <w:p w:rsidR="00C47607" w:rsidRDefault="00C47607" w:rsidP="007513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E1B">
        <w:rPr>
          <w:rFonts w:ascii="Times New Roman" w:hAnsi="Times New Roman" w:cs="Times New Roman"/>
          <w:sz w:val="28"/>
          <w:szCs w:val="28"/>
        </w:rPr>
        <w:t>«Принятая цель соответствуют приоритетам, закрепленным в Указах Президента Российской Федерации от 07.05.2018 №</w:t>
      </w:r>
      <w:hyperlink r:id="rId9">
        <w:r w:rsidRPr="00F77E1B">
          <w:rPr>
            <w:rFonts w:ascii="Times New Roman" w:hAnsi="Times New Roman" w:cs="Times New Roman"/>
            <w:sz w:val="28"/>
            <w:szCs w:val="28"/>
          </w:rPr>
          <w:t xml:space="preserve"> 204</w:t>
        </w:r>
      </w:hyperlink>
      <w:r w:rsidRPr="00F77E1B">
        <w:rPr>
          <w:rFonts w:ascii="Times New Roman" w:hAnsi="Times New Roman" w:cs="Times New Roman"/>
          <w:sz w:val="28"/>
          <w:szCs w:val="28"/>
        </w:rPr>
        <w:t xml:space="preserve"> «О национальных целях и стратегических задачах развития Российской Федерации на период до 2024 года», </w:t>
      </w:r>
      <w:r w:rsidRPr="00F77E1B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Pr="00F77E1B">
        <w:rPr>
          <w:rFonts w:ascii="Times New Roman" w:hAnsi="Times New Roman" w:cs="Times New Roman"/>
          <w:sz w:val="28"/>
          <w:szCs w:val="28"/>
        </w:rPr>
        <w:t>07.05.2024 № 309 «О национальных целях развития Российской Федерации на период до 2030 года и на перспективу до 2036 года</w:t>
      </w:r>
      <w:r w:rsidRPr="00F77E1B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Pr="00F77E1B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hyperlink r:id="rId10">
        <w:r w:rsidRPr="00F77E1B">
          <w:rPr>
            <w:rFonts w:ascii="Times New Roman" w:hAnsi="Times New Roman" w:cs="Times New Roman"/>
            <w:sz w:val="28"/>
            <w:szCs w:val="28"/>
          </w:rPr>
          <w:t>программе</w:t>
        </w:r>
      </w:hyperlink>
      <w:r w:rsidRPr="00F77E1B">
        <w:rPr>
          <w:rFonts w:ascii="Times New Roman" w:hAnsi="Times New Roman" w:cs="Times New Roman"/>
          <w:sz w:val="28"/>
          <w:szCs w:val="28"/>
        </w:rPr>
        <w:t xml:space="preserve"> Российской Федерации «Развитие образования», утвержденной постановлением Правительства Российской Федерации от 26.12.2017 № 1642,  </w:t>
      </w:r>
      <w:r w:rsidRPr="00F77E1B">
        <w:rPr>
          <w:rFonts w:ascii="Times New Roman" w:hAnsi="Times New Roman" w:cs="Times New Roman"/>
          <w:bCs/>
          <w:sz w:val="28"/>
          <w:szCs w:val="28"/>
        </w:rPr>
        <w:t>Концепции развития дополнительного образования детей до 2030 года,</w:t>
      </w:r>
      <w:r w:rsidRPr="00F77E1B">
        <w:rPr>
          <w:rFonts w:ascii="Times New Roman" w:hAnsi="Times New Roman" w:cs="Times New Roman"/>
          <w:sz w:val="28"/>
          <w:szCs w:val="28"/>
        </w:rPr>
        <w:t xml:space="preserve"> утвержденной </w:t>
      </w:r>
      <w:r w:rsidRPr="00F77E1B">
        <w:rPr>
          <w:rFonts w:ascii="Times New Roman" w:hAnsi="Times New Roman" w:cs="Times New Roman"/>
          <w:bCs/>
          <w:sz w:val="28"/>
          <w:szCs w:val="28"/>
        </w:rPr>
        <w:t xml:space="preserve">распоряжением  Правительства </w:t>
      </w:r>
      <w:r w:rsidRPr="00F77E1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F77E1B">
        <w:rPr>
          <w:rFonts w:ascii="Times New Roman" w:hAnsi="Times New Roman" w:cs="Times New Roman"/>
          <w:bCs/>
          <w:sz w:val="28"/>
          <w:szCs w:val="28"/>
        </w:rPr>
        <w:t xml:space="preserve"> от 31.03.2022 № 678-р</w:t>
      </w:r>
      <w:r w:rsidRPr="00F77E1B">
        <w:rPr>
          <w:rFonts w:ascii="Times New Roman" w:hAnsi="Times New Roman" w:cs="Times New Roman"/>
          <w:sz w:val="28"/>
          <w:szCs w:val="28"/>
        </w:rPr>
        <w:t xml:space="preserve">, государственной </w:t>
      </w:r>
      <w:hyperlink r:id="rId11">
        <w:r w:rsidRPr="00F77E1B">
          <w:rPr>
            <w:rFonts w:ascii="Times New Roman" w:hAnsi="Times New Roman" w:cs="Times New Roman"/>
            <w:sz w:val="28"/>
            <w:szCs w:val="28"/>
          </w:rPr>
          <w:t>программе</w:t>
        </w:r>
      </w:hyperlink>
      <w:r w:rsidRPr="00F77E1B">
        <w:rPr>
          <w:rFonts w:ascii="Times New Roman" w:hAnsi="Times New Roman" w:cs="Times New Roman"/>
          <w:sz w:val="28"/>
          <w:szCs w:val="28"/>
        </w:rPr>
        <w:t xml:space="preserve"> Липецкой области «Развитие образования Липецкой области», утвержденной постановлением Правительства Липецкой области от 20.12.2023 № 725. Обозначенное в них направление образовательной политики состоит в повышении доступности и качества образования.».</w:t>
      </w:r>
    </w:p>
    <w:p w:rsidR="00B76C24" w:rsidRDefault="00C47607" w:rsidP="00C47607">
      <w:pPr>
        <w:pStyle w:val="ConsPlusNormal"/>
        <w:tabs>
          <w:tab w:val="left" w:pos="426"/>
        </w:tabs>
        <w:ind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66D48" w:rsidRPr="00751342">
        <w:rPr>
          <w:rFonts w:ascii="Times New Roman" w:hAnsi="Times New Roman" w:cs="Times New Roman"/>
          <w:sz w:val="28"/>
          <w:szCs w:val="28"/>
        </w:rPr>
        <w:t>1.</w:t>
      </w:r>
      <w:r w:rsidR="00D16311">
        <w:rPr>
          <w:rFonts w:ascii="Times New Roman" w:hAnsi="Times New Roman" w:cs="Times New Roman"/>
          <w:sz w:val="28"/>
          <w:szCs w:val="28"/>
        </w:rPr>
        <w:t>3</w:t>
      </w:r>
      <w:r w:rsidR="00066D48" w:rsidRPr="00751342">
        <w:rPr>
          <w:rFonts w:ascii="Times New Roman" w:hAnsi="Times New Roman" w:cs="Times New Roman"/>
          <w:sz w:val="28"/>
          <w:szCs w:val="28"/>
        </w:rPr>
        <w:t>. В разделе 5. «Подпрограммы муниципальной программы» таблицу «Основные мероприятия муниципальной программы города Липецка «Развитие образования города Липецка» изложить в следующей редакции:</w:t>
      </w:r>
    </w:p>
    <w:p w:rsidR="00B76C24" w:rsidRDefault="00B76C24" w:rsidP="00B76C2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093230" w:rsidRPr="00B76C24" w:rsidRDefault="00093230" w:rsidP="0075134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093230" w:rsidRPr="00B76C24" w:rsidSect="00B76C24">
          <w:headerReference w:type="default" r:id="rId12"/>
          <w:headerReference w:type="first" r:id="rId13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C95795" w:rsidRDefault="00C95795" w:rsidP="00C95795">
      <w:pPr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lastRenderedPageBreak/>
        <w:t>«Основные мероприятия муниципальной программы города Липецка «Развитие образования города Липецка»</w:t>
      </w:r>
    </w:p>
    <w:p w:rsidR="00C95795" w:rsidRDefault="00C95795" w:rsidP="00C95795">
      <w:pPr>
        <w:jc w:val="center"/>
        <w:rPr>
          <w:sz w:val="28"/>
          <w:szCs w:val="28"/>
          <w:lang w:val="ru-RU"/>
        </w:rPr>
      </w:pPr>
    </w:p>
    <w:tbl>
      <w:tblPr>
        <w:tblW w:w="1601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102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1560"/>
        <w:gridCol w:w="1417"/>
        <w:gridCol w:w="709"/>
        <w:gridCol w:w="992"/>
        <w:gridCol w:w="993"/>
        <w:gridCol w:w="992"/>
        <w:gridCol w:w="992"/>
        <w:gridCol w:w="1134"/>
        <w:gridCol w:w="1134"/>
        <w:gridCol w:w="1134"/>
        <w:gridCol w:w="1134"/>
        <w:gridCol w:w="1134"/>
        <w:gridCol w:w="1134"/>
        <w:gridCol w:w="1134"/>
      </w:tblGrid>
      <w:tr w:rsidR="006C70DE" w:rsidRPr="001666F8" w:rsidTr="0041573A">
        <w:trPr>
          <w:trHeight w:val="336"/>
        </w:trPr>
        <w:tc>
          <w:tcPr>
            <w:tcW w:w="425" w:type="dxa"/>
            <w:vMerge w:val="restart"/>
          </w:tcPr>
          <w:p w:rsidR="006C70DE" w:rsidRPr="0041573A" w:rsidRDefault="006C70DE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№№ п/п</w:t>
            </w:r>
          </w:p>
        </w:tc>
        <w:tc>
          <w:tcPr>
            <w:tcW w:w="1560" w:type="dxa"/>
            <w:vMerge w:val="restart"/>
          </w:tcPr>
          <w:p w:rsidR="006C70DE" w:rsidRPr="0041573A" w:rsidRDefault="006C70DE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417" w:type="dxa"/>
            <w:vMerge w:val="restart"/>
          </w:tcPr>
          <w:p w:rsidR="006C70DE" w:rsidRPr="0041573A" w:rsidRDefault="006C70DE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(соисполнитель)</w:t>
            </w:r>
          </w:p>
        </w:tc>
        <w:tc>
          <w:tcPr>
            <w:tcW w:w="709" w:type="dxa"/>
            <w:vMerge w:val="restart"/>
          </w:tcPr>
          <w:p w:rsidR="006C70DE" w:rsidRPr="0041573A" w:rsidRDefault="006C70DE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 xml:space="preserve">Сроки </w:t>
            </w:r>
            <w:proofErr w:type="spellStart"/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исполне</w:t>
            </w:r>
            <w:r w:rsidR="00A76032" w:rsidRPr="0041573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907" w:type="dxa"/>
            <w:gridSpan w:val="11"/>
          </w:tcPr>
          <w:p w:rsidR="006C70DE" w:rsidRPr="0041573A" w:rsidRDefault="006C70DE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A76032" w:rsidRPr="00A76032" w:rsidTr="0041573A">
        <w:tc>
          <w:tcPr>
            <w:tcW w:w="425" w:type="dxa"/>
            <w:vMerge/>
          </w:tcPr>
          <w:p w:rsidR="006C70DE" w:rsidRPr="0041573A" w:rsidRDefault="006C70DE" w:rsidP="002A72D2">
            <w:pPr>
              <w:spacing w:line="0" w:lineRule="atLeast"/>
              <w:rPr>
                <w:sz w:val="18"/>
                <w:szCs w:val="18"/>
                <w:lang w:val="ru-RU"/>
              </w:rPr>
            </w:pPr>
          </w:p>
        </w:tc>
        <w:tc>
          <w:tcPr>
            <w:tcW w:w="1560" w:type="dxa"/>
            <w:vMerge/>
          </w:tcPr>
          <w:p w:rsidR="006C70DE" w:rsidRPr="0041573A" w:rsidRDefault="006C70DE" w:rsidP="002A72D2">
            <w:pPr>
              <w:spacing w:line="0" w:lineRule="atLeast"/>
              <w:rPr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Merge/>
          </w:tcPr>
          <w:p w:rsidR="006C70DE" w:rsidRPr="0041573A" w:rsidRDefault="006C70DE" w:rsidP="002A72D2">
            <w:pPr>
              <w:spacing w:line="0" w:lineRule="atLeast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6C70DE" w:rsidRPr="0041573A" w:rsidRDefault="006C70DE" w:rsidP="002A72D2">
            <w:pPr>
              <w:spacing w:line="0" w:lineRule="atLeast"/>
              <w:rPr>
                <w:sz w:val="18"/>
                <w:szCs w:val="18"/>
                <w:lang w:val="ru-RU"/>
              </w:rPr>
            </w:pPr>
          </w:p>
        </w:tc>
        <w:tc>
          <w:tcPr>
            <w:tcW w:w="992" w:type="dxa"/>
          </w:tcPr>
          <w:p w:rsidR="006C70DE" w:rsidRPr="0041573A" w:rsidRDefault="006C70DE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3" w:type="dxa"/>
          </w:tcPr>
          <w:p w:rsidR="006C70DE" w:rsidRPr="0041573A" w:rsidRDefault="006C70DE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2" w:type="dxa"/>
          </w:tcPr>
          <w:p w:rsidR="006C70DE" w:rsidRPr="0041573A" w:rsidRDefault="006C70DE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2" w:type="dxa"/>
          </w:tcPr>
          <w:p w:rsidR="006C70DE" w:rsidRPr="0041573A" w:rsidRDefault="006C70DE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6C70DE" w:rsidRPr="0041573A" w:rsidRDefault="006C70DE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6C70DE" w:rsidRPr="0041573A" w:rsidRDefault="006C70DE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6C70DE" w:rsidRPr="0041573A" w:rsidRDefault="006C70DE" w:rsidP="002A72D2">
            <w:pPr>
              <w:pStyle w:val="ConsPlusNormal"/>
              <w:ind w:righ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6C70DE" w:rsidRPr="0041573A" w:rsidRDefault="006C70DE" w:rsidP="002A72D2">
            <w:pPr>
              <w:pStyle w:val="ConsPlusNormal"/>
              <w:ind w:hanging="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6C70DE" w:rsidRPr="0041573A" w:rsidRDefault="006C70DE" w:rsidP="00066D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</w:tcPr>
          <w:p w:rsidR="006C70DE" w:rsidRPr="0041573A" w:rsidRDefault="006C70DE" w:rsidP="00066D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6C70DE" w:rsidRPr="0041573A" w:rsidRDefault="006C70DE" w:rsidP="00066D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</w:tr>
      <w:tr w:rsidR="00B07A31" w:rsidRPr="00A76032" w:rsidTr="0041573A">
        <w:trPr>
          <w:trHeight w:val="205"/>
        </w:trPr>
        <w:tc>
          <w:tcPr>
            <w:tcW w:w="425" w:type="dxa"/>
          </w:tcPr>
          <w:p w:rsidR="00B07A31" w:rsidRPr="0041573A" w:rsidRDefault="00B07A31" w:rsidP="00B07A31">
            <w:pPr>
              <w:spacing w:line="0" w:lineRule="atLeast"/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560" w:type="dxa"/>
          </w:tcPr>
          <w:p w:rsidR="00B07A31" w:rsidRPr="0041573A" w:rsidRDefault="00B07A31" w:rsidP="00B07A31">
            <w:pPr>
              <w:spacing w:line="0" w:lineRule="atLeast"/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417" w:type="dxa"/>
          </w:tcPr>
          <w:p w:rsidR="00B07A31" w:rsidRPr="0041573A" w:rsidRDefault="00B07A31" w:rsidP="00B07A31">
            <w:pPr>
              <w:spacing w:line="0" w:lineRule="atLeast"/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</w:tcPr>
          <w:p w:rsidR="00B07A31" w:rsidRPr="0041573A" w:rsidRDefault="00B07A31" w:rsidP="00B07A31">
            <w:pPr>
              <w:spacing w:line="0" w:lineRule="atLeast"/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992" w:type="dxa"/>
          </w:tcPr>
          <w:p w:rsidR="00B07A31" w:rsidRPr="0041573A" w:rsidRDefault="00B07A31" w:rsidP="00B07A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B07A31" w:rsidRPr="0041573A" w:rsidRDefault="00B07A31" w:rsidP="00B07A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B07A31" w:rsidRPr="0041573A" w:rsidRDefault="00B07A31" w:rsidP="00B07A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B07A31" w:rsidRPr="0041573A" w:rsidRDefault="00B07A31" w:rsidP="00B07A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B07A31" w:rsidRPr="0041573A" w:rsidRDefault="00B07A31" w:rsidP="00B07A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B07A31" w:rsidRPr="0041573A" w:rsidRDefault="00B07A31" w:rsidP="00B07A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B07A31" w:rsidRPr="0041573A" w:rsidRDefault="00B07A31" w:rsidP="00B07A31">
            <w:pPr>
              <w:pStyle w:val="ConsPlusNormal"/>
              <w:ind w:righ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:rsidR="00B07A31" w:rsidRPr="0041573A" w:rsidRDefault="00B07A31" w:rsidP="00B07A31">
            <w:pPr>
              <w:pStyle w:val="ConsPlusNormal"/>
              <w:ind w:hanging="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B07A31" w:rsidRPr="0041573A" w:rsidRDefault="00B07A31" w:rsidP="00B07A31">
            <w:pPr>
              <w:pStyle w:val="ConsPlusNormal"/>
              <w:ind w:firstLine="438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B07A31" w:rsidRPr="0041573A" w:rsidRDefault="00B07A31" w:rsidP="00B07A31">
            <w:pPr>
              <w:pStyle w:val="ConsPlusNormal"/>
              <w:ind w:firstLine="438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34" w:type="dxa"/>
          </w:tcPr>
          <w:p w:rsidR="00B07A31" w:rsidRPr="0041573A" w:rsidRDefault="00AE69A8" w:rsidP="00B07A31">
            <w:pPr>
              <w:pStyle w:val="ConsPlusNormal"/>
              <w:ind w:firstLine="43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2573AF" w:rsidRPr="00A76032" w:rsidTr="0041573A">
        <w:trPr>
          <w:trHeight w:val="2240"/>
        </w:trPr>
        <w:tc>
          <w:tcPr>
            <w:tcW w:w="425" w:type="dxa"/>
          </w:tcPr>
          <w:p w:rsidR="002573AF" w:rsidRPr="0041573A" w:rsidRDefault="002573AF" w:rsidP="002573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2573AF" w:rsidRPr="0041573A" w:rsidRDefault="002573AF" w:rsidP="002573AF">
            <w:pPr>
              <w:jc w:val="both"/>
              <w:rPr>
                <w:bCs/>
                <w:sz w:val="18"/>
                <w:szCs w:val="18"/>
                <w:lang w:val="ru-RU"/>
              </w:rPr>
            </w:pPr>
            <w:r w:rsidRPr="0041573A">
              <w:rPr>
                <w:bCs/>
                <w:sz w:val="18"/>
                <w:szCs w:val="18"/>
                <w:lang w:val="ru-RU"/>
              </w:rPr>
              <w:t xml:space="preserve">Муниципальная программа </w:t>
            </w:r>
          </w:p>
          <w:p w:rsidR="002573AF" w:rsidRPr="0041573A" w:rsidRDefault="002573AF" w:rsidP="002573AF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«Развитие образования города Липецка»</w:t>
            </w:r>
          </w:p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  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Департамент образования, </w:t>
            </w:r>
          </w:p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администрация города Липецка, департамент </w:t>
            </w:r>
          </w:p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rPr>
                <w:bCs/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573AF" w:rsidRPr="0041573A" w:rsidRDefault="002573AF" w:rsidP="002573AF">
            <w:pPr>
              <w:jc w:val="center"/>
              <w:rPr>
                <w:sz w:val="16"/>
                <w:szCs w:val="16"/>
              </w:rPr>
            </w:pPr>
            <w:r w:rsidRPr="0041573A">
              <w:rPr>
                <w:sz w:val="16"/>
                <w:szCs w:val="16"/>
              </w:rPr>
              <w:t>2017316,443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3AF" w:rsidRPr="0041573A" w:rsidRDefault="002573AF" w:rsidP="002573AF">
            <w:pPr>
              <w:jc w:val="center"/>
              <w:rPr>
                <w:sz w:val="16"/>
                <w:szCs w:val="16"/>
                <w:lang w:val="ru-RU"/>
              </w:rPr>
            </w:pPr>
            <w:r w:rsidRPr="0041573A">
              <w:rPr>
                <w:sz w:val="16"/>
                <w:szCs w:val="16"/>
                <w:lang w:val="ru-RU"/>
              </w:rPr>
              <w:t>1972358,06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3AF" w:rsidRPr="0041573A" w:rsidRDefault="002573AF" w:rsidP="002573AF">
            <w:pPr>
              <w:jc w:val="center"/>
              <w:rPr>
                <w:sz w:val="16"/>
                <w:szCs w:val="16"/>
              </w:rPr>
            </w:pPr>
            <w:r w:rsidRPr="0041573A">
              <w:rPr>
                <w:sz w:val="16"/>
                <w:szCs w:val="16"/>
              </w:rPr>
              <w:t>2113489</w:t>
            </w:r>
            <w:r w:rsidRPr="0041573A">
              <w:rPr>
                <w:sz w:val="16"/>
                <w:szCs w:val="16"/>
                <w:lang w:val="ru-RU"/>
              </w:rPr>
              <w:t>,</w:t>
            </w:r>
            <w:r w:rsidRPr="0041573A">
              <w:rPr>
                <w:sz w:val="16"/>
                <w:szCs w:val="16"/>
              </w:rPr>
              <w:t>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3AF" w:rsidRPr="0041573A" w:rsidRDefault="002573AF" w:rsidP="002573AF">
            <w:pPr>
              <w:jc w:val="center"/>
              <w:rPr>
                <w:sz w:val="16"/>
                <w:szCs w:val="16"/>
                <w:lang w:val="ru-RU"/>
              </w:rPr>
            </w:pPr>
            <w:r w:rsidRPr="0041573A">
              <w:rPr>
                <w:sz w:val="16"/>
                <w:szCs w:val="16"/>
                <w:lang w:val="ru-RU"/>
              </w:rPr>
              <w:t>2004586,761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2321488,779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2365524,141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2586749,75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3AF" w:rsidRPr="0041573A" w:rsidRDefault="000B6CBB" w:rsidP="002573A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3490254,669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3AF" w:rsidRPr="0041573A" w:rsidRDefault="000B6CBB" w:rsidP="002573A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1720989,863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1787823,111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1787823,111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560" w:type="dxa"/>
          </w:tcPr>
          <w:p w:rsidR="002573AF" w:rsidRPr="0041573A" w:rsidRDefault="002573AF" w:rsidP="002573AF">
            <w:pPr>
              <w:rPr>
                <w:bCs/>
                <w:sz w:val="18"/>
                <w:szCs w:val="18"/>
                <w:lang w:val="ru-RU"/>
              </w:rPr>
            </w:pPr>
            <w:r w:rsidRPr="0041573A">
              <w:rPr>
                <w:bCs/>
                <w:sz w:val="18"/>
                <w:szCs w:val="18"/>
                <w:lang w:val="ru-RU"/>
              </w:rPr>
              <w:t xml:space="preserve">Подпрограмма 1 </w:t>
            </w:r>
            <w:r w:rsidRPr="0041573A">
              <w:rPr>
                <w:sz w:val="18"/>
                <w:szCs w:val="18"/>
                <w:lang w:val="ru-RU"/>
              </w:rPr>
              <w:t>«Повышение доступности и качества услуг в системе общего образования»</w:t>
            </w:r>
            <w:r w:rsidRPr="0041573A">
              <w:rPr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709" w:type="dxa"/>
          </w:tcPr>
          <w:p w:rsidR="002573AF" w:rsidRPr="00F5174E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2017-202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6"/>
                <w:szCs w:val="16"/>
              </w:rPr>
            </w:pPr>
            <w:r w:rsidRPr="0041573A">
              <w:rPr>
                <w:sz w:val="16"/>
                <w:szCs w:val="16"/>
              </w:rPr>
              <w:t>1154235,5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573AF" w:rsidRPr="0041573A" w:rsidRDefault="002573AF" w:rsidP="002573AF">
            <w:pPr>
              <w:jc w:val="center"/>
              <w:rPr>
                <w:sz w:val="16"/>
                <w:szCs w:val="16"/>
                <w:lang w:val="ru-RU"/>
              </w:rPr>
            </w:pPr>
            <w:r w:rsidRPr="0041573A">
              <w:rPr>
                <w:sz w:val="16"/>
                <w:szCs w:val="16"/>
                <w:lang w:val="ru-RU"/>
              </w:rPr>
              <w:t>1135440,393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573AF" w:rsidRPr="0041573A" w:rsidRDefault="002573AF" w:rsidP="002573AF">
            <w:pPr>
              <w:jc w:val="center"/>
              <w:rPr>
                <w:sz w:val="16"/>
                <w:szCs w:val="16"/>
              </w:rPr>
            </w:pPr>
            <w:r w:rsidRPr="0041573A">
              <w:rPr>
                <w:sz w:val="16"/>
                <w:szCs w:val="16"/>
                <w:lang w:val="ru-RU"/>
              </w:rPr>
              <w:t>1215567,551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573AF" w:rsidRPr="0041573A" w:rsidRDefault="002573AF" w:rsidP="002573AF">
            <w:pPr>
              <w:jc w:val="center"/>
              <w:rPr>
                <w:sz w:val="16"/>
                <w:szCs w:val="16"/>
                <w:lang w:val="ru-RU"/>
              </w:rPr>
            </w:pPr>
            <w:r w:rsidRPr="0041573A">
              <w:rPr>
                <w:sz w:val="16"/>
                <w:szCs w:val="16"/>
                <w:lang w:val="ru-RU"/>
              </w:rPr>
              <w:t>1244971,376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1496182,591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1461006,812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1578658,409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73AF" w:rsidRPr="0041573A" w:rsidRDefault="000B6CBB" w:rsidP="002573A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1883196,9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73AF" w:rsidRPr="0041573A" w:rsidRDefault="000B6CBB" w:rsidP="002573A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795843,704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753908,957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753908,957</w:t>
            </w:r>
          </w:p>
        </w:tc>
      </w:tr>
      <w:tr w:rsidR="002573AF" w:rsidRPr="00A76032" w:rsidTr="0041573A">
        <w:trPr>
          <w:trHeight w:val="300"/>
        </w:trPr>
        <w:tc>
          <w:tcPr>
            <w:tcW w:w="425" w:type="dxa"/>
            <w:vMerge w:val="restart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1560" w:type="dxa"/>
            <w:vMerge w:val="restart"/>
          </w:tcPr>
          <w:p w:rsidR="002573AF" w:rsidRPr="0041573A" w:rsidRDefault="002573AF" w:rsidP="002573AF">
            <w:pPr>
              <w:rPr>
                <w:iCs/>
                <w:sz w:val="18"/>
                <w:szCs w:val="18"/>
                <w:lang w:val="ru-RU"/>
              </w:rPr>
            </w:pPr>
            <w:r w:rsidRPr="0041573A">
              <w:rPr>
                <w:iCs/>
                <w:sz w:val="18"/>
                <w:szCs w:val="18"/>
                <w:lang w:val="ru-RU"/>
              </w:rPr>
              <w:t>Основное мероприятие 1 подпрограммы 1: Развитие дошкольного образования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2573AF" w:rsidRPr="00F5174E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2017-202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535616,5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540156,55</w:t>
            </w:r>
          </w:p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580261,062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555568,035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618410,986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603894,218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660255,402</w:t>
            </w:r>
          </w:p>
        </w:tc>
        <w:tc>
          <w:tcPr>
            <w:tcW w:w="1134" w:type="dxa"/>
          </w:tcPr>
          <w:p w:rsidR="002573AF" w:rsidRPr="0041573A" w:rsidRDefault="000B6CBB" w:rsidP="002573A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721067,954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340066,0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387766,0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387766,0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573AF" w:rsidRPr="0041573A" w:rsidRDefault="002573AF" w:rsidP="002573A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2022-2024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hang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32,7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0B6CBB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172,3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  <w:vMerge w:val="restart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11.2</w:t>
            </w:r>
          </w:p>
        </w:tc>
        <w:tc>
          <w:tcPr>
            <w:tcW w:w="1560" w:type="dxa"/>
            <w:vMerge w:val="restart"/>
          </w:tcPr>
          <w:p w:rsidR="002573AF" w:rsidRPr="0041573A" w:rsidRDefault="002573AF" w:rsidP="002573AF">
            <w:pPr>
              <w:rPr>
                <w:i/>
                <w:iCs/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Основное мероприятие 2 </w:t>
            </w:r>
            <w:r w:rsidRPr="0041573A">
              <w:rPr>
                <w:iCs/>
                <w:sz w:val="18"/>
                <w:szCs w:val="18"/>
                <w:lang w:val="ru-RU"/>
              </w:rPr>
              <w:t xml:space="preserve">подпрограммы 1: </w:t>
            </w:r>
            <w:r w:rsidRPr="0041573A">
              <w:rPr>
                <w:sz w:val="18"/>
                <w:szCs w:val="18"/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 xml:space="preserve">Департамент образования </w:t>
            </w:r>
          </w:p>
        </w:tc>
        <w:tc>
          <w:tcPr>
            <w:tcW w:w="709" w:type="dxa"/>
          </w:tcPr>
          <w:p w:rsidR="002573AF" w:rsidRPr="00F5174E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2017-202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386643,3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435355,143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502649,78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534716,422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576744,827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596152,394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701248,477</w:t>
            </w:r>
          </w:p>
        </w:tc>
        <w:tc>
          <w:tcPr>
            <w:tcW w:w="1134" w:type="dxa"/>
          </w:tcPr>
          <w:p w:rsidR="002573AF" w:rsidRPr="0041573A" w:rsidRDefault="000B6CBB" w:rsidP="002573A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655568,589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451722,561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364214,357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364214,357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:rsidR="002573AF" w:rsidRPr="0041573A" w:rsidRDefault="002573AF" w:rsidP="002573A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2018-2022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1000,1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2315,8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84,3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270,35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50,1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rPr>
          <w:trHeight w:val="1307"/>
        </w:trPr>
        <w:tc>
          <w:tcPr>
            <w:tcW w:w="425" w:type="dxa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1560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Основное мероприятие 3 </w:t>
            </w:r>
            <w:r w:rsidRPr="0041573A">
              <w:rPr>
                <w:iCs/>
                <w:sz w:val="18"/>
                <w:szCs w:val="18"/>
                <w:lang w:val="ru-RU"/>
              </w:rPr>
              <w:t xml:space="preserve">подпрограммы 1: </w:t>
            </w:r>
            <w:r w:rsidRPr="0041573A">
              <w:rPr>
                <w:sz w:val="18"/>
                <w:szCs w:val="18"/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Департамент </w:t>
            </w:r>
          </w:p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градостроительства и архитектуры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2018-202</w:t>
            </w:r>
            <w:r w:rsidRPr="0041573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  <w:lang w:val="ru-RU"/>
              </w:rPr>
              <w:t>27369,2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3619,945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88648,265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EA7010" w:rsidP="002573A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2061,02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  <w:vMerge w:val="restart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11.4</w:t>
            </w:r>
          </w:p>
        </w:tc>
        <w:tc>
          <w:tcPr>
            <w:tcW w:w="1560" w:type="dxa"/>
            <w:vMerge w:val="restart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Основное мероприятие 4 </w:t>
            </w:r>
            <w:r w:rsidRPr="0041573A">
              <w:rPr>
                <w:iCs/>
                <w:sz w:val="18"/>
                <w:szCs w:val="18"/>
                <w:lang w:val="ru-RU"/>
              </w:rPr>
              <w:t xml:space="preserve">подпрограммы 1: </w:t>
            </w:r>
            <w:r w:rsidRPr="0041573A">
              <w:rPr>
                <w:sz w:val="18"/>
                <w:szCs w:val="18"/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2573AF" w:rsidRPr="00F5174E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2017-202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:rsidR="002573AF" w:rsidRPr="0041573A" w:rsidRDefault="002573AF" w:rsidP="002573A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Управление опеки (попечительства) и охраны прав детства</w:t>
            </w:r>
          </w:p>
        </w:tc>
        <w:tc>
          <w:tcPr>
            <w:tcW w:w="709" w:type="dxa"/>
          </w:tcPr>
          <w:p w:rsidR="002573AF" w:rsidRPr="0041573A" w:rsidRDefault="002573AF" w:rsidP="00F5174E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2017-202</w:t>
            </w:r>
            <w:r w:rsidR="00F5174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  <w:vMerge w:val="restart"/>
          </w:tcPr>
          <w:p w:rsidR="002573AF" w:rsidRPr="0041573A" w:rsidRDefault="002573AF" w:rsidP="008F15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  <w:r w:rsidR="008F157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vMerge w:val="restart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Основное мероприятие 5</w:t>
            </w:r>
            <w:r w:rsidRPr="0041573A">
              <w:rPr>
                <w:iCs/>
                <w:sz w:val="18"/>
                <w:szCs w:val="18"/>
                <w:lang w:val="ru-RU"/>
              </w:rPr>
              <w:t xml:space="preserve"> подпрограммы 1: </w:t>
            </w:r>
            <w:r w:rsidRPr="0041573A">
              <w:rPr>
                <w:sz w:val="18"/>
                <w:szCs w:val="18"/>
                <w:lang w:val="ru-RU"/>
              </w:rPr>
              <w:t>Совершенствование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Департамент </w:t>
            </w:r>
          </w:p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градостроительства и архитектуры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2017-202</w:t>
            </w:r>
            <w:r w:rsidRPr="0041573A">
              <w:rPr>
                <w:sz w:val="18"/>
                <w:szCs w:val="18"/>
                <w:lang w:val="ru-RU"/>
              </w:rPr>
              <w:t>4</w:t>
            </w:r>
          </w:p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110478,6</w:t>
            </w:r>
          </w:p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</w:p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73AF" w:rsidRPr="0041573A" w:rsidRDefault="002573AF" w:rsidP="002573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34693,025</w:t>
            </w:r>
          </w:p>
          <w:p w:rsidR="002573AF" w:rsidRPr="0041573A" w:rsidRDefault="002573AF" w:rsidP="002573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573AF" w:rsidRPr="0041573A" w:rsidRDefault="002573AF" w:rsidP="002573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13738,953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5065,3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57862,29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80093,112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129407,305</w:t>
            </w:r>
          </w:p>
        </w:tc>
        <w:tc>
          <w:tcPr>
            <w:tcW w:w="1134" w:type="dxa"/>
          </w:tcPr>
          <w:p w:rsidR="002573AF" w:rsidRPr="0041573A" w:rsidRDefault="008645D8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454539,125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:rsidR="002573AF" w:rsidRPr="0041573A" w:rsidRDefault="002573AF" w:rsidP="002573AF">
            <w:pPr>
              <w:spacing w:line="0" w:lineRule="atLeast"/>
              <w:ind w:firstLine="79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2017</w:t>
            </w:r>
          </w:p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3300,0</w:t>
            </w:r>
          </w:p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573AF" w:rsidRPr="0041573A" w:rsidRDefault="002573AF" w:rsidP="002573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0</w:t>
            </w:r>
          </w:p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0</w:t>
            </w:r>
          </w:p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0</w:t>
            </w:r>
          </w:p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0</w:t>
            </w:r>
          </w:p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  <w:r w:rsidR="008F157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60" w:type="dxa"/>
            <w:vAlign w:val="center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Основное мероприятие 6 </w:t>
            </w:r>
            <w:r w:rsidRPr="0041573A">
              <w:rPr>
                <w:iCs/>
                <w:sz w:val="18"/>
                <w:szCs w:val="18"/>
                <w:lang w:val="ru-RU"/>
              </w:rPr>
              <w:t xml:space="preserve">подпрограммы 1: </w:t>
            </w:r>
            <w:r w:rsidRPr="0041573A">
              <w:rPr>
                <w:sz w:val="18"/>
                <w:szCs w:val="18"/>
                <w:lang w:val="ru-RU"/>
              </w:rPr>
              <w:t xml:space="preserve">Мероприятия по созданию дополнительных мест для детей в возрасте от 1,5 до 3 </w:t>
            </w:r>
            <w:r w:rsidRPr="0041573A">
              <w:rPr>
                <w:sz w:val="18"/>
                <w:szCs w:val="18"/>
                <w:lang w:val="ru-RU"/>
              </w:rPr>
              <w:lastRenderedPageBreak/>
              <w:t>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lastRenderedPageBreak/>
              <w:t xml:space="preserve">Департамент </w:t>
            </w:r>
          </w:p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градостроительства и архитектуры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2020-2021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692,6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120673,203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  <w:r w:rsidR="008F157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  <w:vAlign w:val="center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Основное мероприятие 7 </w:t>
            </w:r>
            <w:r w:rsidRPr="0041573A">
              <w:rPr>
                <w:iCs/>
                <w:sz w:val="18"/>
                <w:szCs w:val="18"/>
                <w:lang w:val="ru-RU"/>
              </w:rPr>
              <w:t xml:space="preserve">подпрограммы 1: </w:t>
            </w:r>
            <w:r w:rsidRPr="0041573A">
              <w:rPr>
                <w:sz w:val="18"/>
                <w:szCs w:val="18"/>
                <w:lang w:val="ru-RU"/>
              </w:rPr>
              <w:t>Приобретение автотранспорта для подвоза детей в общеобразовательные организации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2019-2020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5514,119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7,65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8F15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  <w:r w:rsidR="008F157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vAlign w:val="center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Основное мероприятие 8 подпрограммы 1: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2573AF" w:rsidRPr="0041573A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2020-202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8F15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  <w:r w:rsidR="008F157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vAlign w:val="center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Основное мероприятие 9 подпрограммы 1:</w:t>
            </w:r>
          </w:p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Обеспечение выплат ежемесячного денежного вознаграждения за классное руководство педагогическим работникам государственных образовательных </w:t>
            </w:r>
            <w:r w:rsidRPr="0041573A">
              <w:rPr>
                <w:sz w:val="18"/>
                <w:szCs w:val="18"/>
                <w:lang w:val="ru-RU"/>
              </w:rPr>
              <w:lastRenderedPageBreak/>
              <w:t>организаций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lastRenderedPageBreak/>
              <w:t>Департамент образования</w:t>
            </w:r>
          </w:p>
        </w:tc>
        <w:tc>
          <w:tcPr>
            <w:tcW w:w="709" w:type="dxa"/>
          </w:tcPr>
          <w:p w:rsidR="002573AF" w:rsidRPr="0041573A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2020-202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E631BF" w:rsidTr="0041573A">
        <w:tc>
          <w:tcPr>
            <w:tcW w:w="425" w:type="dxa"/>
          </w:tcPr>
          <w:p w:rsidR="002573AF" w:rsidRPr="0041573A" w:rsidRDefault="002573AF" w:rsidP="008F15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  <w:r w:rsidR="008F157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Основное мероприятие 10 подпрограммы 1:</w:t>
            </w:r>
          </w:p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Осуществление деятельности по воспитанию и развитию обучающихся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2573AF" w:rsidRPr="0041573A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2024-202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0B6CBB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</w:t>
            </w:r>
            <w:r w:rsidR="000B6CBB">
              <w:rPr>
                <w:sz w:val="18"/>
                <w:szCs w:val="18"/>
                <w:lang w:val="ru-RU"/>
              </w:rPr>
              <w:t>5</w:t>
            </w:r>
            <w:r w:rsidRPr="0041573A">
              <w:rPr>
                <w:sz w:val="18"/>
                <w:szCs w:val="18"/>
                <w:lang w:val="ru-RU"/>
              </w:rPr>
              <w:t>28,6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1974,6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1928,6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1928,6</w:t>
            </w:r>
          </w:p>
        </w:tc>
      </w:tr>
      <w:tr w:rsidR="00C47607" w:rsidRPr="00E631BF" w:rsidTr="0041573A">
        <w:tc>
          <w:tcPr>
            <w:tcW w:w="425" w:type="dxa"/>
          </w:tcPr>
          <w:p w:rsidR="00C47607" w:rsidRPr="0041573A" w:rsidRDefault="00C47607" w:rsidP="00C4760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center"/>
          </w:tcPr>
          <w:p w:rsidR="00C47607" w:rsidRPr="008E2444" w:rsidRDefault="00C47607" w:rsidP="00C47607">
            <w:pPr>
              <w:rPr>
                <w:sz w:val="18"/>
                <w:szCs w:val="18"/>
                <w:lang w:val="ru-RU"/>
              </w:rPr>
            </w:pPr>
            <w:r w:rsidRPr="008E2444">
              <w:rPr>
                <w:sz w:val="18"/>
                <w:szCs w:val="18"/>
                <w:lang w:val="ru-RU"/>
              </w:rPr>
              <w:t>Основное мероприятие 11 подпрограммы 1:</w:t>
            </w:r>
          </w:p>
          <w:p w:rsidR="00C47607" w:rsidRPr="0030436C" w:rsidRDefault="00C47607" w:rsidP="00C47607">
            <w:pPr>
              <w:rPr>
                <w:sz w:val="18"/>
                <w:szCs w:val="18"/>
                <w:lang w:val="ru-RU"/>
              </w:rPr>
            </w:pPr>
            <w:r w:rsidRPr="0030436C">
              <w:rPr>
                <w:sz w:val="18"/>
                <w:szCs w:val="18"/>
                <w:lang w:val="ru-RU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  <w:r w:rsidRPr="0030436C">
              <w:rPr>
                <w:color w:val="000000"/>
                <w:sz w:val="18"/>
                <w:szCs w:val="18"/>
                <w:shd w:val="clear" w:color="auto" w:fill="FFFFFF"/>
                <w:lang w:val="ru-RU"/>
              </w:rPr>
              <w:t>муниципальных общеобразовательных организаций</w:t>
            </w:r>
          </w:p>
        </w:tc>
        <w:tc>
          <w:tcPr>
            <w:tcW w:w="1417" w:type="dxa"/>
          </w:tcPr>
          <w:p w:rsidR="00C47607" w:rsidRPr="0041573A" w:rsidRDefault="00C47607" w:rsidP="00C47607">
            <w:pPr>
              <w:jc w:val="both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C47607" w:rsidRPr="0041573A" w:rsidRDefault="00C47607" w:rsidP="00C4760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2024</w:t>
            </w:r>
          </w:p>
        </w:tc>
        <w:tc>
          <w:tcPr>
            <w:tcW w:w="992" w:type="dxa"/>
          </w:tcPr>
          <w:p w:rsidR="00C47607" w:rsidRPr="0041573A" w:rsidRDefault="00C47607" w:rsidP="00C47607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C47607" w:rsidRPr="0041573A" w:rsidRDefault="00C47607" w:rsidP="00C476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C47607" w:rsidRPr="0041573A" w:rsidRDefault="00C47607" w:rsidP="00C47607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C47607" w:rsidRPr="0041573A" w:rsidRDefault="00C47607" w:rsidP="00C47607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C47607" w:rsidRPr="0041573A" w:rsidRDefault="00C47607" w:rsidP="00C47607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C47607" w:rsidRPr="0041573A" w:rsidRDefault="00C47607" w:rsidP="00C47607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C47607" w:rsidRPr="0041573A" w:rsidRDefault="00C47607" w:rsidP="00C47607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C47607" w:rsidRPr="0041573A" w:rsidRDefault="00C47607" w:rsidP="00C4760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C47607" w:rsidRPr="0041573A" w:rsidRDefault="00C47607" w:rsidP="00C4760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C47607" w:rsidRPr="0041573A" w:rsidRDefault="00C47607" w:rsidP="00C4760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C47607" w:rsidRPr="0041573A" w:rsidRDefault="00C47607" w:rsidP="00C4760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  <w:vMerge w:val="restart"/>
          </w:tcPr>
          <w:p w:rsidR="002573AF" w:rsidRPr="0041573A" w:rsidRDefault="002573AF" w:rsidP="00C4760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11.1</w:t>
            </w:r>
            <w:r w:rsidR="00C4760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vMerge w:val="restart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Региональный проект «Содействие занятости» 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Департамент </w:t>
            </w:r>
          </w:p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градостроительства и архитектуры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2019-2021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47677,405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6976,019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3523,364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:rsidR="002573AF" w:rsidRPr="0041573A" w:rsidRDefault="002573AF" w:rsidP="002573AF">
            <w:pPr>
              <w:spacing w:line="0" w:lineRule="atLeast"/>
              <w:ind w:firstLine="79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2020-2022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  <w:vMerge w:val="restart"/>
          </w:tcPr>
          <w:p w:rsidR="002573AF" w:rsidRPr="0041573A" w:rsidRDefault="002573AF" w:rsidP="00C4760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  <w:r w:rsidR="00C4760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vMerge w:val="restart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Региональный проект «Современная школа»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Департамент </w:t>
            </w:r>
          </w:p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градостроительства и архитектуры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2019-2024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9887,853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6488,935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13196,0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50320,332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:rsidR="002573AF" w:rsidRPr="0041573A" w:rsidRDefault="002573AF" w:rsidP="002573AF">
            <w:pPr>
              <w:spacing w:line="0" w:lineRule="atLeast"/>
              <w:ind w:firstLine="79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1331,347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C4760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  <w:r w:rsidR="00C4760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center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Региональный проект «Учитель будущего»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2019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8F15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  <w:r w:rsidR="00C4760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center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2573AF" w:rsidRPr="0041573A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2022-202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C4760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  <w:r w:rsidR="00C4760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60" w:type="dxa"/>
            <w:vAlign w:val="center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Региональный проект «Успех каждого ребенка»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2573AF" w:rsidRPr="0041573A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2025-202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19,523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</w:tr>
      <w:tr w:rsidR="008F1570" w:rsidRPr="00A76032" w:rsidTr="008F1570">
        <w:tc>
          <w:tcPr>
            <w:tcW w:w="425" w:type="dxa"/>
          </w:tcPr>
          <w:p w:rsidR="008F1570" w:rsidRPr="0041573A" w:rsidRDefault="008F1570" w:rsidP="00C4760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 w:rsidR="00C4760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8F1570" w:rsidRPr="0041573A" w:rsidRDefault="008F1570" w:rsidP="008F1570">
            <w:pPr>
              <w:rPr>
                <w:i/>
                <w:iCs/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1417" w:type="dxa"/>
          </w:tcPr>
          <w:p w:rsidR="008F1570" w:rsidRPr="0041573A" w:rsidRDefault="008F1570" w:rsidP="008F1570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Департамент образования</w:t>
            </w:r>
          </w:p>
        </w:tc>
        <w:tc>
          <w:tcPr>
            <w:tcW w:w="709" w:type="dxa"/>
          </w:tcPr>
          <w:p w:rsidR="008F1570" w:rsidRPr="0041573A" w:rsidRDefault="008F1570" w:rsidP="008F1570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2017-2023</w:t>
            </w:r>
          </w:p>
        </w:tc>
        <w:tc>
          <w:tcPr>
            <w:tcW w:w="992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118197,1</w:t>
            </w:r>
          </w:p>
        </w:tc>
        <w:tc>
          <w:tcPr>
            <w:tcW w:w="993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96866,375</w:t>
            </w:r>
          </w:p>
        </w:tc>
        <w:tc>
          <w:tcPr>
            <w:tcW w:w="992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48571,287</w:t>
            </w:r>
          </w:p>
        </w:tc>
        <w:tc>
          <w:tcPr>
            <w:tcW w:w="992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46723,85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118697,571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180784,288</w:t>
            </w:r>
          </w:p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74551,225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1560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bCs/>
                <w:sz w:val="18"/>
                <w:szCs w:val="18"/>
                <w:lang w:val="ru-RU"/>
              </w:rPr>
              <w:t xml:space="preserve">Подпрограмма 2 </w:t>
            </w:r>
            <w:r w:rsidRPr="0041573A">
              <w:rPr>
                <w:sz w:val="18"/>
                <w:szCs w:val="18"/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Департамент образования, департамент градостроительства и архитектуры, департамент культуры и туризма, </w:t>
            </w:r>
          </w:p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lastRenderedPageBreak/>
              <w:t xml:space="preserve">департамент по физической культуре и спорту </w:t>
            </w:r>
          </w:p>
        </w:tc>
        <w:tc>
          <w:tcPr>
            <w:tcW w:w="709" w:type="dxa"/>
          </w:tcPr>
          <w:p w:rsidR="002573AF" w:rsidRPr="00F5174E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lastRenderedPageBreak/>
              <w:t>2017-202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741257,743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708643,142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759997,006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616024,739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690359,294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758227,993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775361,995</w:t>
            </w:r>
          </w:p>
        </w:tc>
        <w:tc>
          <w:tcPr>
            <w:tcW w:w="1134" w:type="dxa"/>
          </w:tcPr>
          <w:p w:rsidR="002573AF" w:rsidRPr="0041573A" w:rsidRDefault="000B6CBB" w:rsidP="002573A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822935,106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669998,745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684477,451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684477,451</w:t>
            </w:r>
          </w:p>
        </w:tc>
      </w:tr>
      <w:tr w:rsidR="002573AF" w:rsidRPr="00A76032" w:rsidTr="0041573A">
        <w:tc>
          <w:tcPr>
            <w:tcW w:w="425" w:type="dxa"/>
            <w:vMerge w:val="restart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22.1</w:t>
            </w:r>
          </w:p>
        </w:tc>
        <w:tc>
          <w:tcPr>
            <w:tcW w:w="1560" w:type="dxa"/>
            <w:vMerge w:val="restart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Основное мероприятие 1 </w:t>
            </w:r>
            <w:r w:rsidRPr="0041573A">
              <w:rPr>
                <w:iCs/>
                <w:sz w:val="18"/>
                <w:szCs w:val="18"/>
                <w:lang w:val="ru-RU"/>
              </w:rPr>
              <w:t xml:space="preserve">подпрограммы 2: </w:t>
            </w:r>
            <w:r w:rsidRPr="0041573A">
              <w:rPr>
                <w:sz w:val="18"/>
                <w:szCs w:val="18"/>
                <w:lang w:val="ru-RU"/>
              </w:rPr>
              <w:t>Развитие дополнительного образования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 xml:space="preserve">Департамент образования </w:t>
            </w:r>
          </w:p>
        </w:tc>
        <w:tc>
          <w:tcPr>
            <w:tcW w:w="709" w:type="dxa"/>
          </w:tcPr>
          <w:p w:rsidR="002573AF" w:rsidRPr="00F5174E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2017-202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177347,8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195911,2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214312,975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232192,7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267300,125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281497,5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306604,327</w:t>
            </w:r>
          </w:p>
        </w:tc>
        <w:tc>
          <w:tcPr>
            <w:tcW w:w="1134" w:type="dxa"/>
          </w:tcPr>
          <w:p w:rsidR="002573AF" w:rsidRPr="0041573A" w:rsidRDefault="000B6CBB" w:rsidP="002573A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345926,112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282796,702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287083,54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287083,54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:rsidR="002573AF" w:rsidRPr="0041573A" w:rsidRDefault="002573AF" w:rsidP="002573A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культуры и туризма </w:t>
            </w:r>
          </w:p>
        </w:tc>
        <w:tc>
          <w:tcPr>
            <w:tcW w:w="709" w:type="dxa"/>
          </w:tcPr>
          <w:p w:rsidR="002573AF" w:rsidRPr="0041573A" w:rsidRDefault="002573AF" w:rsidP="00F5174E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2017-202</w:t>
            </w:r>
            <w:r w:rsidR="00F5174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228702,0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256193,7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284022,479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307226,836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333440,278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381938,304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373950,688</w:t>
            </w:r>
          </w:p>
        </w:tc>
        <w:tc>
          <w:tcPr>
            <w:tcW w:w="1134" w:type="dxa"/>
          </w:tcPr>
          <w:p w:rsidR="002573AF" w:rsidRPr="0041573A" w:rsidRDefault="000B6CBB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400501,167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322143,943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332411,911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332411,911</w:t>
            </w:r>
          </w:p>
        </w:tc>
      </w:tr>
      <w:tr w:rsidR="002573AF" w:rsidRPr="00A76032" w:rsidTr="0041573A">
        <w:trPr>
          <w:trHeight w:val="913"/>
        </w:trPr>
        <w:tc>
          <w:tcPr>
            <w:tcW w:w="425" w:type="dxa"/>
            <w:vMerge/>
          </w:tcPr>
          <w:p w:rsidR="002573AF" w:rsidRPr="0041573A" w:rsidRDefault="002573AF" w:rsidP="002573A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:rsidR="002573AF" w:rsidRPr="0041573A" w:rsidRDefault="002573AF" w:rsidP="002573AF">
            <w:pPr>
              <w:spacing w:line="0" w:lineRule="atLeast"/>
              <w:ind w:firstLine="79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Департамент по физической культуре и спорту</w:t>
            </w:r>
          </w:p>
        </w:tc>
        <w:tc>
          <w:tcPr>
            <w:tcW w:w="709" w:type="dxa"/>
          </w:tcPr>
          <w:p w:rsidR="002573AF" w:rsidRPr="0041573A" w:rsidRDefault="002573AF" w:rsidP="00F5174E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2017-202</w:t>
            </w:r>
            <w:r w:rsidR="00F5174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253678,7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220294,244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170328,515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65917,96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71935,5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75184,48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83314,68</w:t>
            </w:r>
          </w:p>
        </w:tc>
        <w:tc>
          <w:tcPr>
            <w:tcW w:w="1134" w:type="dxa"/>
          </w:tcPr>
          <w:p w:rsidR="002573AF" w:rsidRPr="0041573A" w:rsidRDefault="000B6CBB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74445,427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62519,6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62519,6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62519,6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8F15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  <w:r w:rsidR="008F15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vAlign w:val="center"/>
          </w:tcPr>
          <w:p w:rsidR="002573AF" w:rsidRPr="0041573A" w:rsidRDefault="002573AF" w:rsidP="002573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Основное мероприятие 2 </w:t>
            </w:r>
            <w:r w:rsidRPr="0041573A">
              <w:rPr>
                <w:iCs/>
                <w:sz w:val="18"/>
                <w:szCs w:val="18"/>
                <w:lang w:val="ru-RU"/>
              </w:rPr>
              <w:t xml:space="preserve">подпрограммы 2: </w:t>
            </w:r>
            <w:r w:rsidRPr="0041573A">
              <w:rPr>
                <w:sz w:val="18"/>
                <w:szCs w:val="18"/>
                <w:lang w:val="ru-RU"/>
              </w:rPr>
              <w:t>Совершенствование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Департамент градостроительства и архитектуры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2018-202</w:t>
            </w: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5950,0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53918,6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2857,3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  <w:vMerge w:val="restart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2.</w:t>
            </w:r>
            <w:r w:rsidR="008F1570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560" w:type="dxa"/>
            <w:vMerge w:val="restart"/>
          </w:tcPr>
          <w:p w:rsidR="002573AF" w:rsidRPr="0041573A" w:rsidRDefault="002573AF" w:rsidP="002573AF">
            <w:pPr>
              <w:widowControl w:val="0"/>
              <w:autoSpaceDE w:val="0"/>
              <w:autoSpaceDN w:val="0"/>
              <w:adjustRightInd w:val="0"/>
              <w:rPr>
                <w:iCs/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Основное мероприятие 3 </w:t>
            </w:r>
            <w:r w:rsidRPr="0041573A">
              <w:rPr>
                <w:iCs/>
                <w:sz w:val="18"/>
                <w:szCs w:val="18"/>
                <w:lang w:val="ru-RU"/>
              </w:rPr>
              <w:t>подпрограммы 2:</w:t>
            </w:r>
          </w:p>
          <w:p w:rsidR="002573AF" w:rsidRPr="0041573A" w:rsidRDefault="002573AF" w:rsidP="002573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«Осуществление деятельности по выявлению и поддержке одаренных детей»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 xml:space="preserve">Департамент образования </w:t>
            </w:r>
          </w:p>
        </w:tc>
        <w:tc>
          <w:tcPr>
            <w:tcW w:w="709" w:type="dxa"/>
          </w:tcPr>
          <w:p w:rsidR="002573AF" w:rsidRPr="00F5174E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</w:t>
            </w:r>
            <w:r w:rsidRPr="0041573A">
              <w:rPr>
                <w:sz w:val="18"/>
                <w:szCs w:val="18"/>
                <w:lang w:val="ru-RU"/>
              </w:rPr>
              <w:t>24</w:t>
            </w:r>
            <w:r w:rsidRPr="0041573A">
              <w:rPr>
                <w:sz w:val="18"/>
                <w:szCs w:val="18"/>
              </w:rPr>
              <w:t>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0B6CBB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</w:t>
            </w:r>
            <w:r w:rsidR="000B6CBB">
              <w:rPr>
                <w:sz w:val="18"/>
                <w:szCs w:val="18"/>
                <w:lang w:val="ru-RU"/>
              </w:rPr>
              <w:t>4</w:t>
            </w:r>
            <w:r w:rsidRPr="0041573A">
              <w:rPr>
                <w:sz w:val="18"/>
                <w:szCs w:val="18"/>
                <w:lang w:val="ru-RU"/>
              </w:rPr>
              <w:t>12,4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1888,5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1812,4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1812,4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573AF" w:rsidRPr="0041573A" w:rsidRDefault="002573AF" w:rsidP="002573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культуры и туризма </w:t>
            </w:r>
          </w:p>
        </w:tc>
        <w:tc>
          <w:tcPr>
            <w:tcW w:w="709" w:type="dxa"/>
          </w:tcPr>
          <w:p w:rsidR="002573AF" w:rsidRPr="00F5174E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</w:t>
            </w:r>
            <w:r w:rsidRPr="0041573A">
              <w:rPr>
                <w:sz w:val="18"/>
                <w:szCs w:val="18"/>
                <w:lang w:val="ru-RU"/>
              </w:rPr>
              <w:t>24</w:t>
            </w:r>
            <w:r w:rsidRPr="0041573A">
              <w:rPr>
                <w:sz w:val="18"/>
                <w:szCs w:val="18"/>
              </w:rPr>
              <w:t>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650,0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650,0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650,0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650,0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573AF" w:rsidRPr="0041573A" w:rsidRDefault="002573AF" w:rsidP="002573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по физической культуре и спорту </w:t>
            </w:r>
          </w:p>
        </w:tc>
        <w:tc>
          <w:tcPr>
            <w:tcW w:w="709" w:type="dxa"/>
          </w:tcPr>
          <w:p w:rsidR="002573AF" w:rsidRPr="00F5174E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</w:t>
            </w:r>
            <w:r w:rsidRPr="0041573A">
              <w:rPr>
                <w:sz w:val="18"/>
                <w:szCs w:val="18"/>
                <w:lang w:val="ru-RU"/>
              </w:rPr>
              <w:t>24</w:t>
            </w:r>
            <w:r w:rsidRPr="0041573A">
              <w:rPr>
                <w:sz w:val="18"/>
                <w:szCs w:val="18"/>
              </w:rPr>
              <w:t>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8F15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  <w:r w:rsidR="008F157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center"/>
          </w:tcPr>
          <w:p w:rsidR="002573AF" w:rsidRPr="0041573A" w:rsidRDefault="002573AF" w:rsidP="002573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Региональный проект «Учитель будущего»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2019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8F15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  <w:r w:rsidR="008F157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2573AF" w:rsidRPr="0041573A" w:rsidRDefault="002573AF" w:rsidP="002573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Региональный проект «Спорт – норма жизни»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Департамент градостроительства и архитектуры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2019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650,0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8F15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  <w:r w:rsidR="008F157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60" w:type="dxa"/>
          </w:tcPr>
          <w:p w:rsidR="002573AF" w:rsidRPr="0041573A" w:rsidRDefault="002573AF" w:rsidP="002573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Региональный проект «Культурная среда»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Департамент культуры и туризма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2021-2022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704,561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5992,14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F1570" w:rsidRPr="00A76032" w:rsidTr="0041573A">
        <w:tc>
          <w:tcPr>
            <w:tcW w:w="425" w:type="dxa"/>
          </w:tcPr>
          <w:p w:rsidR="008F1570" w:rsidRPr="0041573A" w:rsidRDefault="008F1570" w:rsidP="008F15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8F1570" w:rsidRPr="0041573A" w:rsidRDefault="008F1570" w:rsidP="008F1570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1417" w:type="dxa"/>
          </w:tcPr>
          <w:p w:rsidR="008F1570" w:rsidRPr="0041573A" w:rsidRDefault="008F1570" w:rsidP="008F1570">
            <w:pPr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 xml:space="preserve">Департамент образования </w:t>
            </w:r>
          </w:p>
        </w:tc>
        <w:tc>
          <w:tcPr>
            <w:tcW w:w="709" w:type="dxa"/>
          </w:tcPr>
          <w:p w:rsidR="008F1570" w:rsidRPr="0041573A" w:rsidRDefault="008F1570" w:rsidP="008F1570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2017-202</w:t>
            </w:r>
            <w:r w:rsidRPr="0041573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6140,8</w:t>
            </w:r>
          </w:p>
        </w:tc>
        <w:tc>
          <w:tcPr>
            <w:tcW w:w="993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8319,2</w:t>
            </w:r>
          </w:p>
        </w:tc>
        <w:tc>
          <w:tcPr>
            <w:tcW w:w="992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4870,0</w:t>
            </w:r>
          </w:p>
        </w:tc>
        <w:tc>
          <w:tcPr>
            <w:tcW w:w="992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3078,3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7224,656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3584,9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5378,2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F1570" w:rsidRPr="00A76032" w:rsidTr="0041573A">
        <w:tc>
          <w:tcPr>
            <w:tcW w:w="425" w:type="dxa"/>
          </w:tcPr>
          <w:p w:rsidR="008F1570" w:rsidRPr="0041573A" w:rsidRDefault="008F1570" w:rsidP="008F15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</w:tcPr>
          <w:p w:rsidR="008F1570" w:rsidRPr="0041573A" w:rsidRDefault="008F1570" w:rsidP="008F157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Ведомственная целевая программа </w:t>
            </w:r>
          </w:p>
          <w:p w:rsidR="008F1570" w:rsidRPr="0041573A" w:rsidRDefault="008F1570" w:rsidP="008F157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1417" w:type="dxa"/>
          </w:tcPr>
          <w:p w:rsidR="008F1570" w:rsidRPr="0041573A" w:rsidRDefault="008F1570" w:rsidP="008F1570">
            <w:pPr>
              <w:jc w:val="both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 xml:space="preserve">Департамент культуры и туризма </w:t>
            </w:r>
          </w:p>
        </w:tc>
        <w:tc>
          <w:tcPr>
            <w:tcW w:w="709" w:type="dxa"/>
          </w:tcPr>
          <w:p w:rsidR="008F1570" w:rsidRPr="0041573A" w:rsidRDefault="008F1570" w:rsidP="008F1570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2017-202</w:t>
            </w:r>
            <w:r w:rsidRPr="0041573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4696,0</w:t>
            </w:r>
          </w:p>
        </w:tc>
        <w:tc>
          <w:tcPr>
            <w:tcW w:w="993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8648,1</w:t>
            </w:r>
          </w:p>
        </w:tc>
        <w:tc>
          <w:tcPr>
            <w:tcW w:w="992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17750,2</w:t>
            </w:r>
          </w:p>
        </w:tc>
        <w:tc>
          <w:tcPr>
            <w:tcW w:w="992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1476,659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3504,463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6429,469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1771,7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F1570" w:rsidRPr="00A76032" w:rsidTr="008F1570">
        <w:tc>
          <w:tcPr>
            <w:tcW w:w="425" w:type="dxa"/>
          </w:tcPr>
          <w:p w:rsidR="008F1570" w:rsidRPr="0041573A" w:rsidRDefault="008F1570" w:rsidP="008F15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vAlign w:val="center"/>
          </w:tcPr>
          <w:p w:rsidR="008F1570" w:rsidRPr="0041573A" w:rsidRDefault="008F1570" w:rsidP="008F157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Ведомственная целевая программа  </w:t>
            </w:r>
          </w:p>
          <w:p w:rsidR="008F1570" w:rsidRPr="0041573A" w:rsidRDefault="008F1570" w:rsidP="008F157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«Ресурсное обеспечение 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1417" w:type="dxa"/>
          </w:tcPr>
          <w:p w:rsidR="008F1570" w:rsidRPr="0041573A" w:rsidRDefault="008F1570" w:rsidP="008F1570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709" w:type="dxa"/>
          </w:tcPr>
          <w:p w:rsidR="008F1570" w:rsidRPr="0041573A" w:rsidRDefault="008F1570" w:rsidP="008F1570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2017-202</w:t>
            </w:r>
            <w:r w:rsidRPr="0041573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70692,443</w:t>
            </w:r>
          </w:p>
        </w:tc>
        <w:tc>
          <w:tcPr>
            <w:tcW w:w="993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13326,698</w:t>
            </w:r>
          </w:p>
        </w:tc>
        <w:tc>
          <w:tcPr>
            <w:tcW w:w="992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14144,237</w:t>
            </w:r>
          </w:p>
        </w:tc>
        <w:tc>
          <w:tcPr>
            <w:tcW w:w="992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3274,984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6249,711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3601,2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4342,4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F1570" w:rsidRPr="0041573A" w:rsidRDefault="008F1570" w:rsidP="008F1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1560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bCs/>
                <w:sz w:val="18"/>
                <w:szCs w:val="18"/>
                <w:lang w:val="ru-RU"/>
              </w:rPr>
              <w:t xml:space="preserve">Подпрограмма 3 </w:t>
            </w:r>
            <w:r w:rsidRPr="0041573A">
              <w:rPr>
                <w:sz w:val="18"/>
                <w:szCs w:val="18"/>
                <w:lang w:val="ru-RU"/>
              </w:rPr>
              <w:t xml:space="preserve">«Совершенствование организации отдыха и создание условий для занятости детей в </w:t>
            </w:r>
            <w:r w:rsidRPr="0041573A">
              <w:rPr>
                <w:sz w:val="18"/>
                <w:szCs w:val="18"/>
                <w:lang w:val="ru-RU"/>
              </w:rPr>
              <w:lastRenderedPageBreak/>
              <w:t>каникулярное время»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lastRenderedPageBreak/>
              <w:t xml:space="preserve">Департамент образования, департамент по физической культуре и спорту, департамент </w:t>
            </w:r>
            <w:r w:rsidRPr="0041573A">
              <w:rPr>
                <w:sz w:val="18"/>
                <w:szCs w:val="18"/>
                <w:lang w:val="ru-RU"/>
              </w:rPr>
              <w:lastRenderedPageBreak/>
              <w:t xml:space="preserve">культуры и туризма </w:t>
            </w:r>
          </w:p>
        </w:tc>
        <w:tc>
          <w:tcPr>
            <w:tcW w:w="709" w:type="dxa"/>
          </w:tcPr>
          <w:p w:rsidR="002573AF" w:rsidRPr="00F5174E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lastRenderedPageBreak/>
              <w:t>2017-202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36866,0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37478,9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36743,87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27068,846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28160,802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29012,0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31756,25</w:t>
            </w:r>
          </w:p>
        </w:tc>
        <w:tc>
          <w:tcPr>
            <w:tcW w:w="1134" w:type="dxa"/>
          </w:tcPr>
          <w:p w:rsidR="002573AF" w:rsidRPr="0041573A" w:rsidRDefault="000B6CBB" w:rsidP="002573A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43063,339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39741,103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32473,95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32473,95</w:t>
            </w:r>
          </w:p>
        </w:tc>
      </w:tr>
      <w:tr w:rsidR="002573AF" w:rsidRPr="00A76032" w:rsidTr="0041573A">
        <w:tc>
          <w:tcPr>
            <w:tcW w:w="425" w:type="dxa"/>
            <w:vMerge w:val="restart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33.1</w:t>
            </w:r>
          </w:p>
        </w:tc>
        <w:tc>
          <w:tcPr>
            <w:tcW w:w="1560" w:type="dxa"/>
            <w:vMerge w:val="restart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Основное мероприятие 1 </w:t>
            </w:r>
            <w:r w:rsidRPr="0041573A">
              <w:rPr>
                <w:iCs/>
                <w:sz w:val="18"/>
                <w:szCs w:val="18"/>
                <w:lang w:val="ru-RU"/>
              </w:rPr>
              <w:t xml:space="preserve">подпрограммы 3: </w:t>
            </w:r>
            <w:r w:rsidRPr="0041573A">
              <w:rPr>
                <w:sz w:val="18"/>
                <w:szCs w:val="18"/>
                <w:lang w:val="ru-RU"/>
              </w:rPr>
              <w:t>Совершенствование форм организации отдыха детей и трудоустройства несовершеннолетних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2573AF" w:rsidRPr="00F5174E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2017-202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15000,0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16921,2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16921,2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12919,55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15324,532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16752,5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18771,31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21536,45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21536,45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21536,45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21536,45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:rsidR="002573AF" w:rsidRPr="0041573A" w:rsidRDefault="002573AF" w:rsidP="002573AF">
            <w:pPr>
              <w:spacing w:line="0" w:lineRule="atLeast"/>
              <w:ind w:firstLine="79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по физической культуре и спорту  </w:t>
            </w:r>
          </w:p>
        </w:tc>
        <w:tc>
          <w:tcPr>
            <w:tcW w:w="709" w:type="dxa"/>
          </w:tcPr>
          <w:p w:rsidR="002573AF" w:rsidRPr="0041573A" w:rsidRDefault="002573AF" w:rsidP="00F5174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2017-202</w:t>
            </w:r>
            <w:r w:rsidR="00F5174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4161,0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4322,4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4396,17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1549,296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2616,27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2709,5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3039,94</w:t>
            </w:r>
          </w:p>
        </w:tc>
        <w:tc>
          <w:tcPr>
            <w:tcW w:w="1134" w:type="dxa"/>
          </w:tcPr>
          <w:p w:rsidR="002573AF" w:rsidRPr="0041573A" w:rsidRDefault="006A642D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3241,889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3337,5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3337,5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3337,5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:rsidR="002573AF" w:rsidRPr="0041573A" w:rsidRDefault="002573AF" w:rsidP="002573AF">
            <w:pPr>
              <w:spacing w:line="0" w:lineRule="atLeast"/>
              <w:ind w:firstLine="79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Департамент культуры и туризма</w:t>
            </w:r>
          </w:p>
        </w:tc>
        <w:tc>
          <w:tcPr>
            <w:tcW w:w="709" w:type="dxa"/>
          </w:tcPr>
          <w:p w:rsidR="002573AF" w:rsidRPr="0041573A" w:rsidRDefault="002573AF" w:rsidP="00F5174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2018-202</w:t>
            </w:r>
            <w:r w:rsidR="00F5174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300,0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488,0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33.2</w:t>
            </w:r>
          </w:p>
        </w:tc>
        <w:tc>
          <w:tcPr>
            <w:tcW w:w="1560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Основное мероприятие 2 </w:t>
            </w:r>
            <w:r w:rsidRPr="0041573A">
              <w:rPr>
                <w:iCs/>
                <w:sz w:val="18"/>
                <w:szCs w:val="18"/>
                <w:lang w:val="ru-RU"/>
              </w:rPr>
              <w:t xml:space="preserve">подпрограммы 3: </w:t>
            </w:r>
            <w:r w:rsidRPr="0041573A">
              <w:rPr>
                <w:sz w:val="18"/>
                <w:szCs w:val="18"/>
                <w:lang w:val="ru-RU"/>
              </w:rPr>
              <w:t>Обеспечение условий для организации отдыха детей в загородных лагерях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 xml:space="preserve">Департамент образования </w:t>
            </w:r>
          </w:p>
        </w:tc>
        <w:tc>
          <w:tcPr>
            <w:tcW w:w="709" w:type="dxa"/>
          </w:tcPr>
          <w:p w:rsidR="002573AF" w:rsidRPr="0041573A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2017-202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17705,0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16155,3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15426,5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12600,0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10220,0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9250,0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9457,0</w:t>
            </w:r>
          </w:p>
        </w:tc>
        <w:tc>
          <w:tcPr>
            <w:tcW w:w="1134" w:type="dxa"/>
          </w:tcPr>
          <w:p w:rsidR="002573AF" w:rsidRPr="0041573A" w:rsidRDefault="008645D8" w:rsidP="002573A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17285,0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6300,0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6600,0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6600,0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3.3</w:t>
            </w:r>
          </w:p>
        </w:tc>
        <w:tc>
          <w:tcPr>
            <w:tcW w:w="1560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Основное мероприятие 3 </w:t>
            </w:r>
            <w:r w:rsidRPr="0041573A">
              <w:rPr>
                <w:iCs/>
                <w:sz w:val="18"/>
                <w:szCs w:val="18"/>
                <w:lang w:val="ru-RU"/>
              </w:rPr>
              <w:t xml:space="preserve">подпрограммы 3: </w:t>
            </w:r>
            <w:r w:rsidRPr="0041573A">
              <w:rPr>
                <w:sz w:val="18"/>
                <w:szCs w:val="18"/>
                <w:lang w:val="ru-RU"/>
              </w:rPr>
              <w:t>Реализация мероприятий, направленных на создание некапитальных объектов (быстровозводимых конструкций) отдыха детей и их оздоровления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 xml:space="preserve">Департамент образования </w:t>
            </w:r>
          </w:p>
        </w:tc>
        <w:tc>
          <w:tcPr>
            <w:tcW w:w="709" w:type="dxa"/>
          </w:tcPr>
          <w:p w:rsidR="002573AF" w:rsidRPr="0041573A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</w:t>
            </w:r>
            <w:r w:rsidRPr="0041573A">
              <w:rPr>
                <w:sz w:val="18"/>
                <w:szCs w:val="18"/>
                <w:lang w:val="ru-RU"/>
              </w:rPr>
              <w:t>25</w:t>
            </w:r>
            <w:r w:rsidRPr="0041573A">
              <w:rPr>
                <w:sz w:val="18"/>
                <w:szCs w:val="18"/>
              </w:rPr>
              <w:t>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7567,153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1560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Департамент образования, </w:t>
            </w:r>
          </w:p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администрация города Липецка, департамент градостроительства и архитектуры, департамент культуры и </w:t>
            </w:r>
            <w:r w:rsidRPr="0041573A">
              <w:rPr>
                <w:sz w:val="18"/>
                <w:szCs w:val="18"/>
                <w:lang w:val="ru-RU"/>
              </w:rPr>
              <w:lastRenderedPageBreak/>
              <w:t xml:space="preserve">туризма, департамент по физической культуре и спорту  </w:t>
            </w:r>
          </w:p>
        </w:tc>
        <w:tc>
          <w:tcPr>
            <w:tcW w:w="709" w:type="dxa"/>
          </w:tcPr>
          <w:p w:rsidR="002573AF" w:rsidRPr="00F5174E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lastRenderedPageBreak/>
              <w:t>2017-202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84957,2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90795,625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101181,35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116521,8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106786,092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117277,336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200973,096</w:t>
            </w:r>
          </w:p>
        </w:tc>
        <w:tc>
          <w:tcPr>
            <w:tcW w:w="1134" w:type="dxa"/>
          </w:tcPr>
          <w:p w:rsidR="002573AF" w:rsidRPr="0041573A" w:rsidRDefault="00151A65" w:rsidP="002573A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741059,324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215406,311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316962,753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316962,753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44.1</w:t>
            </w:r>
          </w:p>
        </w:tc>
        <w:tc>
          <w:tcPr>
            <w:tcW w:w="1560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Основное мероприятие 1 </w:t>
            </w:r>
            <w:r w:rsidRPr="0041573A">
              <w:rPr>
                <w:iCs/>
                <w:sz w:val="18"/>
                <w:szCs w:val="18"/>
                <w:lang w:val="ru-RU"/>
              </w:rPr>
              <w:t xml:space="preserve">подпрограммы 4: </w:t>
            </w:r>
            <w:r w:rsidRPr="0041573A">
              <w:rPr>
                <w:sz w:val="18"/>
                <w:szCs w:val="18"/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 xml:space="preserve">Департамент образования, </w:t>
            </w:r>
          </w:p>
          <w:p w:rsidR="002573AF" w:rsidRPr="0041573A" w:rsidRDefault="002573AF" w:rsidP="002573AF">
            <w:pPr>
              <w:jc w:val="both"/>
              <w:rPr>
                <w:sz w:val="18"/>
                <w:szCs w:val="18"/>
              </w:rPr>
            </w:pPr>
            <w:proofErr w:type="spellStart"/>
            <w:r w:rsidRPr="0041573A">
              <w:rPr>
                <w:sz w:val="18"/>
                <w:szCs w:val="18"/>
              </w:rPr>
              <w:t>администрация</w:t>
            </w:r>
            <w:proofErr w:type="spellEnd"/>
            <w:r w:rsidRPr="0041573A">
              <w:rPr>
                <w:sz w:val="18"/>
                <w:szCs w:val="18"/>
              </w:rPr>
              <w:t xml:space="preserve"> города Липецка </w:t>
            </w:r>
          </w:p>
          <w:p w:rsidR="002573AF" w:rsidRPr="0041573A" w:rsidRDefault="002573AF" w:rsidP="002573A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573AF" w:rsidRPr="00F5174E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2017-202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84957,2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90795,625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101181,35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98780,4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103574,988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105236,047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  <w:lang w:val="ru-RU"/>
              </w:rPr>
              <w:t>107974,29</w:t>
            </w:r>
          </w:p>
        </w:tc>
        <w:tc>
          <w:tcPr>
            <w:tcW w:w="1134" w:type="dxa"/>
          </w:tcPr>
          <w:p w:rsidR="002573AF" w:rsidRPr="0041573A" w:rsidRDefault="008645D8" w:rsidP="002573A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123630,334</w:t>
            </w:r>
          </w:p>
        </w:tc>
        <w:tc>
          <w:tcPr>
            <w:tcW w:w="1134" w:type="dxa"/>
          </w:tcPr>
          <w:p w:rsidR="002573AF" w:rsidRPr="0041573A" w:rsidRDefault="001359C0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1359C0">
              <w:rPr>
                <w:sz w:val="18"/>
                <w:szCs w:val="18"/>
                <w:lang w:val="ru-RU"/>
              </w:rPr>
              <w:t>105433,673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112444,4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112444,4</w:t>
            </w:r>
          </w:p>
        </w:tc>
      </w:tr>
      <w:tr w:rsidR="002573AF" w:rsidRPr="00A76032" w:rsidTr="0041573A">
        <w:tc>
          <w:tcPr>
            <w:tcW w:w="425" w:type="dxa"/>
            <w:vMerge w:val="restart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44.2</w:t>
            </w:r>
          </w:p>
        </w:tc>
        <w:tc>
          <w:tcPr>
            <w:tcW w:w="1560" w:type="dxa"/>
            <w:vMerge w:val="restart"/>
          </w:tcPr>
          <w:p w:rsidR="002573AF" w:rsidRPr="0041573A" w:rsidRDefault="002573AF" w:rsidP="002573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Основное мероприятие 2 </w:t>
            </w:r>
            <w:r w:rsidRPr="0041573A">
              <w:rPr>
                <w:bCs/>
                <w:sz w:val="18"/>
                <w:szCs w:val="18"/>
                <w:lang w:val="ru-RU"/>
              </w:rPr>
              <w:t>подпрограммы 4: Реализация мероприятий, направленных на 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Департамент образования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2020-2023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5209,7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246,564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247,871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350,43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573AF" w:rsidRPr="0041573A" w:rsidRDefault="002573AF" w:rsidP="002573AF">
            <w:pPr>
              <w:spacing w:line="0" w:lineRule="atLeast"/>
              <w:ind w:firstLine="79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по физической культуре и спорту  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2021-2023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21,07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44.3</w:t>
            </w:r>
          </w:p>
        </w:tc>
        <w:tc>
          <w:tcPr>
            <w:tcW w:w="1560" w:type="dxa"/>
          </w:tcPr>
          <w:p w:rsidR="002573AF" w:rsidRPr="0041573A" w:rsidRDefault="002573AF" w:rsidP="002573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Основное мероприятие 3 </w:t>
            </w:r>
            <w:r w:rsidRPr="0041573A">
              <w:rPr>
                <w:bCs/>
                <w:sz w:val="18"/>
                <w:szCs w:val="18"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Департамент образования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2020-2021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1620,0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1821,27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44.4</w:t>
            </w:r>
          </w:p>
        </w:tc>
        <w:tc>
          <w:tcPr>
            <w:tcW w:w="1560" w:type="dxa"/>
          </w:tcPr>
          <w:p w:rsidR="002573AF" w:rsidRPr="0041573A" w:rsidRDefault="002573AF" w:rsidP="002573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Основное мероприятие 4 </w:t>
            </w:r>
            <w:r w:rsidRPr="0041573A">
              <w:rPr>
                <w:bCs/>
                <w:sz w:val="18"/>
                <w:szCs w:val="18"/>
                <w:lang w:val="ru-RU"/>
              </w:rPr>
              <w:t xml:space="preserve">подпрограммы 4: Реализация мероприятий, </w:t>
            </w:r>
            <w:r w:rsidRPr="0041573A">
              <w:rPr>
                <w:bCs/>
                <w:sz w:val="18"/>
                <w:szCs w:val="18"/>
                <w:lang w:val="ru-RU"/>
              </w:rPr>
              <w:lastRenderedPageBreak/>
              <w:t>направленных на создание условий для инклюзивного образования детей-инвалидов в дошкольных образовательных организациях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709" w:type="dxa"/>
          </w:tcPr>
          <w:p w:rsidR="002573AF" w:rsidRPr="0041573A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2020-202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1200,0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570,0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380,0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440,653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300,0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377,0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400,0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400,0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44.5</w:t>
            </w:r>
          </w:p>
        </w:tc>
        <w:tc>
          <w:tcPr>
            <w:tcW w:w="1560" w:type="dxa"/>
          </w:tcPr>
          <w:p w:rsidR="002573AF" w:rsidRPr="0041573A" w:rsidRDefault="002573AF" w:rsidP="002573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Основное мероприятие 5 </w:t>
            </w:r>
            <w:r w:rsidRPr="0041573A">
              <w:rPr>
                <w:bCs/>
                <w:sz w:val="18"/>
                <w:szCs w:val="18"/>
                <w:lang w:val="ru-RU"/>
              </w:rPr>
              <w:t xml:space="preserve">подпрограммы 4: Реализация мероприятий, направленных на создание   в общеобразовательных организациях условий для инклюзивного образования детей-инвалидов, в том числе создание универсальной </w:t>
            </w:r>
            <w:proofErr w:type="spellStart"/>
            <w:r w:rsidRPr="0041573A">
              <w:rPr>
                <w:bCs/>
                <w:sz w:val="18"/>
                <w:szCs w:val="18"/>
                <w:lang w:val="ru-RU"/>
              </w:rPr>
              <w:t>безбарьерной</w:t>
            </w:r>
            <w:proofErr w:type="spellEnd"/>
            <w:r w:rsidRPr="0041573A">
              <w:rPr>
                <w:bCs/>
                <w:sz w:val="18"/>
                <w:szCs w:val="18"/>
                <w:lang w:val="ru-RU"/>
              </w:rPr>
              <w:t xml:space="preserve">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Департамент образования</w:t>
            </w:r>
          </w:p>
        </w:tc>
        <w:tc>
          <w:tcPr>
            <w:tcW w:w="709" w:type="dxa"/>
          </w:tcPr>
          <w:p w:rsidR="002573AF" w:rsidRPr="0041573A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2020-202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1500,0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552,2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1010,0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587,043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300,0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300,0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186,998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186,998</w:t>
            </w:r>
          </w:p>
        </w:tc>
      </w:tr>
      <w:tr w:rsidR="002573AF" w:rsidRPr="00A76032" w:rsidTr="0041573A">
        <w:tc>
          <w:tcPr>
            <w:tcW w:w="425" w:type="dxa"/>
            <w:vMerge w:val="restart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44.6</w:t>
            </w:r>
          </w:p>
        </w:tc>
        <w:tc>
          <w:tcPr>
            <w:tcW w:w="1560" w:type="dxa"/>
            <w:vMerge w:val="restart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Основное мероприятие 6 </w:t>
            </w:r>
            <w:r w:rsidRPr="0041573A">
              <w:rPr>
                <w:bCs/>
                <w:sz w:val="18"/>
                <w:szCs w:val="18"/>
                <w:lang w:val="ru-RU"/>
              </w:rPr>
              <w:t xml:space="preserve">подпрограммы 4: Реализация мероприятий, направленных на осуществление </w:t>
            </w:r>
            <w:r w:rsidRPr="0041573A">
              <w:rPr>
                <w:bCs/>
                <w:sz w:val="18"/>
                <w:szCs w:val="18"/>
                <w:lang w:val="ru-RU"/>
              </w:rPr>
              <w:lastRenderedPageBreak/>
              <w:t>капитального ремонта и бюджетных инвестиций в объекты муниципальной собственности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709" w:type="dxa"/>
          </w:tcPr>
          <w:p w:rsidR="002573AF" w:rsidRPr="0041573A" w:rsidRDefault="002573AF" w:rsidP="001359C0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2020-202</w:t>
            </w:r>
            <w:r w:rsidR="001359C0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8211,7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3447,517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573AF" w:rsidRPr="0041573A" w:rsidRDefault="002573AF" w:rsidP="002573AF">
            <w:pPr>
              <w:spacing w:line="0" w:lineRule="atLeast"/>
              <w:ind w:firstLine="79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573AF" w:rsidRPr="0041573A" w:rsidRDefault="002573AF" w:rsidP="002573AF">
            <w:pPr>
              <w:spacing w:line="0" w:lineRule="atLeast"/>
              <w:ind w:firstLine="79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</w:t>
            </w:r>
            <w:r w:rsidRPr="004157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культуры и туризма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2022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573AF" w:rsidRPr="0041573A" w:rsidRDefault="002573AF" w:rsidP="002573AF">
            <w:pPr>
              <w:spacing w:line="0" w:lineRule="atLeast"/>
              <w:ind w:firstLine="79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по физической культуре и спорту  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44.7</w:t>
            </w:r>
          </w:p>
        </w:tc>
        <w:tc>
          <w:tcPr>
            <w:tcW w:w="1560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Основное мероприятие 7 </w:t>
            </w:r>
            <w:r w:rsidRPr="0041573A">
              <w:rPr>
                <w:bCs/>
                <w:sz w:val="18"/>
                <w:szCs w:val="18"/>
                <w:lang w:val="ru-RU"/>
              </w:rPr>
              <w:t xml:space="preserve">подпрограммы 4: </w:t>
            </w:r>
            <w:r w:rsidRPr="0041573A">
              <w:rPr>
                <w:sz w:val="18"/>
                <w:szCs w:val="18"/>
                <w:lang w:val="ru-RU"/>
              </w:rPr>
              <w:t>Реализация мероприятий, направленных на модернизацию муниципальных детских школ искусств по видам искусств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Департамент культуры и туризма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2022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  <w:vMerge w:val="restart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44.8</w:t>
            </w:r>
          </w:p>
        </w:tc>
        <w:tc>
          <w:tcPr>
            <w:tcW w:w="1560" w:type="dxa"/>
            <w:vMerge w:val="restart"/>
          </w:tcPr>
          <w:p w:rsidR="002573AF" w:rsidRPr="0041573A" w:rsidRDefault="002573AF" w:rsidP="002573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8 </w:t>
            </w:r>
            <w:r w:rsidRPr="0041573A">
              <w:rPr>
                <w:rFonts w:ascii="Times New Roman" w:hAnsi="Times New Roman" w:cs="Times New Roman"/>
                <w:bCs/>
                <w:sz w:val="18"/>
                <w:szCs w:val="18"/>
              </w:rPr>
              <w:t>подпрограммы 4:</w:t>
            </w:r>
          </w:p>
          <w:p w:rsidR="002573AF" w:rsidRPr="0041573A" w:rsidRDefault="002573AF" w:rsidP="002573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мероприятий, направленных на выполнение требований пожарной безопасности образовательных организаций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2573AF" w:rsidRPr="0041573A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2022-202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6845,901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7038,122</w:t>
            </w:r>
          </w:p>
        </w:tc>
        <w:tc>
          <w:tcPr>
            <w:tcW w:w="1134" w:type="dxa"/>
          </w:tcPr>
          <w:p w:rsidR="002573AF" w:rsidRPr="0041573A" w:rsidRDefault="00151A65" w:rsidP="002573A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10986,64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11120,0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3534,889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3534,889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573AF" w:rsidRPr="0041573A" w:rsidRDefault="002573AF" w:rsidP="002573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</w:t>
            </w:r>
          </w:p>
        </w:tc>
        <w:tc>
          <w:tcPr>
            <w:tcW w:w="709" w:type="dxa"/>
          </w:tcPr>
          <w:p w:rsidR="002573AF" w:rsidRPr="0041573A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2023-202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1079,323</w:t>
            </w:r>
          </w:p>
        </w:tc>
        <w:tc>
          <w:tcPr>
            <w:tcW w:w="1134" w:type="dxa"/>
          </w:tcPr>
          <w:p w:rsidR="002573AF" w:rsidRPr="0041573A" w:rsidRDefault="00151A65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1223,394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  <w:vMerge w:val="restart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44.9</w:t>
            </w:r>
          </w:p>
        </w:tc>
        <w:tc>
          <w:tcPr>
            <w:tcW w:w="1560" w:type="dxa"/>
            <w:vMerge w:val="restart"/>
          </w:tcPr>
          <w:p w:rsidR="002573AF" w:rsidRPr="0041573A" w:rsidRDefault="002573AF" w:rsidP="002573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9 подпрограммы 4: Реализация мероприятий, направленных на модернизацию школьных систем образования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</w:t>
            </w:r>
          </w:p>
        </w:tc>
        <w:tc>
          <w:tcPr>
            <w:tcW w:w="709" w:type="dxa"/>
          </w:tcPr>
          <w:p w:rsidR="002573AF" w:rsidRPr="0041573A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2023-202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80879,778</w:t>
            </w:r>
          </w:p>
        </w:tc>
        <w:tc>
          <w:tcPr>
            <w:tcW w:w="1134" w:type="dxa"/>
          </w:tcPr>
          <w:p w:rsidR="002573AF" w:rsidRPr="0041573A" w:rsidRDefault="00151A65" w:rsidP="002573A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414110,593</w:t>
            </w:r>
          </w:p>
        </w:tc>
        <w:tc>
          <w:tcPr>
            <w:tcW w:w="1134" w:type="dxa"/>
          </w:tcPr>
          <w:p w:rsidR="002573AF" w:rsidRPr="0041573A" w:rsidRDefault="001359C0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1359C0">
              <w:rPr>
                <w:sz w:val="18"/>
                <w:szCs w:val="18"/>
                <w:lang w:val="ru-RU"/>
              </w:rPr>
              <w:t>88504,52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175606,198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175606,198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573AF" w:rsidRPr="0041573A" w:rsidRDefault="002573AF" w:rsidP="002573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2573AF" w:rsidRPr="0041573A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2023-202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2623,457</w:t>
            </w:r>
          </w:p>
        </w:tc>
        <w:tc>
          <w:tcPr>
            <w:tcW w:w="1134" w:type="dxa"/>
          </w:tcPr>
          <w:p w:rsidR="002573AF" w:rsidRPr="0041573A" w:rsidRDefault="008645D8" w:rsidP="002573A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10519,124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6558,643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21464,647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21464,647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44.10</w:t>
            </w:r>
          </w:p>
        </w:tc>
        <w:tc>
          <w:tcPr>
            <w:tcW w:w="1560" w:type="dxa"/>
          </w:tcPr>
          <w:p w:rsidR="002573AF" w:rsidRPr="0041573A" w:rsidRDefault="002573AF" w:rsidP="002573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10 подпрограммы 4: Реализация </w:t>
            </w:r>
            <w:r w:rsidRPr="004157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мероприятий, направленных на дополнительное профессиональное образование педагогических работников муниципальных образовательных организаций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Департамент образования</w:t>
            </w:r>
          </w:p>
        </w:tc>
        <w:tc>
          <w:tcPr>
            <w:tcW w:w="709" w:type="dxa"/>
          </w:tcPr>
          <w:p w:rsidR="002573AF" w:rsidRPr="0041573A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2024-202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225,156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244,075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237,221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237,221</w:t>
            </w:r>
          </w:p>
        </w:tc>
      </w:tr>
      <w:tr w:rsidR="002573AF" w:rsidRPr="00A76032" w:rsidTr="0041573A">
        <w:tc>
          <w:tcPr>
            <w:tcW w:w="425" w:type="dxa"/>
            <w:vMerge w:val="restart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4.11</w:t>
            </w:r>
          </w:p>
        </w:tc>
        <w:tc>
          <w:tcPr>
            <w:tcW w:w="1560" w:type="dxa"/>
            <w:vMerge w:val="restart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Основное мероприятие 11 подпрограммы 4: </w:t>
            </w:r>
          </w:p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Развитие и укрепление материально-технической базы образовательных учреждений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 xml:space="preserve">Департамент образования </w:t>
            </w:r>
          </w:p>
        </w:tc>
        <w:tc>
          <w:tcPr>
            <w:tcW w:w="709" w:type="dxa"/>
          </w:tcPr>
          <w:p w:rsidR="002573AF" w:rsidRPr="00F5174E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</w:t>
            </w:r>
            <w:r w:rsidRPr="0041573A">
              <w:rPr>
                <w:sz w:val="18"/>
                <w:szCs w:val="18"/>
                <w:lang w:val="ru-RU"/>
              </w:rPr>
              <w:t>24</w:t>
            </w:r>
            <w:r w:rsidRPr="0041573A">
              <w:rPr>
                <w:sz w:val="18"/>
                <w:szCs w:val="18"/>
              </w:rPr>
              <w:t>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151A65" w:rsidP="002573A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140881,647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573AF" w:rsidRPr="0041573A" w:rsidRDefault="002573AF" w:rsidP="002573A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культуры и туризма </w:t>
            </w:r>
          </w:p>
        </w:tc>
        <w:tc>
          <w:tcPr>
            <w:tcW w:w="709" w:type="dxa"/>
          </w:tcPr>
          <w:p w:rsidR="002573AF" w:rsidRPr="00F5174E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</w:t>
            </w:r>
            <w:r w:rsidRPr="0041573A">
              <w:rPr>
                <w:sz w:val="18"/>
                <w:szCs w:val="18"/>
                <w:lang w:val="ru-RU"/>
              </w:rPr>
              <w:t>24</w:t>
            </w:r>
            <w:r w:rsidRPr="0041573A">
              <w:rPr>
                <w:sz w:val="18"/>
                <w:szCs w:val="18"/>
              </w:rPr>
              <w:t>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151A65" w:rsidP="002573A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6633,469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573AF" w:rsidRPr="0041573A" w:rsidRDefault="002573AF" w:rsidP="002573A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по физической культуре и спорту </w:t>
            </w:r>
          </w:p>
        </w:tc>
        <w:tc>
          <w:tcPr>
            <w:tcW w:w="709" w:type="dxa"/>
          </w:tcPr>
          <w:p w:rsidR="002573AF" w:rsidRPr="00F5174E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</w:t>
            </w:r>
            <w:r w:rsidRPr="0041573A">
              <w:rPr>
                <w:sz w:val="18"/>
                <w:szCs w:val="18"/>
                <w:lang w:val="ru-RU"/>
              </w:rPr>
              <w:t>24</w:t>
            </w:r>
            <w:r w:rsidRPr="0041573A">
              <w:rPr>
                <w:sz w:val="18"/>
                <w:szCs w:val="18"/>
              </w:rPr>
              <w:t>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1010,2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  <w:vMerge w:val="restart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44.12</w:t>
            </w:r>
          </w:p>
        </w:tc>
        <w:tc>
          <w:tcPr>
            <w:tcW w:w="1560" w:type="dxa"/>
            <w:vMerge w:val="restart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Основное мероприятие 12 подпрограммы 4: </w:t>
            </w:r>
          </w:p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Развитие педагогических кадров образовательных учреждений, стимулирование успешной профессиональной деятельности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 xml:space="preserve">Департамент образования </w:t>
            </w:r>
          </w:p>
        </w:tc>
        <w:tc>
          <w:tcPr>
            <w:tcW w:w="709" w:type="dxa"/>
          </w:tcPr>
          <w:p w:rsidR="002573AF" w:rsidRPr="001359C0" w:rsidRDefault="002573AF" w:rsidP="001359C0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</w:t>
            </w:r>
            <w:r w:rsidRPr="0041573A">
              <w:rPr>
                <w:sz w:val="18"/>
                <w:szCs w:val="18"/>
                <w:lang w:val="ru-RU"/>
              </w:rPr>
              <w:t>24</w:t>
            </w:r>
            <w:r w:rsidRPr="0041573A">
              <w:rPr>
                <w:sz w:val="18"/>
                <w:szCs w:val="18"/>
              </w:rPr>
              <w:t>-202</w:t>
            </w:r>
            <w:r w:rsidR="001359C0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151A65" w:rsidP="002573A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2442,9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2248,4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2488,4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2488,4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573AF" w:rsidRPr="0041573A" w:rsidRDefault="002573AF" w:rsidP="002573A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культуры и туризма </w:t>
            </w:r>
          </w:p>
        </w:tc>
        <w:tc>
          <w:tcPr>
            <w:tcW w:w="709" w:type="dxa"/>
          </w:tcPr>
          <w:p w:rsidR="002573AF" w:rsidRPr="00F5174E" w:rsidRDefault="002573AF" w:rsidP="00F5174E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</w:rPr>
              <w:t>20</w:t>
            </w:r>
            <w:r w:rsidRPr="0041573A">
              <w:rPr>
                <w:sz w:val="18"/>
                <w:szCs w:val="18"/>
                <w:lang w:val="ru-RU"/>
              </w:rPr>
              <w:t>24</w:t>
            </w:r>
            <w:r w:rsidRPr="0041573A">
              <w:rPr>
                <w:sz w:val="18"/>
                <w:szCs w:val="18"/>
              </w:rPr>
              <w:t>-202</w:t>
            </w:r>
            <w:r w:rsidR="00F5174E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470,0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470,0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470,0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470,0</w:t>
            </w:r>
          </w:p>
        </w:tc>
      </w:tr>
      <w:tr w:rsidR="002573AF" w:rsidRPr="00A76032" w:rsidTr="0041573A">
        <w:tc>
          <w:tcPr>
            <w:tcW w:w="425" w:type="dxa"/>
            <w:vMerge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573AF" w:rsidRPr="0041573A" w:rsidRDefault="002573AF" w:rsidP="002573A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73AF" w:rsidRPr="0041573A" w:rsidRDefault="002573AF" w:rsidP="002573A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по физической культуре и спорту 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20</w:t>
            </w:r>
            <w:r w:rsidRPr="0041573A">
              <w:rPr>
                <w:sz w:val="18"/>
                <w:szCs w:val="18"/>
                <w:lang w:val="ru-RU"/>
              </w:rPr>
              <w:t>24</w:t>
            </w:r>
            <w:r w:rsidRPr="0041573A">
              <w:rPr>
                <w:sz w:val="18"/>
                <w:szCs w:val="18"/>
              </w:rPr>
              <w:t>-202</w:t>
            </w:r>
            <w:r w:rsidR="00F5174E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151A65" w:rsidP="002573A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150,0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130,0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130,0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4.13</w:t>
            </w:r>
          </w:p>
        </w:tc>
        <w:tc>
          <w:tcPr>
            <w:tcW w:w="1560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Основное мероприятие 13 подпрограммы 4:</w:t>
            </w:r>
          </w:p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 xml:space="preserve">Реализация мероприятий, направленных на оснащение средствами обучения и воспитания, соответствующими </w:t>
            </w:r>
            <w:r w:rsidRPr="0041573A">
              <w:rPr>
                <w:sz w:val="18"/>
                <w:szCs w:val="18"/>
                <w:lang w:val="ru-RU"/>
              </w:rPr>
              <w:lastRenderedPageBreak/>
              <w:t xml:space="preserve">современным условиям обучения, новых мест, созданных в общеобразовательных организациях 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lastRenderedPageBreak/>
              <w:t xml:space="preserve">Департамент образования 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20</w:t>
            </w:r>
            <w:r w:rsidRPr="0041573A">
              <w:rPr>
                <w:sz w:val="18"/>
                <w:szCs w:val="18"/>
                <w:lang w:val="ru-RU"/>
              </w:rPr>
              <w:t>24</w:t>
            </w:r>
            <w:r w:rsidRPr="0041573A">
              <w:rPr>
                <w:sz w:val="18"/>
                <w:szCs w:val="18"/>
              </w:rPr>
              <w:t>-202</w:t>
            </w:r>
            <w:r w:rsidR="00F5174E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24235,867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4.14</w:t>
            </w:r>
          </w:p>
        </w:tc>
        <w:tc>
          <w:tcPr>
            <w:tcW w:w="1560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Основное мероприятие 14 подпрограммы 4:</w:t>
            </w:r>
          </w:p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bCs/>
                <w:sz w:val="18"/>
                <w:szCs w:val="18"/>
                <w:lang w:val="ru-RU"/>
              </w:rPr>
              <w:t xml:space="preserve">Реализация мероприятий, направленных на </w:t>
            </w:r>
            <w:r w:rsidRPr="0041573A">
              <w:rPr>
                <w:sz w:val="18"/>
                <w:szCs w:val="18"/>
                <w:lang w:val="ru-RU"/>
              </w:rPr>
              <w:t>проведение капитального ремонта объектов социальной сферы муниципального образования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 xml:space="preserve">Департамент образования 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rPr>
                <w:sz w:val="18"/>
                <w:szCs w:val="18"/>
              </w:rPr>
            </w:pPr>
            <w:r w:rsidRPr="0041573A">
              <w:rPr>
                <w:sz w:val="18"/>
                <w:szCs w:val="18"/>
              </w:rPr>
              <w:t>20</w:t>
            </w:r>
            <w:r w:rsidRPr="0041573A">
              <w:rPr>
                <w:sz w:val="18"/>
                <w:szCs w:val="18"/>
                <w:lang w:val="ru-RU"/>
              </w:rPr>
              <w:t>24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</w:tr>
      <w:tr w:rsidR="002573AF" w:rsidRPr="00A76032" w:rsidTr="0041573A">
        <w:tc>
          <w:tcPr>
            <w:tcW w:w="425" w:type="dxa"/>
          </w:tcPr>
          <w:p w:rsidR="002573AF" w:rsidRPr="0041573A" w:rsidRDefault="002573AF" w:rsidP="002573A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73A">
              <w:rPr>
                <w:rFonts w:ascii="Times New Roman" w:hAnsi="Times New Roman" w:cs="Times New Roman"/>
                <w:sz w:val="18"/>
                <w:szCs w:val="18"/>
              </w:rPr>
              <w:t>44.15</w:t>
            </w:r>
          </w:p>
        </w:tc>
        <w:tc>
          <w:tcPr>
            <w:tcW w:w="1560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Основное мероприятие 1</w:t>
            </w:r>
            <w:r w:rsidR="00781F24">
              <w:rPr>
                <w:sz w:val="18"/>
                <w:szCs w:val="18"/>
                <w:lang w:val="ru-RU"/>
              </w:rPr>
              <w:t>5</w:t>
            </w:r>
            <w:r w:rsidRPr="0041573A">
              <w:rPr>
                <w:sz w:val="18"/>
                <w:szCs w:val="18"/>
                <w:lang w:val="ru-RU"/>
              </w:rPr>
              <w:t xml:space="preserve"> подпрограммы 4:</w:t>
            </w:r>
          </w:p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Реализация мероприятий, направленных на благоустройство и создание спортивной (игровой) инфраструктуры на прилегающих территориях к зданиям капитально отремонтированных общеобразовательных учреждений</w:t>
            </w:r>
          </w:p>
        </w:tc>
        <w:tc>
          <w:tcPr>
            <w:tcW w:w="1417" w:type="dxa"/>
          </w:tcPr>
          <w:p w:rsidR="002573AF" w:rsidRPr="0041573A" w:rsidRDefault="002573AF" w:rsidP="002573AF">
            <w:pPr>
              <w:jc w:val="both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Департамент градостроительства и архитектуры</w:t>
            </w:r>
          </w:p>
        </w:tc>
        <w:tc>
          <w:tcPr>
            <w:tcW w:w="709" w:type="dxa"/>
          </w:tcPr>
          <w:p w:rsidR="002573AF" w:rsidRPr="0041573A" w:rsidRDefault="002573AF" w:rsidP="002573AF">
            <w:pPr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2024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3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4000,0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2573AF" w:rsidRPr="0041573A" w:rsidRDefault="002573AF" w:rsidP="002573AF">
            <w:pPr>
              <w:jc w:val="center"/>
              <w:rPr>
                <w:sz w:val="18"/>
                <w:szCs w:val="18"/>
                <w:lang w:val="ru-RU"/>
              </w:rPr>
            </w:pPr>
            <w:r w:rsidRPr="0041573A">
              <w:rPr>
                <w:sz w:val="18"/>
                <w:szCs w:val="18"/>
                <w:lang w:val="ru-RU"/>
              </w:rPr>
              <w:t>0</w:t>
            </w:r>
          </w:p>
        </w:tc>
      </w:tr>
    </w:tbl>
    <w:p w:rsidR="0071578F" w:rsidRPr="007B2D35" w:rsidRDefault="0071578F" w:rsidP="0071578F">
      <w:pPr>
        <w:ind w:firstLine="72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».</w:t>
      </w:r>
    </w:p>
    <w:p w:rsidR="00DD202B" w:rsidRDefault="00DD202B" w:rsidP="0064019E">
      <w:pPr>
        <w:ind w:right="-596" w:firstLine="720"/>
        <w:jc w:val="center"/>
        <w:rPr>
          <w:sz w:val="28"/>
          <w:szCs w:val="28"/>
          <w:lang w:val="ru-RU"/>
        </w:rPr>
      </w:pPr>
    </w:p>
    <w:p w:rsidR="00021918" w:rsidRDefault="00DF504B" w:rsidP="0064019E">
      <w:pPr>
        <w:ind w:right="-596" w:firstLine="720"/>
        <w:jc w:val="center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1.</w:t>
      </w:r>
      <w:r w:rsidR="00D16311">
        <w:rPr>
          <w:sz w:val="28"/>
          <w:szCs w:val="28"/>
          <w:lang w:val="ru-RU"/>
        </w:rPr>
        <w:t>4</w:t>
      </w:r>
      <w:r w:rsidRPr="00A1443D">
        <w:rPr>
          <w:sz w:val="28"/>
          <w:szCs w:val="28"/>
          <w:lang w:val="ru-RU"/>
        </w:rPr>
        <w:t>. 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«Развитие образования города Липецка» изложить в следующей редакции:</w:t>
      </w:r>
    </w:p>
    <w:p w:rsidR="00021918" w:rsidRDefault="00DF504B" w:rsidP="00300261">
      <w:pPr>
        <w:ind w:firstLine="720"/>
        <w:jc w:val="center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lastRenderedPageBreak/>
        <w:t>«Прогнозная оценка расходов по источникам ресурсного обеспечения на реализацию муниципальной программы</w:t>
      </w:r>
      <w:r w:rsidR="00021918">
        <w:rPr>
          <w:sz w:val="28"/>
          <w:szCs w:val="28"/>
          <w:lang w:val="ru-RU"/>
        </w:rPr>
        <w:t xml:space="preserve"> </w:t>
      </w:r>
      <w:r w:rsidRPr="00A1443D">
        <w:rPr>
          <w:sz w:val="28"/>
          <w:szCs w:val="28"/>
          <w:lang w:val="ru-RU"/>
        </w:rPr>
        <w:t>«Развитие образования города Липецка»</w:t>
      </w:r>
    </w:p>
    <w:tbl>
      <w:tblPr>
        <w:tblW w:w="1601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5"/>
        <w:gridCol w:w="1560"/>
        <w:gridCol w:w="1559"/>
        <w:gridCol w:w="993"/>
        <w:gridCol w:w="1134"/>
        <w:gridCol w:w="1134"/>
        <w:gridCol w:w="1134"/>
        <w:gridCol w:w="1134"/>
        <w:gridCol w:w="1134"/>
        <w:gridCol w:w="1275"/>
        <w:gridCol w:w="1276"/>
        <w:gridCol w:w="1134"/>
        <w:gridCol w:w="1134"/>
        <w:gridCol w:w="992"/>
      </w:tblGrid>
      <w:tr w:rsidR="006C70DE" w:rsidRPr="00BB2CBF" w:rsidTr="00BB2CBF">
        <w:trPr>
          <w:trHeight w:val="38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DE" w:rsidRPr="00BB2CBF" w:rsidRDefault="006C70DE" w:rsidP="00031CE6">
            <w:pPr>
              <w:jc w:val="center"/>
              <w:rPr>
                <w:sz w:val="17"/>
                <w:szCs w:val="17"/>
                <w:lang w:val="ru-RU"/>
              </w:rPr>
            </w:pPr>
            <w:r w:rsidRPr="00BB2CBF">
              <w:rPr>
                <w:sz w:val="17"/>
                <w:szCs w:val="17"/>
                <w:lang w:val="ru-RU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DE" w:rsidRPr="00BB2CBF" w:rsidRDefault="006C70DE" w:rsidP="00031CE6">
            <w:pPr>
              <w:jc w:val="center"/>
              <w:rPr>
                <w:sz w:val="17"/>
                <w:szCs w:val="17"/>
                <w:lang w:val="ru-RU"/>
              </w:rPr>
            </w:pPr>
            <w:r w:rsidRPr="00BB2CBF">
              <w:rPr>
                <w:sz w:val="17"/>
                <w:szCs w:val="17"/>
                <w:lang w:val="ru-RU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DE" w:rsidRPr="00BB2CBF" w:rsidRDefault="006C70DE" w:rsidP="00031CE6">
            <w:pPr>
              <w:jc w:val="center"/>
              <w:rPr>
                <w:sz w:val="17"/>
                <w:szCs w:val="17"/>
                <w:lang w:val="ru-RU"/>
              </w:rPr>
            </w:pPr>
            <w:r w:rsidRPr="00BB2CBF">
              <w:rPr>
                <w:sz w:val="17"/>
                <w:szCs w:val="17"/>
                <w:lang w:val="ru-RU"/>
              </w:rPr>
              <w:t>Источники ресурсного обеспечения</w:t>
            </w:r>
          </w:p>
        </w:tc>
        <w:tc>
          <w:tcPr>
            <w:tcW w:w="124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0DE" w:rsidRPr="00BB2CBF" w:rsidRDefault="006C70DE" w:rsidP="00031CE6">
            <w:pPr>
              <w:jc w:val="center"/>
              <w:rPr>
                <w:sz w:val="17"/>
                <w:szCs w:val="17"/>
                <w:lang w:val="ru-RU"/>
              </w:rPr>
            </w:pPr>
            <w:proofErr w:type="spellStart"/>
            <w:r w:rsidRPr="00BB2CBF">
              <w:rPr>
                <w:sz w:val="17"/>
                <w:szCs w:val="17"/>
                <w:lang w:val="ru-RU"/>
              </w:rPr>
              <w:t>Расх</w:t>
            </w:r>
            <w:r w:rsidRPr="00BB2CBF">
              <w:rPr>
                <w:sz w:val="17"/>
                <w:szCs w:val="17"/>
              </w:rPr>
              <w:t>оды</w:t>
            </w:r>
            <w:proofErr w:type="spellEnd"/>
            <w:r w:rsidRPr="00BB2CBF">
              <w:rPr>
                <w:sz w:val="17"/>
                <w:szCs w:val="17"/>
              </w:rPr>
              <w:t xml:space="preserve"> (</w:t>
            </w:r>
            <w:proofErr w:type="spellStart"/>
            <w:r w:rsidRPr="00BB2CBF">
              <w:rPr>
                <w:sz w:val="17"/>
                <w:szCs w:val="17"/>
              </w:rPr>
              <w:t>тыс</w:t>
            </w:r>
            <w:proofErr w:type="spellEnd"/>
            <w:r w:rsidRPr="00BB2CBF">
              <w:rPr>
                <w:sz w:val="17"/>
                <w:szCs w:val="17"/>
              </w:rPr>
              <w:t xml:space="preserve">. </w:t>
            </w:r>
            <w:proofErr w:type="spellStart"/>
            <w:r w:rsidRPr="00BB2CBF">
              <w:rPr>
                <w:sz w:val="17"/>
                <w:szCs w:val="17"/>
              </w:rPr>
              <w:t>руб</w:t>
            </w:r>
            <w:proofErr w:type="spellEnd"/>
            <w:r w:rsidRPr="00BB2CBF">
              <w:rPr>
                <w:sz w:val="17"/>
                <w:szCs w:val="17"/>
              </w:rPr>
              <w:t>.)</w:t>
            </w:r>
          </w:p>
        </w:tc>
      </w:tr>
      <w:tr w:rsidR="006C70DE" w:rsidRPr="00BB2CBF" w:rsidTr="00BB2CBF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0DE" w:rsidRPr="00BB2CBF" w:rsidRDefault="006C70DE" w:rsidP="00031CE6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0DE" w:rsidRPr="00BB2CBF" w:rsidRDefault="006C70DE" w:rsidP="00031CE6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0DE" w:rsidRPr="00BB2CBF" w:rsidRDefault="006C70DE" w:rsidP="00031CE6">
            <w:pPr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0DE" w:rsidRPr="00BB2CBF" w:rsidRDefault="006C70DE" w:rsidP="00031CE6">
            <w:pPr>
              <w:jc w:val="center"/>
              <w:rPr>
                <w:sz w:val="17"/>
                <w:szCs w:val="17"/>
              </w:rPr>
            </w:pPr>
            <w:r w:rsidRPr="00BB2CBF">
              <w:rPr>
                <w:sz w:val="17"/>
                <w:szCs w:val="17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0DE" w:rsidRPr="00BB2CBF" w:rsidRDefault="006C70DE" w:rsidP="00031CE6">
            <w:pPr>
              <w:jc w:val="center"/>
              <w:rPr>
                <w:sz w:val="17"/>
                <w:szCs w:val="17"/>
              </w:rPr>
            </w:pPr>
            <w:r w:rsidRPr="00BB2CBF">
              <w:rPr>
                <w:sz w:val="17"/>
                <w:szCs w:val="17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0DE" w:rsidRPr="00BB2CBF" w:rsidRDefault="006C70DE" w:rsidP="00031CE6">
            <w:pPr>
              <w:jc w:val="center"/>
              <w:rPr>
                <w:sz w:val="17"/>
                <w:szCs w:val="17"/>
              </w:rPr>
            </w:pPr>
            <w:r w:rsidRPr="00BB2CBF">
              <w:rPr>
                <w:sz w:val="17"/>
                <w:szCs w:val="17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0DE" w:rsidRPr="00BB2CBF" w:rsidRDefault="006C70DE" w:rsidP="00031CE6">
            <w:pPr>
              <w:jc w:val="center"/>
              <w:rPr>
                <w:sz w:val="17"/>
                <w:szCs w:val="17"/>
              </w:rPr>
            </w:pPr>
            <w:r w:rsidRPr="00BB2CBF">
              <w:rPr>
                <w:sz w:val="17"/>
                <w:szCs w:val="17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0DE" w:rsidRPr="00BB2CBF" w:rsidRDefault="006C70DE" w:rsidP="00031CE6">
            <w:pPr>
              <w:jc w:val="center"/>
              <w:rPr>
                <w:sz w:val="17"/>
                <w:szCs w:val="17"/>
              </w:rPr>
            </w:pPr>
            <w:r w:rsidRPr="00BB2CBF">
              <w:rPr>
                <w:sz w:val="17"/>
                <w:szCs w:val="17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0DE" w:rsidRPr="00BB2CBF" w:rsidRDefault="006C70DE" w:rsidP="00031CE6">
            <w:pPr>
              <w:jc w:val="center"/>
              <w:rPr>
                <w:sz w:val="17"/>
                <w:szCs w:val="17"/>
              </w:rPr>
            </w:pPr>
            <w:r w:rsidRPr="00BB2CBF">
              <w:rPr>
                <w:sz w:val="17"/>
                <w:szCs w:val="17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0DE" w:rsidRPr="00BB2CBF" w:rsidRDefault="006C70DE" w:rsidP="00031CE6">
            <w:pPr>
              <w:jc w:val="center"/>
              <w:rPr>
                <w:sz w:val="17"/>
                <w:szCs w:val="17"/>
              </w:rPr>
            </w:pPr>
            <w:r w:rsidRPr="00BB2CBF">
              <w:rPr>
                <w:sz w:val="17"/>
                <w:szCs w:val="17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70DE" w:rsidRPr="00BB2CBF" w:rsidRDefault="006C70DE" w:rsidP="00031CE6">
            <w:pPr>
              <w:jc w:val="center"/>
              <w:rPr>
                <w:sz w:val="17"/>
                <w:szCs w:val="17"/>
              </w:rPr>
            </w:pPr>
            <w:r w:rsidRPr="00BB2CBF">
              <w:rPr>
                <w:sz w:val="17"/>
                <w:szCs w:val="17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DE" w:rsidRPr="00BB2CBF" w:rsidRDefault="006C70DE" w:rsidP="00031CE6">
            <w:pPr>
              <w:jc w:val="center"/>
              <w:rPr>
                <w:sz w:val="17"/>
                <w:szCs w:val="17"/>
                <w:lang w:val="ru-RU"/>
              </w:rPr>
            </w:pPr>
            <w:r w:rsidRPr="00BB2CBF">
              <w:rPr>
                <w:sz w:val="17"/>
                <w:szCs w:val="17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DE" w:rsidRPr="00BB2CBF" w:rsidRDefault="006C70DE" w:rsidP="00031CE6">
            <w:pPr>
              <w:jc w:val="center"/>
              <w:rPr>
                <w:sz w:val="17"/>
                <w:szCs w:val="17"/>
                <w:lang w:val="ru-RU"/>
              </w:rPr>
            </w:pPr>
            <w:r w:rsidRPr="00BB2CBF">
              <w:rPr>
                <w:sz w:val="17"/>
                <w:szCs w:val="17"/>
                <w:lang w:val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DE" w:rsidRPr="00BB2CBF" w:rsidRDefault="006C70DE" w:rsidP="00031CE6">
            <w:pPr>
              <w:jc w:val="center"/>
              <w:rPr>
                <w:sz w:val="17"/>
                <w:szCs w:val="17"/>
                <w:lang w:val="ru-RU"/>
              </w:rPr>
            </w:pPr>
            <w:r w:rsidRPr="00BB2CBF">
              <w:rPr>
                <w:sz w:val="17"/>
                <w:szCs w:val="17"/>
                <w:lang w:val="ru-RU"/>
              </w:rPr>
              <w:t>2027</w:t>
            </w:r>
          </w:p>
        </w:tc>
      </w:tr>
      <w:tr w:rsidR="00BD544D" w:rsidRPr="00BB2CBF" w:rsidTr="00BB2CBF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44D" w:rsidRPr="004E3694" w:rsidRDefault="00BD544D" w:rsidP="00BD544D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44D" w:rsidRPr="004E3694" w:rsidRDefault="00BD544D" w:rsidP="00BD544D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44D" w:rsidRPr="004E3694" w:rsidRDefault="00BD544D" w:rsidP="00BD544D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544D" w:rsidRPr="004E3694" w:rsidRDefault="00BD544D" w:rsidP="00BD544D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544D" w:rsidRPr="004E3694" w:rsidRDefault="00BD544D" w:rsidP="00BD544D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544D" w:rsidRPr="004E3694" w:rsidRDefault="00BD544D" w:rsidP="00BD544D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544D" w:rsidRPr="004E3694" w:rsidRDefault="00BD544D" w:rsidP="00BD544D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544D" w:rsidRPr="004E3694" w:rsidRDefault="00BD544D" w:rsidP="00BD544D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544D" w:rsidRPr="004E3694" w:rsidRDefault="00BD544D" w:rsidP="00BD544D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4D" w:rsidRPr="004E3694" w:rsidRDefault="00BD544D" w:rsidP="00BD544D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4D" w:rsidRPr="004E3694" w:rsidRDefault="00BD544D" w:rsidP="00BD544D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4D" w:rsidRPr="004E3694" w:rsidRDefault="00BD544D" w:rsidP="00BD544D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4D" w:rsidRPr="004E3694" w:rsidRDefault="00BD544D" w:rsidP="00BD544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4D" w:rsidRPr="00BB2CBF" w:rsidRDefault="00AE69A8" w:rsidP="00BD544D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  <w:lang w:val="ru-RU"/>
              </w:rPr>
              <w:t>14</w:t>
            </w:r>
          </w:p>
        </w:tc>
      </w:tr>
      <w:tr w:rsidR="00AE69A8" w:rsidRPr="00BB2CBF" w:rsidTr="00117817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4E3694" w:rsidRDefault="00AE69A8" w:rsidP="00AE69A8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Муниципальная программа «Развитие образования города Липецка»</w:t>
            </w:r>
          </w:p>
          <w:p w:rsidR="00AE69A8" w:rsidRPr="004E3694" w:rsidRDefault="00AE69A8" w:rsidP="00AE69A8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4E3694" w:rsidRDefault="00AE69A8" w:rsidP="00AE69A8">
            <w:pPr>
              <w:rPr>
                <w:sz w:val="18"/>
                <w:szCs w:val="18"/>
              </w:rPr>
            </w:pPr>
            <w:proofErr w:type="spellStart"/>
            <w:r w:rsidRPr="004E3694">
              <w:rPr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D16311" w:rsidRDefault="00AE69A8" w:rsidP="00AE69A8">
            <w:pPr>
              <w:jc w:val="center"/>
              <w:rPr>
                <w:sz w:val="16"/>
                <w:szCs w:val="16"/>
              </w:rPr>
            </w:pPr>
            <w:r w:rsidRPr="00D16311">
              <w:rPr>
                <w:sz w:val="16"/>
                <w:szCs w:val="16"/>
              </w:rPr>
              <w:t>6002188,152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7049997,077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8504028,455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7821440</w:t>
            </w:r>
            <w:r w:rsidRPr="004E3694">
              <w:rPr>
                <w:sz w:val="18"/>
                <w:szCs w:val="18"/>
              </w:rPr>
              <w:t>,19</w:t>
            </w:r>
            <w:r w:rsidRPr="004E3694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8572556,803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9358447,406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7823CD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10664072,688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DD1F57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14422179,646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9006A6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10906742,215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11789790,688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AE69A8" w:rsidRDefault="00AE69A8" w:rsidP="00AE69A8">
            <w:pPr>
              <w:jc w:val="center"/>
              <w:rPr>
                <w:sz w:val="16"/>
                <w:szCs w:val="16"/>
                <w:lang w:val="ru-RU"/>
              </w:rPr>
            </w:pPr>
            <w:r w:rsidRPr="00AE69A8">
              <w:rPr>
                <w:sz w:val="16"/>
                <w:szCs w:val="16"/>
                <w:lang w:val="ru-RU"/>
              </w:rPr>
              <w:t>11789790,688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  <w:proofErr w:type="spellStart"/>
            <w:r w:rsidRPr="004E3694">
              <w:rPr>
                <w:sz w:val="18"/>
                <w:szCs w:val="18"/>
              </w:rPr>
              <w:t>федеральный</w:t>
            </w:r>
            <w:proofErr w:type="spellEnd"/>
            <w:r w:rsidRPr="004E3694">
              <w:rPr>
                <w:sz w:val="18"/>
                <w:szCs w:val="18"/>
              </w:rPr>
              <w:t xml:space="preserve"> </w:t>
            </w:r>
            <w:proofErr w:type="spellStart"/>
            <w:r w:rsidRPr="004E3694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D16311" w:rsidRDefault="00AE69A8" w:rsidP="00AE69A8">
            <w:pPr>
              <w:jc w:val="center"/>
              <w:rPr>
                <w:sz w:val="16"/>
                <w:szCs w:val="16"/>
              </w:rPr>
            </w:pPr>
            <w:r w:rsidRPr="00D16311">
              <w:rPr>
                <w:sz w:val="16"/>
                <w:szCs w:val="16"/>
              </w:rPr>
              <w:t>440,695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512017,915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  <w:lang w:val="ru-RU"/>
              </w:rPr>
              <w:t>772864,2</w:t>
            </w:r>
            <w:r w:rsidRPr="004E3694"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693079,175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460660,119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478408,588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616061,898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DD1F57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1566083,117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9006A6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950381,266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1440472,976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D16311" w:rsidRDefault="00AE69A8" w:rsidP="00AE69A8">
            <w:pPr>
              <w:jc w:val="center"/>
              <w:rPr>
                <w:sz w:val="16"/>
                <w:szCs w:val="16"/>
                <w:lang w:val="ru-RU"/>
              </w:rPr>
            </w:pPr>
            <w:r w:rsidRPr="00D16311">
              <w:rPr>
                <w:sz w:val="16"/>
                <w:szCs w:val="16"/>
                <w:lang w:val="ru-RU"/>
              </w:rPr>
              <w:t>1440472,976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  <w:proofErr w:type="spellStart"/>
            <w:r w:rsidRPr="004E3694">
              <w:rPr>
                <w:sz w:val="18"/>
                <w:szCs w:val="18"/>
              </w:rPr>
              <w:t>областной</w:t>
            </w:r>
            <w:proofErr w:type="spellEnd"/>
            <w:r w:rsidRPr="004E3694">
              <w:rPr>
                <w:sz w:val="18"/>
                <w:szCs w:val="18"/>
              </w:rPr>
              <w:t xml:space="preserve"> </w:t>
            </w:r>
            <w:proofErr w:type="spellStart"/>
            <w:r w:rsidRPr="004E3694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D16311" w:rsidRDefault="00AE69A8" w:rsidP="00AE69A8">
            <w:pPr>
              <w:jc w:val="center"/>
              <w:rPr>
                <w:sz w:val="16"/>
                <w:szCs w:val="16"/>
              </w:rPr>
            </w:pPr>
            <w:r w:rsidRPr="00D16311">
              <w:rPr>
                <w:sz w:val="16"/>
                <w:szCs w:val="16"/>
              </w:rPr>
              <w:t>3245610,014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3787221,102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4650718,304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</w:rPr>
              <w:t>4574381,25</w:t>
            </w:r>
            <w:r w:rsidRPr="004E3694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4884866,705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5612775,677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6530261,04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DD1F57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  <w:lang w:val="ru-RU"/>
              </w:rPr>
              <w:t>8416181,86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020DD2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  <w:lang w:val="ru-RU"/>
              </w:rPr>
              <w:t>7284371,086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E360FA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  <w:lang w:val="ru-RU"/>
              </w:rPr>
              <w:t>7610494,60</w:t>
            </w:r>
            <w:r w:rsidR="00E360FA">
              <w:rPr>
                <w:sz w:val="17"/>
                <w:szCs w:val="17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E360FA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  <w:lang w:val="ru-RU"/>
              </w:rPr>
              <w:t>7610494,60</w:t>
            </w:r>
            <w:r w:rsidR="00E360FA">
              <w:rPr>
                <w:sz w:val="17"/>
                <w:szCs w:val="17"/>
                <w:lang w:val="ru-RU"/>
              </w:rPr>
              <w:t>1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  <w:proofErr w:type="spellStart"/>
            <w:r w:rsidRPr="004E3694">
              <w:rPr>
                <w:sz w:val="18"/>
                <w:szCs w:val="18"/>
              </w:rPr>
              <w:t>бюджет</w:t>
            </w:r>
            <w:proofErr w:type="spellEnd"/>
            <w:r w:rsidRPr="004E3694">
              <w:rPr>
                <w:sz w:val="18"/>
                <w:szCs w:val="18"/>
              </w:rPr>
              <w:t xml:space="preserve"> города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D16311" w:rsidRDefault="00AE69A8" w:rsidP="00AE69A8">
            <w:pPr>
              <w:jc w:val="center"/>
              <w:rPr>
                <w:sz w:val="16"/>
                <w:szCs w:val="16"/>
              </w:rPr>
            </w:pPr>
            <w:r w:rsidRPr="00D16311">
              <w:rPr>
                <w:sz w:val="16"/>
                <w:szCs w:val="16"/>
              </w:rPr>
              <w:t>2017316,443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2113489,777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2004586,761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2321488,779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2365524,141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2586749,75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7A093C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  <w:lang w:val="ru-RU"/>
              </w:rPr>
              <w:t>3490254,669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9006A6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1720989,863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1787823,111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AE69A8" w:rsidRDefault="00AE69A8" w:rsidP="00AE69A8">
            <w:pPr>
              <w:jc w:val="center"/>
              <w:rPr>
                <w:sz w:val="16"/>
                <w:szCs w:val="16"/>
                <w:lang w:val="ru-RU"/>
              </w:rPr>
            </w:pPr>
            <w:r w:rsidRPr="00AE69A8">
              <w:rPr>
                <w:sz w:val="16"/>
                <w:szCs w:val="16"/>
                <w:lang w:val="ru-RU"/>
              </w:rPr>
              <w:t>1787823,111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Default="00AE69A8" w:rsidP="00AE69A8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средства бюджетов государственных внебюджет</w:t>
            </w:r>
          </w:p>
          <w:p w:rsidR="00AE69A8" w:rsidRPr="00BB2CBF" w:rsidRDefault="00AE69A8" w:rsidP="00AE69A8">
            <w:pPr>
              <w:rPr>
                <w:sz w:val="17"/>
                <w:szCs w:val="17"/>
                <w:lang w:val="ru-RU"/>
              </w:rPr>
            </w:pPr>
            <w:proofErr w:type="spellStart"/>
            <w:r w:rsidRPr="004E3694">
              <w:rPr>
                <w:sz w:val="18"/>
                <w:szCs w:val="18"/>
                <w:lang w:val="ru-RU"/>
              </w:rPr>
              <w:t>ных</w:t>
            </w:r>
            <w:proofErr w:type="spellEnd"/>
            <w:r w:rsidRPr="004E3694">
              <w:rPr>
                <w:sz w:val="18"/>
                <w:szCs w:val="18"/>
                <w:lang w:val="ru-RU"/>
              </w:rPr>
              <w:t xml:space="preserve"> фондов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D16311" w:rsidRDefault="00AE69A8" w:rsidP="00AE69A8">
            <w:pPr>
              <w:jc w:val="center"/>
              <w:rPr>
                <w:sz w:val="16"/>
                <w:szCs w:val="16"/>
              </w:rPr>
            </w:pPr>
            <w:r w:rsidRPr="00D1631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</w:tr>
      <w:tr w:rsidR="00AE69A8" w:rsidRPr="00BB2CBF" w:rsidTr="00117817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Default="00AE69A8" w:rsidP="00AE69A8">
            <w:pPr>
              <w:rPr>
                <w:sz w:val="18"/>
                <w:szCs w:val="18"/>
              </w:rPr>
            </w:pPr>
            <w:proofErr w:type="spellStart"/>
            <w:r w:rsidRPr="004E3694">
              <w:rPr>
                <w:sz w:val="18"/>
                <w:szCs w:val="18"/>
              </w:rPr>
              <w:t>средства</w:t>
            </w:r>
            <w:proofErr w:type="spellEnd"/>
            <w:r w:rsidRPr="004E3694">
              <w:rPr>
                <w:sz w:val="18"/>
                <w:szCs w:val="18"/>
              </w:rPr>
              <w:t xml:space="preserve"> </w:t>
            </w:r>
            <w:proofErr w:type="spellStart"/>
            <w:r w:rsidRPr="004E3694">
              <w:rPr>
                <w:sz w:val="18"/>
                <w:szCs w:val="18"/>
              </w:rPr>
              <w:t>внебюджет</w:t>
            </w:r>
            <w:proofErr w:type="spellEnd"/>
          </w:p>
          <w:p w:rsidR="00AE69A8" w:rsidRPr="00BB2CBF" w:rsidRDefault="00AE69A8" w:rsidP="00AE69A8">
            <w:pPr>
              <w:rPr>
                <w:sz w:val="17"/>
                <w:szCs w:val="17"/>
              </w:rPr>
            </w:pPr>
            <w:proofErr w:type="spellStart"/>
            <w:r w:rsidRPr="004E3694">
              <w:rPr>
                <w:sz w:val="18"/>
                <w:szCs w:val="18"/>
              </w:rPr>
              <w:t>ных</w:t>
            </w:r>
            <w:proofErr w:type="spellEnd"/>
            <w:r w:rsidRPr="004E3694">
              <w:rPr>
                <w:sz w:val="18"/>
                <w:szCs w:val="18"/>
              </w:rPr>
              <w:t xml:space="preserve"> </w:t>
            </w:r>
            <w:proofErr w:type="spellStart"/>
            <w:r w:rsidRPr="004E3694">
              <w:rPr>
                <w:sz w:val="18"/>
                <w:szCs w:val="18"/>
              </w:rPr>
              <w:t>источников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D16311" w:rsidRDefault="00AE69A8" w:rsidP="00AE69A8">
            <w:pPr>
              <w:jc w:val="center"/>
              <w:rPr>
                <w:sz w:val="16"/>
                <w:szCs w:val="16"/>
              </w:rPr>
            </w:pPr>
            <w:r w:rsidRPr="00D16311">
              <w:rPr>
                <w:sz w:val="16"/>
                <w:szCs w:val="16"/>
              </w:rPr>
              <w:t>738821,0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778400,0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966956,128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549393,0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905541,2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901739,0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931000,0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DD1F57" w:rsidP="00AE69A8">
            <w:pPr>
              <w:jc w:val="center"/>
              <w:rPr>
                <w:sz w:val="17"/>
                <w:szCs w:val="17"/>
              </w:rPr>
            </w:pPr>
            <w:r>
              <w:rPr>
                <w:lang w:val="ru-RU"/>
              </w:rPr>
              <w:t>949660,0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>
              <w:rPr>
                <w:lang w:val="ru-RU"/>
              </w:rPr>
              <w:t>951000,0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>
              <w:rPr>
                <w:lang w:val="ru-RU"/>
              </w:rPr>
              <w:t>951000,0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>
              <w:rPr>
                <w:lang w:val="ru-RU"/>
              </w:rPr>
              <w:t>951000,0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2.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4E3694" w:rsidRDefault="00AE69A8" w:rsidP="00AE69A8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Подпрограмма 1</w:t>
            </w:r>
          </w:p>
          <w:p w:rsidR="00AE69A8" w:rsidRPr="004E3694" w:rsidRDefault="00AE69A8" w:rsidP="00AE69A8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4E3694" w:rsidRDefault="00AE69A8" w:rsidP="00AE69A8">
            <w:pPr>
              <w:rPr>
                <w:sz w:val="18"/>
                <w:szCs w:val="18"/>
              </w:rPr>
            </w:pPr>
            <w:proofErr w:type="spellStart"/>
            <w:r w:rsidRPr="004E3694">
              <w:rPr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D16311" w:rsidRDefault="00AE69A8" w:rsidP="00AE69A8">
            <w:pPr>
              <w:jc w:val="center"/>
              <w:rPr>
                <w:sz w:val="16"/>
                <w:szCs w:val="16"/>
              </w:rPr>
            </w:pPr>
            <w:r w:rsidRPr="00D16311">
              <w:rPr>
                <w:sz w:val="16"/>
                <w:szCs w:val="16"/>
              </w:rPr>
              <w:t>5058770,914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6117201,835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7423254,603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6989139,851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7613457,805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7975400,248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7823CD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9186500,389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DD1F57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11563151,967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9006A6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8935899,243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8889121,824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AE69A8" w:rsidRDefault="00AE69A8" w:rsidP="00AE69A8">
            <w:pPr>
              <w:jc w:val="center"/>
              <w:rPr>
                <w:sz w:val="16"/>
                <w:szCs w:val="16"/>
                <w:lang w:val="ru-RU"/>
              </w:rPr>
            </w:pPr>
            <w:r w:rsidRPr="00AE69A8">
              <w:rPr>
                <w:sz w:val="16"/>
                <w:szCs w:val="16"/>
                <w:lang w:val="ru-RU"/>
              </w:rPr>
              <w:t>8889121,824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  <w:proofErr w:type="spellStart"/>
            <w:r w:rsidRPr="004E3694">
              <w:rPr>
                <w:sz w:val="18"/>
                <w:szCs w:val="18"/>
              </w:rPr>
              <w:t>федеральный</w:t>
            </w:r>
            <w:proofErr w:type="spellEnd"/>
            <w:r w:rsidRPr="004E3694">
              <w:rPr>
                <w:sz w:val="18"/>
                <w:szCs w:val="18"/>
              </w:rPr>
              <w:t xml:space="preserve"> </w:t>
            </w:r>
            <w:proofErr w:type="spellStart"/>
            <w:r w:rsidRPr="004E3694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D16311" w:rsidRDefault="00AE69A8" w:rsidP="00AE69A8">
            <w:pPr>
              <w:jc w:val="center"/>
              <w:rPr>
                <w:sz w:val="16"/>
                <w:szCs w:val="16"/>
              </w:rPr>
            </w:pPr>
            <w:r w:rsidRPr="00D16311">
              <w:rPr>
                <w:sz w:val="16"/>
                <w:szCs w:val="16"/>
              </w:rPr>
              <w:t>283,562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511977,4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746864,246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693079,175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444257,95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359986,974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616061,898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DD1F57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1263897,017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408858,416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385916,676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385916,676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  <w:proofErr w:type="spellStart"/>
            <w:r w:rsidRPr="004E3694">
              <w:rPr>
                <w:sz w:val="18"/>
                <w:szCs w:val="18"/>
              </w:rPr>
              <w:t>областной</w:t>
            </w:r>
            <w:proofErr w:type="spellEnd"/>
            <w:r w:rsidRPr="004E3694">
              <w:rPr>
                <w:sz w:val="18"/>
                <w:szCs w:val="18"/>
              </w:rPr>
              <w:t xml:space="preserve"> </w:t>
            </w:r>
            <w:proofErr w:type="spellStart"/>
            <w:r w:rsidRPr="004E3694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D16311" w:rsidRDefault="00AE69A8" w:rsidP="00AE69A8">
            <w:pPr>
              <w:jc w:val="center"/>
              <w:rPr>
                <w:sz w:val="16"/>
                <w:szCs w:val="16"/>
              </w:rPr>
            </w:pPr>
            <w:r w:rsidRPr="00D16311">
              <w:rPr>
                <w:sz w:val="16"/>
                <w:szCs w:val="16"/>
              </w:rPr>
              <w:t>3244251,852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3769784,042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4575293,254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4531089,3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4823017,264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5304406,462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6111780,082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7A093C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7516058,05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  <w:lang w:val="ru-RU"/>
              </w:rPr>
              <w:t>6831197,123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  <w:lang w:val="ru-RU"/>
              </w:rPr>
              <w:t>6849296,191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  <w:lang w:val="ru-RU"/>
              </w:rPr>
              <w:t>6849296,191</w:t>
            </w:r>
          </w:p>
        </w:tc>
      </w:tr>
      <w:tr w:rsidR="00AE69A8" w:rsidRPr="00BB2CBF" w:rsidTr="00BB2CBF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  <w:proofErr w:type="spellStart"/>
            <w:r w:rsidRPr="004E3694">
              <w:rPr>
                <w:sz w:val="18"/>
                <w:szCs w:val="18"/>
              </w:rPr>
              <w:t>бюджет</w:t>
            </w:r>
            <w:proofErr w:type="spellEnd"/>
            <w:r w:rsidRPr="004E3694">
              <w:rPr>
                <w:sz w:val="18"/>
                <w:szCs w:val="18"/>
              </w:rPr>
              <w:t xml:space="preserve"> города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1154235,5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1215567,551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1244971,376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1496182,591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1461006,812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1578658,409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A8" w:rsidRPr="00BB2CBF" w:rsidRDefault="007A093C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1883196,9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A8" w:rsidRPr="00BB2CBF" w:rsidRDefault="009006A6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795843,704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753908,957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753908,957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Default="00AE69A8" w:rsidP="00AE69A8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средства бюджетов государственных внебюджет</w:t>
            </w:r>
          </w:p>
          <w:p w:rsidR="00AE69A8" w:rsidRPr="00BB2CBF" w:rsidRDefault="00AE69A8" w:rsidP="00AE69A8">
            <w:pPr>
              <w:rPr>
                <w:sz w:val="17"/>
                <w:szCs w:val="17"/>
                <w:lang w:val="ru-RU"/>
              </w:rPr>
            </w:pPr>
            <w:proofErr w:type="spellStart"/>
            <w:r w:rsidRPr="004E3694">
              <w:rPr>
                <w:sz w:val="18"/>
                <w:szCs w:val="18"/>
                <w:lang w:val="ru-RU"/>
              </w:rPr>
              <w:t>ных</w:t>
            </w:r>
            <w:proofErr w:type="spellEnd"/>
            <w:r w:rsidRPr="004E3694">
              <w:rPr>
                <w:sz w:val="18"/>
                <w:szCs w:val="18"/>
                <w:lang w:val="ru-RU"/>
              </w:rPr>
              <w:t xml:space="preserve"> фондов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</w:tr>
      <w:tr w:rsidR="00AE69A8" w:rsidRPr="00BB2CBF" w:rsidTr="00117817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Default="00AE69A8" w:rsidP="00AE69A8">
            <w:pPr>
              <w:rPr>
                <w:sz w:val="18"/>
                <w:szCs w:val="18"/>
              </w:rPr>
            </w:pPr>
            <w:proofErr w:type="spellStart"/>
            <w:r w:rsidRPr="004E3694">
              <w:rPr>
                <w:sz w:val="18"/>
                <w:szCs w:val="18"/>
              </w:rPr>
              <w:t>средства</w:t>
            </w:r>
            <w:proofErr w:type="spellEnd"/>
            <w:r w:rsidRPr="004E3694">
              <w:rPr>
                <w:sz w:val="18"/>
                <w:szCs w:val="18"/>
              </w:rPr>
              <w:t xml:space="preserve"> </w:t>
            </w:r>
            <w:proofErr w:type="spellStart"/>
            <w:r w:rsidRPr="004E3694">
              <w:rPr>
                <w:sz w:val="18"/>
                <w:szCs w:val="18"/>
              </w:rPr>
              <w:t>внебюджет</w:t>
            </w:r>
            <w:proofErr w:type="spellEnd"/>
          </w:p>
          <w:p w:rsidR="00AE69A8" w:rsidRPr="00BB2CBF" w:rsidRDefault="00AE69A8" w:rsidP="00AE69A8">
            <w:pPr>
              <w:rPr>
                <w:sz w:val="17"/>
                <w:szCs w:val="17"/>
              </w:rPr>
            </w:pPr>
            <w:proofErr w:type="spellStart"/>
            <w:r w:rsidRPr="004E3694">
              <w:rPr>
                <w:sz w:val="18"/>
                <w:szCs w:val="18"/>
              </w:rPr>
              <w:t>ных</w:t>
            </w:r>
            <w:proofErr w:type="spellEnd"/>
            <w:r w:rsidRPr="004E3694">
              <w:rPr>
                <w:sz w:val="18"/>
                <w:szCs w:val="18"/>
              </w:rPr>
              <w:t xml:space="preserve"> </w:t>
            </w:r>
            <w:proofErr w:type="spellStart"/>
            <w:r w:rsidRPr="004E3694">
              <w:rPr>
                <w:sz w:val="18"/>
                <w:szCs w:val="18"/>
              </w:rPr>
              <w:t>источников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660000,0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700000,0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885529,552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520000,0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850000,0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850000,0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880000,0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>
              <w:rPr>
                <w:sz w:val="18"/>
                <w:szCs w:val="18"/>
                <w:lang w:val="ru-RU"/>
              </w:rPr>
              <w:t>900000,0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>
              <w:rPr>
                <w:sz w:val="18"/>
                <w:szCs w:val="18"/>
                <w:lang w:val="ru-RU"/>
              </w:rPr>
              <w:t>900000,0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>
              <w:rPr>
                <w:sz w:val="18"/>
                <w:szCs w:val="18"/>
                <w:lang w:val="ru-RU"/>
              </w:rPr>
              <w:t>900000,0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>
              <w:rPr>
                <w:sz w:val="18"/>
                <w:szCs w:val="18"/>
                <w:lang w:val="ru-RU"/>
              </w:rPr>
              <w:t>900000,0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3.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4E3694" w:rsidRDefault="00AE69A8" w:rsidP="00AE69A8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 xml:space="preserve">Подпрограмма 2 </w:t>
            </w:r>
          </w:p>
          <w:p w:rsidR="00AE69A8" w:rsidRPr="004E3694" w:rsidRDefault="00AE69A8" w:rsidP="00AE69A8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4E3694" w:rsidRDefault="00AE69A8" w:rsidP="00AE69A8">
            <w:pPr>
              <w:rPr>
                <w:sz w:val="18"/>
                <w:szCs w:val="18"/>
              </w:rPr>
            </w:pPr>
            <w:proofErr w:type="spellStart"/>
            <w:r w:rsidRPr="004E3694">
              <w:rPr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800705,649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780224,442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913633,357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636186,739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738340,084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982726,253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7823CD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800361,995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DD1F57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840435,106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694998,745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709477,451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709477,451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  <w:proofErr w:type="spellStart"/>
            <w:r w:rsidRPr="004E3694">
              <w:rPr>
                <w:sz w:val="18"/>
                <w:szCs w:val="18"/>
              </w:rPr>
              <w:t>федеральный</w:t>
            </w:r>
            <w:proofErr w:type="spellEnd"/>
            <w:r w:rsidRPr="004E3694">
              <w:rPr>
                <w:sz w:val="18"/>
                <w:szCs w:val="18"/>
              </w:rPr>
              <w:t xml:space="preserve"> </w:t>
            </w:r>
            <w:proofErr w:type="spellStart"/>
            <w:r w:rsidRPr="004E3694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157,133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40,515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26000,0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16402,169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118421,614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  <w:proofErr w:type="spellStart"/>
            <w:r w:rsidRPr="004E3694">
              <w:rPr>
                <w:sz w:val="18"/>
                <w:szCs w:val="18"/>
              </w:rPr>
              <w:t>областной</w:t>
            </w:r>
            <w:proofErr w:type="spellEnd"/>
            <w:r w:rsidRPr="004E3694">
              <w:rPr>
                <w:sz w:val="18"/>
                <w:szCs w:val="18"/>
              </w:rPr>
              <w:t xml:space="preserve"> </w:t>
            </w:r>
            <w:proofErr w:type="spellStart"/>
            <w:r w:rsidRPr="004E3694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1145,773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16140,785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74310,475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6378,621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80697,646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  <w:proofErr w:type="spellStart"/>
            <w:r w:rsidRPr="004E3694">
              <w:rPr>
                <w:sz w:val="18"/>
                <w:szCs w:val="18"/>
              </w:rPr>
              <w:t>бюджет</w:t>
            </w:r>
            <w:proofErr w:type="spellEnd"/>
            <w:r w:rsidRPr="004E3694">
              <w:rPr>
                <w:sz w:val="18"/>
                <w:szCs w:val="18"/>
              </w:rPr>
              <w:t xml:space="preserve"> города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741257,743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708643,142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759997,006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616024,739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690359,294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758227,993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775361,995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7A093C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822935,106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669998,745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684477,451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684477,451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Default="00AE69A8" w:rsidP="00AE69A8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средства бюджетов государственных внебюджет</w:t>
            </w:r>
          </w:p>
          <w:p w:rsidR="00AE69A8" w:rsidRPr="00BB2CBF" w:rsidRDefault="00AE69A8" w:rsidP="00AE69A8">
            <w:pPr>
              <w:rPr>
                <w:sz w:val="17"/>
                <w:szCs w:val="17"/>
                <w:lang w:val="ru-RU"/>
              </w:rPr>
            </w:pPr>
            <w:proofErr w:type="spellStart"/>
            <w:r w:rsidRPr="004E3694">
              <w:rPr>
                <w:sz w:val="18"/>
                <w:szCs w:val="18"/>
                <w:lang w:val="ru-RU"/>
              </w:rPr>
              <w:t>ных</w:t>
            </w:r>
            <w:proofErr w:type="spellEnd"/>
            <w:r w:rsidRPr="004E3694">
              <w:rPr>
                <w:sz w:val="18"/>
                <w:szCs w:val="18"/>
                <w:lang w:val="ru-RU"/>
              </w:rPr>
              <w:t xml:space="preserve"> фондов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Default="00AE69A8" w:rsidP="00AE69A8">
            <w:pPr>
              <w:rPr>
                <w:sz w:val="18"/>
                <w:szCs w:val="18"/>
              </w:rPr>
            </w:pPr>
            <w:proofErr w:type="spellStart"/>
            <w:r w:rsidRPr="004E3694">
              <w:rPr>
                <w:sz w:val="18"/>
                <w:szCs w:val="18"/>
              </w:rPr>
              <w:t>средства</w:t>
            </w:r>
            <w:proofErr w:type="spellEnd"/>
            <w:r w:rsidRPr="004E3694">
              <w:rPr>
                <w:sz w:val="18"/>
                <w:szCs w:val="18"/>
              </w:rPr>
              <w:t xml:space="preserve"> </w:t>
            </w:r>
            <w:proofErr w:type="spellStart"/>
            <w:r w:rsidRPr="004E3694">
              <w:rPr>
                <w:sz w:val="18"/>
                <w:szCs w:val="18"/>
              </w:rPr>
              <w:t>внебюджет</w:t>
            </w:r>
            <w:proofErr w:type="spellEnd"/>
          </w:p>
          <w:p w:rsidR="00AE69A8" w:rsidRPr="00BB2CBF" w:rsidRDefault="00AE69A8" w:rsidP="00AE69A8">
            <w:pPr>
              <w:rPr>
                <w:sz w:val="17"/>
                <w:szCs w:val="17"/>
              </w:rPr>
            </w:pPr>
            <w:proofErr w:type="spellStart"/>
            <w:r w:rsidRPr="004E3694">
              <w:rPr>
                <w:sz w:val="18"/>
                <w:szCs w:val="18"/>
              </w:rPr>
              <w:t>ных</w:t>
            </w:r>
            <w:proofErr w:type="spellEnd"/>
            <w:r w:rsidRPr="004E3694">
              <w:rPr>
                <w:sz w:val="18"/>
                <w:szCs w:val="18"/>
              </w:rPr>
              <w:t xml:space="preserve"> </w:t>
            </w:r>
            <w:proofErr w:type="spellStart"/>
            <w:r w:rsidRPr="004E3694">
              <w:rPr>
                <w:sz w:val="18"/>
                <w:szCs w:val="18"/>
              </w:rPr>
              <w:t>источников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58145,0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55400,0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  <w:lang w:val="ru-RU"/>
              </w:rPr>
              <w:t>53325,876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20162,0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25200,0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25379,0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DD1F57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25000,0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4.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4E3694" w:rsidRDefault="00AE69A8" w:rsidP="00AE69A8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Подпрограмма 3</w:t>
            </w:r>
          </w:p>
          <w:p w:rsidR="00AE69A8" w:rsidRDefault="00AE69A8" w:rsidP="00AE69A8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«Совершенство</w:t>
            </w:r>
          </w:p>
          <w:p w:rsidR="00AE69A8" w:rsidRPr="004E3694" w:rsidRDefault="00AE69A8" w:rsidP="00AE69A8">
            <w:pPr>
              <w:rPr>
                <w:sz w:val="18"/>
                <w:szCs w:val="18"/>
                <w:lang w:val="ru-RU"/>
              </w:rPr>
            </w:pPr>
            <w:proofErr w:type="spellStart"/>
            <w:r w:rsidRPr="004E3694">
              <w:rPr>
                <w:sz w:val="18"/>
                <w:szCs w:val="18"/>
                <w:lang w:val="ru-RU"/>
              </w:rPr>
              <w:lastRenderedPageBreak/>
              <w:t>вание</w:t>
            </w:r>
            <w:proofErr w:type="spellEnd"/>
            <w:r w:rsidRPr="004E3694">
              <w:rPr>
                <w:sz w:val="18"/>
                <w:szCs w:val="18"/>
                <w:lang w:val="ru-RU"/>
              </w:rPr>
              <w:t xml:space="preserve"> организации отдыха и создание условий для занятости детей в каникулярное время»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4E3694" w:rsidRDefault="00AE69A8" w:rsidP="00AE69A8">
            <w:pPr>
              <w:rPr>
                <w:sz w:val="18"/>
                <w:szCs w:val="18"/>
              </w:rPr>
            </w:pPr>
            <w:proofErr w:type="spellStart"/>
            <w:r w:rsidRPr="004E3694">
              <w:rPr>
                <w:sz w:val="18"/>
                <w:szCs w:val="18"/>
              </w:rPr>
              <w:lastRenderedPageBreak/>
              <w:t>Всего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57542,0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60478,9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64844,57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36299,846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58502,002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55372,0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B31CC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57756,25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DD1F57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75223,339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133845,478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58473,95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58473,95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  <w:proofErr w:type="spellStart"/>
            <w:r w:rsidRPr="004E3694">
              <w:rPr>
                <w:sz w:val="18"/>
                <w:szCs w:val="18"/>
              </w:rPr>
              <w:t>федеральный</w:t>
            </w:r>
            <w:proofErr w:type="spellEnd"/>
            <w:r w:rsidRPr="004E3694">
              <w:rPr>
                <w:sz w:val="18"/>
                <w:szCs w:val="18"/>
              </w:rPr>
              <w:t xml:space="preserve"> </w:t>
            </w:r>
            <w:proofErr w:type="spellStart"/>
            <w:r w:rsidRPr="004E3694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CC3681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49035,15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0,0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  <w:proofErr w:type="spellStart"/>
            <w:r w:rsidRPr="004E3694">
              <w:rPr>
                <w:sz w:val="18"/>
                <w:szCs w:val="18"/>
              </w:rPr>
              <w:t>областной</w:t>
            </w:r>
            <w:proofErr w:type="spellEnd"/>
            <w:r w:rsidRPr="004E3694">
              <w:rPr>
                <w:sz w:val="18"/>
                <w:szCs w:val="18"/>
              </w:rPr>
              <w:t xml:space="preserve"> </w:t>
            </w:r>
            <w:proofErr w:type="spellStart"/>
            <w:r w:rsidRPr="004E3694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CC3681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19069,225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0,0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  <w:proofErr w:type="spellStart"/>
            <w:r w:rsidRPr="004E3694">
              <w:rPr>
                <w:sz w:val="18"/>
                <w:szCs w:val="18"/>
              </w:rPr>
              <w:t>бюджет</w:t>
            </w:r>
            <w:proofErr w:type="spellEnd"/>
            <w:r w:rsidRPr="004E3694">
              <w:rPr>
                <w:sz w:val="18"/>
                <w:szCs w:val="18"/>
              </w:rPr>
              <w:t xml:space="preserve"> города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36866,0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37478,9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36743,87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27068,846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28160,802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29012,0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31756,25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7A093C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43063,339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39741,103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32473,95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32473,95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Default="00AE69A8" w:rsidP="00AE69A8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средства бюджетов государственных внебюджет</w:t>
            </w:r>
          </w:p>
          <w:p w:rsidR="00AE69A8" w:rsidRPr="00BB2CBF" w:rsidRDefault="00AE69A8" w:rsidP="00AE69A8">
            <w:pPr>
              <w:rPr>
                <w:sz w:val="17"/>
                <w:szCs w:val="17"/>
                <w:lang w:val="ru-RU"/>
              </w:rPr>
            </w:pPr>
            <w:proofErr w:type="spellStart"/>
            <w:r w:rsidRPr="004E3694">
              <w:rPr>
                <w:sz w:val="18"/>
                <w:szCs w:val="18"/>
                <w:lang w:val="ru-RU"/>
              </w:rPr>
              <w:t>ных</w:t>
            </w:r>
            <w:proofErr w:type="spellEnd"/>
            <w:r w:rsidRPr="004E3694">
              <w:rPr>
                <w:sz w:val="18"/>
                <w:szCs w:val="18"/>
                <w:lang w:val="ru-RU"/>
              </w:rPr>
              <w:t xml:space="preserve"> фондов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Default="00AE69A8" w:rsidP="00AE69A8">
            <w:pPr>
              <w:rPr>
                <w:sz w:val="18"/>
                <w:szCs w:val="18"/>
              </w:rPr>
            </w:pPr>
            <w:proofErr w:type="spellStart"/>
            <w:r w:rsidRPr="004E3694">
              <w:rPr>
                <w:sz w:val="18"/>
                <w:szCs w:val="18"/>
              </w:rPr>
              <w:t>средства</w:t>
            </w:r>
            <w:proofErr w:type="spellEnd"/>
            <w:r w:rsidRPr="004E3694">
              <w:rPr>
                <w:sz w:val="18"/>
                <w:szCs w:val="18"/>
              </w:rPr>
              <w:t xml:space="preserve"> </w:t>
            </w:r>
            <w:proofErr w:type="spellStart"/>
            <w:r w:rsidRPr="004E3694">
              <w:rPr>
                <w:sz w:val="18"/>
                <w:szCs w:val="18"/>
              </w:rPr>
              <w:t>внебюджет</w:t>
            </w:r>
            <w:proofErr w:type="spellEnd"/>
          </w:p>
          <w:p w:rsidR="00AE69A8" w:rsidRPr="00BB2CBF" w:rsidRDefault="00AE69A8" w:rsidP="00AE69A8">
            <w:pPr>
              <w:rPr>
                <w:sz w:val="17"/>
                <w:szCs w:val="17"/>
              </w:rPr>
            </w:pPr>
            <w:proofErr w:type="spellStart"/>
            <w:r w:rsidRPr="004E3694">
              <w:rPr>
                <w:sz w:val="18"/>
                <w:szCs w:val="18"/>
              </w:rPr>
              <w:t>ных</w:t>
            </w:r>
            <w:proofErr w:type="spellEnd"/>
            <w:r w:rsidRPr="004E3694">
              <w:rPr>
                <w:sz w:val="18"/>
                <w:szCs w:val="18"/>
              </w:rPr>
              <w:t xml:space="preserve"> </w:t>
            </w:r>
            <w:proofErr w:type="spellStart"/>
            <w:r w:rsidRPr="004E3694">
              <w:rPr>
                <w:sz w:val="18"/>
                <w:szCs w:val="18"/>
              </w:rPr>
              <w:t>источников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20676,0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23000,0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28100,7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9231,0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30341,2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26360,0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DD1F57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32160,0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26000,0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26000,0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26000,0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5.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4E3694" w:rsidRDefault="00AE69A8" w:rsidP="00AE69A8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 xml:space="preserve">Подпрограмма 4 «Обеспечение устойчивого </w:t>
            </w:r>
            <w:proofErr w:type="spellStart"/>
            <w:r w:rsidRPr="004E3694">
              <w:rPr>
                <w:sz w:val="18"/>
                <w:szCs w:val="18"/>
                <w:lang w:val="ru-RU"/>
              </w:rPr>
              <w:t>функционирова-ния</w:t>
            </w:r>
            <w:proofErr w:type="spellEnd"/>
            <w:r w:rsidRPr="004E3694">
              <w:rPr>
                <w:sz w:val="18"/>
                <w:szCs w:val="18"/>
                <w:lang w:val="ru-RU"/>
              </w:rPr>
              <w:t xml:space="preserve"> и развития системы образования города Липецка»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4E3694" w:rsidRDefault="00AE69A8" w:rsidP="00AE69A8">
            <w:pPr>
              <w:rPr>
                <w:sz w:val="18"/>
                <w:szCs w:val="18"/>
              </w:rPr>
            </w:pPr>
            <w:proofErr w:type="spellStart"/>
            <w:r w:rsidRPr="004E3694">
              <w:rPr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85169,589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92091,9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102295,925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159813,758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162256,912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344948,905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B31CC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619454,054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DD1F57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1943369,234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020DD2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1141998,749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4E3694" w:rsidRDefault="00AE69A8" w:rsidP="00AE69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2132717,463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AE69A8" w:rsidRDefault="00AE69A8" w:rsidP="00AE69A8">
            <w:pPr>
              <w:jc w:val="center"/>
              <w:rPr>
                <w:sz w:val="16"/>
                <w:szCs w:val="16"/>
                <w:lang w:val="ru-RU"/>
              </w:rPr>
            </w:pPr>
            <w:r w:rsidRPr="00AE69A8">
              <w:rPr>
                <w:sz w:val="16"/>
                <w:szCs w:val="16"/>
                <w:lang w:val="ru-RU"/>
              </w:rPr>
              <w:t>2132717,463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  <w:proofErr w:type="spellStart"/>
            <w:r w:rsidRPr="004E3694">
              <w:rPr>
                <w:sz w:val="18"/>
                <w:szCs w:val="18"/>
              </w:rPr>
              <w:t>федеральный</w:t>
            </w:r>
            <w:proofErr w:type="spellEnd"/>
            <w:r w:rsidRPr="004E3694">
              <w:rPr>
                <w:sz w:val="18"/>
                <w:szCs w:val="18"/>
              </w:rPr>
              <w:t xml:space="preserve"> </w:t>
            </w:r>
            <w:proofErr w:type="spellStart"/>
            <w:r w:rsidRPr="004E3694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DD1F57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302186,1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492487,7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1054556,3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1054556,3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  <w:proofErr w:type="spellStart"/>
            <w:r w:rsidRPr="004E3694">
              <w:rPr>
                <w:sz w:val="18"/>
                <w:szCs w:val="18"/>
              </w:rPr>
              <w:t>областной</w:t>
            </w:r>
            <w:proofErr w:type="spellEnd"/>
            <w:r w:rsidRPr="004E3694">
              <w:rPr>
                <w:sz w:val="18"/>
                <w:szCs w:val="18"/>
              </w:rPr>
              <w:t xml:space="preserve"> </w:t>
            </w:r>
            <w:proofErr w:type="spellStart"/>
            <w:r w:rsidRPr="004E3694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212,389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1296,275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1114,575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43291,958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55470,82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227671,569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418480,958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DD1F57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900123,81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020DD2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434104,738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761198,41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761198,41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  <w:proofErr w:type="spellStart"/>
            <w:r w:rsidRPr="004E3694">
              <w:rPr>
                <w:sz w:val="18"/>
                <w:szCs w:val="18"/>
              </w:rPr>
              <w:t>бюджет</w:t>
            </w:r>
            <w:proofErr w:type="spellEnd"/>
            <w:r w:rsidRPr="004E3694">
              <w:rPr>
                <w:sz w:val="18"/>
                <w:szCs w:val="18"/>
              </w:rPr>
              <w:t xml:space="preserve"> города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84957,2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90795,625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101181,35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116521,8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106786,092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117277,336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200973,096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7A093C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741059,324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215406,311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316962,753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316962,753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Default="00AE69A8" w:rsidP="00AE69A8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средства бюджетов государственных внебюджет</w:t>
            </w:r>
          </w:p>
          <w:p w:rsidR="00AE69A8" w:rsidRPr="00BB2CBF" w:rsidRDefault="00AE69A8" w:rsidP="00AE69A8">
            <w:pPr>
              <w:rPr>
                <w:sz w:val="17"/>
                <w:szCs w:val="17"/>
                <w:lang w:val="ru-RU"/>
              </w:rPr>
            </w:pPr>
            <w:proofErr w:type="spellStart"/>
            <w:r w:rsidRPr="004E3694">
              <w:rPr>
                <w:sz w:val="18"/>
                <w:szCs w:val="18"/>
                <w:lang w:val="ru-RU"/>
              </w:rPr>
              <w:t>ных</w:t>
            </w:r>
            <w:proofErr w:type="spellEnd"/>
            <w:r w:rsidRPr="004E3694">
              <w:rPr>
                <w:sz w:val="18"/>
                <w:szCs w:val="18"/>
                <w:lang w:val="ru-RU"/>
              </w:rPr>
              <w:t xml:space="preserve"> фондов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</w:tr>
      <w:tr w:rsidR="00AE69A8" w:rsidRPr="00BB2CBF" w:rsidTr="00D00DD2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9A8" w:rsidRDefault="00AE69A8" w:rsidP="00AE69A8">
            <w:pPr>
              <w:rPr>
                <w:sz w:val="18"/>
                <w:szCs w:val="18"/>
              </w:rPr>
            </w:pPr>
            <w:proofErr w:type="spellStart"/>
            <w:r w:rsidRPr="004E3694">
              <w:rPr>
                <w:sz w:val="18"/>
                <w:szCs w:val="18"/>
              </w:rPr>
              <w:t>средства</w:t>
            </w:r>
            <w:proofErr w:type="spellEnd"/>
            <w:r w:rsidRPr="004E3694">
              <w:rPr>
                <w:sz w:val="18"/>
                <w:szCs w:val="18"/>
              </w:rPr>
              <w:t xml:space="preserve"> </w:t>
            </w:r>
            <w:proofErr w:type="spellStart"/>
            <w:r w:rsidRPr="004E3694">
              <w:rPr>
                <w:sz w:val="18"/>
                <w:szCs w:val="18"/>
              </w:rPr>
              <w:t>внебюджет</w:t>
            </w:r>
            <w:proofErr w:type="spellEnd"/>
          </w:p>
          <w:p w:rsidR="00AE69A8" w:rsidRPr="00BB2CBF" w:rsidRDefault="00AE69A8" w:rsidP="00AE69A8">
            <w:pPr>
              <w:rPr>
                <w:sz w:val="17"/>
                <w:szCs w:val="17"/>
              </w:rPr>
            </w:pPr>
            <w:proofErr w:type="spellStart"/>
            <w:r w:rsidRPr="004E3694">
              <w:rPr>
                <w:sz w:val="18"/>
                <w:szCs w:val="18"/>
              </w:rPr>
              <w:t>ных</w:t>
            </w:r>
            <w:proofErr w:type="spellEnd"/>
            <w:r w:rsidRPr="004E3694">
              <w:rPr>
                <w:sz w:val="18"/>
                <w:szCs w:val="18"/>
              </w:rPr>
              <w:t xml:space="preserve"> </w:t>
            </w:r>
            <w:proofErr w:type="spellStart"/>
            <w:r w:rsidRPr="004E3694">
              <w:rPr>
                <w:sz w:val="18"/>
                <w:szCs w:val="18"/>
              </w:rPr>
              <w:t>источников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9A8" w:rsidRPr="00BB2CBF" w:rsidRDefault="00AE69A8" w:rsidP="00AE69A8">
            <w:pPr>
              <w:jc w:val="center"/>
              <w:rPr>
                <w:sz w:val="17"/>
                <w:szCs w:val="17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</w:tr>
    </w:tbl>
    <w:p w:rsidR="00BB65B1" w:rsidRPr="00A1443D" w:rsidRDefault="00343839" w:rsidP="00021918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».</w:t>
      </w:r>
    </w:p>
    <w:p w:rsidR="00FD0EFE" w:rsidRDefault="0064019E" w:rsidP="00FD0EFE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D16311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. </w:t>
      </w:r>
      <w:r w:rsidR="00FD0EFE">
        <w:rPr>
          <w:sz w:val="28"/>
          <w:szCs w:val="28"/>
          <w:lang w:val="ru-RU"/>
        </w:rPr>
        <w:t xml:space="preserve">В </w:t>
      </w:r>
      <w:r w:rsidR="00FD0EFE" w:rsidRPr="00376B9B">
        <w:rPr>
          <w:sz w:val="28"/>
          <w:szCs w:val="28"/>
          <w:lang w:val="ru-RU"/>
        </w:rPr>
        <w:t xml:space="preserve">разделе 9. «Целевые индикаторы и показатели задач муниципальной программы» </w:t>
      </w:r>
      <w:r w:rsidR="00FD0EFE">
        <w:rPr>
          <w:sz w:val="28"/>
          <w:szCs w:val="28"/>
          <w:lang w:val="ru-RU"/>
        </w:rPr>
        <w:t>таблицу</w:t>
      </w:r>
      <w:r w:rsidR="00FD0EFE" w:rsidRPr="00376B9B">
        <w:rPr>
          <w:sz w:val="28"/>
          <w:szCs w:val="28"/>
          <w:lang w:val="ru-RU"/>
        </w:rPr>
        <w:t xml:space="preserve"> «Сведения о </w:t>
      </w:r>
      <w:r w:rsidR="00FD0EFE">
        <w:rPr>
          <w:sz w:val="28"/>
          <w:szCs w:val="28"/>
          <w:lang w:val="ru-RU"/>
        </w:rPr>
        <w:t>ц</w:t>
      </w:r>
      <w:r w:rsidR="00FD0EFE" w:rsidRPr="00376B9B">
        <w:rPr>
          <w:sz w:val="28"/>
          <w:szCs w:val="28"/>
          <w:lang w:val="ru-RU"/>
        </w:rPr>
        <w:t>елевых индикаторах и показателях задач муниципальной программы «Развитие образования города Липецка»</w:t>
      </w:r>
      <w:r w:rsidR="00FD0EFE">
        <w:rPr>
          <w:sz w:val="28"/>
          <w:szCs w:val="28"/>
          <w:lang w:val="ru-RU"/>
        </w:rPr>
        <w:t xml:space="preserve"> дополнить пунктом 13.5 следующего содержания:</w:t>
      </w:r>
    </w:p>
    <w:p w:rsidR="00FD0EFE" w:rsidRDefault="00FD0EFE" w:rsidP="00FD0EFE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8"/>
        <w:gridCol w:w="2136"/>
        <w:gridCol w:w="1134"/>
        <w:gridCol w:w="709"/>
        <w:gridCol w:w="851"/>
        <w:gridCol w:w="850"/>
        <w:gridCol w:w="709"/>
        <w:gridCol w:w="567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  <w:gridCol w:w="2126"/>
      </w:tblGrid>
      <w:tr w:rsidR="00FD0EFE" w:rsidRPr="001666F8" w:rsidTr="000B6CBB">
        <w:tc>
          <w:tcPr>
            <w:tcW w:w="558" w:type="dxa"/>
          </w:tcPr>
          <w:p w:rsidR="00FD0EFE" w:rsidRPr="00DF095B" w:rsidRDefault="00FD0EFE" w:rsidP="000B6C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7"/>
                <w:szCs w:val="17"/>
                <w:lang w:val="ru-RU" w:eastAsia="en-US"/>
              </w:rPr>
            </w:pPr>
            <w:r w:rsidRPr="00DF095B">
              <w:rPr>
                <w:rFonts w:eastAsiaTheme="minorHAnsi"/>
                <w:sz w:val="17"/>
                <w:szCs w:val="17"/>
                <w:lang w:val="ru-RU" w:eastAsia="en-US"/>
              </w:rPr>
              <w:t>13.</w:t>
            </w:r>
            <w:r>
              <w:rPr>
                <w:rFonts w:eastAsiaTheme="minorHAnsi"/>
                <w:sz w:val="17"/>
                <w:szCs w:val="17"/>
                <w:lang w:val="ru-RU" w:eastAsia="en-US"/>
              </w:rPr>
              <w:t>5</w:t>
            </w:r>
          </w:p>
        </w:tc>
        <w:tc>
          <w:tcPr>
            <w:tcW w:w="2136" w:type="dxa"/>
          </w:tcPr>
          <w:p w:rsidR="00FD0EFE" w:rsidRPr="00F87EA1" w:rsidRDefault="00FD0EFE" w:rsidP="000B6CB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ru-RU" w:eastAsia="en-US"/>
              </w:rPr>
            </w:pPr>
            <w:r w:rsidRPr="00F87EA1">
              <w:rPr>
                <w:sz w:val="18"/>
                <w:szCs w:val="18"/>
                <w:lang w:val="ru-RU"/>
              </w:rPr>
              <w:t>Показатель 6 задачи 2 Количество в общеобразовательных учреждениях советников директоров по воспитанию и взаимодействию с детскими общественными объединениями, получающих ежемесячное денежное вознаграждение</w:t>
            </w:r>
          </w:p>
        </w:tc>
        <w:tc>
          <w:tcPr>
            <w:tcW w:w="1134" w:type="dxa"/>
          </w:tcPr>
          <w:p w:rsidR="00FD0EFE" w:rsidRPr="00F87EA1" w:rsidRDefault="00FD0EFE" w:rsidP="000B6CB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ru-RU" w:eastAsia="en-US"/>
              </w:rPr>
            </w:pPr>
            <w:r w:rsidRPr="00F87EA1">
              <w:rPr>
                <w:rFonts w:eastAsiaTheme="minorHAnsi"/>
                <w:sz w:val="18"/>
                <w:szCs w:val="18"/>
                <w:lang w:val="ru-RU" w:eastAsia="en-US"/>
              </w:rPr>
              <w:t>Департамент образования</w:t>
            </w:r>
          </w:p>
        </w:tc>
        <w:tc>
          <w:tcPr>
            <w:tcW w:w="709" w:type="dxa"/>
          </w:tcPr>
          <w:p w:rsidR="00FD0EFE" w:rsidRPr="00F87EA1" w:rsidRDefault="00FD0EFE" w:rsidP="000B6CB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ru-RU" w:eastAsia="en-US"/>
              </w:rPr>
            </w:pPr>
            <w:r w:rsidRPr="00F87EA1">
              <w:rPr>
                <w:rFonts w:eastAsiaTheme="minorHAnsi"/>
                <w:sz w:val="18"/>
                <w:szCs w:val="18"/>
                <w:lang w:val="ru-RU" w:eastAsia="en-US"/>
              </w:rPr>
              <w:t>единиц</w:t>
            </w:r>
          </w:p>
        </w:tc>
        <w:tc>
          <w:tcPr>
            <w:tcW w:w="851" w:type="dxa"/>
          </w:tcPr>
          <w:p w:rsidR="00FD0EFE" w:rsidRPr="00F87EA1" w:rsidRDefault="00FD0EFE" w:rsidP="000B6C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val="ru-RU" w:eastAsia="en-US"/>
              </w:rPr>
            </w:pPr>
            <w:r w:rsidRPr="00F87EA1">
              <w:rPr>
                <w:rFonts w:eastAsiaTheme="minorHAnsi"/>
                <w:sz w:val="18"/>
                <w:szCs w:val="18"/>
                <w:lang w:val="ru-RU" w:eastAsia="en-US"/>
              </w:rPr>
              <w:t>-</w:t>
            </w:r>
          </w:p>
        </w:tc>
        <w:tc>
          <w:tcPr>
            <w:tcW w:w="850" w:type="dxa"/>
          </w:tcPr>
          <w:p w:rsidR="00FD0EFE" w:rsidRPr="00F87EA1" w:rsidRDefault="00FD0EFE" w:rsidP="000B6C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val="ru-RU" w:eastAsia="en-US"/>
              </w:rPr>
            </w:pPr>
            <w:r w:rsidRPr="00F87EA1">
              <w:rPr>
                <w:rFonts w:eastAsiaTheme="minorHAnsi"/>
                <w:sz w:val="18"/>
                <w:szCs w:val="18"/>
                <w:lang w:val="ru-RU" w:eastAsia="en-US"/>
              </w:rPr>
              <w:t>-</w:t>
            </w:r>
          </w:p>
        </w:tc>
        <w:tc>
          <w:tcPr>
            <w:tcW w:w="709" w:type="dxa"/>
          </w:tcPr>
          <w:p w:rsidR="00FD0EFE" w:rsidRPr="00F87EA1" w:rsidRDefault="00FD0EFE" w:rsidP="000B6C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val="ru-RU" w:eastAsia="en-US"/>
              </w:rPr>
            </w:pPr>
            <w:r w:rsidRPr="00F87EA1">
              <w:rPr>
                <w:rFonts w:eastAsiaTheme="minorHAnsi"/>
                <w:sz w:val="18"/>
                <w:szCs w:val="18"/>
                <w:lang w:val="ru-RU" w:eastAsia="en-US"/>
              </w:rPr>
              <w:t>-</w:t>
            </w:r>
          </w:p>
        </w:tc>
        <w:tc>
          <w:tcPr>
            <w:tcW w:w="567" w:type="dxa"/>
          </w:tcPr>
          <w:p w:rsidR="00FD0EFE" w:rsidRPr="00F87EA1" w:rsidRDefault="00FD0EFE" w:rsidP="000B6C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val="ru-RU" w:eastAsia="en-US"/>
              </w:rPr>
            </w:pPr>
            <w:r w:rsidRPr="00F87EA1">
              <w:rPr>
                <w:rFonts w:eastAsiaTheme="minorHAnsi"/>
                <w:sz w:val="18"/>
                <w:szCs w:val="18"/>
                <w:lang w:val="ru-RU" w:eastAsia="en-US"/>
              </w:rPr>
              <w:t>-</w:t>
            </w:r>
          </w:p>
        </w:tc>
        <w:tc>
          <w:tcPr>
            <w:tcW w:w="709" w:type="dxa"/>
          </w:tcPr>
          <w:p w:rsidR="00FD0EFE" w:rsidRPr="00F87EA1" w:rsidRDefault="00FD0EFE" w:rsidP="000B6C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val="ru-RU" w:eastAsia="en-US"/>
              </w:rPr>
            </w:pPr>
            <w:r w:rsidRPr="00F87EA1">
              <w:rPr>
                <w:rFonts w:eastAsiaTheme="minorHAnsi"/>
                <w:sz w:val="18"/>
                <w:szCs w:val="18"/>
                <w:lang w:val="ru-RU" w:eastAsia="en-US"/>
              </w:rPr>
              <w:t>-</w:t>
            </w:r>
          </w:p>
        </w:tc>
        <w:tc>
          <w:tcPr>
            <w:tcW w:w="708" w:type="dxa"/>
          </w:tcPr>
          <w:p w:rsidR="00FD0EFE" w:rsidRPr="00F87EA1" w:rsidRDefault="00FD0EFE" w:rsidP="000B6C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val="ru-RU" w:eastAsia="en-US"/>
              </w:rPr>
            </w:pPr>
            <w:r w:rsidRPr="00F87EA1">
              <w:rPr>
                <w:rFonts w:eastAsiaTheme="minorHAnsi"/>
                <w:sz w:val="18"/>
                <w:szCs w:val="18"/>
                <w:lang w:val="ru-RU" w:eastAsia="en-US"/>
              </w:rPr>
              <w:t>-</w:t>
            </w:r>
          </w:p>
        </w:tc>
        <w:tc>
          <w:tcPr>
            <w:tcW w:w="709" w:type="dxa"/>
          </w:tcPr>
          <w:p w:rsidR="00FD0EFE" w:rsidRPr="00F87EA1" w:rsidRDefault="00FD0EFE" w:rsidP="000B6C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val="ru-RU" w:eastAsia="en-US"/>
              </w:rPr>
            </w:pPr>
            <w:r w:rsidRPr="00F87EA1">
              <w:rPr>
                <w:rFonts w:eastAsiaTheme="minorHAnsi"/>
                <w:sz w:val="18"/>
                <w:szCs w:val="18"/>
                <w:lang w:val="ru-RU" w:eastAsia="en-US"/>
              </w:rPr>
              <w:t>-</w:t>
            </w:r>
          </w:p>
        </w:tc>
        <w:tc>
          <w:tcPr>
            <w:tcW w:w="709" w:type="dxa"/>
          </w:tcPr>
          <w:p w:rsidR="00FD0EFE" w:rsidRPr="00F87EA1" w:rsidRDefault="00FD0EFE" w:rsidP="000B6C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val="ru-RU" w:eastAsia="en-US"/>
              </w:rPr>
            </w:pPr>
            <w:r w:rsidRPr="00F87EA1">
              <w:rPr>
                <w:rFonts w:eastAsiaTheme="minorHAnsi"/>
                <w:sz w:val="18"/>
                <w:szCs w:val="18"/>
                <w:lang w:val="ru-RU" w:eastAsia="en-US"/>
              </w:rPr>
              <w:t>-</w:t>
            </w:r>
          </w:p>
        </w:tc>
        <w:tc>
          <w:tcPr>
            <w:tcW w:w="709" w:type="dxa"/>
          </w:tcPr>
          <w:p w:rsidR="00FD0EFE" w:rsidRPr="00F87EA1" w:rsidRDefault="00FD0EFE" w:rsidP="000B6C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val="ru-RU" w:eastAsia="en-US"/>
              </w:rPr>
            </w:pPr>
            <w:r w:rsidRPr="00F87EA1">
              <w:rPr>
                <w:rFonts w:eastAsiaTheme="minorHAnsi"/>
                <w:sz w:val="18"/>
                <w:szCs w:val="18"/>
                <w:lang w:val="ru-RU" w:eastAsia="en-US"/>
              </w:rPr>
              <w:t>-</w:t>
            </w:r>
          </w:p>
        </w:tc>
        <w:tc>
          <w:tcPr>
            <w:tcW w:w="708" w:type="dxa"/>
          </w:tcPr>
          <w:p w:rsidR="00FD0EFE" w:rsidRPr="00F87EA1" w:rsidRDefault="00FD0EFE" w:rsidP="000B6C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val="ru-RU" w:eastAsia="en-US"/>
              </w:rPr>
            </w:pPr>
            <w:r w:rsidRPr="00F87EA1">
              <w:rPr>
                <w:rFonts w:eastAsiaTheme="minorHAnsi"/>
                <w:sz w:val="18"/>
                <w:szCs w:val="18"/>
                <w:lang w:val="ru-RU" w:eastAsia="en-US"/>
              </w:rPr>
              <w:t>65,0</w:t>
            </w:r>
          </w:p>
        </w:tc>
        <w:tc>
          <w:tcPr>
            <w:tcW w:w="709" w:type="dxa"/>
          </w:tcPr>
          <w:p w:rsidR="00FD0EFE" w:rsidRPr="00F87EA1" w:rsidRDefault="00FD0EFE" w:rsidP="000B6C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val="ru-RU" w:eastAsia="en-US"/>
              </w:rPr>
            </w:pPr>
            <w:r w:rsidRPr="00F87EA1">
              <w:rPr>
                <w:rFonts w:eastAsiaTheme="minorHAnsi"/>
                <w:sz w:val="18"/>
                <w:szCs w:val="18"/>
                <w:lang w:val="ru-RU" w:eastAsia="en-US"/>
              </w:rPr>
              <w:t>-</w:t>
            </w:r>
          </w:p>
        </w:tc>
        <w:tc>
          <w:tcPr>
            <w:tcW w:w="567" w:type="dxa"/>
          </w:tcPr>
          <w:p w:rsidR="00FD0EFE" w:rsidRPr="00F87EA1" w:rsidRDefault="00FD0EFE" w:rsidP="000B6CB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ru-RU" w:eastAsia="en-US"/>
              </w:rPr>
            </w:pPr>
            <w:r w:rsidRPr="00F87EA1">
              <w:rPr>
                <w:rFonts w:eastAsiaTheme="minorHAnsi"/>
                <w:sz w:val="18"/>
                <w:szCs w:val="18"/>
                <w:lang w:val="ru-RU" w:eastAsia="en-US"/>
              </w:rPr>
              <w:t>-</w:t>
            </w:r>
          </w:p>
        </w:tc>
        <w:tc>
          <w:tcPr>
            <w:tcW w:w="567" w:type="dxa"/>
          </w:tcPr>
          <w:p w:rsidR="00FD0EFE" w:rsidRPr="00F87EA1" w:rsidRDefault="00FD0EFE" w:rsidP="000B6CB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ru-RU" w:eastAsia="en-US"/>
              </w:rPr>
            </w:pPr>
            <w:r w:rsidRPr="00F87EA1">
              <w:rPr>
                <w:rFonts w:eastAsiaTheme="minorHAnsi"/>
                <w:sz w:val="18"/>
                <w:szCs w:val="18"/>
                <w:lang w:val="ru-RU" w:eastAsia="en-US"/>
              </w:rPr>
              <w:t>-</w:t>
            </w:r>
          </w:p>
        </w:tc>
        <w:tc>
          <w:tcPr>
            <w:tcW w:w="2126" w:type="dxa"/>
          </w:tcPr>
          <w:p w:rsidR="00FD0EFE" w:rsidRPr="00F87EA1" w:rsidRDefault="00FD0EFE" w:rsidP="000B6CB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ru-RU" w:eastAsia="en-US"/>
              </w:rPr>
            </w:pPr>
            <w:r w:rsidRPr="00F87EA1">
              <w:rPr>
                <w:sz w:val="18"/>
                <w:szCs w:val="18"/>
                <w:lang w:val="ru-RU"/>
              </w:rPr>
              <w:t>Показатель определяется по количеству в общеобразовательных учреждениях советников директоров по воспитанию и взаимодействию с детскими общественными объединениями, получающих ежемесячное денежное вознаграждение</w:t>
            </w:r>
            <w:r w:rsidRPr="00F87EA1">
              <w:rPr>
                <w:bCs/>
                <w:sz w:val="18"/>
                <w:szCs w:val="18"/>
                <w:lang w:val="ru-RU"/>
              </w:rPr>
              <w:t>.</w:t>
            </w:r>
          </w:p>
        </w:tc>
      </w:tr>
    </w:tbl>
    <w:p w:rsidR="00F33137" w:rsidRDefault="00F33137" w:rsidP="00FD0EFE">
      <w:pPr>
        <w:tabs>
          <w:tab w:val="left" w:pos="567"/>
          <w:tab w:val="left" w:pos="851"/>
        </w:tabs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».</w:t>
      </w:r>
    </w:p>
    <w:p w:rsidR="00F33137" w:rsidRPr="00A1443D" w:rsidRDefault="00F33137" w:rsidP="006A3705">
      <w:pPr>
        <w:tabs>
          <w:tab w:val="left" w:pos="567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F33137" w:rsidRPr="00A1443D" w:rsidSect="00034DB4">
          <w:headerReference w:type="default" r:id="rId14"/>
          <w:pgSz w:w="16840" w:h="11907" w:orient="landscape" w:code="9"/>
          <w:pgMar w:top="1418" w:right="1134" w:bottom="567" w:left="1134" w:header="397" w:footer="0" w:gutter="0"/>
          <w:cols w:space="720"/>
          <w:docGrid w:linePitch="272"/>
        </w:sectPr>
      </w:pPr>
    </w:p>
    <w:p w:rsidR="00F9303E" w:rsidRPr="00F55E2B" w:rsidRDefault="0064019E" w:rsidP="0064019E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lastRenderedPageBreak/>
        <w:t>2. В приложении № 1 к муниципальной программе «Развитие образования города Липецка»</w:t>
      </w:r>
      <w:r w:rsidRPr="00F55E2B">
        <w:rPr>
          <w:bCs/>
          <w:sz w:val="28"/>
          <w:szCs w:val="28"/>
          <w:lang w:val="ru-RU"/>
        </w:rPr>
        <w:t>:</w:t>
      </w:r>
    </w:p>
    <w:p w:rsidR="00F9303E" w:rsidRPr="00EA77BD" w:rsidRDefault="0064019E" w:rsidP="00333EE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F55E2B">
        <w:rPr>
          <w:bCs/>
          <w:sz w:val="28"/>
          <w:szCs w:val="28"/>
          <w:lang w:val="ru-RU"/>
        </w:rPr>
        <w:t xml:space="preserve">2.1. </w:t>
      </w:r>
      <w:r w:rsidR="00333EEC" w:rsidRPr="00EA77BD">
        <w:rPr>
          <w:sz w:val="28"/>
          <w:szCs w:val="28"/>
          <w:lang w:val="ru-RU"/>
        </w:rPr>
        <w:t>В разделе 1. «</w:t>
      </w:r>
      <w:r w:rsidR="00333EEC" w:rsidRPr="00EA77BD">
        <w:rPr>
          <w:bCs/>
          <w:sz w:val="28"/>
          <w:szCs w:val="28"/>
          <w:lang w:val="ru-RU"/>
        </w:rPr>
        <w:t xml:space="preserve">Паспорт </w:t>
      </w:r>
      <w:r w:rsidR="00333EEC" w:rsidRPr="00EA77BD">
        <w:rPr>
          <w:sz w:val="28"/>
          <w:szCs w:val="28"/>
          <w:lang w:val="ru-RU"/>
        </w:rPr>
        <w:t>подпрограммы 1</w:t>
      </w:r>
      <w:r w:rsidR="00333EEC" w:rsidRPr="00EA77BD">
        <w:rPr>
          <w:bCs/>
          <w:sz w:val="28"/>
          <w:szCs w:val="28"/>
          <w:lang w:val="ru-RU"/>
        </w:rPr>
        <w:t xml:space="preserve"> </w:t>
      </w:r>
      <w:r w:rsidR="00333EEC" w:rsidRPr="00EA77BD">
        <w:rPr>
          <w:sz w:val="28"/>
          <w:szCs w:val="28"/>
          <w:lang w:val="ru-RU"/>
        </w:rPr>
        <w:t>«Повышение доступности и качества услуг в системе общего образования» в позиции «Объем финансирования за счет средств бюджета города Липецка с разбивкой по годам» цифры «</w:t>
      </w:r>
      <w:r w:rsidR="002606B1">
        <w:rPr>
          <w:sz w:val="28"/>
          <w:szCs w:val="28"/>
          <w:lang w:val="ru-RU"/>
        </w:rPr>
        <w:t>13451366,63</w:t>
      </w:r>
      <w:r w:rsidR="00333EEC" w:rsidRPr="00EA77BD">
        <w:rPr>
          <w:sz w:val="28"/>
          <w:szCs w:val="28"/>
          <w:lang w:val="ru-RU"/>
        </w:rPr>
        <w:t>» заменить цифрами «</w:t>
      </w:r>
      <w:r w:rsidR="002606B1">
        <w:rPr>
          <w:sz w:val="28"/>
          <w:szCs w:val="28"/>
          <w:lang w:val="ru-RU"/>
        </w:rPr>
        <w:t>13472921,15</w:t>
      </w:r>
      <w:r w:rsidR="00333EEC" w:rsidRPr="00EA77BD">
        <w:rPr>
          <w:sz w:val="28"/>
          <w:szCs w:val="28"/>
          <w:lang w:val="ru-RU"/>
        </w:rPr>
        <w:t>», цифры «</w:t>
      </w:r>
      <w:r w:rsidR="002606B1">
        <w:rPr>
          <w:sz w:val="28"/>
          <w:szCs w:val="28"/>
          <w:lang w:val="ru-RU"/>
        </w:rPr>
        <w:t>1863703,4</w:t>
      </w:r>
      <w:r w:rsidR="00333EEC" w:rsidRPr="00EA77BD">
        <w:rPr>
          <w:sz w:val="28"/>
          <w:szCs w:val="28"/>
          <w:lang w:val="ru-RU"/>
        </w:rPr>
        <w:t>» заменить цифрами «</w:t>
      </w:r>
      <w:r w:rsidR="002606B1">
        <w:rPr>
          <w:sz w:val="28"/>
          <w:szCs w:val="28"/>
          <w:lang w:val="ru-RU"/>
        </w:rPr>
        <w:t>1883196,9</w:t>
      </w:r>
      <w:r w:rsidR="00333EEC" w:rsidRPr="00EA77BD">
        <w:rPr>
          <w:sz w:val="28"/>
          <w:szCs w:val="28"/>
          <w:lang w:val="ru-RU"/>
        </w:rPr>
        <w:t>»</w:t>
      </w:r>
      <w:r w:rsidR="00D678DF">
        <w:rPr>
          <w:sz w:val="28"/>
          <w:szCs w:val="28"/>
          <w:lang w:val="ru-RU"/>
        </w:rPr>
        <w:t>, цифры «793782,684» заменить цифрами «795843,704»</w:t>
      </w:r>
      <w:r w:rsidR="00333EEC" w:rsidRPr="00EA77BD">
        <w:rPr>
          <w:sz w:val="28"/>
          <w:szCs w:val="28"/>
          <w:lang w:val="ru-RU"/>
        </w:rPr>
        <w:t>;</w:t>
      </w:r>
    </w:p>
    <w:p w:rsidR="00F55E2B" w:rsidRDefault="0064019E" w:rsidP="00F55E2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>2.</w:t>
      </w:r>
      <w:r w:rsidR="00D16311" w:rsidRPr="00F55E2B">
        <w:rPr>
          <w:sz w:val="28"/>
          <w:szCs w:val="28"/>
          <w:lang w:val="ru-RU"/>
        </w:rPr>
        <w:t>2</w:t>
      </w:r>
      <w:r w:rsidRPr="00F55E2B">
        <w:rPr>
          <w:sz w:val="28"/>
          <w:szCs w:val="28"/>
          <w:lang w:val="ru-RU"/>
        </w:rPr>
        <w:t xml:space="preserve">. </w:t>
      </w:r>
      <w:r w:rsidR="00F55E2B" w:rsidRPr="00F55E2B">
        <w:rPr>
          <w:sz w:val="28"/>
          <w:szCs w:val="28"/>
          <w:lang w:val="ru-RU"/>
        </w:rPr>
        <w:t>Раздел 5. «Основные мероприятия» изложить в следующей редакции:</w:t>
      </w:r>
    </w:p>
    <w:p w:rsidR="0006423E" w:rsidRPr="00F55E2B" w:rsidRDefault="0006423E" w:rsidP="00F55E2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94A18" w:rsidRPr="00F55E2B" w:rsidRDefault="00F55E2B" w:rsidP="00F55E2B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 xml:space="preserve">«5. Основные мероприятия </w:t>
      </w:r>
      <w:r w:rsidR="00333EEC" w:rsidRPr="00F55E2B">
        <w:rPr>
          <w:sz w:val="28"/>
          <w:szCs w:val="28"/>
          <w:lang w:val="ru-RU"/>
        </w:rPr>
        <w:t>подпрограммы 1</w:t>
      </w:r>
    </w:p>
    <w:p w:rsidR="00333EEC" w:rsidRPr="00F55E2B" w:rsidRDefault="00333EEC" w:rsidP="00333EE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>1. Основное мероприятие 1 подпрограммы 1: Развитие дошкольного образования.</w:t>
      </w:r>
    </w:p>
    <w:p w:rsidR="00333EEC" w:rsidRPr="00F55E2B" w:rsidRDefault="00333EEC" w:rsidP="00333EE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>2. Основное мероприятие 2 подпрограммы 1: Развитие начального, основного, среднего общего образования.</w:t>
      </w:r>
    </w:p>
    <w:p w:rsidR="00333EEC" w:rsidRPr="00F55E2B" w:rsidRDefault="00333EEC" w:rsidP="00333EE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>3. Основное мероприятие 3 подпрограммы 1: Модернизация инфраструктуры общего образования.</w:t>
      </w:r>
    </w:p>
    <w:p w:rsidR="00333EEC" w:rsidRPr="00F55E2B" w:rsidRDefault="00333EEC" w:rsidP="00333EE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>4. Основное мероприятие 4 подпрограммы 1: Осуществление социальной поддержки отдельных категорий граждан.</w:t>
      </w:r>
    </w:p>
    <w:p w:rsidR="00333EEC" w:rsidRPr="00F55E2B" w:rsidRDefault="00333EEC" w:rsidP="00333EE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F55E2B">
        <w:rPr>
          <w:sz w:val="28"/>
          <w:szCs w:val="28"/>
          <w:lang w:val="ru-RU"/>
        </w:rPr>
        <w:t>. Основное мероприятие 5 подпрограммы 1: Совершенствование инфраструктуры общеобразовательных учреждений и учреждений дошкольного образования путем строительства и реконструкции.</w:t>
      </w:r>
    </w:p>
    <w:p w:rsidR="00333EEC" w:rsidRPr="00F55E2B" w:rsidRDefault="00333EEC" w:rsidP="00333EE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F55E2B">
        <w:rPr>
          <w:sz w:val="28"/>
          <w:szCs w:val="28"/>
          <w:lang w:val="ru-RU"/>
        </w:rPr>
        <w:t>. Основное мероприятие 6 подпрограммы 1: Мероприятия по созданию дополнительных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образования.</w:t>
      </w:r>
    </w:p>
    <w:p w:rsidR="00333EEC" w:rsidRPr="00F55E2B" w:rsidRDefault="00333EEC" w:rsidP="00333EE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Pr="00F55E2B">
        <w:rPr>
          <w:sz w:val="28"/>
          <w:szCs w:val="28"/>
          <w:lang w:val="ru-RU"/>
        </w:rPr>
        <w:t>. Основное мероприятие 7 подпрограммы 1: Приобретение автотранспорта для подвоза детей в общеобразовательные организации.</w:t>
      </w:r>
    </w:p>
    <w:p w:rsidR="00333EEC" w:rsidRPr="00F55E2B" w:rsidRDefault="00333EEC" w:rsidP="00333EE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Pr="00F55E2B">
        <w:rPr>
          <w:sz w:val="28"/>
          <w:szCs w:val="28"/>
          <w:lang w:val="ru-RU"/>
        </w:rPr>
        <w:t>. Основное мероприятие 8 подпрограммы 1: Организация бесплатного горячего питания обучающихся, получающих начальное общее образование в муниципальных образовательных организациях.</w:t>
      </w:r>
    </w:p>
    <w:p w:rsidR="00333EEC" w:rsidRPr="00F55E2B" w:rsidRDefault="00333EEC" w:rsidP="00333EE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Pr="00F55E2B">
        <w:rPr>
          <w:sz w:val="28"/>
          <w:szCs w:val="28"/>
          <w:lang w:val="ru-RU"/>
        </w:rPr>
        <w:t>. Основное мероприятие 9 подпрограммы 1: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333EEC" w:rsidRDefault="00333EEC" w:rsidP="00333EE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0</w:t>
      </w:r>
      <w:r w:rsidRPr="00F55E2B">
        <w:rPr>
          <w:sz w:val="28"/>
          <w:szCs w:val="28"/>
          <w:lang w:val="ru-RU"/>
        </w:rPr>
        <w:t>. Основное мероприятие 10 подпрограммы 1: Осуществление деятельности по воспитанию и развитию обучающихся.</w:t>
      </w:r>
    </w:p>
    <w:p w:rsidR="00333EEC" w:rsidRPr="00793627" w:rsidRDefault="00333EEC" w:rsidP="00333EE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11. Основное мероприятие 11</w:t>
      </w:r>
      <w:r w:rsidRPr="00F55E2B">
        <w:rPr>
          <w:sz w:val="28"/>
          <w:szCs w:val="28"/>
          <w:lang w:val="ru-RU"/>
        </w:rPr>
        <w:t xml:space="preserve"> подпрограммы 1:</w:t>
      </w:r>
      <w:r>
        <w:rPr>
          <w:sz w:val="28"/>
          <w:szCs w:val="28"/>
          <w:lang w:val="ru-RU"/>
        </w:rPr>
        <w:t xml:space="preserve"> </w:t>
      </w:r>
      <w:r w:rsidRPr="00793627">
        <w:rPr>
          <w:sz w:val="28"/>
          <w:szCs w:val="28"/>
          <w:lang w:val="ru-RU"/>
        </w:rPr>
        <w:t xml:space="preserve">Обеспечение выплат ежемесячного денежного вознаграждения советникам директоров по </w:t>
      </w:r>
      <w:r w:rsidRPr="00793627">
        <w:rPr>
          <w:sz w:val="28"/>
          <w:szCs w:val="28"/>
          <w:lang w:val="ru-RU"/>
        </w:rPr>
        <w:lastRenderedPageBreak/>
        <w:t xml:space="preserve">воспитанию и взаимодействию с детскими общественными объединениями </w:t>
      </w:r>
      <w:r w:rsidRPr="00793627">
        <w:rPr>
          <w:color w:val="000000"/>
          <w:sz w:val="28"/>
          <w:szCs w:val="28"/>
          <w:shd w:val="clear" w:color="auto" w:fill="FFFFFF"/>
          <w:lang w:val="ru-RU"/>
        </w:rPr>
        <w:t>муниципальных общеобразовательных организаций</w:t>
      </w:r>
      <w:r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:rsidR="00333EEC" w:rsidRPr="00F55E2B" w:rsidRDefault="00333EEC" w:rsidP="00333EE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2</w:t>
      </w:r>
      <w:r w:rsidRPr="00F55E2B">
        <w:rPr>
          <w:sz w:val="28"/>
          <w:szCs w:val="28"/>
          <w:lang w:val="ru-RU"/>
        </w:rPr>
        <w:t>. Региональный проект «Содействие занятости».</w:t>
      </w:r>
    </w:p>
    <w:p w:rsidR="00333EEC" w:rsidRPr="00F55E2B" w:rsidRDefault="00333EEC" w:rsidP="00333EE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3</w:t>
      </w:r>
      <w:r w:rsidRPr="00F55E2B">
        <w:rPr>
          <w:sz w:val="28"/>
          <w:szCs w:val="28"/>
          <w:lang w:val="ru-RU"/>
        </w:rPr>
        <w:t>. Региональный проект «Современная школа».</w:t>
      </w:r>
    </w:p>
    <w:p w:rsidR="00333EEC" w:rsidRPr="00F55E2B" w:rsidRDefault="00333EEC" w:rsidP="00333EE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4</w:t>
      </w:r>
      <w:r w:rsidRPr="00F55E2B">
        <w:rPr>
          <w:sz w:val="28"/>
          <w:szCs w:val="28"/>
          <w:lang w:val="ru-RU"/>
        </w:rPr>
        <w:t>. Региональный проект «Учитель будущего».</w:t>
      </w:r>
    </w:p>
    <w:p w:rsidR="00333EEC" w:rsidRPr="00F55E2B" w:rsidRDefault="00333EEC" w:rsidP="00333EE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5</w:t>
      </w:r>
      <w:r w:rsidRPr="00F55E2B">
        <w:rPr>
          <w:sz w:val="28"/>
          <w:szCs w:val="28"/>
          <w:lang w:val="ru-RU"/>
        </w:rPr>
        <w:t>. Региональный проект «Патриотическое воспитание граждан Российской Федерации».</w:t>
      </w:r>
    </w:p>
    <w:p w:rsidR="00F9303E" w:rsidRPr="00F55E2B" w:rsidRDefault="00333EEC" w:rsidP="00333EE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6</w:t>
      </w:r>
      <w:r w:rsidRPr="00F55E2B">
        <w:rPr>
          <w:sz w:val="28"/>
          <w:szCs w:val="28"/>
          <w:lang w:val="ru-RU"/>
        </w:rPr>
        <w:t>. Р</w:t>
      </w:r>
      <w:r w:rsidRPr="00F55E2B">
        <w:rPr>
          <w:color w:val="000000"/>
          <w:sz w:val="28"/>
          <w:szCs w:val="28"/>
          <w:lang w:val="ru-RU"/>
        </w:rPr>
        <w:t>егиональный проект «Успех каждого ребенка</w:t>
      </w:r>
      <w:r w:rsidR="00F55E2B" w:rsidRPr="00F55E2B">
        <w:rPr>
          <w:color w:val="000000"/>
          <w:sz w:val="28"/>
          <w:szCs w:val="28"/>
          <w:lang w:val="ru-RU"/>
        </w:rPr>
        <w:t>».»;</w:t>
      </w:r>
    </w:p>
    <w:p w:rsidR="00F9303E" w:rsidRDefault="0064019E" w:rsidP="00333EE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>2.</w:t>
      </w:r>
      <w:r w:rsidR="00333EEC">
        <w:rPr>
          <w:sz w:val="28"/>
          <w:szCs w:val="28"/>
          <w:lang w:val="ru-RU"/>
        </w:rPr>
        <w:t>3</w:t>
      </w:r>
      <w:r w:rsidRPr="00F55E2B">
        <w:rPr>
          <w:sz w:val="28"/>
          <w:szCs w:val="28"/>
          <w:lang w:val="ru-RU"/>
        </w:rPr>
        <w:t xml:space="preserve">. </w:t>
      </w:r>
      <w:r w:rsidR="00333EEC" w:rsidRPr="00EA77BD">
        <w:rPr>
          <w:sz w:val="28"/>
          <w:szCs w:val="28"/>
          <w:lang w:val="ru-RU"/>
        </w:rPr>
        <w:t>В разделе 6. «Р</w:t>
      </w:r>
      <w:r w:rsidR="00333EEC" w:rsidRPr="00EA77BD">
        <w:rPr>
          <w:bCs/>
          <w:sz w:val="28"/>
          <w:szCs w:val="28"/>
          <w:lang w:val="ru-RU"/>
        </w:rPr>
        <w:t xml:space="preserve">есурсное обеспечение подпрограммы 1» </w:t>
      </w:r>
      <w:r w:rsidR="002804A3" w:rsidRPr="00EA77BD">
        <w:rPr>
          <w:sz w:val="28"/>
          <w:szCs w:val="28"/>
          <w:lang w:val="ru-RU"/>
        </w:rPr>
        <w:t>цифры «</w:t>
      </w:r>
      <w:r w:rsidR="002804A3">
        <w:rPr>
          <w:sz w:val="28"/>
          <w:szCs w:val="28"/>
          <w:lang w:val="ru-RU"/>
        </w:rPr>
        <w:t>13451366,63</w:t>
      </w:r>
      <w:r w:rsidR="002804A3" w:rsidRPr="00EA77BD">
        <w:rPr>
          <w:sz w:val="28"/>
          <w:szCs w:val="28"/>
          <w:lang w:val="ru-RU"/>
        </w:rPr>
        <w:t>» заменить цифрами «</w:t>
      </w:r>
      <w:r w:rsidR="002804A3">
        <w:rPr>
          <w:sz w:val="28"/>
          <w:szCs w:val="28"/>
          <w:lang w:val="ru-RU"/>
        </w:rPr>
        <w:t>13472921,15</w:t>
      </w:r>
      <w:r w:rsidR="002804A3" w:rsidRPr="00EA77BD">
        <w:rPr>
          <w:sz w:val="28"/>
          <w:szCs w:val="28"/>
          <w:lang w:val="ru-RU"/>
        </w:rPr>
        <w:t>», цифры «</w:t>
      </w:r>
      <w:r w:rsidR="002804A3">
        <w:rPr>
          <w:sz w:val="28"/>
          <w:szCs w:val="28"/>
          <w:lang w:val="ru-RU"/>
        </w:rPr>
        <w:t>1863703,4</w:t>
      </w:r>
      <w:r w:rsidR="002804A3" w:rsidRPr="00EA77BD">
        <w:rPr>
          <w:sz w:val="28"/>
          <w:szCs w:val="28"/>
          <w:lang w:val="ru-RU"/>
        </w:rPr>
        <w:t>» заменить цифрами «</w:t>
      </w:r>
      <w:r w:rsidR="002804A3">
        <w:rPr>
          <w:sz w:val="28"/>
          <w:szCs w:val="28"/>
          <w:lang w:val="ru-RU"/>
        </w:rPr>
        <w:t>1883196,9</w:t>
      </w:r>
      <w:r w:rsidR="002804A3" w:rsidRPr="00EA77BD">
        <w:rPr>
          <w:sz w:val="28"/>
          <w:szCs w:val="28"/>
          <w:lang w:val="ru-RU"/>
        </w:rPr>
        <w:t>»</w:t>
      </w:r>
      <w:r w:rsidR="002804A3">
        <w:rPr>
          <w:sz w:val="28"/>
          <w:szCs w:val="28"/>
          <w:lang w:val="ru-RU"/>
        </w:rPr>
        <w:t>, цифры «793782,684» заменить цифрами «795843,704</w:t>
      </w:r>
      <w:r w:rsidR="00333EEC" w:rsidRPr="00EA77BD">
        <w:rPr>
          <w:sz w:val="28"/>
          <w:szCs w:val="28"/>
          <w:lang w:val="ru-RU"/>
        </w:rPr>
        <w:t>».</w:t>
      </w:r>
    </w:p>
    <w:p w:rsidR="00194A18" w:rsidRDefault="00194A18" w:rsidP="00856BE1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</w:p>
    <w:p w:rsidR="00856BE1" w:rsidRPr="00F55E2B" w:rsidRDefault="0064019E" w:rsidP="00856BE1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>3. В приложении № 2 к муниципальной программе «Развитие образования города Липецка»</w:t>
      </w:r>
      <w:r w:rsidRPr="00F55E2B">
        <w:rPr>
          <w:bCs/>
          <w:sz w:val="28"/>
          <w:szCs w:val="28"/>
          <w:lang w:val="ru-RU"/>
        </w:rPr>
        <w:t>:</w:t>
      </w:r>
    </w:p>
    <w:p w:rsidR="00BA19AD" w:rsidRPr="00EA77BD" w:rsidRDefault="0064019E" w:rsidP="00BA19A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 xml:space="preserve">3.1. </w:t>
      </w:r>
      <w:r w:rsidR="00BA19AD" w:rsidRPr="00EA77BD">
        <w:rPr>
          <w:sz w:val="28"/>
          <w:szCs w:val="28"/>
          <w:lang w:val="ru-RU"/>
        </w:rPr>
        <w:t>В разделе 1. «</w:t>
      </w:r>
      <w:r w:rsidR="00BA19AD" w:rsidRPr="00EA77BD">
        <w:rPr>
          <w:bCs/>
          <w:sz w:val="28"/>
          <w:szCs w:val="28"/>
          <w:lang w:val="ru-RU"/>
        </w:rPr>
        <w:t xml:space="preserve">Паспорт </w:t>
      </w:r>
      <w:r w:rsidR="00BA19AD" w:rsidRPr="00EA77BD">
        <w:rPr>
          <w:sz w:val="28"/>
          <w:szCs w:val="28"/>
          <w:lang w:val="ru-RU"/>
        </w:rPr>
        <w:t xml:space="preserve">подпрограммы </w:t>
      </w:r>
      <w:r w:rsidR="00E539DA">
        <w:rPr>
          <w:sz w:val="28"/>
          <w:szCs w:val="28"/>
          <w:lang w:val="ru-RU"/>
        </w:rPr>
        <w:t>2</w:t>
      </w:r>
      <w:r w:rsidR="00BA19AD" w:rsidRPr="00EA77BD">
        <w:rPr>
          <w:bCs/>
          <w:sz w:val="28"/>
          <w:szCs w:val="28"/>
          <w:lang w:val="ru-RU"/>
        </w:rPr>
        <w:t xml:space="preserve"> </w:t>
      </w:r>
      <w:r w:rsidR="00BA19AD" w:rsidRPr="00EA77BD">
        <w:rPr>
          <w:sz w:val="28"/>
          <w:szCs w:val="28"/>
          <w:lang w:val="ru-RU"/>
        </w:rPr>
        <w:t xml:space="preserve">«Повышение доступности и качества услуг в системе </w:t>
      </w:r>
      <w:r w:rsidR="00E539DA">
        <w:rPr>
          <w:sz w:val="28"/>
          <w:szCs w:val="28"/>
          <w:lang w:val="ru-RU"/>
        </w:rPr>
        <w:t>дополнительного</w:t>
      </w:r>
      <w:r w:rsidR="00BA19AD" w:rsidRPr="00EA77BD">
        <w:rPr>
          <w:sz w:val="28"/>
          <w:szCs w:val="28"/>
          <w:lang w:val="ru-RU"/>
        </w:rPr>
        <w:t xml:space="preserve"> образования» в позиции «Объем финансирования за счет средств бюджета города Липецка с разбивкой по годам» цифры «</w:t>
      </w:r>
      <w:r w:rsidR="00E539DA">
        <w:rPr>
          <w:sz w:val="28"/>
          <w:szCs w:val="28"/>
          <w:lang w:val="ru-RU"/>
        </w:rPr>
        <w:t>7899040,237</w:t>
      </w:r>
      <w:r w:rsidR="00BA19AD" w:rsidRPr="00EA77BD">
        <w:rPr>
          <w:sz w:val="28"/>
          <w:szCs w:val="28"/>
          <w:lang w:val="ru-RU"/>
        </w:rPr>
        <w:t>» заменить цифрами «</w:t>
      </w:r>
      <w:r w:rsidR="00E539DA">
        <w:rPr>
          <w:sz w:val="28"/>
          <w:szCs w:val="28"/>
          <w:lang w:val="ru-RU"/>
        </w:rPr>
        <w:t>7911760,665</w:t>
      </w:r>
      <w:r w:rsidR="00BA19AD" w:rsidRPr="00EA77BD">
        <w:rPr>
          <w:sz w:val="28"/>
          <w:szCs w:val="28"/>
          <w:lang w:val="ru-RU"/>
        </w:rPr>
        <w:t>», цифры «</w:t>
      </w:r>
      <w:r w:rsidR="00E539DA">
        <w:rPr>
          <w:sz w:val="28"/>
          <w:szCs w:val="28"/>
          <w:lang w:val="ru-RU"/>
        </w:rPr>
        <w:t>810214,678</w:t>
      </w:r>
      <w:r w:rsidR="00BA19AD" w:rsidRPr="00EA77BD">
        <w:rPr>
          <w:sz w:val="28"/>
          <w:szCs w:val="28"/>
          <w:lang w:val="ru-RU"/>
        </w:rPr>
        <w:t>» заменить цифрами «</w:t>
      </w:r>
      <w:r w:rsidR="00E539DA">
        <w:rPr>
          <w:sz w:val="28"/>
          <w:szCs w:val="28"/>
          <w:lang w:val="ru-RU"/>
        </w:rPr>
        <w:t>822935,106</w:t>
      </w:r>
      <w:r w:rsidR="00BA19AD" w:rsidRPr="00EA77BD">
        <w:rPr>
          <w:sz w:val="28"/>
          <w:szCs w:val="28"/>
          <w:lang w:val="ru-RU"/>
        </w:rPr>
        <w:t>»;</w:t>
      </w:r>
    </w:p>
    <w:p w:rsidR="00F9303E" w:rsidRPr="00F55E2B" w:rsidRDefault="00F55E2B" w:rsidP="00BA19AD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>3.</w:t>
      </w:r>
      <w:r w:rsidR="00BA19AD">
        <w:rPr>
          <w:sz w:val="28"/>
          <w:szCs w:val="28"/>
          <w:lang w:val="ru-RU"/>
        </w:rPr>
        <w:t>2</w:t>
      </w:r>
      <w:r w:rsidRPr="00F55E2B">
        <w:rPr>
          <w:sz w:val="28"/>
          <w:szCs w:val="28"/>
          <w:lang w:val="ru-RU"/>
        </w:rPr>
        <w:t xml:space="preserve">. </w:t>
      </w:r>
      <w:r w:rsidR="00BA19AD" w:rsidRPr="00EA77BD">
        <w:rPr>
          <w:sz w:val="28"/>
          <w:szCs w:val="28"/>
          <w:lang w:val="ru-RU"/>
        </w:rPr>
        <w:t>В разделе 6. «Р</w:t>
      </w:r>
      <w:r w:rsidR="00BA19AD" w:rsidRPr="00EA77BD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BA19AD">
        <w:rPr>
          <w:bCs/>
          <w:sz w:val="28"/>
          <w:szCs w:val="28"/>
          <w:lang w:val="ru-RU"/>
        </w:rPr>
        <w:t>2</w:t>
      </w:r>
      <w:r w:rsidR="00BA19AD" w:rsidRPr="00EA77BD">
        <w:rPr>
          <w:bCs/>
          <w:sz w:val="28"/>
          <w:szCs w:val="28"/>
          <w:lang w:val="ru-RU"/>
        </w:rPr>
        <w:t xml:space="preserve">» </w:t>
      </w:r>
      <w:r w:rsidR="00BA19AD" w:rsidRPr="00EA77BD">
        <w:rPr>
          <w:sz w:val="28"/>
          <w:szCs w:val="28"/>
          <w:lang w:val="ru-RU"/>
        </w:rPr>
        <w:t>цифры «</w:t>
      </w:r>
      <w:r w:rsidR="00E539DA">
        <w:rPr>
          <w:sz w:val="28"/>
          <w:szCs w:val="28"/>
          <w:lang w:val="ru-RU"/>
        </w:rPr>
        <w:t>7899040,237</w:t>
      </w:r>
      <w:r w:rsidR="00E539DA" w:rsidRPr="00EA77BD">
        <w:rPr>
          <w:sz w:val="28"/>
          <w:szCs w:val="28"/>
          <w:lang w:val="ru-RU"/>
        </w:rPr>
        <w:t>» заменить цифрами «</w:t>
      </w:r>
      <w:r w:rsidR="00E539DA">
        <w:rPr>
          <w:sz w:val="28"/>
          <w:szCs w:val="28"/>
          <w:lang w:val="ru-RU"/>
        </w:rPr>
        <w:t>7911760,665</w:t>
      </w:r>
      <w:r w:rsidR="00E539DA" w:rsidRPr="00EA77BD">
        <w:rPr>
          <w:sz w:val="28"/>
          <w:szCs w:val="28"/>
          <w:lang w:val="ru-RU"/>
        </w:rPr>
        <w:t>», цифры «</w:t>
      </w:r>
      <w:r w:rsidR="00E539DA">
        <w:rPr>
          <w:sz w:val="28"/>
          <w:szCs w:val="28"/>
          <w:lang w:val="ru-RU"/>
        </w:rPr>
        <w:t>810214,678</w:t>
      </w:r>
      <w:r w:rsidR="00E539DA" w:rsidRPr="00EA77BD">
        <w:rPr>
          <w:sz w:val="28"/>
          <w:szCs w:val="28"/>
          <w:lang w:val="ru-RU"/>
        </w:rPr>
        <w:t>» заменить цифрами «</w:t>
      </w:r>
      <w:r w:rsidR="00E539DA">
        <w:rPr>
          <w:sz w:val="28"/>
          <w:szCs w:val="28"/>
          <w:lang w:val="ru-RU"/>
        </w:rPr>
        <w:t>822935,106</w:t>
      </w:r>
      <w:r w:rsidR="00BA19AD" w:rsidRPr="00EA77BD">
        <w:rPr>
          <w:sz w:val="28"/>
          <w:szCs w:val="28"/>
          <w:lang w:val="ru-RU"/>
        </w:rPr>
        <w:t>»</w:t>
      </w:r>
      <w:r w:rsidR="0064019E" w:rsidRPr="00F55E2B">
        <w:rPr>
          <w:sz w:val="28"/>
          <w:szCs w:val="28"/>
          <w:lang w:val="ru-RU"/>
        </w:rPr>
        <w:t>.</w:t>
      </w:r>
    </w:p>
    <w:p w:rsidR="00194A18" w:rsidRDefault="00194A18" w:rsidP="0064019E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</w:p>
    <w:p w:rsidR="0064019E" w:rsidRPr="00F55E2B" w:rsidRDefault="0064019E" w:rsidP="0064019E">
      <w:pPr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>4. В приложении № 3 к муниципальной программе «Развитие образования города Липецка»</w:t>
      </w:r>
      <w:r w:rsidRPr="00F55E2B">
        <w:rPr>
          <w:bCs/>
          <w:sz w:val="28"/>
          <w:szCs w:val="28"/>
          <w:lang w:val="ru-RU"/>
        </w:rPr>
        <w:t>:</w:t>
      </w:r>
    </w:p>
    <w:p w:rsidR="00BA19AD" w:rsidRPr="00EA77BD" w:rsidRDefault="0064019E" w:rsidP="00BA19A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>4.1. В разделе 1. «</w:t>
      </w:r>
      <w:r w:rsidRPr="00F55E2B">
        <w:rPr>
          <w:bCs/>
          <w:sz w:val="28"/>
          <w:szCs w:val="28"/>
          <w:lang w:val="ru-RU"/>
        </w:rPr>
        <w:t xml:space="preserve">Паспорт </w:t>
      </w:r>
      <w:r w:rsidRPr="00F55E2B">
        <w:rPr>
          <w:sz w:val="28"/>
          <w:szCs w:val="28"/>
          <w:lang w:val="ru-RU"/>
        </w:rPr>
        <w:t>подпрограммы 3</w:t>
      </w:r>
      <w:r w:rsidRPr="00F55E2B">
        <w:rPr>
          <w:bCs/>
          <w:sz w:val="28"/>
          <w:szCs w:val="28"/>
          <w:lang w:val="ru-RU"/>
        </w:rPr>
        <w:t xml:space="preserve"> </w:t>
      </w:r>
      <w:r w:rsidRPr="00F55E2B">
        <w:rPr>
          <w:sz w:val="28"/>
          <w:szCs w:val="28"/>
          <w:lang w:val="ru-RU"/>
        </w:rPr>
        <w:t>«Совершенствование организации отдыха и создание условий для занятости детей в каникулярное время»</w:t>
      </w:r>
      <w:r w:rsidR="00BA19AD">
        <w:rPr>
          <w:sz w:val="28"/>
          <w:szCs w:val="28"/>
          <w:lang w:val="ru-RU"/>
        </w:rPr>
        <w:t xml:space="preserve"> </w:t>
      </w:r>
      <w:r w:rsidR="00BA19AD" w:rsidRPr="00EA77BD">
        <w:rPr>
          <w:sz w:val="28"/>
          <w:szCs w:val="28"/>
          <w:lang w:val="ru-RU"/>
        </w:rPr>
        <w:t>в позиции «Объем финансирования за счет средств бюджета города Липецка с разбивкой по годам» цифры «</w:t>
      </w:r>
      <w:r w:rsidR="00F9303E">
        <w:rPr>
          <w:sz w:val="28"/>
          <w:szCs w:val="28"/>
          <w:lang w:val="ru-RU"/>
        </w:rPr>
        <w:t>374934,621</w:t>
      </w:r>
      <w:r w:rsidR="00BA19AD" w:rsidRPr="00EA77BD">
        <w:rPr>
          <w:sz w:val="28"/>
          <w:szCs w:val="28"/>
          <w:lang w:val="ru-RU"/>
        </w:rPr>
        <w:t>» заменить цифрами «</w:t>
      </w:r>
      <w:r w:rsidR="00F9303E">
        <w:rPr>
          <w:sz w:val="28"/>
          <w:szCs w:val="28"/>
          <w:lang w:val="ru-RU"/>
        </w:rPr>
        <w:t>374839,01</w:t>
      </w:r>
      <w:r w:rsidR="00BA19AD" w:rsidRPr="00EA77BD">
        <w:rPr>
          <w:sz w:val="28"/>
          <w:szCs w:val="28"/>
          <w:lang w:val="ru-RU"/>
        </w:rPr>
        <w:t>», цифры «</w:t>
      </w:r>
      <w:r w:rsidR="00F9303E">
        <w:rPr>
          <w:sz w:val="28"/>
          <w:szCs w:val="28"/>
          <w:lang w:val="ru-RU"/>
        </w:rPr>
        <w:t>43158,95</w:t>
      </w:r>
      <w:r w:rsidR="00BA19AD" w:rsidRPr="00EA77BD">
        <w:rPr>
          <w:sz w:val="28"/>
          <w:szCs w:val="28"/>
          <w:lang w:val="ru-RU"/>
        </w:rPr>
        <w:t>» заменить цифрами «</w:t>
      </w:r>
      <w:r w:rsidR="00F9303E">
        <w:rPr>
          <w:sz w:val="28"/>
          <w:szCs w:val="28"/>
          <w:lang w:val="ru-RU"/>
        </w:rPr>
        <w:t>43063,339</w:t>
      </w:r>
      <w:r w:rsidR="00BA19AD" w:rsidRPr="00EA77BD">
        <w:rPr>
          <w:sz w:val="28"/>
          <w:szCs w:val="28"/>
          <w:lang w:val="ru-RU"/>
        </w:rPr>
        <w:t>»;</w:t>
      </w:r>
    </w:p>
    <w:p w:rsidR="00F9303E" w:rsidRPr="00F55E2B" w:rsidRDefault="00B3636A" w:rsidP="00BA19AD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>4.</w:t>
      </w:r>
      <w:r w:rsidR="00BA19AD">
        <w:rPr>
          <w:sz w:val="28"/>
          <w:szCs w:val="28"/>
          <w:lang w:val="ru-RU"/>
        </w:rPr>
        <w:t>2</w:t>
      </w:r>
      <w:r w:rsidR="0064019E" w:rsidRPr="00F55E2B">
        <w:rPr>
          <w:sz w:val="28"/>
          <w:szCs w:val="28"/>
          <w:lang w:val="ru-RU"/>
        </w:rPr>
        <w:t xml:space="preserve">. </w:t>
      </w:r>
      <w:r w:rsidR="00BA19AD">
        <w:rPr>
          <w:sz w:val="28"/>
          <w:szCs w:val="28"/>
          <w:lang w:val="ru-RU"/>
        </w:rPr>
        <w:t>В р</w:t>
      </w:r>
      <w:r w:rsidR="0064019E" w:rsidRPr="00F55E2B">
        <w:rPr>
          <w:sz w:val="28"/>
          <w:szCs w:val="28"/>
          <w:lang w:val="ru-RU"/>
        </w:rPr>
        <w:t>аздел</w:t>
      </w:r>
      <w:r w:rsidR="00BA19AD">
        <w:rPr>
          <w:sz w:val="28"/>
          <w:szCs w:val="28"/>
          <w:lang w:val="ru-RU"/>
        </w:rPr>
        <w:t>е</w:t>
      </w:r>
      <w:r w:rsidR="0064019E" w:rsidRPr="00F55E2B">
        <w:rPr>
          <w:sz w:val="28"/>
          <w:szCs w:val="28"/>
          <w:lang w:val="ru-RU"/>
        </w:rPr>
        <w:t xml:space="preserve"> 6 «Ресурсное обеспечение подпрограммы 3» </w:t>
      </w:r>
      <w:r w:rsidR="00BA19AD" w:rsidRPr="00EA77BD">
        <w:rPr>
          <w:sz w:val="28"/>
          <w:szCs w:val="28"/>
          <w:lang w:val="ru-RU"/>
        </w:rPr>
        <w:t>цифры «</w:t>
      </w:r>
      <w:r w:rsidR="00F9303E">
        <w:rPr>
          <w:sz w:val="28"/>
          <w:szCs w:val="28"/>
          <w:lang w:val="ru-RU"/>
        </w:rPr>
        <w:t>374934,621</w:t>
      </w:r>
      <w:r w:rsidR="00F9303E" w:rsidRPr="00EA77BD">
        <w:rPr>
          <w:sz w:val="28"/>
          <w:szCs w:val="28"/>
          <w:lang w:val="ru-RU"/>
        </w:rPr>
        <w:t>» заменить цифрами «</w:t>
      </w:r>
      <w:r w:rsidR="00F9303E">
        <w:rPr>
          <w:sz w:val="28"/>
          <w:szCs w:val="28"/>
          <w:lang w:val="ru-RU"/>
        </w:rPr>
        <w:t>374839,01</w:t>
      </w:r>
      <w:r w:rsidR="00F9303E" w:rsidRPr="00EA77BD">
        <w:rPr>
          <w:sz w:val="28"/>
          <w:szCs w:val="28"/>
          <w:lang w:val="ru-RU"/>
        </w:rPr>
        <w:t>», цифры «</w:t>
      </w:r>
      <w:r w:rsidR="00F9303E">
        <w:rPr>
          <w:sz w:val="28"/>
          <w:szCs w:val="28"/>
          <w:lang w:val="ru-RU"/>
        </w:rPr>
        <w:t>43158,95</w:t>
      </w:r>
      <w:r w:rsidR="00F9303E" w:rsidRPr="00EA77BD">
        <w:rPr>
          <w:sz w:val="28"/>
          <w:szCs w:val="28"/>
          <w:lang w:val="ru-RU"/>
        </w:rPr>
        <w:t>» заменить цифрами «</w:t>
      </w:r>
      <w:r w:rsidR="00F9303E">
        <w:rPr>
          <w:sz w:val="28"/>
          <w:szCs w:val="28"/>
          <w:lang w:val="ru-RU"/>
        </w:rPr>
        <w:t>43063,339</w:t>
      </w:r>
      <w:r w:rsidR="00BA19AD" w:rsidRPr="00EA77BD">
        <w:rPr>
          <w:sz w:val="28"/>
          <w:szCs w:val="28"/>
          <w:lang w:val="ru-RU"/>
        </w:rPr>
        <w:t>»</w:t>
      </w:r>
      <w:r w:rsidR="00BA19AD" w:rsidRPr="00F55E2B">
        <w:rPr>
          <w:sz w:val="28"/>
          <w:szCs w:val="28"/>
          <w:lang w:val="ru-RU"/>
        </w:rPr>
        <w:t>.</w:t>
      </w:r>
    </w:p>
    <w:p w:rsidR="00194A18" w:rsidRDefault="00194A18" w:rsidP="00BA19AD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</w:p>
    <w:p w:rsidR="0064019E" w:rsidRPr="00F55E2B" w:rsidRDefault="0064019E" w:rsidP="00BA19AD">
      <w:pPr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>5. В приложении № 4 к муниципальной программе «Развитие образования города Липецка»</w:t>
      </w:r>
      <w:r w:rsidRPr="00F55E2B">
        <w:rPr>
          <w:bCs/>
          <w:sz w:val="28"/>
          <w:szCs w:val="28"/>
          <w:lang w:val="ru-RU"/>
        </w:rPr>
        <w:t>:</w:t>
      </w:r>
      <w:r w:rsidR="00F9303E">
        <w:rPr>
          <w:bCs/>
          <w:sz w:val="28"/>
          <w:szCs w:val="28"/>
          <w:lang w:val="ru-RU"/>
        </w:rPr>
        <w:t xml:space="preserve"> </w:t>
      </w:r>
    </w:p>
    <w:p w:rsidR="00BA19AD" w:rsidRDefault="0064019E" w:rsidP="00BA19AD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F55E2B">
        <w:rPr>
          <w:bCs/>
          <w:sz w:val="28"/>
          <w:szCs w:val="28"/>
          <w:lang w:val="ru-RU"/>
        </w:rPr>
        <w:t>5.1. В р</w:t>
      </w:r>
      <w:r w:rsidRPr="00F55E2B">
        <w:rPr>
          <w:sz w:val="28"/>
          <w:szCs w:val="28"/>
          <w:lang w:val="ru-RU"/>
        </w:rPr>
        <w:t>азделе 1. «</w:t>
      </w:r>
      <w:r w:rsidRPr="00F55E2B">
        <w:rPr>
          <w:bCs/>
          <w:sz w:val="28"/>
          <w:szCs w:val="28"/>
          <w:lang w:val="ru-RU"/>
        </w:rPr>
        <w:t xml:space="preserve">Паспорт </w:t>
      </w:r>
      <w:r w:rsidRPr="00F55E2B">
        <w:rPr>
          <w:sz w:val="28"/>
          <w:szCs w:val="28"/>
          <w:lang w:val="ru-RU"/>
        </w:rPr>
        <w:t>подпрограммы 4</w:t>
      </w:r>
      <w:r w:rsidRPr="00F55E2B">
        <w:rPr>
          <w:bCs/>
          <w:sz w:val="28"/>
          <w:szCs w:val="28"/>
          <w:lang w:val="ru-RU"/>
        </w:rPr>
        <w:t xml:space="preserve"> </w:t>
      </w:r>
      <w:r w:rsidRPr="00F55E2B">
        <w:rPr>
          <w:sz w:val="28"/>
          <w:szCs w:val="28"/>
          <w:lang w:val="ru-RU"/>
        </w:rPr>
        <w:t>«Обеспечение устойчивого функционирования и развития системы образования города Липецка»</w:t>
      </w:r>
      <w:r w:rsidR="00BA19AD">
        <w:rPr>
          <w:sz w:val="28"/>
          <w:szCs w:val="28"/>
          <w:lang w:val="ru-RU"/>
        </w:rPr>
        <w:t xml:space="preserve"> </w:t>
      </w:r>
      <w:r w:rsidR="00157F51" w:rsidRPr="00EA77BD">
        <w:rPr>
          <w:sz w:val="28"/>
          <w:szCs w:val="28"/>
          <w:lang w:val="ru-RU"/>
        </w:rPr>
        <w:t xml:space="preserve">в позиции «Объем финансирования за счет средств бюджета города Липецка с разбивкой по годам» </w:t>
      </w:r>
      <w:r w:rsidR="00BA19AD" w:rsidRPr="00EA77BD">
        <w:rPr>
          <w:sz w:val="28"/>
          <w:szCs w:val="28"/>
          <w:lang w:val="ru-RU"/>
        </w:rPr>
        <w:t>цифры «</w:t>
      </w:r>
      <w:r w:rsidR="00F9303E">
        <w:rPr>
          <w:sz w:val="28"/>
          <w:szCs w:val="28"/>
          <w:lang w:val="ru-RU"/>
        </w:rPr>
        <w:t>2563203,573</w:t>
      </w:r>
      <w:r w:rsidR="00BA19AD" w:rsidRPr="00EA77BD">
        <w:rPr>
          <w:sz w:val="28"/>
          <w:szCs w:val="28"/>
          <w:lang w:val="ru-RU"/>
        </w:rPr>
        <w:t>» заменить цифрами «</w:t>
      </w:r>
      <w:r w:rsidR="00F9303E">
        <w:rPr>
          <w:sz w:val="28"/>
          <w:szCs w:val="28"/>
          <w:lang w:val="ru-RU"/>
        </w:rPr>
        <w:t>2408883,64</w:t>
      </w:r>
      <w:r w:rsidR="00BA19AD" w:rsidRPr="00EA77BD">
        <w:rPr>
          <w:sz w:val="28"/>
          <w:szCs w:val="28"/>
          <w:lang w:val="ru-RU"/>
        </w:rPr>
        <w:t>», цифры «</w:t>
      </w:r>
      <w:r w:rsidR="00F9303E">
        <w:rPr>
          <w:sz w:val="28"/>
          <w:szCs w:val="28"/>
          <w:lang w:val="ru-RU"/>
        </w:rPr>
        <w:t>895379,257</w:t>
      </w:r>
      <w:r w:rsidR="00BA19AD" w:rsidRPr="00EA77BD">
        <w:rPr>
          <w:sz w:val="28"/>
          <w:szCs w:val="28"/>
          <w:lang w:val="ru-RU"/>
        </w:rPr>
        <w:t>» заменить цифрами «</w:t>
      </w:r>
      <w:r w:rsidR="00F9303E">
        <w:rPr>
          <w:sz w:val="28"/>
          <w:szCs w:val="28"/>
          <w:lang w:val="ru-RU"/>
        </w:rPr>
        <w:t>741059,324</w:t>
      </w:r>
      <w:r w:rsidR="00BA19AD" w:rsidRPr="00EA77BD">
        <w:rPr>
          <w:sz w:val="28"/>
          <w:szCs w:val="28"/>
          <w:lang w:val="ru-RU"/>
        </w:rPr>
        <w:t>»</w:t>
      </w:r>
      <w:r w:rsidR="00BA19AD">
        <w:rPr>
          <w:sz w:val="28"/>
          <w:szCs w:val="28"/>
          <w:lang w:val="ru-RU"/>
        </w:rPr>
        <w:t>;</w:t>
      </w:r>
    </w:p>
    <w:p w:rsidR="00BA19AD" w:rsidRPr="00F55E2B" w:rsidRDefault="0064019E" w:rsidP="00BA19AD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lastRenderedPageBreak/>
        <w:t>5.</w:t>
      </w:r>
      <w:r w:rsidR="00BA19AD">
        <w:rPr>
          <w:sz w:val="28"/>
          <w:szCs w:val="28"/>
          <w:lang w:val="ru-RU"/>
        </w:rPr>
        <w:t>2</w:t>
      </w:r>
      <w:r w:rsidRPr="00F55E2B">
        <w:rPr>
          <w:sz w:val="28"/>
          <w:szCs w:val="28"/>
          <w:lang w:val="ru-RU"/>
        </w:rPr>
        <w:t xml:space="preserve">. </w:t>
      </w:r>
      <w:r w:rsidR="00BA19AD">
        <w:rPr>
          <w:sz w:val="28"/>
          <w:szCs w:val="28"/>
          <w:lang w:val="ru-RU"/>
        </w:rPr>
        <w:t>В р</w:t>
      </w:r>
      <w:r w:rsidRPr="00F55E2B">
        <w:rPr>
          <w:sz w:val="28"/>
          <w:szCs w:val="28"/>
          <w:lang w:val="ru-RU"/>
        </w:rPr>
        <w:t>аздел</w:t>
      </w:r>
      <w:r w:rsidR="00BA19AD">
        <w:rPr>
          <w:sz w:val="28"/>
          <w:szCs w:val="28"/>
          <w:lang w:val="ru-RU"/>
        </w:rPr>
        <w:t>е</w:t>
      </w:r>
      <w:r w:rsidRPr="00F55E2B">
        <w:rPr>
          <w:sz w:val="28"/>
          <w:szCs w:val="28"/>
          <w:lang w:val="ru-RU"/>
        </w:rPr>
        <w:t xml:space="preserve"> 6 «Ресурсное обеспечение подпрограммы 4» </w:t>
      </w:r>
      <w:r w:rsidR="00BA19AD" w:rsidRPr="00EA77BD">
        <w:rPr>
          <w:sz w:val="28"/>
          <w:szCs w:val="28"/>
          <w:lang w:val="ru-RU"/>
        </w:rPr>
        <w:t>цифры «</w:t>
      </w:r>
      <w:r w:rsidR="00F9303E">
        <w:rPr>
          <w:sz w:val="28"/>
          <w:szCs w:val="28"/>
          <w:lang w:val="ru-RU"/>
        </w:rPr>
        <w:t>2563203,573</w:t>
      </w:r>
      <w:r w:rsidR="00F9303E" w:rsidRPr="00EA77BD">
        <w:rPr>
          <w:sz w:val="28"/>
          <w:szCs w:val="28"/>
          <w:lang w:val="ru-RU"/>
        </w:rPr>
        <w:t>» заменить цифрами «</w:t>
      </w:r>
      <w:r w:rsidR="00F9303E">
        <w:rPr>
          <w:sz w:val="28"/>
          <w:szCs w:val="28"/>
          <w:lang w:val="ru-RU"/>
        </w:rPr>
        <w:t>2408883,64</w:t>
      </w:r>
      <w:r w:rsidR="00F9303E" w:rsidRPr="00EA77BD">
        <w:rPr>
          <w:sz w:val="28"/>
          <w:szCs w:val="28"/>
          <w:lang w:val="ru-RU"/>
        </w:rPr>
        <w:t>», цифры «</w:t>
      </w:r>
      <w:r w:rsidR="00F9303E">
        <w:rPr>
          <w:sz w:val="28"/>
          <w:szCs w:val="28"/>
          <w:lang w:val="ru-RU"/>
        </w:rPr>
        <w:t>895379,257</w:t>
      </w:r>
      <w:r w:rsidR="00F9303E" w:rsidRPr="00EA77BD">
        <w:rPr>
          <w:sz w:val="28"/>
          <w:szCs w:val="28"/>
          <w:lang w:val="ru-RU"/>
        </w:rPr>
        <w:t>» заменить цифрами «</w:t>
      </w:r>
      <w:r w:rsidR="00F9303E">
        <w:rPr>
          <w:sz w:val="28"/>
          <w:szCs w:val="28"/>
          <w:lang w:val="ru-RU"/>
        </w:rPr>
        <w:t>741059,324</w:t>
      </w:r>
      <w:r w:rsidR="00BA19AD" w:rsidRPr="00EA77BD">
        <w:rPr>
          <w:sz w:val="28"/>
          <w:szCs w:val="28"/>
          <w:lang w:val="ru-RU"/>
        </w:rPr>
        <w:t>»</w:t>
      </w:r>
      <w:r w:rsidR="00BA19AD" w:rsidRPr="00F55E2B">
        <w:rPr>
          <w:sz w:val="28"/>
          <w:szCs w:val="28"/>
          <w:lang w:val="ru-RU"/>
        </w:rPr>
        <w:t>.</w:t>
      </w:r>
      <w:r w:rsidR="00F9303E">
        <w:rPr>
          <w:sz w:val="28"/>
          <w:szCs w:val="28"/>
          <w:lang w:val="ru-RU"/>
        </w:rPr>
        <w:t xml:space="preserve"> </w:t>
      </w:r>
    </w:p>
    <w:p w:rsidR="00894718" w:rsidRPr="00F55E2B" w:rsidRDefault="00894718" w:rsidP="00BA19AD">
      <w:pPr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</w:p>
    <w:p w:rsidR="00B3636A" w:rsidRPr="00F55E2B" w:rsidRDefault="00B3636A" w:rsidP="00FD791D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</w:p>
    <w:p w:rsidR="00B3636A" w:rsidRPr="00F55E2B" w:rsidRDefault="00B3636A" w:rsidP="00FD791D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</w:p>
    <w:p w:rsidR="00A1443D" w:rsidRPr="00F55E2B" w:rsidRDefault="00520399" w:rsidP="00A1443D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 w:rsidRPr="00F55E2B">
        <w:rPr>
          <w:sz w:val="28"/>
          <w:szCs w:val="28"/>
          <w:lang w:val="ru-RU"/>
        </w:rPr>
        <w:t>Г</w:t>
      </w:r>
      <w:r w:rsidR="00A1443D" w:rsidRPr="00F55E2B">
        <w:rPr>
          <w:sz w:val="28"/>
          <w:szCs w:val="28"/>
          <w:lang w:val="ru-RU"/>
        </w:rPr>
        <w:t>лав</w:t>
      </w:r>
      <w:r w:rsidRPr="00F55E2B">
        <w:rPr>
          <w:sz w:val="28"/>
          <w:szCs w:val="28"/>
          <w:lang w:val="ru-RU"/>
        </w:rPr>
        <w:t>а</w:t>
      </w:r>
      <w:r w:rsidR="00A1443D" w:rsidRPr="00F55E2B">
        <w:rPr>
          <w:sz w:val="28"/>
          <w:szCs w:val="28"/>
          <w:lang w:val="ru-RU"/>
        </w:rPr>
        <w:t xml:space="preserve"> города Липецка                                          </w:t>
      </w:r>
      <w:r w:rsidR="00194A18">
        <w:rPr>
          <w:sz w:val="28"/>
          <w:szCs w:val="28"/>
          <w:lang w:val="ru-RU"/>
        </w:rPr>
        <w:t xml:space="preserve">      </w:t>
      </w:r>
      <w:r w:rsidR="00A1443D" w:rsidRPr="00F55E2B">
        <w:rPr>
          <w:sz w:val="28"/>
          <w:szCs w:val="28"/>
          <w:lang w:val="ru-RU"/>
        </w:rPr>
        <w:t xml:space="preserve">    </w:t>
      </w:r>
      <w:r w:rsidRPr="00F55E2B">
        <w:rPr>
          <w:sz w:val="28"/>
          <w:szCs w:val="28"/>
          <w:lang w:val="ru-RU"/>
        </w:rPr>
        <w:t xml:space="preserve">       </w:t>
      </w:r>
      <w:r w:rsidR="00A1443D" w:rsidRPr="00F55E2B">
        <w:rPr>
          <w:sz w:val="28"/>
          <w:szCs w:val="28"/>
          <w:lang w:val="ru-RU"/>
        </w:rPr>
        <w:t xml:space="preserve">                   </w:t>
      </w:r>
      <w:proofErr w:type="spellStart"/>
      <w:r w:rsidR="00E645B3" w:rsidRPr="00F55E2B">
        <w:rPr>
          <w:sz w:val="28"/>
          <w:szCs w:val="28"/>
          <w:lang w:val="ru-RU"/>
        </w:rPr>
        <w:t>Р.И.Ченцов</w:t>
      </w:r>
      <w:proofErr w:type="spellEnd"/>
    </w:p>
    <w:sectPr w:rsidR="00A1443D" w:rsidRPr="00F55E2B" w:rsidSect="0006423E">
      <w:pgSz w:w="11907" w:h="16840" w:code="9"/>
      <w:pgMar w:top="1474" w:right="624" w:bottom="1474" w:left="1758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71A" w:rsidRDefault="00E4371A" w:rsidP="0082581A">
      <w:r>
        <w:separator/>
      </w:r>
    </w:p>
  </w:endnote>
  <w:endnote w:type="continuationSeparator" w:id="0">
    <w:p w:rsidR="00E4371A" w:rsidRDefault="00E4371A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71A" w:rsidRDefault="00E4371A" w:rsidP="0082581A">
      <w:r>
        <w:separator/>
      </w:r>
    </w:p>
  </w:footnote>
  <w:footnote w:type="continuationSeparator" w:id="0">
    <w:p w:rsidR="00E4371A" w:rsidRDefault="00E4371A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4270136"/>
      <w:docPartObj>
        <w:docPartGallery w:val="Page Numbers (Top of Page)"/>
        <w:docPartUnique/>
      </w:docPartObj>
    </w:sdtPr>
    <w:sdtEndPr/>
    <w:sdtContent>
      <w:p w:rsidR="007B7142" w:rsidRDefault="007B71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6F8" w:rsidRPr="001666F8">
          <w:rPr>
            <w:noProof/>
            <w:lang w:val="ru-RU"/>
          </w:rPr>
          <w:t>2</w:t>
        </w:r>
        <w:r>
          <w:fldChar w:fldCharType="end"/>
        </w:r>
      </w:p>
    </w:sdtContent>
  </w:sdt>
  <w:p w:rsidR="007B7142" w:rsidRPr="002E2303" w:rsidRDefault="007B7142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142" w:rsidRPr="0053708D" w:rsidRDefault="007B7142">
    <w:pPr>
      <w:pStyle w:val="a5"/>
      <w:jc w:val="center"/>
      <w:rPr>
        <w:sz w:val="24"/>
        <w:szCs w:val="24"/>
      </w:rPr>
    </w:pPr>
  </w:p>
  <w:p w:rsidR="007B7142" w:rsidRPr="00E7155E" w:rsidRDefault="007B7142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142" w:rsidRPr="00F501E3" w:rsidRDefault="007B7142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1666F8" w:rsidRPr="001666F8">
      <w:rPr>
        <w:noProof/>
        <w:sz w:val="24"/>
        <w:szCs w:val="24"/>
        <w:lang w:val="ru-RU"/>
      </w:rPr>
      <w:t>20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 w15:restartNumberingAfterBreak="0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 w15:restartNumberingAfterBreak="0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 w15:restartNumberingAfterBreak="0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 w15:restartNumberingAfterBreak="0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8" w15:restartNumberingAfterBreak="0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C1AE1"/>
    <w:multiLevelType w:val="multilevel"/>
    <w:tmpl w:val="D0608AA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40" w15:restartNumberingAfterBreak="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41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40"/>
  </w:num>
  <w:num w:numId="11">
    <w:abstractNumId w:val="37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2"/>
  </w:num>
  <w:num w:numId="17">
    <w:abstractNumId w:val="1"/>
  </w:num>
  <w:num w:numId="18">
    <w:abstractNumId w:val="38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  <w:num w:numId="46">
    <w:abstractNumId w:val="36"/>
  </w:num>
  <w:num w:numId="4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07E0"/>
    <w:rsid w:val="000052A2"/>
    <w:rsid w:val="0001101A"/>
    <w:rsid w:val="00015375"/>
    <w:rsid w:val="000156C2"/>
    <w:rsid w:val="000156CA"/>
    <w:rsid w:val="000157EF"/>
    <w:rsid w:val="0001747C"/>
    <w:rsid w:val="000176C5"/>
    <w:rsid w:val="00017701"/>
    <w:rsid w:val="000179DC"/>
    <w:rsid w:val="00020DD2"/>
    <w:rsid w:val="00021008"/>
    <w:rsid w:val="00021918"/>
    <w:rsid w:val="00024DDA"/>
    <w:rsid w:val="00025CE2"/>
    <w:rsid w:val="000278F9"/>
    <w:rsid w:val="00030485"/>
    <w:rsid w:val="00031CE6"/>
    <w:rsid w:val="00031E1A"/>
    <w:rsid w:val="00032144"/>
    <w:rsid w:val="00032565"/>
    <w:rsid w:val="00034440"/>
    <w:rsid w:val="00034A87"/>
    <w:rsid w:val="00034DB4"/>
    <w:rsid w:val="000374BF"/>
    <w:rsid w:val="0004183B"/>
    <w:rsid w:val="00042254"/>
    <w:rsid w:val="000431E1"/>
    <w:rsid w:val="0004360F"/>
    <w:rsid w:val="00043FA3"/>
    <w:rsid w:val="00044E4E"/>
    <w:rsid w:val="00045B35"/>
    <w:rsid w:val="00046826"/>
    <w:rsid w:val="00046DC5"/>
    <w:rsid w:val="00050A31"/>
    <w:rsid w:val="000513EB"/>
    <w:rsid w:val="00051446"/>
    <w:rsid w:val="00053277"/>
    <w:rsid w:val="000548BA"/>
    <w:rsid w:val="00055678"/>
    <w:rsid w:val="00057C1E"/>
    <w:rsid w:val="00060092"/>
    <w:rsid w:val="0006059E"/>
    <w:rsid w:val="00061AC3"/>
    <w:rsid w:val="0006423E"/>
    <w:rsid w:val="000642A4"/>
    <w:rsid w:val="000644E9"/>
    <w:rsid w:val="000650AF"/>
    <w:rsid w:val="00066D48"/>
    <w:rsid w:val="00067BD8"/>
    <w:rsid w:val="0007100D"/>
    <w:rsid w:val="00075727"/>
    <w:rsid w:val="00082268"/>
    <w:rsid w:val="00082B88"/>
    <w:rsid w:val="000871A1"/>
    <w:rsid w:val="00087908"/>
    <w:rsid w:val="00090069"/>
    <w:rsid w:val="00093230"/>
    <w:rsid w:val="000932C3"/>
    <w:rsid w:val="0009498E"/>
    <w:rsid w:val="000954CB"/>
    <w:rsid w:val="00095DC3"/>
    <w:rsid w:val="00096A3D"/>
    <w:rsid w:val="000A0ACE"/>
    <w:rsid w:val="000A3191"/>
    <w:rsid w:val="000A5429"/>
    <w:rsid w:val="000A5DF1"/>
    <w:rsid w:val="000B00C3"/>
    <w:rsid w:val="000B0CD5"/>
    <w:rsid w:val="000B3FF3"/>
    <w:rsid w:val="000B6CBB"/>
    <w:rsid w:val="000B7397"/>
    <w:rsid w:val="000B7FE5"/>
    <w:rsid w:val="000C1AE5"/>
    <w:rsid w:val="000C3FD9"/>
    <w:rsid w:val="000D0B99"/>
    <w:rsid w:val="000D3E07"/>
    <w:rsid w:val="000D4EFA"/>
    <w:rsid w:val="000D6EE6"/>
    <w:rsid w:val="000D73B6"/>
    <w:rsid w:val="000E08A4"/>
    <w:rsid w:val="000E53D9"/>
    <w:rsid w:val="000E619A"/>
    <w:rsid w:val="000E6AE7"/>
    <w:rsid w:val="000E6F28"/>
    <w:rsid w:val="000E78BD"/>
    <w:rsid w:val="000F124F"/>
    <w:rsid w:val="000F145C"/>
    <w:rsid w:val="000F29DB"/>
    <w:rsid w:val="001002A8"/>
    <w:rsid w:val="00115C0B"/>
    <w:rsid w:val="00117817"/>
    <w:rsid w:val="0012153C"/>
    <w:rsid w:val="00124F6F"/>
    <w:rsid w:val="00126355"/>
    <w:rsid w:val="001308C8"/>
    <w:rsid w:val="0013334C"/>
    <w:rsid w:val="00133E2E"/>
    <w:rsid w:val="00135054"/>
    <w:rsid w:val="001359C0"/>
    <w:rsid w:val="00135B00"/>
    <w:rsid w:val="00135F6C"/>
    <w:rsid w:val="00137750"/>
    <w:rsid w:val="00141A31"/>
    <w:rsid w:val="00141F22"/>
    <w:rsid w:val="00142822"/>
    <w:rsid w:val="00143F85"/>
    <w:rsid w:val="00147EF5"/>
    <w:rsid w:val="00150C6A"/>
    <w:rsid w:val="00151A65"/>
    <w:rsid w:val="0015249F"/>
    <w:rsid w:val="001533D6"/>
    <w:rsid w:val="00156C78"/>
    <w:rsid w:val="00157F51"/>
    <w:rsid w:val="001611E4"/>
    <w:rsid w:val="001634DC"/>
    <w:rsid w:val="0016453B"/>
    <w:rsid w:val="00164897"/>
    <w:rsid w:val="001666F8"/>
    <w:rsid w:val="0017216D"/>
    <w:rsid w:val="00172E73"/>
    <w:rsid w:val="0017376F"/>
    <w:rsid w:val="00176242"/>
    <w:rsid w:val="0018002B"/>
    <w:rsid w:val="00181124"/>
    <w:rsid w:val="001816CF"/>
    <w:rsid w:val="0018310F"/>
    <w:rsid w:val="001837B8"/>
    <w:rsid w:val="0018404B"/>
    <w:rsid w:val="0018448A"/>
    <w:rsid w:val="001844A1"/>
    <w:rsid w:val="00184BCE"/>
    <w:rsid w:val="001914CF"/>
    <w:rsid w:val="00192522"/>
    <w:rsid w:val="00193076"/>
    <w:rsid w:val="00194A18"/>
    <w:rsid w:val="00194F02"/>
    <w:rsid w:val="001955EA"/>
    <w:rsid w:val="00196A32"/>
    <w:rsid w:val="00196F19"/>
    <w:rsid w:val="001A0A80"/>
    <w:rsid w:val="001A3615"/>
    <w:rsid w:val="001A4A31"/>
    <w:rsid w:val="001A4BD4"/>
    <w:rsid w:val="001A4D0A"/>
    <w:rsid w:val="001A56F5"/>
    <w:rsid w:val="001B0B85"/>
    <w:rsid w:val="001B371F"/>
    <w:rsid w:val="001B5BDB"/>
    <w:rsid w:val="001B7751"/>
    <w:rsid w:val="001C2530"/>
    <w:rsid w:val="001C3AE4"/>
    <w:rsid w:val="001C4681"/>
    <w:rsid w:val="001C4E79"/>
    <w:rsid w:val="001C651B"/>
    <w:rsid w:val="001C6D87"/>
    <w:rsid w:val="001C754E"/>
    <w:rsid w:val="001C7B38"/>
    <w:rsid w:val="001D0CF0"/>
    <w:rsid w:val="001D4703"/>
    <w:rsid w:val="001D4EFF"/>
    <w:rsid w:val="001D4F59"/>
    <w:rsid w:val="001D68F4"/>
    <w:rsid w:val="001D6A20"/>
    <w:rsid w:val="001D7CAF"/>
    <w:rsid w:val="001E0F8F"/>
    <w:rsid w:val="001E2182"/>
    <w:rsid w:val="001E2A01"/>
    <w:rsid w:val="001E456C"/>
    <w:rsid w:val="001E720E"/>
    <w:rsid w:val="001F0A34"/>
    <w:rsid w:val="001F0DCA"/>
    <w:rsid w:val="001F3A55"/>
    <w:rsid w:val="001F470F"/>
    <w:rsid w:val="0020355A"/>
    <w:rsid w:val="00203FD7"/>
    <w:rsid w:val="00204A6C"/>
    <w:rsid w:val="00205520"/>
    <w:rsid w:val="00207D77"/>
    <w:rsid w:val="00211C23"/>
    <w:rsid w:val="002122B5"/>
    <w:rsid w:val="00213551"/>
    <w:rsid w:val="00213D3B"/>
    <w:rsid w:val="002172B1"/>
    <w:rsid w:val="002178DF"/>
    <w:rsid w:val="00221312"/>
    <w:rsid w:val="00222347"/>
    <w:rsid w:val="00222E2C"/>
    <w:rsid w:val="002303E3"/>
    <w:rsid w:val="002317BB"/>
    <w:rsid w:val="00232383"/>
    <w:rsid w:val="00232D06"/>
    <w:rsid w:val="00233BB4"/>
    <w:rsid w:val="002344B3"/>
    <w:rsid w:val="002373B6"/>
    <w:rsid w:val="00244294"/>
    <w:rsid w:val="0024554B"/>
    <w:rsid w:val="00247846"/>
    <w:rsid w:val="002535A9"/>
    <w:rsid w:val="00254D13"/>
    <w:rsid w:val="00255DBF"/>
    <w:rsid w:val="002573AF"/>
    <w:rsid w:val="00257FBF"/>
    <w:rsid w:val="002606B1"/>
    <w:rsid w:val="00261275"/>
    <w:rsid w:val="00261D14"/>
    <w:rsid w:val="00263FBC"/>
    <w:rsid w:val="00264842"/>
    <w:rsid w:val="00270ECC"/>
    <w:rsid w:val="00271B15"/>
    <w:rsid w:val="00271BBF"/>
    <w:rsid w:val="00274196"/>
    <w:rsid w:val="00274DD9"/>
    <w:rsid w:val="00275339"/>
    <w:rsid w:val="0027555F"/>
    <w:rsid w:val="00275C1C"/>
    <w:rsid w:val="002804A3"/>
    <w:rsid w:val="00281DA1"/>
    <w:rsid w:val="00283A89"/>
    <w:rsid w:val="00283B96"/>
    <w:rsid w:val="002860B3"/>
    <w:rsid w:val="00287251"/>
    <w:rsid w:val="00291B2C"/>
    <w:rsid w:val="00293583"/>
    <w:rsid w:val="00294DF0"/>
    <w:rsid w:val="002957DA"/>
    <w:rsid w:val="00297948"/>
    <w:rsid w:val="002A019E"/>
    <w:rsid w:val="002A1706"/>
    <w:rsid w:val="002A1E66"/>
    <w:rsid w:val="002A72D2"/>
    <w:rsid w:val="002A7573"/>
    <w:rsid w:val="002A7885"/>
    <w:rsid w:val="002B49D9"/>
    <w:rsid w:val="002B746A"/>
    <w:rsid w:val="002B7F0F"/>
    <w:rsid w:val="002C0374"/>
    <w:rsid w:val="002C08AF"/>
    <w:rsid w:val="002C4085"/>
    <w:rsid w:val="002C40AF"/>
    <w:rsid w:val="002C4C7F"/>
    <w:rsid w:val="002C5D97"/>
    <w:rsid w:val="002C5FAC"/>
    <w:rsid w:val="002C6CE6"/>
    <w:rsid w:val="002C737A"/>
    <w:rsid w:val="002D21FD"/>
    <w:rsid w:val="002D2AB8"/>
    <w:rsid w:val="002D3512"/>
    <w:rsid w:val="002D4DF1"/>
    <w:rsid w:val="002D5529"/>
    <w:rsid w:val="002D5BC9"/>
    <w:rsid w:val="002D6BA1"/>
    <w:rsid w:val="002D7384"/>
    <w:rsid w:val="002E2303"/>
    <w:rsid w:val="002E37F1"/>
    <w:rsid w:val="002E5F5E"/>
    <w:rsid w:val="002E7E74"/>
    <w:rsid w:val="002F0F0D"/>
    <w:rsid w:val="002F1B58"/>
    <w:rsid w:val="002F411B"/>
    <w:rsid w:val="002F4165"/>
    <w:rsid w:val="002F51E2"/>
    <w:rsid w:val="002F6014"/>
    <w:rsid w:val="00300261"/>
    <w:rsid w:val="00300820"/>
    <w:rsid w:val="00303711"/>
    <w:rsid w:val="00303AA4"/>
    <w:rsid w:val="00304311"/>
    <w:rsid w:val="00306472"/>
    <w:rsid w:val="00307248"/>
    <w:rsid w:val="00307F72"/>
    <w:rsid w:val="00310F2A"/>
    <w:rsid w:val="00311DB5"/>
    <w:rsid w:val="003130FE"/>
    <w:rsid w:val="00313467"/>
    <w:rsid w:val="003134FC"/>
    <w:rsid w:val="00315B7B"/>
    <w:rsid w:val="003204B5"/>
    <w:rsid w:val="0032134D"/>
    <w:rsid w:val="00322A29"/>
    <w:rsid w:val="00322E3C"/>
    <w:rsid w:val="00322FA6"/>
    <w:rsid w:val="0032400A"/>
    <w:rsid w:val="00325724"/>
    <w:rsid w:val="00326EA5"/>
    <w:rsid w:val="003275A6"/>
    <w:rsid w:val="00327CE9"/>
    <w:rsid w:val="00327EC9"/>
    <w:rsid w:val="00333AA8"/>
    <w:rsid w:val="00333EEC"/>
    <w:rsid w:val="00335D1F"/>
    <w:rsid w:val="00335EAE"/>
    <w:rsid w:val="003379DA"/>
    <w:rsid w:val="00343839"/>
    <w:rsid w:val="0034460F"/>
    <w:rsid w:val="00346FFF"/>
    <w:rsid w:val="003472D8"/>
    <w:rsid w:val="00350A88"/>
    <w:rsid w:val="00350C11"/>
    <w:rsid w:val="00353E8C"/>
    <w:rsid w:val="0035419E"/>
    <w:rsid w:val="0036002E"/>
    <w:rsid w:val="00361143"/>
    <w:rsid w:val="00361943"/>
    <w:rsid w:val="00362E41"/>
    <w:rsid w:val="0036361B"/>
    <w:rsid w:val="00367850"/>
    <w:rsid w:val="00375E37"/>
    <w:rsid w:val="00376492"/>
    <w:rsid w:val="003808F8"/>
    <w:rsid w:val="00380D5D"/>
    <w:rsid w:val="0038105E"/>
    <w:rsid w:val="003821F3"/>
    <w:rsid w:val="0038374F"/>
    <w:rsid w:val="00384182"/>
    <w:rsid w:val="0038610E"/>
    <w:rsid w:val="003869F0"/>
    <w:rsid w:val="00386DC9"/>
    <w:rsid w:val="0039249B"/>
    <w:rsid w:val="003926EE"/>
    <w:rsid w:val="003927F7"/>
    <w:rsid w:val="00393D2F"/>
    <w:rsid w:val="003949C5"/>
    <w:rsid w:val="00394B20"/>
    <w:rsid w:val="00396500"/>
    <w:rsid w:val="00396B44"/>
    <w:rsid w:val="003A32FB"/>
    <w:rsid w:val="003B07FE"/>
    <w:rsid w:val="003B23CC"/>
    <w:rsid w:val="003B3665"/>
    <w:rsid w:val="003B3D1E"/>
    <w:rsid w:val="003B54B7"/>
    <w:rsid w:val="003B57D1"/>
    <w:rsid w:val="003B667C"/>
    <w:rsid w:val="003B7240"/>
    <w:rsid w:val="003B7809"/>
    <w:rsid w:val="003C1F50"/>
    <w:rsid w:val="003C2074"/>
    <w:rsid w:val="003C59C5"/>
    <w:rsid w:val="003C7856"/>
    <w:rsid w:val="003D0986"/>
    <w:rsid w:val="003D24FB"/>
    <w:rsid w:val="003D3CBF"/>
    <w:rsid w:val="003D5BEE"/>
    <w:rsid w:val="003D6A36"/>
    <w:rsid w:val="003E15E1"/>
    <w:rsid w:val="003E161B"/>
    <w:rsid w:val="003E18B8"/>
    <w:rsid w:val="003E2096"/>
    <w:rsid w:val="003E4201"/>
    <w:rsid w:val="003E4527"/>
    <w:rsid w:val="003F15B7"/>
    <w:rsid w:val="003F2F30"/>
    <w:rsid w:val="003F424F"/>
    <w:rsid w:val="003F4516"/>
    <w:rsid w:val="003F47A8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14097"/>
    <w:rsid w:val="004150BA"/>
    <w:rsid w:val="0041573A"/>
    <w:rsid w:val="0042331F"/>
    <w:rsid w:val="00426EB1"/>
    <w:rsid w:val="00431704"/>
    <w:rsid w:val="00431732"/>
    <w:rsid w:val="00432560"/>
    <w:rsid w:val="00441EB5"/>
    <w:rsid w:val="0044431F"/>
    <w:rsid w:val="00444DDA"/>
    <w:rsid w:val="00446B7F"/>
    <w:rsid w:val="00454128"/>
    <w:rsid w:val="00454453"/>
    <w:rsid w:val="004560B5"/>
    <w:rsid w:val="004567F0"/>
    <w:rsid w:val="00460607"/>
    <w:rsid w:val="0046123C"/>
    <w:rsid w:val="00461287"/>
    <w:rsid w:val="0046465E"/>
    <w:rsid w:val="00466A8F"/>
    <w:rsid w:val="00467A39"/>
    <w:rsid w:val="0047041C"/>
    <w:rsid w:val="00470B4F"/>
    <w:rsid w:val="00472560"/>
    <w:rsid w:val="0047406F"/>
    <w:rsid w:val="00476061"/>
    <w:rsid w:val="00476312"/>
    <w:rsid w:val="00481005"/>
    <w:rsid w:val="004835F1"/>
    <w:rsid w:val="00484A2D"/>
    <w:rsid w:val="004902D1"/>
    <w:rsid w:val="004945CA"/>
    <w:rsid w:val="00494FF8"/>
    <w:rsid w:val="00496BAE"/>
    <w:rsid w:val="00497C2E"/>
    <w:rsid w:val="004A0073"/>
    <w:rsid w:val="004A30D6"/>
    <w:rsid w:val="004A4174"/>
    <w:rsid w:val="004A598E"/>
    <w:rsid w:val="004B15D8"/>
    <w:rsid w:val="004B22AC"/>
    <w:rsid w:val="004B2E01"/>
    <w:rsid w:val="004C19C6"/>
    <w:rsid w:val="004C315E"/>
    <w:rsid w:val="004C5448"/>
    <w:rsid w:val="004C65E8"/>
    <w:rsid w:val="004D0B91"/>
    <w:rsid w:val="004D256D"/>
    <w:rsid w:val="004D5039"/>
    <w:rsid w:val="004D5093"/>
    <w:rsid w:val="004D5A45"/>
    <w:rsid w:val="004D620E"/>
    <w:rsid w:val="004E1241"/>
    <w:rsid w:val="004E2B26"/>
    <w:rsid w:val="004E3694"/>
    <w:rsid w:val="004E4787"/>
    <w:rsid w:val="004E6453"/>
    <w:rsid w:val="004E7FE7"/>
    <w:rsid w:val="004F0731"/>
    <w:rsid w:val="004F0883"/>
    <w:rsid w:val="004F1CC5"/>
    <w:rsid w:val="004F3D29"/>
    <w:rsid w:val="004F4EF0"/>
    <w:rsid w:val="004F5FF8"/>
    <w:rsid w:val="005011B4"/>
    <w:rsid w:val="0050195B"/>
    <w:rsid w:val="00502F65"/>
    <w:rsid w:val="00503171"/>
    <w:rsid w:val="00504777"/>
    <w:rsid w:val="00504EDF"/>
    <w:rsid w:val="00507C66"/>
    <w:rsid w:val="00510692"/>
    <w:rsid w:val="005124DE"/>
    <w:rsid w:val="00520399"/>
    <w:rsid w:val="005209FA"/>
    <w:rsid w:val="00521922"/>
    <w:rsid w:val="00521A69"/>
    <w:rsid w:val="00521E28"/>
    <w:rsid w:val="0052310B"/>
    <w:rsid w:val="0052412C"/>
    <w:rsid w:val="0052732C"/>
    <w:rsid w:val="005301A3"/>
    <w:rsid w:val="0053031E"/>
    <w:rsid w:val="005322EA"/>
    <w:rsid w:val="00532492"/>
    <w:rsid w:val="00533897"/>
    <w:rsid w:val="00535AE1"/>
    <w:rsid w:val="00535F45"/>
    <w:rsid w:val="0053708D"/>
    <w:rsid w:val="00537BCE"/>
    <w:rsid w:val="005408B5"/>
    <w:rsid w:val="00540A30"/>
    <w:rsid w:val="00541056"/>
    <w:rsid w:val="005422D2"/>
    <w:rsid w:val="00542653"/>
    <w:rsid w:val="0054473F"/>
    <w:rsid w:val="00545A83"/>
    <w:rsid w:val="00546197"/>
    <w:rsid w:val="005473E5"/>
    <w:rsid w:val="0055008D"/>
    <w:rsid w:val="00560FB4"/>
    <w:rsid w:val="005621FF"/>
    <w:rsid w:val="00565A00"/>
    <w:rsid w:val="00567870"/>
    <w:rsid w:val="00567B2B"/>
    <w:rsid w:val="00574388"/>
    <w:rsid w:val="005749C8"/>
    <w:rsid w:val="00574A16"/>
    <w:rsid w:val="0058050E"/>
    <w:rsid w:val="005818FD"/>
    <w:rsid w:val="005821FC"/>
    <w:rsid w:val="00582F74"/>
    <w:rsid w:val="00583408"/>
    <w:rsid w:val="005862E0"/>
    <w:rsid w:val="005912A1"/>
    <w:rsid w:val="00591EC3"/>
    <w:rsid w:val="00593613"/>
    <w:rsid w:val="00596C1D"/>
    <w:rsid w:val="005A0350"/>
    <w:rsid w:val="005A1650"/>
    <w:rsid w:val="005A1B0F"/>
    <w:rsid w:val="005A2565"/>
    <w:rsid w:val="005A57BD"/>
    <w:rsid w:val="005B0F91"/>
    <w:rsid w:val="005B232B"/>
    <w:rsid w:val="005C380D"/>
    <w:rsid w:val="005C3A56"/>
    <w:rsid w:val="005C4A0F"/>
    <w:rsid w:val="005C5EF0"/>
    <w:rsid w:val="005D2DE7"/>
    <w:rsid w:val="005D619B"/>
    <w:rsid w:val="005D679A"/>
    <w:rsid w:val="005E13F2"/>
    <w:rsid w:val="005E18E2"/>
    <w:rsid w:val="005E19B0"/>
    <w:rsid w:val="005E2464"/>
    <w:rsid w:val="005F0308"/>
    <w:rsid w:val="005F19C7"/>
    <w:rsid w:val="005F294C"/>
    <w:rsid w:val="005F5229"/>
    <w:rsid w:val="005F534C"/>
    <w:rsid w:val="005F6DC6"/>
    <w:rsid w:val="00600411"/>
    <w:rsid w:val="00603864"/>
    <w:rsid w:val="00604C37"/>
    <w:rsid w:val="00605060"/>
    <w:rsid w:val="00605D1F"/>
    <w:rsid w:val="00605E2D"/>
    <w:rsid w:val="006071B8"/>
    <w:rsid w:val="006074F6"/>
    <w:rsid w:val="00610568"/>
    <w:rsid w:val="00611586"/>
    <w:rsid w:val="006120BA"/>
    <w:rsid w:val="00612492"/>
    <w:rsid w:val="00621153"/>
    <w:rsid w:val="00622242"/>
    <w:rsid w:val="006228DE"/>
    <w:rsid w:val="006234AB"/>
    <w:rsid w:val="00624ABB"/>
    <w:rsid w:val="006268FA"/>
    <w:rsid w:val="00627721"/>
    <w:rsid w:val="00630D0D"/>
    <w:rsid w:val="00632524"/>
    <w:rsid w:val="0063447D"/>
    <w:rsid w:val="006346CE"/>
    <w:rsid w:val="006374D3"/>
    <w:rsid w:val="0064019E"/>
    <w:rsid w:val="00642662"/>
    <w:rsid w:val="0064530A"/>
    <w:rsid w:val="00646807"/>
    <w:rsid w:val="006472A2"/>
    <w:rsid w:val="00650031"/>
    <w:rsid w:val="00650CB5"/>
    <w:rsid w:val="00651802"/>
    <w:rsid w:val="00652E43"/>
    <w:rsid w:val="00653FCB"/>
    <w:rsid w:val="0066076F"/>
    <w:rsid w:val="00661692"/>
    <w:rsid w:val="006617B9"/>
    <w:rsid w:val="0066229E"/>
    <w:rsid w:val="00663948"/>
    <w:rsid w:val="00664199"/>
    <w:rsid w:val="006652B3"/>
    <w:rsid w:val="006653FD"/>
    <w:rsid w:val="006659D2"/>
    <w:rsid w:val="0066673D"/>
    <w:rsid w:val="006717DB"/>
    <w:rsid w:val="00671B00"/>
    <w:rsid w:val="00673F32"/>
    <w:rsid w:val="00674FFA"/>
    <w:rsid w:val="00675A60"/>
    <w:rsid w:val="006772C7"/>
    <w:rsid w:val="00680BF2"/>
    <w:rsid w:val="00680F86"/>
    <w:rsid w:val="00685386"/>
    <w:rsid w:val="00685C8A"/>
    <w:rsid w:val="0068616B"/>
    <w:rsid w:val="00687AA7"/>
    <w:rsid w:val="00694E9B"/>
    <w:rsid w:val="006951AC"/>
    <w:rsid w:val="006959C7"/>
    <w:rsid w:val="006962FE"/>
    <w:rsid w:val="00696326"/>
    <w:rsid w:val="00697360"/>
    <w:rsid w:val="006A1B1D"/>
    <w:rsid w:val="006A3496"/>
    <w:rsid w:val="006A3705"/>
    <w:rsid w:val="006A642D"/>
    <w:rsid w:val="006B0CDC"/>
    <w:rsid w:val="006B32E6"/>
    <w:rsid w:val="006B4E81"/>
    <w:rsid w:val="006B4FEC"/>
    <w:rsid w:val="006B7C66"/>
    <w:rsid w:val="006C1DB0"/>
    <w:rsid w:val="006C1FB9"/>
    <w:rsid w:val="006C2773"/>
    <w:rsid w:val="006C4750"/>
    <w:rsid w:val="006C6957"/>
    <w:rsid w:val="006C70DE"/>
    <w:rsid w:val="006D24DC"/>
    <w:rsid w:val="006D3310"/>
    <w:rsid w:val="006E229A"/>
    <w:rsid w:val="006E38A7"/>
    <w:rsid w:val="006E5486"/>
    <w:rsid w:val="006E591A"/>
    <w:rsid w:val="006E6076"/>
    <w:rsid w:val="006E6212"/>
    <w:rsid w:val="006E6A99"/>
    <w:rsid w:val="007000CF"/>
    <w:rsid w:val="00700CDF"/>
    <w:rsid w:val="00701966"/>
    <w:rsid w:val="0070328D"/>
    <w:rsid w:val="007037DF"/>
    <w:rsid w:val="007041D8"/>
    <w:rsid w:val="00705B6C"/>
    <w:rsid w:val="007069B0"/>
    <w:rsid w:val="007078E8"/>
    <w:rsid w:val="00707BE1"/>
    <w:rsid w:val="00711D91"/>
    <w:rsid w:val="0071352A"/>
    <w:rsid w:val="007155DF"/>
    <w:rsid w:val="0071578F"/>
    <w:rsid w:val="00720656"/>
    <w:rsid w:val="00723B39"/>
    <w:rsid w:val="00723B82"/>
    <w:rsid w:val="0072429A"/>
    <w:rsid w:val="00726E4F"/>
    <w:rsid w:val="007271E6"/>
    <w:rsid w:val="0073050C"/>
    <w:rsid w:val="00731F6C"/>
    <w:rsid w:val="007321C2"/>
    <w:rsid w:val="00732C7F"/>
    <w:rsid w:val="00733D2B"/>
    <w:rsid w:val="0073594F"/>
    <w:rsid w:val="00735D54"/>
    <w:rsid w:val="00737B51"/>
    <w:rsid w:val="00740D1A"/>
    <w:rsid w:val="00742B02"/>
    <w:rsid w:val="00745627"/>
    <w:rsid w:val="00746066"/>
    <w:rsid w:val="0074694B"/>
    <w:rsid w:val="00746BE7"/>
    <w:rsid w:val="00746C03"/>
    <w:rsid w:val="00750C7D"/>
    <w:rsid w:val="00751342"/>
    <w:rsid w:val="00751D3C"/>
    <w:rsid w:val="00751F82"/>
    <w:rsid w:val="00752227"/>
    <w:rsid w:val="00752E4C"/>
    <w:rsid w:val="00755C23"/>
    <w:rsid w:val="00756256"/>
    <w:rsid w:val="00757CEC"/>
    <w:rsid w:val="00763711"/>
    <w:rsid w:val="00764F89"/>
    <w:rsid w:val="00765D73"/>
    <w:rsid w:val="007705C1"/>
    <w:rsid w:val="00770886"/>
    <w:rsid w:val="00770C20"/>
    <w:rsid w:val="00774ED4"/>
    <w:rsid w:val="00775FC8"/>
    <w:rsid w:val="00780EFA"/>
    <w:rsid w:val="00781F24"/>
    <w:rsid w:val="0078283C"/>
    <w:rsid w:val="0078373E"/>
    <w:rsid w:val="0078404D"/>
    <w:rsid w:val="00784D21"/>
    <w:rsid w:val="007859F7"/>
    <w:rsid w:val="00790164"/>
    <w:rsid w:val="00793155"/>
    <w:rsid w:val="00794250"/>
    <w:rsid w:val="00794975"/>
    <w:rsid w:val="00794F72"/>
    <w:rsid w:val="00795923"/>
    <w:rsid w:val="00797045"/>
    <w:rsid w:val="007A093C"/>
    <w:rsid w:val="007A0C9A"/>
    <w:rsid w:val="007A2359"/>
    <w:rsid w:val="007A2378"/>
    <w:rsid w:val="007A4B1C"/>
    <w:rsid w:val="007A4DFA"/>
    <w:rsid w:val="007A5741"/>
    <w:rsid w:val="007A5EF2"/>
    <w:rsid w:val="007A6DE3"/>
    <w:rsid w:val="007B1844"/>
    <w:rsid w:val="007B2D35"/>
    <w:rsid w:val="007B3716"/>
    <w:rsid w:val="007B42FF"/>
    <w:rsid w:val="007B5366"/>
    <w:rsid w:val="007B5508"/>
    <w:rsid w:val="007B6277"/>
    <w:rsid w:val="007B7142"/>
    <w:rsid w:val="007C0E23"/>
    <w:rsid w:val="007C2A1B"/>
    <w:rsid w:val="007C346B"/>
    <w:rsid w:val="007C41A8"/>
    <w:rsid w:val="007C5298"/>
    <w:rsid w:val="007C59BD"/>
    <w:rsid w:val="007C65E0"/>
    <w:rsid w:val="007C6EA0"/>
    <w:rsid w:val="007C70AF"/>
    <w:rsid w:val="007C7278"/>
    <w:rsid w:val="007D0029"/>
    <w:rsid w:val="007D02FD"/>
    <w:rsid w:val="007D1674"/>
    <w:rsid w:val="007D1854"/>
    <w:rsid w:val="007D4917"/>
    <w:rsid w:val="007D595F"/>
    <w:rsid w:val="007D59B2"/>
    <w:rsid w:val="007E3974"/>
    <w:rsid w:val="007E5C76"/>
    <w:rsid w:val="007E635C"/>
    <w:rsid w:val="007E692D"/>
    <w:rsid w:val="007E79AB"/>
    <w:rsid w:val="007E7B3E"/>
    <w:rsid w:val="007F2E7F"/>
    <w:rsid w:val="007F4899"/>
    <w:rsid w:val="007F70AD"/>
    <w:rsid w:val="0080108F"/>
    <w:rsid w:val="008039A9"/>
    <w:rsid w:val="00803BFF"/>
    <w:rsid w:val="00805864"/>
    <w:rsid w:val="00807DB9"/>
    <w:rsid w:val="008100A5"/>
    <w:rsid w:val="00810B1F"/>
    <w:rsid w:val="00810B30"/>
    <w:rsid w:val="0081139D"/>
    <w:rsid w:val="0081253F"/>
    <w:rsid w:val="00817F12"/>
    <w:rsid w:val="00820498"/>
    <w:rsid w:val="00820C1D"/>
    <w:rsid w:val="008226A4"/>
    <w:rsid w:val="00823CA3"/>
    <w:rsid w:val="008241B5"/>
    <w:rsid w:val="00824555"/>
    <w:rsid w:val="00824556"/>
    <w:rsid w:val="0082581A"/>
    <w:rsid w:val="0082647B"/>
    <w:rsid w:val="008339CD"/>
    <w:rsid w:val="00835E4E"/>
    <w:rsid w:val="0083645D"/>
    <w:rsid w:val="008367BD"/>
    <w:rsid w:val="0084299F"/>
    <w:rsid w:val="0084430F"/>
    <w:rsid w:val="008450B8"/>
    <w:rsid w:val="00845339"/>
    <w:rsid w:val="00847401"/>
    <w:rsid w:val="00850137"/>
    <w:rsid w:val="008509FE"/>
    <w:rsid w:val="00855019"/>
    <w:rsid w:val="00856BE1"/>
    <w:rsid w:val="00860A2B"/>
    <w:rsid w:val="008618FA"/>
    <w:rsid w:val="00862989"/>
    <w:rsid w:val="00863C9D"/>
    <w:rsid w:val="008645D8"/>
    <w:rsid w:val="0086702E"/>
    <w:rsid w:val="00867D29"/>
    <w:rsid w:val="00870CFB"/>
    <w:rsid w:val="00871127"/>
    <w:rsid w:val="00871BD3"/>
    <w:rsid w:val="00873836"/>
    <w:rsid w:val="008740E5"/>
    <w:rsid w:val="00874151"/>
    <w:rsid w:val="00876523"/>
    <w:rsid w:val="0087706E"/>
    <w:rsid w:val="00880ED4"/>
    <w:rsid w:val="00881FA4"/>
    <w:rsid w:val="00884203"/>
    <w:rsid w:val="0088498C"/>
    <w:rsid w:val="00891B89"/>
    <w:rsid w:val="00894347"/>
    <w:rsid w:val="00894718"/>
    <w:rsid w:val="00894B3A"/>
    <w:rsid w:val="0089543B"/>
    <w:rsid w:val="00895F5B"/>
    <w:rsid w:val="008A1184"/>
    <w:rsid w:val="008A25C5"/>
    <w:rsid w:val="008A3C18"/>
    <w:rsid w:val="008A4436"/>
    <w:rsid w:val="008A785D"/>
    <w:rsid w:val="008A7965"/>
    <w:rsid w:val="008B0FF4"/>
    <w:rsid w:val="008B3270"/>
    <w:rsid w:val="008B4206"/>
    <w:rsid w:val="008B4403"/>
    <w:rsid w:val="008B5FAF"/>
    <w:rsid w:val="008B6645"/>
    <w:rsid w:val="008C01AB"/>
    <w:rsid w:val="008C0988"/>
    <w:rsid w:val="008C3543"/>
    <w:rsid w:val="008C44FB"/>
    <w:rsid w:val="008C4BC9"/>
    <w:rsid w:val="008C7FD2"/>
    <w:rsid w:val="008D6355"/>
    <w:rsid w:val="008D6D15"/>
    <w:rsid w:val="008E30FD"/>
    <w:rsid w:val="008E32B4"/>
    <w:rsid w:val="008E51ED"/>
    <w:rsid w:val="008E597C"/>
    <w:rsid w:val="008E6E10"/>
    <w:rsid w:val="008F0575"/>
    <w:rsid w:val="008F0E3B"/>
    <w:rsid w:val="008F1570"/>
    <w:rsid w:val="008F202D"/>
    <w:rsid w:val="008F316D"/>
    <w:rsid w:val="008F39A5"/>
    <w:rsid w:val="008F47FD"/>
    <w:rsid w:val="008F4990"/>
    <w:rsid w:val="008F606A"/>
    <w:rsid w:val="008F686D"/>
    <w:rsid w:val="008F797B"/>
    <w:rsid w:val="009006A6"/>
    <w:rsid w:val="0090191A"/>
    <w:rsid w:val="00903D4B"/>
    <w:rsid w:val="00910455"/>
    <w:rsid w:val="00913EB1"/>
    <w:rsid w:val="00915393"/>
    <w:rsid w:val="00916026"/>
    <w:rsid w:val="00916396"/>
    <w:rsid w:val="0092051A"/>
    <w:rsid w:val="00921BEE"/>
    <w:rsid w:val="00924C02"/>
    <w:rsid w:val="009256DF"/>
    <w:rsid w:val="009272B7"/>
    <w:rsid w:val="00927700"/>
    <w:rsid w:val="00930553"/>
    <w:rsid w:val="00930D35"/>
    <w:rsid w:val="00931F1F"/>
    <w:rsid w:val="00932751"/>
    <w:rsid w:val="009359CB"/>
    <w:rsid w:val="00937303"/>
    <w:rsid w:val="009375CA"/>
    <w:rsid w:val="00941E49"/>
    <w:rsid w:val="009431D7"/>
    <w:rsid w:val="00946B5F"/>
    <w:rsid w:val="0095282B"/>
    <w:rsid w:val="009537E1"/>
    <w:rsid w:val="00954F27"/>
    <w:rsid w:val="009620B7"/>
    <w:rsid w:val="00962704"/>
    <w:rsid w:val="00962D97"/>
    <w:rsid w:val="00964B09"/>
    <w:rsid w:val="0097142C"/>
    <w:rsid w:val="00972BF9"/>
    <w:rsid w:val="00972EB0"/>
    <w:rsid w:val="00973166"/>
    <w:rsid w:val="0097718C"/>
    <w:rsid w:val="00977BD3"/>
    <w:rsid w:val="009840BC"/>
    <w:rsid w:val="009861FD"/>
    <w:rsid w:val="009874A8"/>
    <w:rsid w:val="00990177"/>
    <w:rsid w:val="0099392D"/>
    <w:rsid w:val="00994319"/>
    <w:rsid w:val="00994A75"/>
    <w:rsid w:val="0099695A"/>
    <w:rsid w:val="009977A4"/>
    <w:rsid w:val="00997954"/>
    <w:rsid w:val="009A0EED"/>
    <w:rsid w:val="009A1DCB"/>
    <w:rsid w:val="009B286E"/>
    <w:rsid w:val="009B2BF7"/>
    <w:rsid w:val="009B3342"/>
    <w:rsid w:val="009B4492"/>
    <w:rsid w:val="009B48E9"/>
    <w:rsid w:val="009B62D8"/>
    <w:rsid w:val="009B6BD4"/>
    <w:rsid w:val="009C122F"/>
    <w:rsid w:val="009C14FB"/>
    <w:rsid w:val="009C1A7F"/>
    <w:rsid w:val="009C330E"/>
    <w:rsid w:val="009C502A"/>
    <w:rsid w:val="009C74B5"/>
    <w:rsid w:val="009D2A99"/>
    <w:rsid w:val="009D3FC8"/>
    <w:rsid w:val="009D3FCB"/>
    <w:rsid w:val="009D4836"/>
    <w:rsid w:val="009D5196"/>
    <w:rsid w:val="009D525D"/>
    <w:rsid w:val="009D79C3"/>
    <w:rsid w:val="009D7A02"/>
    <w:rsid w:val="009E1D09"/>
    <w:rsid w:val="009E3396"/>
    <w:rsid w:val="009E544A"/>
    <w:rsid w:val="009E59F1"/>
    <w:rsid w:val="009E7F1A"/>
    <w:rsid w:val="009F02E8"/>
    <w:rsid w:val="009F0A99"/>
    <w:rsid w:val="009F0F63"/>
    <w:rsid w:val="009F1A34"/>
    <w:rsid w:val="009F27C8"/>
    <w:rsid w:val="009F3842"/>
    <w:rsid w:val="009F6727"/>
    <w:rsid w:val="00A0229A"/>
    <w:rsid w:val="00A0320A"/>
    <w:rsid w:val="00A03479"/>
    <w:rsid w:val="00A071E9"/>
    <w:rsid w:val="00A074CC"/>
    <w:rsid w:val="00A12551"/>
    <w:rsid w:val="00A1443D"/>
    <w:rsid w:val="00A218FC"/>
    <w:rsid w:val="00A30005"/>
    <w:rsid w:val="00A30E34"/>
    <w:rsid w:val="00A31008"/>
    <w:rsid w:val="00A317DC"/>
    <w:rsid w:val="00A3624E"/>
    <w:rsid w:val="00A36EB2"/>
    <w:rsid w:val="00A3704F"/>
    <w:rsid w:val="00A37B6B"/>
    <w:rsid w:val="00A404E6"/>
    <w:rsid w:val="00A40513"/>
    <w:rsid w:val="00A409F9"/>
    <w:rsid w:val="00A410CC"/>
    <w:rsid w:val="00A417A3"/>
    <w:rsid w:val="00A443A9"/>
    <w:rsid w:val="00A450F2"/>
    <w:rsid w:val="00A4539A"/>
    <w:rsid w:val="00A55A7D"/>
    <w:rsid w:val="00A64D8B"/>
    <w:rsid w:val="00A65896"/>
    <w:rsid w:val="00A66952"/>
    <w:rsid w:val="00A70002"/>
    <w:rsid w:val="00A706E4"/>
    <w:rsid w:val="00A70E9B"/>
    <w:rsid w:val="00A723C1"/>
    <w:rsid w:val="00A74FFA"/>
    <w:rsid w:val="00A76032"/>
    <w:rsid w:val="00A76E7A"/>
    <w:rsid w:val="00A817BF"/>
    <w:rsid w:val="00A81AC5"/>
    <w:rsid w:val="00A84DC8"/>
    <w:rsid w:val="00A86537"/>
    <w:rsid w:val="00A877AE"/>
    <w:rsid w:val="00A878C0"/>
    <w:rsid w:val="00A904B3"/>
    <w:rsid w:val="00A90ACE"/>
    <w:rsid w:val="00A90C94"/>
    <w:rsid w:val="00A910CB"/>
    <w:rsid w:val="00A93705"/>
    <w:rsid w:val="00A95DD7"/>
    <w:rsid w:val="00A96479"/>
    <w:rsid w:val="00A9704E"/>
    <w:rsid w:val="00AA2495"/>
    <w:rsid w:val="00AA3318"/>
    <w:rsid w:val="00AA3635"/>
    <w:rsid w:val="00AA39D2"/>
    <w:rsid w:val="00AA5E7F"/>
    <w:rsid w:val="00AA6B9B"/>
    <w:rsid w:val="00AA737F"/>
    <w:rsid w:val="00AA7DAC"/>
    <w:rsid w:val="00AB26A5"/>
    <w:rsid w:val="00AB4ED4"/>
    <w:rsid w:val="00AB5302"/>
    <w:rsid w:val="00AB7001"/>
    <w:rsid w:val="00AC0A64"/>
    <w:rsid w:val="00AC14D0"/>
    <w:rsid w:val="00AC29E9"/>
    <w:rsid w:val="00AC35B4"/>
    <w:rsid w:val="00AC4661"/>
    <w:rsid w:val="00AC6EDE"/>
    <w:rsid w:val="00AC765F"/>
    <w:rsid w:val="00AD32E3"/>
    <w:rsid w:val="00AD64C5"/>
    <w:rsid w:val="00AD67A9"/>
    <w:rsid w:val="00AE1D5E"/>
    <w:rsid w:val="00AE3B0D"/>
    <w:rsid w:val="00AE5C07"/>
    <w:rsid w:val="00AE69A8"/>
    <w:rsid w:val="00AF2C12"/>
    <w:rsid w:val="00AF2EC5"/>
    <w:rsid w:val="00AF3148"/>
    <w:rsid w:val="00AF3EDC"/>
    <w:rsid w:val="00AF5AB9"/>
    <w:rsid w:val="00AF6255"/>
    <w:rsid w:val="00AF6847"/>
    <w:rsid w:val="00B00A00"/>
    <w:rsid w:val="00B02634"/>
    <w:rsid w:val="00B0752C"/>
    <w:rsid w:val="00B078AB"/>
    <w:rsid w:val="00B07A31"/>
    <w:rsid w:val="00B10686"/>
    <w:rsid w:val="00B10A82"/>
    <w:rsid w:val="00B111B2"/>
    <w:rsid w:val="00B119BD"/>
    <w:rsid w:val="00B12EDD"/>
    <w:rsid w:val="00B168A6"/>
    <w:rsid w:val="00B168FD"/>
    <w:rsid w:val="00B171C0"/>
    <w:rsid w:val="00B217C8"/>
    <w:rsid w:val="00B2248E"/>
    <w:rsid w:val="00B228AA"/>
    <w:rsid w:val="00B232A5"/>
    <w:rsid w:val="00B23ADE"/>
    <w:rsid w:val="00B305A4"/>
    <w:rsid w:val="00B30720"/>
    <w:rsid w:val="00B31B5D"/>
    <w:rsid w:val="00B31E93"/>
    <w:rsid w:val="00B33037"/>
    <w:rsid w:val="00B3505A"/>
    <w:rsid w:val="00B35E93"/>
    <w:rsid w:val="00B3636A"/>
    <w:rsid w:val="00B3740E"/>
    <w:rsid w:val="00B379B0"/>
    <w:rsid w:val="00B47A97"/>
    <w:rsid w:val="00B47F23"/>
    <w:rsid w:val="00B50273"/>
    <w:rsid w:val="00B504AD"/>
    <w:rsid w:val="00B50C57"/>
    <w:rsid w:val="00B51FA1"/>
    <w:rsid w:val="00B53416"/>
    <w:rsid w:val="00B57AD6"/>
    <w:rsid w:val="00B61CDA"/>
    <w:rsid w:val="00B647F2"/>
    <w:rsid w:val="00B64DBB"/>
    <w:rsid w:val="00B65F4F"/>
    <w:rsid w:val="00B70C2D"/>
    <w:rsid w:val="00B7296A"/>
    <w:rsid w:val="00B736E2"/>
    <w:rsid w:val="00B75457"/>
    <w:rsid w:val="00B7599F"/>
    <w:rsid w:val="00B76C24"/>
    <w:rsid w:val="00B77B3E"/>
    <w:rsid w:val="00B80E8E"/>
    <w:rsid w:val="00B82CB7"/>
    <w:rsid w:val="00B832E1"/>
    <w:rsid w:val="00B83FF0"/>
    <w:rsid w:val="00B84038"/>
    <w:rsid w:val="00B84173"/>
    <w:rsid w:val="00B85908"/>
    <w:rsid w:val="00B91B83"/>
    <w:rsid w:val="00B92949"/>
    <w:rsid w:val="00B93A20"/>
    <w:rsid w:val="00BA0972"/>
    <w:rsid w:val="00BA19AD"/>
    <w:rsid w:val="00BA1A8B"/>
    <w:rsid w:val="00BA2A46"/>
    <w:rsid w:val="00BA4810"/>
    <w:rsid w:val="00BB062F"/>
    <w:rsid w:val="00BB0A09"/>
    <w:rsid w:val="00BB2102"/>
    <w:rsid w:val="00BB2CBF"/>
    <w:rsid w:val="00BB2D91"/>
    <w:rsid w:val="00BB334D"/>
    <w:rsid w:val="00BB658E"/>
    <w:rsid w:val="00BB65B1"/>
    <w:rsid w:val="00BB6A50"/>
    <w:rsid w:val="00BB6B9F"/>
    <w:rsid w:val="00BB7B0B"/>
    <w:rsid w:val="00BC090A"/>
    <w:rsid w:val="00BC30A3"/>
    <w:rsid w:val="00BC4928"/>
    <w:rsid w:val="00BD16EE"/>
    <w:rsid w:val="00BD1B5A"/>
    <w:rsid w:val="00BD2423"/>
    <w:rsid w:val="00BD4B15"/>
    <w:rsid w:val="00BD544D"/>
    <w:rsid w:val="00BD548B"/>
    <w:rsid w:val="00BD7869"/>
    <w:rsid w:val="00BE1955"/>
    <w:rsid w:val="00BE32A5"/>
    <w:rsid w:val="00BE3462"/>
    <w:rsid w:val="00BE3B15"/>
    <w:rsid w:val="00BE3E1D"/>
    <w:rsid w:val="00BE4E86"/>
    <w:rsid w:val="00BE752C"/>
    <w:rsid w:val="00BE76BD"/>
    <w:rsid w:val="00BF1CED"/>
    <w:rsid w:val="00BF38DB"/>
    <w:rsid w:val="00BF3DA1"/>
    <w:rsid w:val="00BF450F"/>
    <w:rsid w:val="00BF5662"/>
    <w:rsid w:val="00BF637E"/>
    <w:rsid w:val="00C00A76"/>
    <w:rsid w:val="00C00BDC"/>
    <w:rsid w:val="00C0170C"/>
    <w:rsid w:val="00C02927"/>
    <w:rsid w:val="00C038C7"/>
    <w:rsid w:val="00C078CC"/>
    <w:rsid w:val="00C07E3D"/>
    <w:rsid w:val="00C07F5B"/>
    <w:rsid w:val="00C113FD"/>
    <w:rsid w:val="00C118B0"/>
    <w:rsid w:val="00C122B8"/>
    <w:rsid w:val="00C16F69"/>
    <w:rsid w:val="00C17871"/>
    <w:rsid w:val="00C2211F"/>
    <w:rsid w:val="00C26B3B"/>
    <w:rsid w:val="00C26BC1"/>
    <w:rsid w:val="00C27199"/>
    <w:rsid w:val="00C27209"/>
    <w:rsid w:val="00C314BD"/>
    <w:rsid w:val="00C329CA"/>
    <w:rsid w:val="00C33CC2"/>
    <w:rsid w:val="00C34D92"/>
    <w:rsid w:val="00C36C93"/>
    <w:rsid w:val="00C446C8"/>
    <w:rsid w:val="00C44E7D"/>
    <w:rsid w:val="00C451A7"/>
    <w:rsid w:val="00C45597"/>
    <w:rsid w:val="00C45CBB"/>
    <w:rsid w:val="00C474DE"/>
    <w:rsid w:val="00C47607"/>
    <w:rsid w:val="00C47A5A"/>
    <w:rsid w:val="00C50EDD"/>
    <w:rsid w:val="00C51028"/>
    <w:rsid w:val="00C53518"/>
    <w:rsid w:val="00C54077"/>
    <w:rsid w:val="00C550ED"/>
    <w:rsid w:val="00C576E4"/>
    <w:rsid w:val="00C60DE4"/>
    <w:rsid w:val="00C6171A"/>
    <w:rsid w:val="00C64EB4"/>
    <w:rsid w:val="00C65A15"/>
    <w:rsid w:val="00C65EF8"/>
    <w:rsid w:val="00C662A5"/>
    <w:rsid w:val="00C72202"/>
    <w:rsid w:val="00C73A69"/>
    <w:rsid w:val="00C74319"/>
    <w:rsid w:val="00C770C7"/>
    <w:rsid w:val="00C776E2"/>
    <w:rsid w:val="00C80D27"/>
    <w:rsid w:val="00C818C5"/>
    <w:rsid w:val="00C82497"/>
    <w:rsid w:val="00C85822"/>
    <w:rsid w:val="00C865A1"/>
    <w:rsid w:val="00C879DB"/>
    <w:rsid w:val="00C90A7E"/>
    <w:rsid w:val="00C93A73"/>
    <w:rsid w:val="00C94259"/>
    <w:rsid w:val="00C94754"/>
    <w:rsid w:val="00C953D4"/>
    <w:rsid w:val="00C95795"/>
    <w:rsid w:val="00C96F33"/>
    <w:rsid w:val="00CA07CA"/>
    <w:rsid w:val="00CA092B"/>
    <w:rsid w:val="00CA2834"/>
    <w:rsid w:val="00CA45E9"/>
    <w:rsid w:val="00CA62CD"/>
    <w:rsid w:val="00CA67DA"/>
    <w:rsid w:val="00CB2157"/>
    <w:rsid w:val="00CB30BA"/>
    <w:rsid w:val="00CB7656"/>
    <w:rsid w:val="00CC13DC"/>
    <w:rsid w:val="00CC29D0"/>
    <w:rsid w:val="00CC3095"/>
    <w:rsid w:val="00CC3681"/>
    <w:rsid w:val="00CC6ABC"/>
    <w:rsid w:val="00CD1611"/>
    <w:rsid w:val="00CD2FC4"/>
    <w:rsid w:val="00CD33B5"/>
    <w:rsid w:val="00CD3E9E"/>
    <w:rsid w:val="00CD406F"/>
    <w:rsid w:val="00CD776D"/>
    <w:rsid w:val="00CD7B17"/>
    <w:rsid w:val="00CD7B5E"/>
    <w:rsid w:val="00CE4522"/>
    <w:rsid w:val="00CE6AEF"/>
    <w:rsid w:val="00CE7C34"/>
    <w:rsid w:val="00CF169E"/>
    <w:rsid w:val="00CF2676"/>
    <w:rsid w:val="00CF2AAF"/>
    <w:rsid w:val="00CF57D1"/>
    <w:rsid w:val="00CF6ABB"/>
    <w:rsid w:val="00CF7C04"/>
    <w:rsid w:val="00D00DD2"/>
    <w:rsid w:val="00D05A0C"/>
    <w:rsid w:val="00D05B81"/>
    <w:rsid w:val="00D07C7C"/>
    <w:rsid w:val="00D103B1"/>
    <w:rsid w:val="00D10EEF"/>
    <w:rsid w:val="00D12026"/>
    <w:rsid w:val="00D13061"/>
    <w:rsid w:val="00D14960"/>
    <w:rsid w:val="00D15894"/>
    <w:rsid w:val="00D16311"/>
    <w:rsid w:val="00D164A2"/>
    <w:rsid w:val="00D17844"/>
    <w:rsid w:val="00D22D06"/>
    <w:rsid w:val="00D2429B"/>
    <w:rsid w:val="00D2583E"/>
    <w:rsid w:val="00D27C30"/>
    <w:rsid w:val="00D301A7"/>
    <w:rsid w:val="00D312E5"/>
    <w:rsid w:val="00D32408"/>
    <w:rsid w:val="00D325C7"/>
    <w:rsid w:val="00D32B8E"/>
    <w:rsid w:val="00D34352"/>
    <w:rsid w:val="00D34F08"/>
    <w:rsid w:val="00D35B9D"/>
    <w:rsid w:val="00D40F15"/>
    <w:rsid w:val="00D4102B"/>
    <w:rsid w:val="00D412BC"/>
    <w:rsid w:val="00D43DBF"/>
    <w:rsid w:val="00D4718E"/>
    <w:rsid w:val="00D549BE"/>
    <w:rsid w:val="00D55936"/>
    <w:rsid w:val="00D6086D"/>
    <w:rsid w:val="00D60990"/>
    <w:rsid w:val="00D61167"/>
    <w:rsid w:val="00D625B0"/>
    <w:rsid w:val="00D632F3"/>
    <w:rsid w:val="00D654AA"/>
    <w:rsid w:val="00D65A9A"/>
    <w:rsid w:val="00D678DF"/>
    <w:rsid w:val="00D70A22"/>
    <w:rsid w:val="00D71A6F"/>
    <w:rsid w:val="00D74846"/>
    <w:rsid w:val="00D7541D"/>
    <w:rsid w:val="00D76172"/>
    <w:rsid w:val="00D77700"/>
    <w:rsid w:val="00D8087B"/>
    <w:rsid w:val="00D815A1"/>
    <w:rsid w:val="00D81937"/>
    <w:rsid w:val="00D82F08"/>
    <w:rsid w:val="00D83AA0"/>
    <w:rsid w:val="00D84B3F"/>
    <w:rsid w:val="00D84CD5"/>
    <w:rsid w:val="00D862FE"/>
    <w:rsid w:val="00D90BBD"/>
    <w:rsid w:val="00DA1E67"/>
    <w:rsid w:val="00DA279E"/>
    <w:rsid w:val="00DA4E9B"/>
    <w:rsid w:val="00DB3877"/>
    <w:rsid w:val="00DB7B3C"/>
    <w:rsid w:val="00DC544A"/>
    <w:rsid w:val="00DD1F57"/>
    <w:rsid w:val="00DD202B"/>
    <w:rsid w:val="00DD2BC6"/>
    <w:rsid w:val="00DD2EB3"/>
    <w:rsid w:val="00DD3D9D"/>
    <w:rsid w:val="00DE03BA"/>
    <w:rsid w:val="00DE0CA6"/>
    <w:rsid w:val="00DE13EC"/>
    <w:rsid w:val="00DE552C"/>
    <w:rsid w:val="00DE6170"/>
    <w:rsid w:val="00DF0231"/>
    <w:rsid w:val="00DF095B"/>
    <w:rsid w:val="00DF2569"/>
    <w:rsid w:val="00DF2DE6"/>
    <w:rsid w:val="00DF3639"/>
    <w:rsid w:val="00DF4285"/>
    <w:rsid w:val="00DF496C"/>
    <w:rsid w:val="00DF4A6F"/>
    <w:rsid w:val="00DF504B"/>
    <w:rsid w:val="00DF5FD7"/>
    <w:rsid w:val="00E021F2"/>
    <w:rsid w:val="00E02BD1"/>
    <w:rsid w:val="00E072D7"/>
    <w:rsid w:val="00E1038C"/>
    <w:rsid w:val="00E10CFD"/>
    <w:rsid w:val="00E149E4"/>
    <w:rsid w:val="00E152AE"/>
    <w:rsid w:val="00E164EE"/>
    <w:rsid w:val="00E21805"/>
    <w:rsid w:val="00E24400"/>
    <w:rsid w:val="00E26104"/>
    <w:rsid w:val="00E32BC8"/>
    <w:rsid w:val="00E335B5"/>
    <w:rsid w:val="00E3519F"/>
    <w:rsid w:val="00E360FA"/>
    <w:rsid w:val="00E37667"/>
    <w:rsid w:val="00E404A8"/>
    <w:rsid w:val="00E408B1"/>
    <w:rsid w:val="00E42CEA"/>
    <w:rsid w:val="00E4371A"/>
    <w:rsid w:val="00E43D90"/>
    <w:rsid w:val="00E44B29"/>
    <w:rsid w:val="00E44F50"/>
    <w:rsid w:val="00E45051"/>
    <w:rsid w:val="00E50013"/>
    <w:rsid w:val="00E513C6"/>
    <w:rsid w:val="00E52EFB"/>
    <w:rsid w:val="00E53060"/>
    <w:rsid w:val="00E539DA"/>
    <w:rsid w:val="00E55412"/>
    <w:rsid w:val="00E56740"/>
    <w:rsid w:val="00E56CE2"/>
    <w:rsid w:val="00E6047A"/>
    <w:rsid w:val="00E61584"/>
    <w:rsid w:val="00E61E99"/>
    <w:rsid w:val="00E62788"/>
    <w:rsid w:val="00E62C33"/>
    <w:rsid w:val="00E631BF"/>
    <w:rsid w:val="00E63E5D"/>
    <w:rsid w:val="00E63F73"/>
    <w:rsid w:val="00E645B3"/>
    <w:rsid w:val="00E647F1"/>
    <w:rsid w:val="00E6672B"/>
    <w:rsid w:val="00E7112F"/>
    <w:rsid w:val="00E7155E"/>
    <w:rsid w:val="00E716AE"/>
    <w:rsid w:val="00E72E30"/>
    <w:rsid w:val="00E73AF8"/>
    <w:rsid w:val="00E744FE"/>
    <w:rsid w:val="00E74571"/>
    <w:rsid w:val="00E82D59"/>
    <w:rsid w:val="00E833F4"/>
    <w:rsid w:val="00E8481D"/>
    <w:rsid w:val="00E87668"/>
    <w:rsid w:val="00E90B12"/>
    <w:rsid w:val="00E90E3B"/>
    <w:rsid w:val="00E9127C"/>
    <w:rsid w:val="00E91D4B"/>
    <w:rsid w:val="00E9252A"/>
    <w:rsid w:val="00E93303"/>
    <w:rsid w:val="00E9355F"/>
    <w:rsid w:val="00E957C7"/>
    <w:rsid w:val="00E95B84"/>
    <w:rsid w:val="00E9683F"/>
    <w:rsid w:val="00EA0F11"/>
    <w:rsid w:val="00EA4D0D"/>
    <w:rsid w:val="00EA7010"/>
    <w:rsid w:val="00EA77BD"/>
    <w:rsid w:val="00EB0B04"/>
    <w:rsid w:val="00EB2905"/>
    <w:rsid w:val="00EB391F"/>
    <w:rsid w:val="00EB3BBC"/>
    <w:rsid w:val="00EB3EF7"/>
    <w:rsid w:val="00EB4F95"/>
    <w:rsid w:val="00EB5E3D"/>
    <w:rsid w:val="00EB639A"/>
    <w:rsid w:val="00EB7170"/>
    <w:rsid w:val="00EB7A93"/>
    <w:rsid w:val="00EB7FDA"/>
    <w:rsid w:val="00EC0148"/>
    <w:rsid w:val="00EC19A2"/>
    <w:rsid w:val="00EC4877"/>
    <w:rsid w:val="00EC5BB7"/>
    <w:rsid w:val="00EC5EF4"/>
    <w:rsid w:val="00EC6E16"/>
    <w:rsid w:val="00EC7E57"/>
    <w:rsid w:val="00EC7F7A"/>
    <w:rsid w:val="00ED0DE3"/>
    <w:rsid w:val="00ED50FD"/>
    <w:rsid w:val="00ED6148"/>
    <w:rsid w:val="00EE014C"/>
    <w:rsid w:val="00EE2B54"/>
    <w:rsid w:val="00EE2E21"/>
    <w:rsid w:val="00EE303B"/>
    <w:rsid w:val="00EE4949"/>
    <w:rsid w:val="00EE73B0"/>
    <w:rsid w:val="00EF1F7F"/>
    <w:rsid w:val="00EF2752"/>
    <w:rsid w:val="00EF2BD8"/>
    <w:rsid w:val="00EF6750"/>
    <w:rsid w:val="00EF6943"/>
    <w:rsid w:val="00EF6989"/>
    <w:rsid w:val="00F00844"/>
    <w:rsid w:val="00F01182"/>
    <w:rsid w:val="00F06BBF"/>
    <w:rsid w:val="00F07AFB"/>
    <w:rsid w:val="00F20A4D"/>
    <w:rsid w:val="00F218CC"/>
    <w:rsid w:val="00F2315D"/>
    <w:rsid w:val="00F23D5D"/>
    <w:rsid w:val="00F24B65"/>
    <w:rsid w:val="00F27403"/>
    <w:rsid w:val="00F30793"/>
    <w:rsid w:val="00F33137"/>
    <w:rsid w:val="00F354C5"/>
    <w:rsid w:val="00F421A5"/>
    <w:rsid w:val="00F42DAA"/>
    <w:rsid w:val="00F42E79"/>
    <w:rsid w:val="00F43BF5"/>
    <w:rsid w:val="00F43FF8"/>
    <w:rsid w:val="00F446F7"/>
    <w:rsid w:val="00F47459"/>
    <w:rsid w:val="00F47A74"/>
    <w:rsid w:val="00F5174E"/>
    <w:rsid w:val="00F52619"/>
    <w:rsid w:val="00F55E2B"/>
    <w:rsid w:val="00F570A0"/>
    <w:rsid w:val="00F61898"/>
    <w:rsid w:val="00F61A10"/>
    <w:rsid w:val="00F64370"/>
    <w:rsid w:val="00F647FF"/>
    <w:rsid w:val="00F64883"/>
    <w:rsid w:val="00F65654"/>
    <w:rsid w:val="00F678E4"/>
    <w:rsid w:val="00F70648"/>
    <w:rsid w:val="00F73E5E"/>
    <w:rsid w:val="00F74BDB"/>
    <w:rsid w:val="00F75214"/>
    <w:rsid w:val="00F75A05"/>
    <w:rsid w:val="00F76917"/>
    <w:rsid w:val="00F773C4"/>
    <w:rsid w:val="00F802F0"/>
    <w:rsid w:val="00F8170D"/>
    <w:rsid w:val="00F82010"/>
    <w:rsid w:val="00F83A6F"/>
    <w:rsid w:val="00F843CF"/>
    <w:rsid w:val="00F84B46"/>
    <w:rsid w:val="00F84B62"/>
    <w:rsid w:val="00F84ED5"/>
    <w:rsid w:val="00F858A7"/>
    <w:rsid w:val="00F90606"/>
    <w:rsid w:val="00F92A75"/>
    <w:rsid w:val="00F9303E"/>
    <w:rsid w:val="00F95D20"/>
    <w:rsid w:val="00FA0691"/>
    <w:rsid w:val="00FA073F"/>
    <w:rsid w:val="00FA0ABE"/>
    <w:rsid w:val="00FA195C"/>
    <w:rsid w:val="00FA7629"/>
    <w:rsid w:val="00FB06FE"/>
    <w:rsid w:val="00FB14E4"/>
    <w:rsid w:val="00FB1684"/>
    <w:rsid w:val="00FB6E2E"/>
    <w:rsid w:val="00FB729A"/>
    <w:rsid w:val="00FB7B99"/>
    <w:rsid w:val="00FB7DF3"/>
    <w:rsid w:val="00FC2531"/>
    <w:rsid w:val="00FC2B18"/>
    <w:rsid w:val="00FC3E1E"/>
    <w:rsid w:val="00FC51ED"/>
    <w:rsid w:val="00FD0EFE"/>
    <w:rsid w:val="00FD1895"/>
    <w:rsid w:val="00FD68DA"/>
    <w:rsid w:val="00FD774C"/>
    <w:rsid w:val="00FD791D"/>
    <w:rsid w:val="00FE0ECE"/>
    <w:rsid w:val="00FE2EAC"/>
    <w:rsid w:val="00FE50ED"/>
    <w:rsid w:val="00FE5C59"/>
    <w:rsid w:val="00FE63DC"/>
    <w:rsid w:val="00FE6F3C"/>
    <w:rsid w:val="00FF12CC"/>
    <w:rsid w:val="00FF2907"/>
    <w:rsid w:val="00FF67FA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224CAF"/>
  <w15:docId w15:val="{50921036-E396-45C4-9B61-444D13A8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  <w:style w:type="paragraph" w:customStyle="1" w:styleId="ConsPlusTitle">
    <w:name w:val="ConsPlusTitle"/>
    <w:rsid w:val="00D17844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51F3AB6719E859034A452A5316D1A47B23E72F86068FD3B8A6A5A954671943EB3F6C8CCF79B511E7B7844B576C231818B00C4D4DC729584991EE738g3mB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51F3AB6719E859034A44CA827014648B6312DF2606AF665D4385CC21921926BF3B6CE99B4DF5C1E727310E43A9C68D1CD4BC9DCC06E958Fg8m4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51F3AB6719E859034A44CA827014648B13024F5636DF665D4385CC21921926BE1B69695B5DD421F726646B57CgCmAH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E1361-216F-424E-9215-7C671D567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20</Pages>
  <Words>4332</Words>
  <Characters>24697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/>
  <cp:lastModifiedBy>Шарапова Ирина Александровна</cp:lastModifiedBy>
  <cp:revision>2</cp:revision>
  <cp:lastPrinted>2025-01-14T07:48:00Z</cp:lastPrinted>
  <dcterms:created xsi:type="dcterms:W3CDTF">2025-01-20T12:42:00Z</dcterms:created>
  <dcterms:modified xsi:type="dcterms:W3CDTF">2025-01-20T12:42:00Z</dcterms:modified>
</cp:coreProperties>
</file>