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FFA" w:rsidRPr="006C54BE" w:rsidRDefault="00812137" w:rsidP="0083424B">
      <w:pPr>
        <w:framePr w:hSpace="180" w:wrap="auto" w:vAnchor="text" w:hAnchor="page" w:x="5842" w:y="-659"/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8CC" w:rsidRPr="006C54BE" w:rsidRDefault="002860B3" w:rsidP="0083424B">
      <w:pPr>
        <w:rPr>
          <w:lang w:val="ru-RU"/>
        </w:rPr>
      </w:pP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</w:p>
    <w:p w:rsidR="00F218CC" w:rsidRPr="006C54BE" w:rsidRDefault="002860B3" w:rsidP="0083424B">
      <w:pPr>
        <w:rPr>
          <w:lang w:val="ru-RU"/>
        </w:rPr>
      </w:pP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</w:p>
    <w:p w:rsidR="00C0170C" w:rsidRPr="006C54BE" w:rsidRDefault="00C0170C" w:rsidP="0083424B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6C54BE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6C54BE" w:rsidRDefault="00C0170C" w:rsidP="0083424B">
      <w:pPr>
        <w:rPr>
          <w:rFonts w:ascii="Times New Roman CYR" w:hAnsi="Times New Roman CYR"/>
          <w:lang w:val="ru-RU"/>
        </w:rPr>
      </w:pPr>
    </w:p>
    <w:p w:rsidR="00C0170C" w:rsidRPr="006C54BE" w:rsidRDefault="00DE3153" w:rsidP="0083424B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>
        <w:rPr>
          <w:rFonts w:ascii="Times New Roman CYR" w:hAnsi="Times New Roman CYR"/>
          <w:b/>
          <w:sz w:val="36"/>
          <w:szCs w:val="36"/>
          <w:lang w:val="ru-RU"/>
        </w:rPr>
        <w:t xml:space="preserve">П О </w:t>
      </w:r>
      <w:r w:rsidR="00B33B15">
        <w:rPr>
          <w:rFonts w:ascii="Times New Roman CYR" w:hAnsi="Times New Roman CYR"/>
          <w:b/>
          <w:sz w:val="36"/>
          <w:szCs w:val="36"/>
          <w:lang w:val="ru-RU"/>
        </w:rPr>
        <w:t>С Т А Н О В Л Е Н И Е</w:t>
      </w:r>
    </w:p>
    <w:p w:rsidR="00CD33B5" w:rsidRPr="006C54BE" w:rsidRDefault="00CD33B5" w:rsidP="0083424B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6C54BE" w:rsidRDefault="00812137" w:rsidP="0083424B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30.06.2017</w:t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6C54BE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1147</w:t>
      </w:r>
    </w:p>
    <w:p w:rsidR="002B7F0F" w:rsidRPr="006C54BE" w:rsidRDefault="002B7F0F" w:rsidP="0083424B">
      <w:pPr>
        <w:jc w:val="center"/>
        <w:rPr>
          <w:rFonts w:ascii="Times New Roman CYR" w:hAnsi="Times New Roman CYR"/>
          <w:sz w:val="28"/>
          <w:lang w:val="ru-RU"/>
        </w:rPr>
      </w:pPr>
      <w:r w:rsidRPr="006C54BE">
        <w:rPr>
          <w:rFonts w:ascii="Times New Roman CYR" w:hAnsi="Times New Roman CYR"/>
          <w:sz w:val="28"/>
          <w:lang w:val="ru-RU"/>
        </w:rPr>
        <w:t>г. Липецк</w:t>
      </w:r>
    </w:p>
    <w:p w:rsidR="00B542E7" w:rsidRPr="006C54BE" w:rsidRDefault="00B542E7" w:rsidP="0083424B">
      <w:pPr>
        <w:spacing w:line="228" w:lineRule="auto"/>
        <w:jc w:val="both"/>
        <w:rPr>
          <w:rFonts w:ascii="Times New Roman CYR" w:hAnsi="Times New Roman CYR"/>
          <w:sz w:val="28"/>
          <w:lang w:val="ru-RU"/>
        </w:rPr>
      </w:pPr>
    </w:p>
    <w:p w:rsidR="00963778" w:rsidRPr="0083424B" w:rsidRDefault="00963778" w:rsidP="0083424B">
      <w:pPr>
        <w:spacing w:line="228" w:lineRule="auto"/>
        <w:ind w:right="4818"/>
        <w:jc w:val="both"/>
        <w:rPr>
          <w:sz w:val="28"/>
          <w:szCs w:val="28"/>
          <w:lang w:val="ru-RU"/>
        </w:rPr>
      </w:pPr>
      <w:r w:rsidRPr="0083424B">
        <w:rPr>
          <w:sz w:val="28"/>
          <w:szCs w:val="28"/>
          <w:lang w:val="ru-RU"/>
        </w:rPr>
        <w:t>О</w:t>
      </w:r>
      <w:r w:rsidR="00585BDC">
        <w:rPr>
          <w:sz w:val="28"/>
          <w:szCs w:val="28"/>
          <w:lang w:val="ru-RU"/>
        </w:rPr>
        <w:t xml:space="preserve"> внесении изменений в постановление администрации города Липецка от </w:t>
      </w:r>
      <w:r w:rsidR="00FB4788">
        <w:rPr>
          <w:sz w:val="28"/>
          <w:szCs w:val="28"/>
          <w:lang w:val="ru-RU"/>
        </w:rPr>
        <w:t>22</w:t>
      </w:r>
      <w:r w:rsidR="00585BDC" w:rsidRPr="00585BDC">
        <w:rPr>
          <w:sz w:val="28"/>
          <w:szCs w:val="28"/>
          <w:lang w:val="ru-RU"/>
        </w:rPr>
        <w:t>.0</w:t>
      </w:r>
      <w:r w:rsidR="000D0148">
        <w:rPr>
          <w:sz w:val="28"/>
          <w:szCs w:val="28"/>
          <w:lang w:val="ru-RU"/>
        </w:rPr>
        <w:t>9</w:t>
      </w:r>
      <w:r w:rsidR="00585BDC" w:rsidRPr="00585BDC">
        <w:rPr>
          <w:sz w:val="28"/>
          <w:szCs w:val="28"/>
          <w:lang w:val="ru-RU"/>
        </w:rPr>
        <w:t>.20</w:t>
      </w:r>
      <w:r w:rsidR="00FB4788">
        <w:rPr>
          <w:sz w:val="28"/>
          <w:szCs w:val="28"/>
          <w:lang w:val="ru-RU"/>
        </w:rPr>
        <w:t>15</w:t>
      </w:r>
      <w:r w:rsidR="00585BDC" w:rsidRPr="00585BDC">
        <w:rPr>
          <w:sz w:val="28"/>
          <w:szCs w:val="28"/>
          <w:lang w:val="ru-RU"/>
        </w:rPr>
        <w:t xml:space="preserve"> </w:t>
      </w:r>
      <w:r w:rsidR="00585BDC">
        <w:rPr>
          <w:sz w:val="28"/>
          <w:szCs w:val="28"/>
          <w:lang w:val="ru-RU"/>
        </w:rPr>
        <w:t>№</w:t>
      </w:r>
      <w:r w:rsidR="00585BDC" w:rsidRPr="00585BDC">
        <w:rPr>
          <w:sz w:val="28"/>
          <w:szCs w:val="28"/>
          <w:lang w:val="ru-RU"/>
        </w:rPr>
        <w:t xml:space="preserve"> </w:t>
      </w:r>
      <w:r w:rsidR="00FB4788">
        <w:rPr>
          <w:sz w:val="28"/>
          <w:szCs w:val="28"/>
          <w:lang w:val="ru-RU"/>
        </w:rPr>
        <w:t>1683</w:t>
      </w:r>
      <w:r w:rsidR="00585BDC">
        <w:rPr>
          <w:sz w:val="28"/>
          <w:szCs w:val="28"/>
          <w:lang w:val="ru-RU"/>
        </w:rPr>
        <w:t xml:space="preserve"> </w:t>
      </w:r>
    </w:p>
    <w:p w:rsidR="00963778" w:rsidRDefault="00963778" w:rsidP="0083424B">
      <w:pPr>
        <w:pStyle w:val="aa"/>
        <w:ind w:left="40"/>
        <w:jc w:val="both"/>
        <w:rPr>
          <w:rStyle w:val="ab"/>
          <w:color w:val="000000"/>
          <w:szCs w:val="28"/>
          <w:lang w:val="ru-RU"/>
        </w:rPr>
      </w:pPr>
    </w:p>
    <w:p w:rsidR="00963778" w:rsidRDefault="00963778" w:rsidP="009260BA">
      <w:pPr>
        <w:pStyle w:val="aa"/>
        <w:jc w:val="both"/>
        <w:rPr>
          <w:rStyle w:val="ab"/>
          <w:color w:val="000000"/>
          <w:szCs w:val="28"/>
          <w:lang w:val="ru-RU"/>
        </w:rPr>
      </w:pPr>
    </w:p>
    <w:p w:rsidR="005F25D5" w:rsidRPr="00875E29" w:rsidRDefault="005F25D5" w:rsidP="009260BA">
      <w:pPr>
        <w:pStyle w:val="aa"/>
        <w:jc w:val="both"/>
        <w:rPr>
          <w:rStyle w:val="ab"/>
          <w:color w:val="000000"/>
          <w:szCs w:val="28"/>
          <w:lang w:val="ru-RU"/>
        </w:rPr>
      </w:pPr>
    </w:p>
    <w:p w:rsidR="00963778" w:rsidRPr="009260BA" w:rsidRDefault="00585BDC" w:rsidP="009260BA">
      <w:pPr>
        <w:pStyle w:val="aa"/>
        <w:ind w:left="40" w:firstLine="709"/>
        <w:jc w:val="both"/>
        <w:rPr>
          <w:color w:val="000000"/>
          <w:szCs w:val="28"/>
          <w:lang w:val="ru-RU"/>
        </w:rPr>
      </w:pPr>
      <w:r>
        <w:rPr>
          <w:szCs w:val="28"/>
          <w:lang w:val="ru-RU"/>
        </w:rPr>
        <w:t>По результатам проведенного мониторинга в целях приведения нормативных правовых актов администрации города Липецка в соответствие с действующим законодательством, администрация города</w:t>
      </w:r>
    </w:p>
    <w:p w:rsidR="00AB11DC" w:rsidRDefault="00AB11DC" w:rsidP="0083424B">
      <w:pPr>
        <w:pStyle w:val="aa"/>
        <w:ind w:left="40" w:firstLine="709"/>
        <w:jc w:val="both"/>
        <w:rPr>
          <w:szCs w:val="28"/>
          <w:lang w:val="ru-RU"/>
        </w:rPr>
      </w:pPr>
    </w:p>
    <w:p w:rsidR="005F25D5" w:rsidRPr="00875E29" w:rsidRDefault="005F25D5" w:rsidP="0083424B">
      <w:pPr>
        <w:pStyle w:val="aa"/>
        <w:ind w:left="40" w:firstLine="709"/>
        <w:jc w:val="both"/>
        <w:rPr>
          <w:szCs w:val="28"/>
          <w:lang w:val="ru-RU"/>
        </w:rPr>
      </w:pPr>
    </w:p>
    <w:p w:rsidR="00963778" w:rsidRPr="00875E29" w:rsidRDefault="00963778" w:rsidP="0083424B">
      <w:pPr>
        <w:pStyle w:val="aa"/>
        <w:widowControl w:val="0"/>
        <w:tabs>
          <w:tab w:val="left" w:pos="1055"/>
        </w:tabs>
        <w:ind w:right="21"/>
        <w:jc w:val="both"/>
        <w:rPr>
          <w:szCs w:val="28"/>
          <w:lang w:val="ru-RU"/>
        </w:rPr>
      </w:pPr>
      <w:r>
        <w:rPr>
          <w:rStyle w:val="ab"/>
          <w:color w:val="000000"/>
          <w:szCs w:val="28"/>
          <w:lang w:val="ru-RU"/>
        </w:rPr>
        <w:t>П О С Т А Н О В Л Я Е Т:</w:t>
      </w:r>
    </w:p>
    <w:p w:rsidR="00963778" w:rsidRDefault="00963778" w:rsidP="0083424B">
      <w:pPr>
        <w:pStyle w:val="aa"/>
        <w:widowControl w:val="0"/>
        <w:tabs>
          <w:tab w:val="left" w:pos="0"/>
        </w:tabs>
        <w:ind w:right="21" w:firstLine="709"/>
        <w:jc w:val="both"/>
        <w:rPr>
          <w:szCs w:val="28"/>
          <w:lang w:val="ru-RU"/>
        </w:rPr>
      </w:pPr>
    </w:p>
    <w:p w:rsidR="00963778" w:rsidRDefault="00963778" w:rsidP="0083424B">
      <w:pPr>
        <w:pStyle w:val="af"/>
        <w:tabs>
          <w:tab w:val="left" w:pos="0"/>
        </w:tabs>
        <w:spacing w:after="0" w:line="228" w:lineRule="auto"/>
        <w:ind w:left="0" w:firstLine="709"/>
        <w:rPr>
          <w:sz w:val="28"/>
          <w:szCs w:val="28"/>
          <w:lang w:val="ru-RU"/>
        </w:rPr>
      </w:pPr>
    </w:p>
    <w:p w:rsidR="00FA4281" w:rsidRPr="000431E1" w:rsidRDefault="00FA4281" w:rsidP="00FA4281">
      <w:pPr>
        <w:ind w:firstLine="708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Внести в постан</w:t>
      </w:r>
      <w:r>
        <w:rPr>
          <w:sz w:val="28"/>
          <w:szCs w:val="28"/>
          <w:lang w:val="ru-RU"/>
        </w:rPr>
        <w:t xml:space="preserve">овление администрации города </w:t>
      </w:r>
      <w:r w:rsidR="000D0148">
        <w:rPr>
          <w:sz w:val="28"/>
          <w:szCs w:val="28"/>
          <w:lang w:val="ru-RU"/>
        </w:rPr>
        <w:t xml:space="preserve">от </w:t>
      </w:r>
      <w:r w:rsidR="00FB4788">
        <w:rPr>
          <w:sz w:val="28"/>
          <w:szCs w:val="28"/>
          <w:lang w:val="ru-RU"/>
        </w:rPr>
        <w:t>22</w:t>
      </w:r>
      <w:r w:rsidR="00FB4788" w:rsidRPr="00585BDC">
        <w:rPr>
          <w:sz w:val="28"/>
          <w:szCs w:val="28"/>
          <w:lang w:val="ru-RU"/>
        </w:rPr>
        <w:t>.0</w:t>
      </w:r>
      <w:r w:rsidR="00FB4788">
        <w:rPr>
          <w:sz w:val="28"/>
          <w:szCs w:val="28"/>
          <w:lang w:val="ru-RU"/>
        </w:rPr>
        <w:t>9</w:t>
      </w:r>
      <w:r w:rsidR="00FB4788" w:rsidRPr="00585BDC">
        <w:rPr>
          <w:sz w:val="28"/>
          <w:szCs w:val="28"/>
          <w:lang w:val="ru-RU"/>
        </w:rPr>
        <w:t>.20</w:t>
      </w:r>
      <w:r w:rsidR="00FB4788">
        <w:rPr>
          <w:sz w:val="28"/>
          <w:szCs w:val="28"/>
          <w:lang w:val="ru-RU"/>
        </w:rPr>
        <w:t>15</w:t>
      </w:r>
      <w:r w:rsidR="00FB4788" w:rsidRPr="00585BDC">
        <w:rPr>
          <w:sz w:val="28"/>
          <w:szCs w:val="28"/>
          <w:lang w:val="ru-RU"/>
        </w:rPr>
        <w:t xml:space="preserve"> </w:t>
      </w:r>
      <w:r w:rsidR="00FB4788">
        <w:rPr>
          <w:sz w:val="28"/>
          <w:szCs w:val="28"/>
          <w:lang w:val="ru-RU"/>
        </w:rPr>
        <w:t>№</w:t>
      </w:r>
      <w:r w:rsidR="00FB4788" w:rsidRPr="00585BDC">
        <w:rPr>
          <w:sz w:val="28"/>
          <w:szCs w:val="28"/>
          <w:lang w:val="ru-RU"/>
        </w:rPr>
        <w:t xml:space="preserve"> </w:t>
      </w:r>
      <w:r w:rsidR="00FB4788">
        <w:rPr>
          <w:sz w:val="28"/>
          <w:szCs w:val="28"/>
          <w:lang w:val="ru-RU"/>
        </w:rPr>
        <w:t xml:space="preserve">1683 </w:t>
      </w:r>
      <w:r w:rsidRPr="000431E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</w:t>
      </w:r>
      <w:r w:rsidRPr="000431E1">
        <w:rPr>
          <w:sz w:val="28"/>
          <w:szCs w:val="28"/>
          <w:lang w:val="ru-RU"/>
        </w:rPr>
        <w:t>«</w:t>
      </w:r>
      <w:r w:rsidR="00FB4788" w:rsidRPr="00FB4788">
        <w:rPr>
          <w:sz w:val="28"/>
          <w:szCs w:val="28"/>
          <w:lang w:val="ru-RU"/>
        </w:rPr>
        <w:t>Об утверждении Порядка подготовки к ведению и ведения гражданской обороны в городе Липецке</w:t>
      </w:r>
      <w:r w:rsidR="000D0148">
        <w:rPr>
          <w:sz w:val="28"/>
          <w:szCs w:val="28"/>
          <w:lang w:val="ru-RU"/>
        </w:rPr>
        <w:t>»</w:t>
      </w:r>
      <w:r w:rsidR="00FB4788">
        <w:rPr>
          <w:sz w:val="28"/>
          <w:szCs w:val="28"/>
          <w:lang w:val="ru-RU"/>
        </w:rPr>
        <w:t xml:space="preserve"> </w:t>
      </w:r>
      <w:r w:rsidR="00FB4788" w:rsidRPr="000431E1">
        <w:rPr>
          <w:sz w:val="28"/>
          <w:szCs w:val="28"/>
          <w:lang w:val="ru-RU"/>
        </w:rPr>
        <w:t>(в редакции постановлени</w:t>
      </w:r>
      <w:r w:rsidR="00FB4788">
        <w:rPr>
          <w:sz w:val="28"/>
          <w:szCs w:val="28"/>
          <w:lang w:val="ru-RU"/>
        </w:rPr>
        <w:t>я</w:t>
      </w:r>
      <w:r w:rsidR="00FB4788" w:rsidRPr="000431E1">
        <w:rPr>
          <w:sz w:val="28"/>
          <w:szCs w:val="28"/>
          <w:lang w:val="ru-RU"/>
        </w:rPr>
        <w:t xml:space="preserve"> </w:t>
      </w:r>
      <w:r w:rsidR="00FB4788" w:rsidRPr="00FB4788">
        <w:rPr>
          <w:sz w:val="28"/>
          <w:szCs w:val="28"/>
          <w:lang w:val="ru-RU"/>
        </w:rPr>
        <w:t xml:space="preserve">от 14.04.2016 </w:t>
      </w:r>
      <w:r w:rsidR="00FB4788">
        <w:rPr>
          <w:sz w:val="28"/>
          <w:szCs w:val="28"/>
          <w:lang w:val="ru-RU"/>
        </w:rPr>
        <w:t>№</w:t>
      </w:r>
      <w:r w:rsidR="00FB4788" w:rsidRPr="00FB4788">
        <w:rPr>
          <w:sz w:val="28"/>
          <w:szCs w:val="28"/>
          <w:lang w:val="ru-RU"/>
        </w:rPr>
        <w:t xml:space="preserve"> 638</w:t>
      </w:r>
      <w:r w:rsidR="00FB4788" w:rsidRPr="000431E1">
        <w:rPr>
          <w:sz w:val="28"/>
          <w:szCs w:val="28"/>
          <w:lang w:val="ru-RU"/>
        </w:rPr>
        <w:t>)</w:t>
      </w:r>
      <w:r w:rsidRPr="00FA4281"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>следующие изменения:</w:t>
      </w:r>
    </w:p>
    <w:p w:rsidR="00FB4788" w:rsidRDefault="007314CD" w:rsidP="007314CD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Наименование постановления изложить в следующей редакции:</w:t>
      </w:r>
    </w:p>
    <w:p w:rsidR="007314CD" w:rsidRDefault="007314CD" w:rsidP="007314C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«Об утверждении Порядка подготовки к ведению гражданской обороны в городе Липецке».</w:t>
      </w:r>
    </w:p>
    <w:p w:rsidR="00FB4788" w:rsidRDefault="007314CD" w:rsidP="007314CD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Пункт</w:t>
      </w:r>
      <w:r w:rsidR="00FB4788">
        <w:rPr>
          <w:sz w:val="28"/>
          <w:szCs w:val="28"/>
          <w:lang w:val="ru-RU"/>
        </w:rPr>
        <w:t xml:space="preserve"> 1 </w:t>
      </w:r>
      <w:r>
        <w:rPr>
          <w:sz w:val="28"/>
          <w:szCs w:val="28"/>
          <w:lang w:val="ru-RU"/>
        </w:rPr>
        <w:t>изложить в следующей редакции:</w:t>
      </w:r>
    </w:p>
    <w:p w:rsidR="007314CD" w:rsidRDefault="007314CD" w:rsidP="007314C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«1. Утвердить Порядок подготовки к ведению гражданской обороны в городе Липецке.».</w:t>
      </w:r>
    </w:p>
    <w:p w:rsidR="00FB4788" w:rsidRDefault="007314CD" w:rsidP="007314C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FB4788">
        <w:rPr>
          <w:sz w:val="28"/>
          <w:szCs w:val="28"/>
          <w:lang w:val="ru-RU"/>
        </w:rPr>
        <w:t>В пункте 2 слов</w:t>
      </w:r>
      <w:r w:rsidR="008F22FC">
        <w:rPr>
          <w:sz w:val="28"/>
          <w:szCs w:val="28"/>
          <w:lang w:val="ru-RU"/>
        </w:rPr>
        <w:t>а</w:t>
      </w:r>
      <w:r w:rsidR="00FB4788">
        <w:rPr>
          <w:sz w:val="28"/>
          <w:szCs w:val="28"/>
          <w:lang w:val="ru-RU"/>
        </w:rPr>
        <w:t xml:space="preserve"> </w:t>
      </w:r>
      <w:r w:rsidR="00E020DF">
        <w:rPr>
          <w:sz w:val="28"/>
          <w:szCs w:val="28"/>
          <w:lang w:val="ru-RU"/>
        </w:rPr>
        <w:t>«</w:t>
      </w:r>
      <w:r w:rsidR="008F22FC">
        <w:rPr>
          <w:sz w:val="28"/>
          <w:szCs w:val="28"/>
          <w:lang w:val="ru-RU"/>
        </w:rPr>
        <w:t>- председателя департамента транспорта, дорог и благоустройства Н.А.Новикова.» заменит</w:t>
      </w:r>
      <w:r>
        <w:rPr>
          <w:sz w:val="28"/>
          <w:szCs w:val="28"/>
          <w:lang w:val="ru-RU"/>
        </w:rPr>
        <w:t>ь словами «Е.А.Губанова</w:t>
      </w:r>
      <w:r w:rsidR="008F22FC">
        <w:rPr>
          <w:sz w:val="28"/>
          <w:szCs w:val="28"/>
          <w:lang w:val="ru-RU"/>
        </w:rPr>
        <w:t>».</w:t>
      </w:r>
    </w:p>
    <w:p w:rsidR="007314CD" w:rsidRDefault="007314CD" w:rsidP="007314CD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="00FB4788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приложении</w:t>
      </w:r>
      <w:r w:rsidR="00FB4788">
        <w:rPr>
          <w:sz w:val="28"/>
          <w:szCs w:val="28"/>
          <w:lang w:val="ru-RU"/>
        </w:rPr>
        <w:t xml:space="preserve"> к </w:t>
      </w:r>
      <w:r w:rsidR="00FB4788" w:rsidRPr="00FA4281">
        <w:rPr>
          <w:sz w:val="28"/>
          <w:szCs w:val="28"/>
          <w:lang w:val="ru-RU"/>
        </w:rPr>
        <w:t>постановлени</w:t>
      </w:r>
      <w:r w:rsidR="00FB4788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>:</w:t>
      </w:r>
    </w:p>
    <w:p w:rsidR="00FB4788" w:rsidRDefault="007314CD" w:rsidP="007314C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</w:t>
      </w:r>
      <w:r w:rsidR="009260BA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Наименование приложения изложить в следующей редакции:</w:t>
      </w:r>
    </w:p>
    <w:p w:rsidR="007314CD" w:rsidRDefault="009260BA" w:rsidP="007314C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«Порядок подготовки к ведению гражданской обороны в городе Липецке».</w:t>
      </w:r>
    </w:p>
    <w:p w:rsidR="00FB4788" w:rsidRDefault="005A36A4" w:rsidP="009260BA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4.2. В пункте 1 слова «и ведения</w:t>
      </w:r>
      <w:r w:rsidR="009260BA">
        <w:rPr>
          <w:sz w:val="28"/>
          <w:szCs w:val="28"/>
          <w:lang w:val="ru-RU"/>
        </w:rPr>
        <w:t>» исключить.</w:t>
      </w:r>
    </w:p>
    <w:p w:rsidR="00FB4788" w:rsidRDefault="009260BA" w:rsidP="009260B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4.3. В пункте 2 слова «Порядком ведения гражданской обороны</w:t>
      </w:r>
      <w:r w:rsidR="00AE79E8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заменить словами «Порядком подготовки к ведению гражданской обороны в городе Липецке».</w:t>
      </w:r>
    </w:p>
    <w:p w:rsidR="0076321B" w:rsidRDefault="009260BA" w:rsidP="0076321B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4.4. </w:t>
      </w:r>
      <w:r w:rsidR="0076321B">
        <w:rPr>
          <w:sz w:val="28"/>
          <w:szCs w:val="28"/>
          <w:lang w:val="ru-RU"/>
        </w:rPr>
        <w:t>В пункте 3 слова «и ведения» исключить.</w:t>
      </w:r>
    </w:p>
    <w:p w:rsidR="00FB4788" w:rsidRDefault="0076321B" w:rsidP="00FB4788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4.5. </w:t>
      </w:r>
      <w:r w:rsidR="009260BA">
        <w:rPr>
          <w:sz w:val="28"/>
          <w:szCs w:val="28"/>
          <w:lang w:val="ru-RU"/>
        </w:rPr>
        <w:t>Пункт 4 изложить в следующей редакции:</w:t>
      </w:r>
    </w:p>
    <w:p w:rsidR="009260BA" w:rsidRDefault="009260BA" w:rsidP="009260B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«4. 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 Подготовка к ведению гражданской обороны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 (далее – план основных мероприятий) города Липецка.».</w:t>
      </w:r>
    </w:p>
    <w:p w:rsidR="00A36A77" w:rsidRDefault="00A36A77" w:rsidP="00A36A77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4.6. В </w:t>
      </w:r>
      <w:r w:rsidR="00AE79E8">
        <w:rPr>
          <w:sz w:val="28"/>
          <w:szCs w:val="28"/>
          <w:lang w:val="ru-RU"/>
        </w:rPr>
        <w:t>абзаце втором пункта</w:t>
      </w:r>
      <w:r>
        <w:rPr>
          <w:sz w:val="28"/>
          <w:szCs w:val="28"/>
          <w:lang w:val="ru-RU"/>
        </w:rPr>
        <w:t xml:space="preserve"> 5 слова «и ведению» исключить.</w:t>
      </w:r>
    </w:p>
    <w:p w:rsidR="0076321B" w:rsidRDefault="0076321B" w:rsidP="0076321B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="00A36A77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>.</w:t>
      </w:r>
      <w:r w:rsidR="00597B33">
        <w:rPr>
          <w:sz w:val="28"/>
          <w:szCs w:val="28"/>
          <w:lang w:val="ru-RU"/>
        </w:rPr>
        <w:t xml:space="preserve"> Пункт 7 изложить в следующей редакции: </w:t>
      </w:r>
    </w:p>
    <w:p w:rsidR="00597B33" w:rsidRDefault="00597B33" w:rsidP="0076321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76321B">
        <w:rPr>
          <w:sz w:val="28"/>
          <w:szCs w:val="28"/>
          <w:lang w:val="ru-RU"/>
        </w:rPr>
        <w:t xml:space="preserve">7. </w:t>
      </w:r>
      <w:r w:rsidRPr="00597B33">
        <w:rPr>
          <w:sz w:val="28"/>
          <w:szCs w:val="28"/>
          <w:lang w:val="ru-RU"/>
        </w:rPr>
        <w:t>План гражданской обороны и защиты населения определяет объем, организацию, порядок</w:t>
      </w:r>
      <w:r>
        <w:rPr>
          <w:sz w:val="28"/>
          <w:szCs w:val="28"/>
          <w:lang w:val="ru-RU"/>
        </w:rPr>
        <w:t xml:space="preserve"> обеспечения</w:t>
      </w:r>
      <w:r w:rsidRPr="00597B33">
        <w:rPr>
          <w:sz w:val="28"/>
          <w:szCs w:val="28"/>
          <w:lang w:val="ru-RU"/>
        </w:rPr>
        <w:t xml:space="preserve">, способы и сроки выполнения мероприятий по приведению гражданской обороны </w:t>
      </w:r>
      <w:r>
        <w:rPr>
          <w:sz w:val="28"/>
          <w:szCs w:val="28"/>
          <w:lang w:val="ru-RU"/>
        </w:rPr>
        <w:t>и ликвидации</w:t>
      </w:r>
      <w:r w:rsidRPr="00597B33">
        <w:rPr>
          <w:sz w:val="28"/>
          <w:szCs w:val="28"/>
          <w:lang w:val="ru-RU"/>
        </w:rPr>
        <w:t xml:space="preserve"> чрезвычайных ситуаций</w:t>
      </w:r>
      <w:r w:rsidR="0076321B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».</w:t>
      </w:r>
    </w:p>
    <w:p w:rsidR="00FB4788" w:rsidRDefault="00A36A77" w:rsidP="0076321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4.8</w:t>
      </w:r>
      <w:r w:rsidR="00E54207">
        <w:rPr>
          <w:sz w:val="28"/>
          <w:szCs w:val="28"/>
          <w:lang w:val="ru-RU"/>
        </w:rPr>
        <w:t>.</w:t>
      </w:r>
      <w:r w:rsidR="0076321B">
        <w:rPr>
          <w:sz w:val="28"/>
          <w:szCs w:val="28"/>
          <w:lang w:val="ru-RU"/>
        </w:rPr>
        <w:t xml:space="preserve"> </w:t>
      </w:r>
      <w:r w:rsidR="00597B33">
        <w:rPr>
          <w:sz w:val="28"/>
          <w:szCs w:val="28"/>
          <w:lang w:val="ru-RU"/>
        </w:rPr>
        <w:t>В</w:t>
      </w:r>
      <w:r w:rsidR="002C0E7F">
        <w:rPr>
          <w:sz w:val="28"/>
          <w:szCs w:val="28"/>
          <w:lang w:val="ru-RU"/>
        </w:rPr>
        <w:t xml:space="preserve"> абзаце</w:t>
      </w:r>
      <w:r w:rsidR="00597B33">
        <w:rPr>
          <w:sz w:val="28"/>
          <w:szCs w:val="28"/>
          <w:lang w:val="ru-RU"/>
        </w:rPr>
        <w:t xml:space="preserve"> </w:t>
      </w:r>
      <w:r w:rsidR="0076321B">
        <w:rPr>
          <w:sz w:val="28"/>
          <w:szCs w:val="28"/>
          <w:lang w:val="ru-RU"/>
        </w:rPr>
        <w:t xml:space="preserve">втором пункта 14 слова </w:t>
      </w:r>
      <w:r w:rsidR="00597B33">
        <w:rPr>
          <w:sz w:val="28"/>
          <w:szCs w:val="28"/>
          <w:lang w:val="ru-RU"/>
        </w:rPr>
        <w:t>«</w:t>
      </w:r>
      <w:r w:rsidR="00597B33" w:rsidRPr="00597B33">
        <w:rPr>
          <w:sz w:val="28"/>
          <w:szCs w:val="28"/>
          <w:lang w:val="ru-RU"/>
        </w:rPr>
        <w:t>а также организациями, эксплуатирующими опасные производственные объекты III класса опасности, отнесенными в установленном порядке к категориям по гражданской обороне</w:t>
      </w:r>
      <w:r w:rsidR="00597B33">
        <w:rPr>
          <w:sz w:val="28"/>
          <w:szCs w:val="28"/>
          <w:lang w:val="ru-RU"/>
        </w:rPr>
        <w:t>» исключить.</w:t>
      </w:r>
    </w:p>
    <w:p w:rsidR="00597B33" w:rsidRDefault="00A36A77" w:rsidP="002C0E7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4.9</w:t>
      </w:r>
      <w:r w:rsidR="002C0E7F">
        <w:rPr>
          <w:sz w:val="28"/>
          <w:szCs w:val="28"/>
          <w:lang w:val="ru-RU"/>
        </w:rPr>
        <w:t>. Абзац второй пункта 15.3</w:t>
      </w:r>
      <w:r w:rsidR="00597B33">
        <w:rPr>
          <w:sz w:val="28"/>
          <w:szCs w:val="28"/>
          <w:lang w:val="ru-RU"/>
        </w:rPr>
        <w:t xml:space="preserve"> </w:t>
      </w:r>
      <w:r w:rsidR="002C0E7F">
        <w:rPr>
          <w:sz w:val="28"/>
          <w:szCs w:val="28"/>
          <w:lang w:val="ru-RU"/>
        </w:rPr>
        <w:t>дополнить словами</w:t>
      </w:r>
      <w:r w:rsidR="00597B33">
        <w:rPr>
          <w:sz w:val="28"/>
          <w:szCs w:val="28"/>
          <w:lang w:val="ru-RU"/>
        </w:rPr>
        <w:t xml:space="preserve"> «в зонах возможных опасностей».</w:t>
      </w:r>
    </w:p>
    <w:p w:rsidR="00963778" w:rsidRDefault="00963778" w:rsidP="0083424B">
      <w:pPr>
        <w:pStyle w:val="af"/>
        <w:spacing w:after="0"/>
        <w:ind w:left="0" w:firstLine="709"/>
        <w:rPr>
          <w:sz w:val="28"/>
          <w:szCs w:val="28"/>
          <w:lang w:val="ru-RU"/>
        </w:rPr>
      </w:pPr>
    </w:p>
    <w:p w:rsidR="00597B33" w:rsidRPr="00E54207" w:rsidRDefault="00597B33" w:rsidP="0083424B">
      <w:pPr>
        <w:pStyle w:val="af"/>
        <w:spacing w:after="0"/>
        <w:ind w:left="0" w:firstLine="709"/>
        <w:rPr>
          <w:sz w:val="28"/>
          <w:szCs w:val="28"/>
          <w:lang w:val="ru-RU"/>
        </w:rPr>
      </w:pPr>
    </w:p>
    <w:p w:rsidR="0083424B" w:rsidRDefault="0083424B" w:rsidP="0083424B">
      <w:pPr>
        <w:pStyle w:val="af"/>
        <w:spacing w:after="0"/>
        <w:ind w:left="0" w:firstLine="709"/>
        <w:rPr>
          <w:sz w:val="28"/>
          <w:szCs w:val="28"/>
          <w:lang w:val="ru-RU"/>
        </w:rPr>
      </w:pPr>
    </w:p>
    <w:p w:rsidR="00963778" w:rsidRDefault="00963778" w:rsidP="0083424B">
      <w:pPr>
        <w:pStyle w:val="af"/>
        <w:spacing w:after="0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 города Липецка                                                                                  С.В.Иванов</w:t>
      </w:r>
    </w:p>
    <w:p w:rsidR="00FE2E6C" w:rsidRPr="00581A27" w:rsidRDefault="00FE2E6C" w:rsidP="00812137">
      <w:pPr>
        <w:rPr>
          <w:rFonts w:ascii="Times New Roman CYR" w:hAnsi="Times New Roman CYR"/>
          <w:sz w:val="28"/>
          <w:szCs w:val="28"/>
          <w:lang w:val="ru-RU"/>
        </w:rPr>
      </w:pPr>
    </w:p>
    <w:sectPr w:rsidR="00FE2E6C" w:rsidRPr="00581A27" w:rsidSect="00812137">
      <w:headerReference w:type="default" r:id="rId8"/>
      <w:pgSz w:w="11907" w:h="16840" w:code="9"/>
      <w:pgMar w:top="1134" w:right="567" w:bottom="1134" w:left="1418" w:header="51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660" w:rsidRDefault="004E7660" w:rsidP="00057E16">
      <w:r>
        <w:separator/>
      </w:r>
    </w:p>
  </w:endnote>
  <w:endnote w:type="continuationSeparator" w:id="1">
    <w:p w:rsidR="004E7660" w:rsidRDefault="004E7660" w:rsidP="00057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660" w:rsidRDefault="004E7660" w:rsidP="00057E16">
      <w:r>
        <w:separator/>
      </w:r>
    </w:p>
  </w:footnote>
  <w:footnote w:type="continuationSeparator" w:id="1">
    <w:p w:rsidR="004E7660" w:rsidRDefault="004E7660" w:rsidP="00057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65B" w:rsidRPr="001A665B" w:rsidRDefault="001A665B">
    <w:pPr>
      <w:pStyle w:val="a4"/>
      <w:jc w:val="center"/>
      <w:rPr>
        <w:sz w:val="28"/>
        <w:szCs w:val="28"/>
      </w:rPr>
    </w:pPr>
    <w:r w:rsidRPr="001A665B">
      <w:rPr>
        <w:sz w:val="28"/>
        <w:szCs w:val="28"/>
      </w:rPr>
      <w:fldChar w:fldCharType="begin"/>
    </w:r>
    <w:r w:rsidRPr="001A665B">
      <w:rPr>
        <w:sz w:val="28"/>
        <w:szCs w:val="28"/>
      </w:rPr>
      <w:instrText xml:space="preserve"> PAGE   \* MERGEFORMAT </w:instrText>
    </w:r>
    <w:r w:rsidRPr="001A665B">
      <w:rPr>
        <w:sz w:val="28"/>
        <w:szCs w:val="28"/>
      </w:rPr>
      <w:fldChar w:fldCharType="separate"/>
    </w:r>
    <w:r w:rsidR="00812137">
      <w:rPr>
        <w:noProof/>
        <w:sz w:val="28"/>
        <w:szCs w:val="28"/>
      </w:rPr>
      <w:t>2</w:t>
    </w:r>
    <w:r w:rsidRPr="001A665B">
      <w:rPr>
        <w:sz w:val="28"/>
        <w:szCs w:val="28"/>
      </w:rPr>
      <w:fldChar w:fldCharType="end"/>
    </w:r>
  </w:p>
  <w:p w:rsidR="001A665B" w:rsidRDefault="001A665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9762EC2"/>
    <w:multiLevelType w:val="hybridMultilevel"/>
    <w:tmpl w:val="37AAE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3B7240"/>
    <w:rsid w:val="00000A23"/>
    <w:rsid w:val="00001A8D"/>
    <w:rsid w:val="00003964"/>
    <w:rsid w:val="00010FAC"/>
    <w:rsid w:val="00013984"/>
    <w:rsid w:val="00017F64"/>
    <w:rsid w:val="00020AC2"/>
    <w:rsid w:val="00033720"/>
    <w:rsid w:val="0005143B"/>
    <w:rsid w:val="00057E16"/>
    <w:rsid w:val="0006042C"/>
    <w:rsid w:val="00062BE6"/>
    <w:rsid w:val="000645D6"/>
    <w:rsid w:val="000749FD"/>
    <w:rsid w:val="0007583A"/>
    <w:rsid w:val="000B46F2"/>
    <w:rsid w:val="000C40D5"/>
    <w:rsid w:val="000D0148"/>
    <w:rsid w:val="000E1EA9"/>
    <w:rsid w:val="00111D31"/>
    <w:rsid w:val="0012650B"/>
    <w:rsid w:val="0013419D"/>
    <w:rsid w:val="001347FA"/>
    <w:rsid w:val="0014404D"/>
    <w:rsid w:val="0015161D"/>
    <w:rsid w:val="001A09E7"/>
    <w:rsid w:val="001A288B"/>
    <w:rsid w:val="001A665B"/>
    <w:rsid w:val="001B6FB8"/>
    <w:rsid w:val="001D293C"/>
    <w:rsid w:val="001D6BB5"/>
    <w:rsid w:val="0020294C"/>
    <w:rsid w:val="00226519"/>
    <w:rsid w:val="00227EF9"/>
    <w:rsid w:val="0023217E"/>
    <w:rsid w:val="00233222"/>
    <w:rsid w:val="00233595"/>
    <w:rsid w:val="002339A4"/>
    <w:rsid w:val="002549C9"/>
    <w:rsid w:val="002552C7"/>
    <w:rsid w:val="00272E7E"/>
    <w:rsid w:val="0027645A"/>
    <w:rsid w:val="002860B3"/>
    <w:rsid w:val="00295920"/>
    <w:rsid w:val="002A15E6"/>
    <w:rsid w:val="002B0DCC"/>
    <w:rsid w:val="002B7F0F"/>
    <w:rsid w:val="002C0E7F"/>
    <w:rsid w:val="002D2AE9"/>
    <w:rsid w:val="002E0A24"/>
    <w:rsid w:val="002E3507"/>
    <w:rsid w:val="002E6D21"/>
    <w:rsid w:val="002F29EA"/>
    <w:rsid w:val="002F5621"/>
    <w:rsid w:val="003036E9"/>
    <w:rsid w:val="00317323"/>
    <w:rsid w:val="003223C3"/>
    <w:rsid w:val="00327085"/>
    <w:rsid w:val="00335D50"/>
    <w:rsid w:val="003379DA"/>
    <w:rsid w:val="003379FD"/>
    <w:rsid w:val="003402FC"/>
    <w:rsid w:val="00354F37"/>
    <w:rsid w:val="003867D9"/>
    <w:rsid w:val="003A65A7"/>
    <w:rsid w:val="003B7240"/>
    <w:rsid w:val="003D063A"/>
    <w:rsid w:val="003E0637"/>
    <w:rsid w:val="003F0766"/>
    <w:rsid w:val="003F3064"/>
    <w:rsid w:val="003F3A73"/>
    <w:rsid w:val="003F5441"/>
    <w:rsid w:val="00405B99"/>
    <w:rsid w:val="004177B5"/>
    <w:rsid w:val="004374E0"/>
    <w:rsid w:val="00444635"/>
    <w:rsid w:val="0047491F"/>
    <w:rsid w:val="00490B99"/>
    <w:rsid w:val="004B620F"/>
    <w:rsid w:val="004B756B"/>
    <w:rsid w:val="004C44C1"/>
    <w:rsid w:val="004E7660"/>
    <w:rsid w:val="004F339C"/>
    <w:rsid w:val="004F7B90"/>
    <w:rsid w:val="0053118C"/>
    <w:rsid w:val="005311BA"/>
    <w:rsid w:val="0053424E"/>
    <w:rsid w:val="00535E49"/>
    <w:rsid w:val="00537A2B"/>
    <w:rsid w:val="00544E4A"/>
    <w:rsid w:val="00546AE8"/>
    <w:rsid w:val="00550BCE"/>
    <w:rsid w:val="00552306"/>
    <w:rsid w:val="00560869"/>
    <w:rsid w:val="00565259"/>
    <w:rsid w:val="00581A27"/>
    <w:rsid w:val="00581E15"/>
    <w:rsid w:val="00585BDC"/>
    <w:rsid w:val="0059058A"/>
    <w:rsid w:val="0059172C"/>
    <w:rsid w:val="00595141"/>
    <w:rsid w:val="00597B33"/>
    <w:rsid w:val="005A36A4"/>
    <w:rsid w:val="005B11D2"/>
    <w:rsid w:val="005B3FE8"/>
    <w:rsid w:val="005B481B"/>
    <w:rsid w:val="005C0389"/>
    <w:rsid w:val="005C3F90"/>
    <w:rsid w:val="005C631F"/>
    <w:rsid w:val="005D14D1"/>
    <w:rsid w:val="005D2DE7"/>
    <w:rsid w:val="005E0C03"/>
    <w:rsid w:val="005E137B"/>
    <w:rsid w:val="005E3E1A"/>
    <w:rsid w:val="005F25D5"/>
    <w:rsid w:val="005F294C"/>
    <w:rsid w:val="005F35DB"/>
    <w:rsid w:val="00627662"/>
    <w:rsid w:val="00631B4A"/>
    <w:rsid w:val="0064530A"/>
    <w:rsid w:val="006541C7"/>
    <w:rsid w:val="00664997"/>
    <w:rsid w:val="006679AA"/>
    <w:rsid w:val="00673DBB"/>
    <w:rsid w:val="00687230"/>
    <w:rsid w:val="0069188B"/>
    <w:rsid w:val="006B2350"/>
    <w:rsid w:val="006B339C"/>
    <w:rsid w:val="006C54BE"/>
    <w:rsid w:val="006D13BC"/>
    <w:rsid w:val="006D6B54"/>
    <w:rsid w:val="006E232E"/>
    <w:rsid w:val="006E3319"/>
    <w:rsid w:val="006E73AF"/>
    <w:rsid w:val="00700A7A"/>
    <w:rsid w:val="007056D0"/>
    <w:rsid w:val="00714BDA"/>
    <w:rsid w:val="00725449"/>
    <w:rsid w:val="00727DBE"/>
    <w:rsid w:val="007314CD"/>
    <w:rsid w:val="00733E50"/>
    <w:rsid w:val="007418C7"/>
    <w:rsid w:val="007531B7"/>
    <w:rsid w:val="00753ADE"/>
    <w:rsid w:val="0076321B"/>
    <w:rsid w:val="00764F89"/>
    <w:rsid w:val="00766E19"/>
    <w:rsid w:val="00780984"/>
    <w:rsid w:val="007851F8"/>
    <w:rsid w:val="0079043E"/>
    <w:rsid w:val="007A45F5"/>
    <w:rsid w:val="007B2EA5"/>
    <w:rsid w:val="007B44FC"/>
    <w:rsid w:val="007B5819"/>
    <w:rsid w:val="007C2247"/>
    <w:rsid w:val="007C3B06"/>
    <w:rsid w:val="007D5F72"/>
    <w:rsid w:val="007E79AB"/>
    <w:rsid w:val="007E7CE3"/>
    <w:rsid w:val="007F354D"/>
    <w:rsid w:val="007F5D1F"/>
    <w:rsid w:val="007F70AD"/>
    <w:rsid w:val="00803996"/>
    <w:rsid w:val="00806DD1"/>
    <w:rsid w:val="00812137"/>
    <w:rsid w:val="00821A9B"/>
    <w:rsid w:val="00825C01"/>
    <w:rsid w:val="00830411"/>
    <w:rsid w:val="0083424B"/>
    <w:rsid w:val="00835BC3"/>
    <w:rsid w:val="008509FE"/>
    <w:rsid w:val="00852561"/>
    <w:rsid w:val="00860714"/>
    <w:rsid w:val="00870B69"/>
    <w:rsid w:val="00875DFF"/>
    <w:rsid w:val="0088420D"/>
    <w:rsid w:val="008A3556"/>
    <w:rsid w:val="008B057C"/>
    <w:rsid w:val="008B2696"/>
    <w:rsid w:val="008D420B"/>
    <w:rsid w:val="008E2161"/>
    <w:rsid w:val="008F22FC"/>
    <w:rsid w:val="00900129"/>
    <w:rsid w:val="009047EE"/>
    <w:rsid w:val="00905A59"/>
    <w:rsid w:val="00922401"/>
    <w:rsid w:val="00922CD5"/>
    <w:rsid w:val="009260BA"/>
    <w:rsid w:val="00932E23"/>
    <w:rsid w:val="0094121E"/>
    <w:rsid w:val="00963778"/>
    <w:rsid w:val="009649B9"/>
    <w:rsid w:val="00972B41"/>
    <w:rsid w:val="00993CB8"/>
    <w:rsid w:val="0099732F"/>
    <w:rsid w:val="009A6A02"/>
    <w:rsid w:val="009B66B4"/>
    <w:rsid w:val="009C0161"/>
    <w:rsid w:val="009C6B93"/>
    <w:rsid w:val="009E286B"/>
    <w:rsid w:val="009E3EC1"/>
    <w:rsid w:val="009E3ECB"/>
    <w:rsid w:val="009F5BEF"/>
    <w:rsid w:val="00A14B70"/>
    <w:rsid w:val="00A17AE7"/>
    <w:rsid w:val="00A33A85"/>
    <w:rsid w:val="00A36A77"/>
    <w:rsid w:val="00A405F0"/>
    <w:rsid w:val="00A646AA"/>
    <w:rsid w:val="00A66179"/>
    <w:rsid w:val="00A66C17"/>
    <w:rsid w:val="00A67A19"/>
    <w:rsid w:val="00A727C5"/>
    <w:rsid w:val="00A74FFA"/>
    <w:rsid w:val="00A7652E"/>
    <w:rsid w:val="00A872FF"/>
    <w:rsid w:val="00A94C02"/>
    <w:rsid w:val="00A97332"/>
    <w:rsid w:val="00AB11DC"/>
    <w:rsid w:val="00AD5A21"/>
    <w:rsid w:val="00AE79E8"/>
    <w:rsid w:val="00AF0D04"/>
    <w:rsid w:val="00AF2C4E"/>
    <w:rsid w:val="00AF7931"/>
    <w:rsid w:val="00B02344"/>
    <w:rsid w:val="00B0237F"/>
    <w:rsid w:val="00B06D5A"/>
    <w:rsid w:val="00B2206C"/>
    <w:rsid w:val="00B33012"/>
    <w:rsid w:val="00B33B15"/>
    <w:rsid w:val="00B47760"/>
    <w:rsid w:val="00B51D2F"/>
    <w:rsid w:val="00B51E93"/>
    <w:rsid w:val="00B542E7"/>
    <w:rsid w:val="00B545D4"/>
    <w:rsid w:val="00B66DEA"/>
    <w:rsid w:val="00B91B18"/>
    <w:rsid w:val="00BA0F3E"/>
    <w:rsid w:val="00BB2B92"/>
    <w:rsid w:val="00BB2C17"/>
    <w:rsid w:val="00BB4D2E"/>
    <w:rsid w:val="00BB7226"/>
    <w:rsid w:val="00BC6566"/>
    <w:rsid w:val="00BC6B05"/>
    <w:rsid w:val="00BD16EE"/>
    <w:rsid w:val="00BD3FF8"/>
    <w:rsid w:val="00BF152C"/>
    <w:rsid w:val="00BF3D45"/>
    <w:rsid w:val="00C0170C"/>
    <w:rsid w:val="00C061FB"/>
    <w:rsid w:val="00C2136A"/>
    <w:rsid w:val="00C43133"/>
    <w:rsid w:val="00C434EB"/>
    <w:rsid w:val="00C47DE8"/>
    <w:rsid w:val="00C52F7F"/>
    <w:rsid w:val="00C56B35"/>
    <w:rsid w:val="00C57734"/>
    <w:rsid w:val="00C71C3B"/>
    <w:rsid w:val="00C73230"/>
    <w:rsid w:val="00C864C8"/>
    <w:rsid w:val="00C8761E"/>
    <w:rsid w:val="00C87F0F"/>
    <w:rsid w:val="00C91BBE"/>
    <w:rsid w:val="00CA152A"/>
    <w:rsid w:val="00CC69A0"/>
    <w:rsid w:val="00CD33B5"/>
    <w:rsid w:val="00CE2EF2"/>
    <w:rsid w:val="00CF3A3D"/>
    <w:rsid w:val="00D10A86"/>
    <w:rsid w:val="00D222C3"/>
    <w:rsid w:val="00D34A76"/>
    <w:rsid w:val="00D36BB1"/>
    <w:rsid w:val="00D44C6F"/>
    <w:rsid w:val="00D452CC"/>
    <w:rsid w:val="00D56146"/>
    <w:rsid w:val="00D61137"/>
    <w:rsid w:val="00D72B96"/>
    <w:rsid w:val="00D73ECF"/>
    <w:rsid w:val="00D829F3"/>
    <w:rsid w:val="00D8770F"/>
    <w:rsid w:val="00D91296"/>
    <w:rsid w:val="00D96D1F"/>
    <w:rsid w:val="00DB1DC6"/>
    <w:rsid w:val="00DC0C26"/>
    <w:rsid w:val="00DC13C6"/>
    <w:rsid w:val="00DC6F4A"/>
    <w:rsid w:val="00DD27B7"/>
    <w:rsid w:val="00DD3D3F"/>
    <w:rsid w:val="00DD5D23"/>
    <w:rsid w:val="00DE3153"/>
    <w:rsid w:val="00DE40C1"/>
    <w:rsid w:val="00DE57AD"/>
    <w:rsid w:val="00DF04E8"/>
    <w:rsid w:val="00DF124F"/>
    <w:rsid w:val="00E020DF"/>
    <w:rsid w:val="00E20101"/>
    <w:rsid w:val="00E20603"/>
    <w:rsid w:val="00E22CA9"/>
    <w:rsid w:val="00E246C6"/>
    <w:rsid w:val="00E332D4"/>
    <w:rsid w:val="00E36391"/>
    <w:rsid w:val="00E42381"/>
    <w:rsid w:val="00E42E6B"/>
    <w:rsid w:val="00E45DAB"/>
    <w:rsid w:val="00E54207"/>
    <w:rsid w:val="00E573B2"/>
    <w:rsid w:val="00E654CE"/>
    <w:rsid w:val="00E65F37"/>
    <w:rsid w:val="00EA4C67"/>
    <w:rsid w:val="00EB5767"/>
    <w:rsid w:val="00EC67CD"/>
    <w:rsid w:val="00EE7FE7"/>
    <w:rsid w:val="00EF1108"/>
    <w:rsid w:val="00F11AD6"/>
    <w:rsid w:val="00F167AD"/>
    <w:rsid w:val="00F1681B"/>
    <w:rsid w:val="00F218CC"/>
    <w:rsid w:val="00F234A4"/>
    <w:rsid w:val="00F4483D"/>
    <w:rsid w:val="00F52823"/>
    <w:rsid w:val="00F6035F"/>
    <w:rsid w:val="00F7588C"/>
    <w:rsid w:val="00F866B3"/>
    <w:rsid w:val="00F86B2A"/>
    <w:rsid w:val="00F904ED"/>
    <w:rsid w:val="00F96DC0"/>
    <w:rsid w:val="00FA2C45"/>
    <w:rsid w:val="00FA2FB7"/>
    <w:rsid w:val="00FA4281"/>
    <w:rsid w:val="00FA46AD"/>
    <w:rsid w:val="00FA610E"/>
    <w:rsid w:val="00FB4788"/>
    <w:rsid w:val="00FC1F98"/>
    <w:rsid w:val="00FC794D"/>
    <w:rsid w:val="00FE2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qFormat/>
    <w:rsid w:val="00DF04E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71C3B"/>
    <w:pPr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581E15"/>
    <w:pPr>
      <w:widowControl w:val="0"/>
    </w:pPr>
    <w:rPr>
      <w:sz w:val="28"/>
      <w:lang w:val="en-US"/>
    </w:rPr>
  </w:style>
  <w:style w:type="character" w:customStyle="1" w:styleId="20">
    <w:name w:val="Заголовок 2 Знак"/>
    <w:link w:val="2"/>
    <w:uiPriority w:val="9"/>
    <w:rsid w:val="00C71C3B"/>
    <w:rPr>
      <w:b/>
      <w:bCs/>
      <w:sz w:val="36"/>
      <w:szCs w:val="36"/>
    </w:rPr>
  </w:style>
  <w:style w:type="paragraph" w:styleId="a4">
    <w:name w:val="header"/>
    <w:basedOn w:val="a"/>
    <w:link w:val="a5"/>
    <w:uiPriority w:val="99"/>
    <w:rsid w:val="00057E16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rsid w:val="00057E16"/>
    <w:rPr>
      <w:lang w:val="en-US"/>
    </w:rPr>
  </w:style>
  <w:style w:type="paragraph" w:styleId="a6">
    <w:name w:val="footer"/>
    <w:basedOn w:val="a"/>
    <w:link w:val="a7"/>
    <w:rsid w:val="00057E16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rsid w:val="00057E16"/>
    <w:rPr>
      <w:lang w:val="en-US"/>
    </w:rPr>
  </w:style>
  <w:style w:type="character" w:styleId="a8">
    <w:name w:val="page number"/>
    <w:rsid w:val="00546AE8"/>
  </w:style>
  <w:style w:type="table" w:styleId="a9">
    <w:name w:val="Table Grid"/>
    <w:basedOn w:val="a1"/>
    <w:rsid w:val="00255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DE57AD"/>
    <w:pPr>
      <w:spacing w:line="228" w:lineRule="auto"/>
      <w:jc w:val="center"/>
    </w:pPr>
    <w:rPr>
      <w:sz w:val="28"/>
      <w:szCs w:val="24"/>
      <w:lang/>
    </w:rPr>
  </w:style>
  <w:style w:type="character" w:customStyle="1" w:styleId="ab">
    <w:name w:val="Основной текст Знак"/>
    <w:link w:val="aa"/>
    <w:rsid w:val="00DE57AD"/>
    <w:rPr>
      <w:sz w:val="28"/>
      <w:szCs w:val="24"/>
    </w:rPr>
  </w:style>
  <w:style w:type="character" w:customStyle="1" w:styleId="ac">
    <w:name w:val="Основной текст_"/>
    <w:link w:val="3"/>
    <w:rsid w:val="003867D9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c"/>
    <w:rsid w:val="003867D9"/>
    <w:pPr>
      <w:widowControl w:val="0"/>
      <w:shd w:val="clear" w:color="auto" w:fill="FFFFFF"/>
      <w:spacing w:after="4140" w:line="322" w:lineRule="exact"/>
      <w:ind w:hanging="360"/>
      <w:jc w:val="center"/>
    </w:pPr>
    <w:rPr>
      <w:sz w:val="25"/>
      <w:szCs w:val="25"/>
      <w:lang/>
    </w:rPr>
  </w:style>
  <w:style w:type="paragraph" w:styleId="ad">
    <w:name w:val="Normal (Web)"/>
    <w:basedOn w:val="a"/>
    <w:uiPriority w:val="99"/>
    <w:unhideWhenUsed/>
    <w:rsid w:val="00BB7226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2">
    <w:name w:val="Основной текст1"/>
    <w:basedOn w:val="a"/>
    <w:rsid w:val="00BF152C"/>
    <w:pPr>
      <w:widowControl w:val="0"/>
      <w:shd w:val="clear" w:color="auto" w:fill="FFFFFF"/>
      <w:spacing w:before="540" w:after="60" w:line="0" w:lineRule="atLeast"/>
      <w:jc w:val="center"/>
    </w:pPr>
    <w:rPr>
      <w:b/>
      <w:bCs/>
      <w:sz w:val="26"/>
      <w:szCs w:val="26"/>
      <w:lang w:val="ru-RU" w:eastAsia="en-US"/>
    </w:rPr>
  </w:style>
  <w:style w:type="character" w:customStyle="1" w:styleId="115pt">
    <w:name w:val="Основной текст + 11;5 pt;Не полужирный"/>
    <w:rsid w:val="00BF15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C061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e">
    <w:name w:val="Основной текст с отступом Знак"/>
    <w:link w:val="af"/>
    <w:locked/>
    <w:rsid w:val="00963778"/>
    <w:rPr>
      <w:lang w:val="en-US"/>
    </w:rPr>
  </w:style>
  <w:style w:type="paragraph" w:styleId="af">
    <w:name w:val="Body Text Indent"/>
    <w:basedOn w:val="a"/>
    <w:link w:val="ae"/>
    <w:rsid w:val="00963778"/>
    <w:pPr>
      <w:spacing w:after="120"/>
      <w:ind w:left="283"/>
    </w:pPr>
  </w:style>
  <w:style w:type="character" w:customStyle="1" w:styleId="13">
    <w:name w:val="Основной текст с отступом Знак1"/>
    <w:rsid w:val="00963778"/>
    <w:rPr>
      <w:lang w:val="en-US"/>
    </w:rPr>
  </w:style>
  <w:style w:type="paragraph" w:customStyle="1" w:styleId="ConsPlusNonformat">
    <w:name w:val="ConsPlusNonformat"/>
    <w:uiPriority w:val="99"/>
    <w:rsid w:val="00FA42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Hyperlink"/>
    <w:rsid w:val="001B6FB8"/>
    <w:rPr>
      <w:color w:val="0563C1"/>
      <w:u w:val="single"/>
    </w:rPr>
  </w:style>
  <w:style w:type="character" w:customStyle="1" w:styleId="10">
    <w:name w:val="Заголовок 1 Знак"/>
    <w:link w:val="1"/>
    <w:rsid w:val="00DF04E8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58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1080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717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9821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10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08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76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168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377598">
                                                  <w:marLeft w:val="0"/>
                                                  <w:marRight w:val="0"/>
                                                  <w:marTop w:val="6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545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05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2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sharapova</cp:lastModifiedBy>
  <cp:revision>2</cp:revision>
  <cp:lastPrinted>2017-06-20T11:15:00Z</cp:lastPrinted>
  <dcterms:created xsi:type="dcterms:W3CDTF">2017-06-30T08:40:00Z</dcterms:created>
  <dcterms:modified xsi:type="dcterms:W3CDTF">2017-06-30T08:40:00Z</dcterms:modified>
</cp:coreProperties>
</file>