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FA" w:rsidRDefault="00A9038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9038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01.08.2017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1358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984CDF" w:rsidRDefault="00984CDF" w:rsidP="002B7F0F">
      <w:pPr>
        <w:jc w:val="center"/>
        <w:rPr>
          <w:rFonts w:ascii="Times New Roman CYR" w:hAnsi="Times New Roman CYR"/>
          <w:sz w:val="28"/>
          <w:lang w:val="ru-RU"/>
        </w:rPr>
      </w:pPr>
    </w:p>
    <w:p w:rsidR="00984CDF" w:rsidRDefault="00984CDF" w:rsidP="00984CD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внесении изменений в постановление</w:t>
      </w:r>
    </w:p>
    <w:p w:rsidR="00984CDF" w:rsidRDefault="00984CDF" w:rsidP="00984CD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 от</w:t>
      </w:r>
    </w:p>
    <w:p w:rsidR="00984CDF" w:rsidRDefault="00984CDF" w:rsidP="00984CD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10.04.2014 № 759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84CDF" w:rsidRDefault="00984CDF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84CDF" w:rsidRDefault="00984CDF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84CDF" w:rsidRDefault="00984CDF" w:rsidP="005D2DE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 связи со структурными и кадровыми изменениями в администрации города Липецка администрация города</w:t>
      </w:r>
    </w:p>
    <w:p w:rsidR="00622FA4" w:rsidRDefault="00622FA4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84CDF" w:rsidRDefault="00984CDF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622FA4" w:rsidRDefault="00622FA4" w:rsidP="005D2DE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622FA4" w:rsidRDefault="00622FA4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87C59" w:rsidRDefault="00D87C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622FA4" w:rsidRDefault="00622FA4" w:rsidP="005D2DE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Внести  в  постановление  администрации  города  Липецка  от 10.04.2014 № 759 «О порядке создания, хранения, использования и восполнения резерва материальных ресурсов для ликвидации чрезвычайных ситуаций» (в редакции постановления от 20.08.2014 № 1831) следующие изменения:</w:t>
      </w:r>
    </w:p>
    <w:p w:rsidR="00622FA4" w:rsidRDefault="006F1ACB" w:rsidP="006F1ACB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1. </w:t>
      </w:r>
      <w:r w:rsidR="00622FA4">
        <w:rPr>
          <w:rFonts w:ascii="Times New Roman CYR" w:hAnsi="Times New Roman CYR"/>
          <w:sz w:val="28"/>
          <w:lang w:val="ru-RU"/>
        </w:rPr>
        <w:t>В пункте 4.2 слова</w:t>
      </w:r>
      <w:r w:rsidR="007A457D">
        <w:rPr>
          <w:rFonts w:ascii="Times New Roman CYR" w:hAnsi="Times New Roman CYR"/>
          <w:sz w:val="28"/>
          <w:lang w:val="ru-RU"/>
        </w:rPr>
        <w:t xml:space="preserve"> «управление по делам ГО и ЧС администрации города</w:t>
      </w:r>
      <w:r>
        <w:rPr>
          <w:rFonts w:ascii="Times New Roman CYR" w:hAnsi="Times New Roman CYR"/>
          <w:sz w:val="28"/>
          <w:lang w:val="ru-RU"/>
        </w:rPr>
        <w:t xml:space="preserve"> Липецка» заменить словами «МКУ «Управление по делам ГО и ЧС г. Липецка».</w:t>
      </w:r>
    </w:p>
    <w:p w:rsidR="00B07D43" w:rsidRDefault="006F1ACB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2.  В пункте 6 слова «и.о. первого заместителя главы администрации города Липецка Н.А.Новикова» заменить словами «заместителя главы администрации города Липецка</w:t>
      </w:r>
      <w:r w:rsidR="00B07D43">
        <w:rPr>
          <w:rFonts w:ascii="Times New Roman CYR" w:hAnsi="Times New Roman CYR"/>
          <w:sz w:val="28"/>
          <w:lang w:val="ru-RU"/>
        </w:rPr>
        <w:t xml:space="preserve"> М.А.Щербакова».</w:t>
      </w:r>
      <w:r w:rsidR="00B07D43">
        <w:rPr>
          <w:rFonts w:ascii="Times New Roman CYR" w:hAnsi="Times New Roman CYR"/>
          <w:sz w:val="28"/>
          <w:lang w:val="ru-RU"/>
        </w:rPr>
        <w:tab/>
      </w:r>
    </w:p>
    <w:p w:rsidR="00B07D43" w:rsidRDefault="00B07D43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3. В приложении № 1 к постановлению:</w:t>
      </w:r>
    </w:p>
    <w:p w:rsidR="00B07D43" w:rsidRDefault="00B07D43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3.1. В пункте 8:</w:t>
      </w:r>
    </w:p>
    <w:p w:rsidR="00B07D43" w:rsidRDefault="00B07D43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3.1.1. В абзаце втором слова «департамента экономического развития» заменить словами «управление потребительского рынка администрации города Липецка».</w:t>
      </w:r>
    </w:p>
    <w:p w:rsidR="006F1ACB" w:rsidRDefault="00B07D43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3.1.2. В абзаце четвертом слова «департамент транспорта, дорог и благоустройства»</w:t>
      </w:r>
      <w:r w:rsidR="006F1ACB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заменить словами «департамент транспорта»</w:t>
      </w:r>
      <w:r w:rsidR="00384BFD">
        <w:rPr>
          <w:rFonts w:ascii="Times New Roman CYR" w:hAnsi="Times New Roman CYR"/>
          <w:sz w:val="28"/>
          <w:lang w:val="ru-RU"/>
        </w:rPr>
        <w:t>.</w:t>
      </w:r>
    </w:p>
    <w:p w:rsidR="00384BFD" w:rsidRDefault="00384BFD" w:rsidP="006F1AC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3.1.3. В абзаце пятом слова «управление по делам ГО и ЧС» заменить словами «МКУ «Управление по делам ГО и ЧС г. Липецка».</w:t>
      </w:r>
    </w:p>
    <w:p w:rsidR="00384BFD" w:rsidRDefault="00384BFD" w:rsidP="00384BFD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3.2. Абзац второй пункта 10 изложить в следующей редакции:</w:t>
      </w:r>
    </w:p>
    <w:p w:rsidR="00384BFD" w:rsidRDefault="00384BFD" w:rsidP="00384BFD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«Координация деятельности по управлению Резервом возлагается на МКУ «Управление по делам ГО и ЧС г. Липецка.».</w:t>
      </w:r>
    </w:p>
    <w:p w:rsidR="00D87C59" w:rsidRDefault="00D87C59" w:rsidP="00384BFD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384BFD" w:rsidRDefault="00384BFD" w:rsidP="00384BFD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4. В приложении № 2 к постановлению:</w:t>
      </w:r>
    </w:p>
    <w:p w:rsidR="00384BFD" w:rsidRDefault="00384BFD" w:rsidP="00384BFD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 пункте 5 в графе «Примечание» слова «ОАО «ЛГЭК» заменить словами </w:t>
      </w:r>
      <w:r w:rsidR="00D87C59">
        <w:rPr>
          <w:rFonts w:ascii="Times New Roman CYR" w:hAnsi="Times New Roman CYR"/>
          <w:sz w:val="28"/>
          <w:lang w:val="ru-RU"/>
        </w:rPr>
        <w:t>«АО «ЛГЭК».</w:t>
      </w:r>
    </w:p>
    <w:p w:rsidR="00D87C59" w:rsidRDefault="00D87C59" w:rsidP="00D87C59">
      <w:pPr>
        <w:jc w:val="both"/>
        <w:rPr>
          <w:rFonts w:ascii="Times New Roman CYR" w:hAnsi="Times New Roman CYR"/>
          <w:sz w:val="28"/>
          <w:lang w:val="ru-RU"/>
        </w:rPr>
      </w:pPr>
    </w:p>
    <w:p w:rsidR="00D87C59" w:rsidRDefault="00D87C59" w:rsidP="00D87C59">
      <w:pPr>
        <w:jc w:val="both"/>
        <w:rPr>
          <w:rFonts w:ascii="Times New Roman CYR" w:hAnsi="Times New Roman CYR"/>
          <w:sz w:val="28"/>
          <w:lang w:val="ru-RU"/>
        </w:rPr>
      </w:pPr>
    </w:p>
    <w:p w:rsidR="00D87C59" w:rsidRDefault="00D87C59" w:rsidP="00D87C5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С.В.Иванов</w:t>
      </w:r>
    </w:p>
    <w:p w:rsidR="00384BFD" w:rsidRDefault="00384BFD" w:rsidP="006F1ACB">
      <w:pPr>
        <w:jc w:val="both"/>
        <w:rPr>
          <w:rFonts w:ascii="Times New Roman CYR" w:hAnsi="Times New Roman CYR"/>
          <w:sz w:val="28"/>
          <w:lang w:val="ru-RU"/>
        </w:rPr>
      </w:pPr>
    </w:p>
    <w:sectPr w:rsidR="00384BFD" w:rsidSect="00057032">
      <w:headerReference w:type="default" r:id="rId8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18E" w:rsidRDefault="0053318E" w:rsidP="00057032">
      <w:r>
        <w:separator/>
      </w:r>
    </w:p>
  </w:endnote>
  <w:endnote w:type="continuationSeparator" w:id="1">
    <w:p w:rsidR="0053318E" w:rsidRDefault="0053318E" w:rsidP="00057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18E" w:rsidRDefault="0053318E" w:rsidP="00057032">
      <w:r>
        <w:separator/>
      </w:r>
    </w:p>
  </w:footnote>
  <w:footnote w:type="continuationSeparator" w:id="1">
    <w:p w:rsidR="0053318E" w:rsidRDefault="0053318E" w:rsidP="000570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32" w:rsidRPr="00057032" w:rsidRDefault="00057032">
    <w:pPr>
      <w:pStyle w:val="a4"/>
      <w:jc w:val="center"/>
      <w:rPr>
        <w:sz w:val="28"/>
      </w:rPr>
    </w:pPr>
    <w:r w:rsidRPr="00057032">
      <w:rPr>
        <w:sz w:val="28"/>
      </w:rPr>
      <w:fldChar w:fldCharType="begin"/>
    </w:r>
    <w:r w:rsidRPr="00057032">
      <w:rPr>
        <w:sz w:val="28"/>
      </w:rPr>
      <w:instrText>PAGE   \* MERGEFORMAT</w:instrText>
    </w:r>
    <w:r w:rsidRPr="00057032">
      <w:rPr>
        <w:sz w:val="28"/>
      </w:rPr>
      <w:fldChar w:fldCharType="separate"/>
    </w:r>
    <w:r w:rsidR="00A90386" w:rsidRPr="00A90386">
      <w:rPr>
        <w:noProof/>
        <w:sz w:val="28"/>
        <w:lang w:val="ru-RU"/>
      </w:rPr>
      <w:t>2</w:t>
    </w:r>
    <w:r w:rsidRPr="00057032">
      <w:rPr>
        <w:sz w:val="28"/>
      </w:rPr>
      <w:fldChar w:fldCharType="end"/>
    </w:r>
  </w:p>
  <w:p w:rsidR="00057032" w:rsidRDefault="0005703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43B8"/>
    <w:multiLevelType w:val="hybridMultilevel"/>
    <w:tmpl w:val="5FF25FA4"/>
    <w:lvl w:ilvl="0" w:tplc="A2CE3D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BC4B42"/>
    <w:multiLevelType w:val="hybridMultilevel"/>
    <w:tmpl w:val="A52049EA"/>
    <w:lvl w:ilvl="0" w:tplc="A2CE3DC2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">
    <w:nsid w:val="3C7175C1"/>
    <w:multiLevelType w:val="hybridMultilevel"/>
    <w:tmpl w:val="5A7489F0"/>
    <w:lvl w:ilvl="0" w:tplc="A2CE3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33F17B5"/>
    <w:multiLevelType w:val="multilevel"/>
    <w:tmpl w:val="5A7489F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8C443F"/>
    <w:multiLevelType w:val="hybridMultilevel"/>
    <w:tmpl w:val="AAC252C2"/>
    <w:lvl w:ilvl="0" w:tplc="A2CE3D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240"/>
    <w:rsid w:val="00057032"/>
    <w:rsid w:val="00091CE2"/>
    <w:rsid w:val="00132532"/>
    <w:rsid w:val="002860B3"/>
    <w:rsid w:val="002B7F0F"/>
    <w:rsid w:val="003379DA"/>
    <w:rsid w:val="00384BFD"/>
    <w:rsid w:val="003B7240"/>
    <w:rsid w:val="004C01BB"/>
    <w:rsid w:val="0053318E"/>
    <w:rsid w:val="005D2DE7"/>
    <w:rsid w:val="005F294C"/>
    <w:rsid w:val="00622FA4"/>
    <w:rsid w:val="0064530A"/>
    <w:rsid w:val="006F1ACB"/>
    <w:rsid w:val="00764F89"/>
    <w:rsid w:val="007A457D"/>
    <w:rsid w:val="007E79AB"/>
    <w:rsid w:val="007F70AD"/>
    <w:rsid w:val="008354F4"/>
    <w:rsid w:val="008509FE"/>
    <w:rsid w:val="00984CDF"/>
    <w:rsid w:val="009B1C22"/>
    <w:rsid w:val="00A17AE7"/>
    <w:rsid w:val="00A74FFA"/>
    <w:rsid w:val="00A90386"/>
    <w:rsid w:val="00B07D43"/>
    <w:rsid w:val="00BD16EE"/>
    <w:rsid w:val="00C0170C"/>
    <w:rsid w:val="00C60AE7"/>
    <w:rsid w:val="00CD33B5"/>
    <w:rsid w:val="00D5022C"/>
    <w:rsid w:val="00D87C59"/>
    <w:rsid w:val="00F2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57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57032"/>
    <w:rPr>
      <w:lang w:val="en-US"/>
    </w:rPr>
  </w:style>
  <w:style w:type="paragraph" w:styleId="a6">
    <w:name w:val="footer"/>
    <w:basedOn w:val="a"/>
    <w:link w:val="a7"/>
    <w:rsid w:val="00057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5703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3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sharapova</cp:lastModifiedBy>
  <cp:revision>2</cp:revision>
  <cp:lastPrinted>2014-05-12T12:02:00Z</cp:lastPrinted>
  <dcterms:created xsi:type="dcterms:W3CDTF">2017-08-08T12:17:00Z</dcterms:created>
  <dcterms:modified xsi:type="dcterms:W3CDTF">2017-08-08T12:17:00Z</dcterms:modified>
</cp:coreProperties>
</file>