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B75F5E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17.02.2021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205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AB4ED4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</w:t>
      </w:r>
      <w:r w:rsidR="00271BBF">
        <w:rPr>
          <w:sz w:val="28"/>
          <w:szCs w:val="28"/>
          <w:lang w:val="ru-RU"/>
        </w:rPr>
        <w:t>2</w:t>
      </w:r>
      <w:r w:rsidR="00FA0691">
        <w:rPr>
          <w:sz w:val="28"/>
          <w:szCs w:val="28"/>
          <w:lang w:val="ru-RU"/>
        </w:rPr>
        <w:t>6</w:t>
      </w:r>
      <w:r w:rsidR="00E63F73" w:rsidRPr="00E63F73">
        <w:rPr>
          <w:sz w:val="28"/>
          <w:szCs w:val="28"/>
          <w:lang w:val="ru-RU"/>
        </w:rPr>
        <w:t>.</w:t>
      </w:r>
      <w:r w:rsidR="00E61584">
        <w:rPr>
          <w:sz w:val="28"/>
          <w:szCs w:val="28"/>
          <w:lang w:val="ru-RU"/>
        </w:rPr>
        <w:t>1</w:t>
      </w:r>
      <w:r w:rsidR="00FA0691">
        <w:rPr>
          <w:sz w:val="28"/>
          <w:szCs w:val="28"/>
          <w:lang w:val="ru-RU"/>
        </w:rPr>
        <w:t>1</w:t>
      </w:r>
      <w:r w:rsidR="00E63F73" w:rsidRPr="00E63F73">
        <w:rPr>
          <w:sz w:val="28"/>
          <w:szCs w:val="28"/>
          <w:lang w:val="ru-RU"/>
        </w:rPr>
        <w:t>.20</w:t>
      </w:r>
      <w:r w:rsidR="00FA0691">
        <w:rPr>
          <w:sz w:val="28"/>
          <w:szCs w:val="28"/>
          <w:lang w:val="ru-RU"/>
        </w:rPr>
        <w:t>2</w:t>
      </w:r>
      <w:r w:rsidR="00BB6B9F">
        <w:rPr>
          <w:sz w:val="28"/>
          <w:szCs w:val="28"/>
          <w:lang w:val="ru-RU"/>
        </w:rPr>
        <w:t>0</w:t>
      </w:r>
      <w:r w:rsidR="00E63F73" w:rsidRPr="00E63F73">
        <w:rPr>
          <w:sz w:val="28"/>
          <w:szCs w:val="28"/>
          <w:lang w:val="ru-RU"/>
        </w:rPr>
        <w:t xml:space="preserve"> № </w:t>
      </w:r>
      <w:r w:rsidR="00FA0691">
        <w:rPr>
          <w:sz w:val="28"/>
          <w:szCs w:val="28"/>
          <w:lang w:val="ru-RU"/>
        </w:rPr>
        <w:t>35</w:t>
      </w:r>
      <w:r w:rsidR="0038374F" w:rsidRPr="0044431F">
        <w:rPr>
          <w:sz w:val="28"/>
          <w:szCs w:val="28"/>
          <w:lang w:val="ru-RU"/>
        </w:rPr>
        <w:t xml:space="preserve"> </w:t>
      </w:r>
      <w:r w:rsidR="00A317DC" w:rsidRPr="009D2A99">
        <w:rPr>
          <w:sz w:val="28"/>
          <w:szCs w:val="28"/>
          <w:lang w:val="ru-RU"/>
        </w:rPr>
        <w:t xml:space="preserve">«О </w:t>
      </w:r>
      <w:r w:rsidR="002D21FD">
        <w:rPr>
          <w:sz w:val="28"/>
          <w:szCs w:val="28"/>
          <w:lang w:val="ru-RU"/>
        </w:rPr>
        <w:t>Б</w:t>
      </w:r>
      <w:r w:rsidR="00A317DC" w:rsidRPr="009D2A99">
        <w:rPr>
          <w:sz w:val="28"/>
          <w:szCs w:val="28"/>
          <w:lang w:val="ru-RU"/>
        </w:rPr>
        <w:t>юджет</w:t>
      </w:r>
      <w:r w:rsidR="00A317DC">
        <w:rPr>
          <w:sz w:val="28"/>
          <w:szCs w:val="28"/>
          <w:lang w:val="ru-RU"/>
        </w:rPr>
        <w:t>е</w:t>
      </w:r>
      <w:r w:rsidR="00A317DC" w:rsidRPr="009D2A99">
        <w:rPr>
          <w:sz w:val="28"/>
          <w:szCs w:val="28"/>
          <w:lang w:val="ru-RU"/>
        </w:rPr>
        <w:t xml:space="preserve"> города Липецка на 20</w:t>
      </w:r>
      <w:r w:rsidR="00A317DC">
        <w:rPr>
          <w:sz w:val="28"/>
          <w:szCs w:val="28"/>
          <w:lang w:val="ru-RU"/>
        </w:rPr>
        <w:t>2</w:t>
      </w:r>
      <w:r w:rsidR="00FA0691">
        <w:rPr>
          <w:sz w:val="28"/>
          <w:szCs w:val="28"/>
          <w:lang w:val="ru-RU"/>
        </w:rPr>
        <w:t>1</w:t>
      </w:r>
      <w:r w:rsidR="00A317DC" w:rsidRPr="009D2A99">
        <w:rPr>
          <w:sz w:val="28"/>
          <w:szCs w:val="28"/>
          <w:lang w:val="ru-RU"/>
        </w:rPr>
        <w:t xml:space="preserve"> год и на плановый период 202</w:t>
      </w:r>
      <w:r w:rsidR="00FA0691">
        <w:rPr>
          <w:sz w:val="28"/>
          <w:szCs w:val="28"/>
          <w:lang w:val="ru-RU"/>
        </w:rPr>
        <w:t>2</w:t>
      </w:r>
      <w:r w:rsidR="00A317DC" w:rsidRPr="009D2A99">
        <w:rPr>
          <w:sz w:val="28"/>
          <w:szCs w:val="28"/>
          <w:lang w:val="ru-RU"/>
        </w:rPr>
        <w:t xml:space="preserve"> и 202</w:t>
      </w:r>
      <w:r w:rsidR="00FA0691">
        <w:rPr>
          <w:sz w:val="28"/>
          <w:szCs w:val="28"/>
          <w:lang w:val="ru-RU"/>
        </w:rPr>
        <w:t>3</w:t>
      </w:r>
      <w:r w:rsidR="00A317DC" w:rsidRPr="009D2A99">
        <w:rPr>
          <w:sz w:val="28"/>
          <w:szCs w:val="28"/>
          <w:lang w:val="ru-RU"/>
        </w:rPr>
        <w:t xml:space="preserve"> годов»</w:t>
      </w:r>
      <w:r w:rsidR="00A317DC">
        <w:rPr>
          <w:sz w:val="28"/>
          <w:szCs w:val="28"/>
          <w:lang w:val="ru-RU"/>
        </w:rPr>
        <w:t xml:space="preserve"> </w:t>
      </w:r>
      <w:r w:rsidR="003F7B58" w:rsidRPr="009D2A99">
        <w:rPr>
          <w:sz w:val="28"/>
          <w:szCs w:val="28"/>
          <w:lang w:val="ru-RU"/>
        </w:rPr>
        <w:t xml:space="preserve">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П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r w:rsidR="00E90B12" w:rsidRPr="009D2A99">
        <w:rPr>
          <w:sz w:val="28"/>
          <w:szCs w:val="28"/>
          <w:lang w:val="ru-RU"/>
        </w:rPr>
        <w:t xml:space="preserve"> 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AB4ED4">
        <w:rPr>
          <w:sz w:val="28"/>
          <w:szCs w:val="28"/>
          <w:lang w:val="ru-RU"/>
        </w:rPr>
        <w:t xml:space="preserve">, </w:t>
      </w:r>
      <w:r w:rsidR="00AB4ED4" w:rsidRPr="001C3AE4">
        <w:rPr>
          <w:sz w:val="28"/>
          <w:szCs w:val="28"/>
          <w:lang w:val="ru-RU"/>
        </w:rPr>
        <w:t>от 26.12.2019 № 2</w:t>
      </w:r>
      <w:r w:rsidR="001C3AE4" w:rsidRPr="001C3AE4">
        <w:rPr>
          <w:sz w:val="28"/>
          <w:szCs w:val="28"/>
          <w:lang w:val="ru-RU"/>
        </w:rPr>
        <w:t>509</w:t>
      </w:r>
      <w:r w:rsidR="00A317DC">
        <w:rPr>
          <w:sz w:val="28"/>
          <w:szCs w:val="28"/>
          <w:lang w:val="ru-RU"/>
        </w:rPr>
        <w:t xml:space="preserve">, от </w:t>
      </w:r>
      <w:r w:rsidR="00A317DC" w:rsidRPr="002F4165">
        <w:rPr>
          <w:sz w:val="28"/>
          <w:szCs w:val="28"/>
          <w:lang w:val="ru-RU"/>
        </w:rPr>
        <w:t xml:space="preserve">31.12.2019 </w:t>
      </w:r>
      <w:r w:rsidR="00A317DC" w:rsidRPr="009E7F1A">
        <w:rPr>
          <w:sz w:val="28"/>
          <w:szCs w:val="28"/>
          <w:lang w:val="ru-RU"/>
        </w:rPr>
        <w:t>№</w:t>
      </w:r>
      <w:r w:rsidR="009E7F1A" w:rsidRPr="009E7F1A">
        <w:rPr>
          <w:sz w:val="28"/>
          <w:szCs w:val="28"/>
          <w:lang w:val="ru-RU"/>
        </w:rPr>
        <w:t xml:space="preserve"> 2629</w:t>
      </w:r>
      <w:r w:rsidR="00FA0691">
        <w:rPr>
          <w:sz w:val="28"/>
          <w:szCs w:val="28"/>
          <w:lang w:val="ru-RU"/>
        </w:rPr>
        <w:t>, от 14.02.2020 № 133, от 14.08.2020 № 1271, от 29.10.2020   № 1981</w:t>
      </w:r>
      <w:r w:rsidR="00FA0691" w:rsidRPr="00BB6B9F">
        <w:rPr>
          <w:sz w:val="28"/>
          <w:szCs w:val="28"/>
          <w:lang w:val="ru-RU"/>
        </w:rPr>
        <w:t xml:space="preserve">, от </w:t>
      </w:r>
      <w:r w:rsidR="00DA1E67">
        <w:rPr>
          <w:sz w:val="28"/>
          <w:szCs w:val="28"/>
          <w:lang w:val="ru-RU"/>
        </w:rPr>
        <w:t>30</w:t>
      </w:r>
      <w:r w:rsidR="00FA0691" w:rsidRPr="00BB6B9F">
        <w:rPr>
          <w:sz w:val="28"/>
          <w:szCs w:val="28"/>
          <w:lang w:val="ru-RU"/>
        </w:rPr>
        <w:t xml:space="preserve">.12.2020 № </w:t>
      </w:r>
      <w:r w:rsidR="00FA0691" w:rsidRPr="000179DC">
        <w:rPr>
          <w:sz w:val="28"/>
          <w:szCs w:val="28"/>
          <w:lang w:val="ru-RU"/>
        </w:rPr>
        <w:t>2</w:t>
      </w:r>
      <w:r w:rsidR="000179DC" w:rsidRPr="000179DC">
        <w:rPr>
          <w:sz w:val="28"/>
          <w:szCs w:val="28"/>
          <w:lang w:val="ru-RU"/>
        </w:rPr>
        <w:t>577</w:t>
      </w:r>
      <w:r w:rsidR="00E63F73" w:rsidRPr="00BB6B9F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</w:p>
    <w:p w:rsidR="0053708D" w:rsidRPr="00A317DC" w:rsidRDefault="0053708D" w:rsidP="0053708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A317DC">
        <w:rPr>
          <w:sz w:val="28"/>
          <w:szCs w:val="28"/>
          <w:lang w:val="ru-RU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r w:rsidRPr="00A317DC">
        <w:rPr>
          <w:sz w:val="28"/>
          <w:szCs w:val="28"/>
          <w:lang w:val="ru-RU"/>
        </w:rPr>
        <w:t>риложении к постановлению:</w:t>
      </w:r>
    </w:p>
    <w:p w:rsidR="000954CB" w:rsidRDefault="0053708D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</w:t>
      </w:r>
      <w:r w:rsidR="00D15894">
        <w:rPr>
          <w:sz w:val="28"/>
          <w:szCs w:val="28"/>
          <w:lang w:val="ru-RU"/>
        </w:rPr>
        <w:t xml:space="preserve"> </w:t>
      </w:r>
      <w:r w:rsidR="00A317DC">
        <w:rPr>
          <w:sz w:val="28"/>
          <w:szCs w:val="28"/>
          <w:lang w:val="ru-RU"/>
        </w:rPr>
        <w:t>п</w:t>
      </w:r>
      <w:r w:rsidRPr="00361143">
        <w:rPr>
          <w:sz w:val="28"/>
          <w:szCs w:val="28"/>
          <w:lang w:val="ru-RU"/>
        </w:rPr>
        <w:t>озици</w:t>
      </w:r>
      <w:r w:rsidR="00A317DC">
        <w:rPr>
          <w:sz w:val="28"/>
          <w:szCs w:val="28"/>
          <w:lang w:val="ru-RU"/>
        </w:rPr>
        <w:t>ю</w:t>
      </w:r>
      <w:r w:rsidRPr="00361143">
        <w:rPr>
          <w:sz w:val="28"/>
          <w:szCs w:val="28"/>
          <w:lang w:val="ru-RU"/>
        </w:rPr>
        <w:t xml:space="preserve"> «Объем финансирования за счет средств бюджета города Липецка с разбивкой по годам» </w:t>
      </w:r>
      <w:r w:rsidR="00A317DC">
        <w:rPr>
          <w:sz w:val="28"/>
          <w:szCs w:val="28"/>
          <w:lang w:val="ru-RU"/>
        </w:rPr>
        <w:t>изложить в следующей редакции:</w:t>
      </w:r>
    </w:p>
    <w:p w:rsidR="00BE4E86" w:rsidRDefault="00BE4E86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5"/>
        <w:gridCol w:w="6942"/>
      </w:tblGrid>
      <w:tr w:rsidR="00A317DC" w:rsidRPr="00A317DC" w:rsidTr="00A317DC">
        <w:trPr>
          <w:trHeight w:val="8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7DC" w:rsidRPr="001D6A20" w:rsidRDefault="00A317DC" w:rsidP="00A317DC">
            <w:pPr>
              <w:rPr>
                <w:kern w:val="28"/>
                <w:sz w:val="28"/>
                <w:szCs w:val="28"/>
                <w:lang w:val="ru-RU"/>
              </w:rPr>
            </w:pPr>
            <w:r w:rsidRPr="001D6A20">
              <w:rPr>
                <w:kern w:val="28"/>
                <w:sz w:val="28"/>
                <w:szCs w:val="28"/>
                <w:lang w:val="ru-RU"/>
              </w:rPr>
              <w:t xml:space="preserve">Объем финансирования за счет средств бюджета города Липецка с разбивкой </w:t>
            </w:r>
            <w:r w:rsidRPr="001D6A20">
              <w:rPr>
                <w:kern w:val="28"/>
                <w:sz w:val="28"/>
                <w:szCs w:val="28"/>
                <w:lang w:val="ru-RU"/>
              </w:rPr>
              <w:lastRenderedPageBreak/>
              <w:t>по годам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1D6A20" w:rsidRDefault="00FA0691" w:rsidP="00FA0691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</w:rPr>
              <w:lastRenderedPageBreak/>
              <w:t xml:space="preserve">2017 </w:t>
            </w:r>
            <w:r w:rsidRPr="001D6A20">
              <w:rPr>
                <w:sz w:val="28"/>
                <w:szCs w:val="28"/>
                <w:lang w:val="ru-RU"/>
              </w:rPr>
              <w:t>-</w:t>
            </w:r>
            <w:r w:rsidRPr="001D6A20">
              <w:rPr>
                <w:sz w:val="28"/>
                <w:szCs w:val="28"/>
              </w:rPr>
              <w:t xml:space="preserve"> 202</w:t>
            </w:r>
            <w:r w:rsidRPr="001D6A20">
              <w:rPr>
                <w:sz w:val="28"/>
                <w:szCs w:val="28"/>
                <w:lang w:val="ru-RU"/>
              </w:rPr>
              <w:t>4</w:t>
            </w:r>
            <w:r w:rsidRPr="001D6A2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15671276,941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руб., из них</w:t>
            </w:r>
          </w:p>
          <w:p w:rsidR="00FA0691" w:rsidRPr="001D6A20" w:rsidRDefault="00FA0691" w:rsidP="00FA0691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2017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2017316,443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FA0691" w:rsidRPr="001D6A20" w:rsidRDefault="00FA0691" w:rsidP="00FA0691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2018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1972358,06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FA0691" w:rsidRPr="001D6A20" w:rsidRDefault="00FA0691" w:rsidP="00FA0691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  <w:lang w:val="ru-RU"/>
              </w:rPr>
              <w:t>2113489,777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FA0691" w:rsidRPr="001D6A20" w:rsidRDefault="00FA0691" w:rsidP="00FA0691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2004586,761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FA0691" w:rsidRPr="001D6A20" w:rsidRDefault="00FA0691" w:rsidP="00FA069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lastRenderedPageBreak/>
              <w:t xml:space="preserve">2021 год – </w:t>
            </w:r>
            <w:r>
              <w:rPr>
                <w:sz w:val="28"/>
                <w:szCs w:val="28"/>
                <w:lang w:val="ru-RU"/>
              </w:rPr>
              <w:t>2064676,651</w:t>
            </w:r>
            <w:r w:rsidRPr="001D6A20">
              <w:rPr>
                <w:sz w:val="28"/>
                <w:szCs w:val="28"/>
                <w:lang w:val="ru-RU"/>
              </w:rPr>
              <w:t xml:space="preserve"> тыс. руб.  </w:t>
            </w:r>
          </w:p>
          <w:p w:rsidR="00FA0691" w:rsidRPr="001D6A20" w:rsidRDefault="00FA0691" w:rsidP="00FA069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2022 год – </w:t>
            </w:r>
            <w:r>
              <w:rPr>
                <w:sz w:val="28"/>
                <w:szCs w:val="28"/>
                <w:lang w:val="ru-RU"/>
              </w:rPr>
              <w:t>1893545,818</w:t>
            </w:r>
            <w:r w:rsidRPr="001D6A20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FA0691" w:rsidRPr="001D6A20" w:rsidRDefault="00FA0691" w:rsidP="00FA069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2023 год – </w:t>
            </w:r>
            <w:r>
              <w:rPr>
                <w:sz w:val="28"/>
                <w:szCs w:val="28"/>
                <w:lang w:val="ru-RU"/>
              </w:rPr>
              <w:t>1890145,818</w:t>
            </w:r>
            <w:r w:rsidRPr="001D6A20">
              <w:rPr>
                <w:sz w:val="28"/>
                <w:szCs w:val="28"/>
                <w:lang w:val="ru-RU"/>
              </w:rPr>
              <w:t xml:space="preserve"> тыс. руб. </w:t>
            </w:r>
          </w:p>
          <w:p w:rsidR="00A317DC" w:rsidRPr="00A317DC" w:rsidRDefault="00FA0691" w:rsidP="00FA069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317DC">
              <w:rPr>
                <w:sz w:val="28"/>
                <w:szCs w:val="28"/>
                <w:lang w:val="ru-RU"/>
              </w:rPr>
              <w:t xml:space="preserve">2024 год – </w:t>
            </w:r>
            <w:r>
              <w:rPr>
                <w:sz w:val="28"/>
                <w:szCs w:val="28"/>
                <w:lang w:val="ru-RU"/>
              </w:rPr>
              <w:t>1715157,613 тыс. руб.</w:t>
            </w:r>
          </w:p>
        </w:tc>
      </w:tr>
    </w:tbl>
    <w:p w:rsidR="00A317DC" w:rsidRDefault="00A317DC" w:rsidP="00A317D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E4E86" w:rsidRDefault="00BE4E86" w:rsidP="00BE4E86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1.2. </w:t>
      </w:r>
      <w:r w:rsidR="000642A4">
        <w:rPr>
          <w:sz w:val="28"/>
          <w:szCs w:val="28"/>
          <w:lang w:val="ru-RU"/>
        </w:rPr>
        <w:t>В разделе 5. «Подпрограммы муниципальной программы» т</w:t>
      </w:r>
      <w:r w:rsidRPr="000431E1">
        <w:rPr>
          <w:sz w:val="28"/>
          <w:szCs w:val="28"/>
          <w:lang w:val="ru-RU"/>
        </w:rPr>
        <w:t>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BE4E86" w:rsidRDefault="00BE4E86" w:rsidP="00BE4E8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A57BD" w:rsidRDefault="005A57BD" w:rsidP="00A317D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93230" w:rsidRDefault="00093230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093230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Sect="008A785D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FA0691" w:rsidRDefault="00FA0691" w:rsidP="00FA069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</w:t>
      </w:r>
      <w:r w:rsidRPr="00C27199">
        <w:rPr>
          <w:sz w:val="28"/>
          <w:szCs w:val="28"/>
          <w:lang w:val="ru-RU"/>
        </w:rPr>
        <w:t>Основные мероприятия и ведомственные целевые программы муниципальной программы города Липецка</w:t>
      </w:r>
      <w:r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FA0691" w:rsidRPr="00B75F5E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9B48E9" w:rsidRDefault="00FA0691" w:rsidP="00FA0691">
            <w:pPr>
              <w:rPr>
                <w:lang w:val="ru-RU"/>
              </w:rPr>
            </w:pPr>
            <w:r w:rsidRPr="009B48E9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FA0691" w:rsidRPr="00FF5BC2" w:rsidRDefault="00FA0691" w:rsidP="00FA0691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FA0691" w:rsidRDefault="00FA0691" w:rsidP="00FA0691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Pr="00FF5BC2">
              <w:t>спол</w:t>
            </w:r>
            <w:proofErr w:type="spellEnd"/>
          </w:p>
          <w:p w:rsidR="00FA0691" w:rsidRPr="00FF5BC2" w:rsidRDefault="00FA0691" w:rsidP="00FA0691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FA0691" w:rsidRPr="00FF5BC2" w:rsidTr="00FA0691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691" w:rsidRPr="00406274" w:rsidRDefault="00FA0691" w:rsidP="00FA0691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</w:pPr>
            <w:r w:rsidRPr="00627721">
              <w:t>2024</w:t>
            </w:r>
          </w:p>
        </w:tc>
      </w:tr>
      <w:tr w:rsidR="00FA0691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FF5BC2" w:rsidRDefault="00FA0691" w:rsidP="00FA0691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691" w:rsidRPr="00627721" w:rsidRDefault="00FA0691" w:rsidP="00FA0691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691" w:rsidRPr="00627721" w:rsidRDefault="00FA0691" w:rsidP="00FA0691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694E9B" w:rsidRPr="00FF5BC2" w:rsidRDefault="00694E9B" w:rsidP="00694E9B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DD3D9D" w:rsidRDefault="00694E9B" w:rsidP="00694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2113489</w:t>
            </w:r>
            <w:r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2064676,651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7041C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1893545,818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1890145,818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0F29DB" w:rsidRDefault="00694E9B" w:rsidP="00694E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3472D8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1262527,195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sz w:val="18"/>
                <w:szCs w:val="18"/>
                <w:lang w:val="ru-RU"/>
              </w:rPr>
            </w:pPr>
            <w:r w:rsidRPr="0097718C">
              <w:rPr>
                <w:sz w:val="18"/>
                <w:szCs w:val="18"/>
                <w:lang w:val="ru-RU"/>
              </w:rPr>
              <w:t>1106521,438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1105672,1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934088,2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94E9B" w:rsidRPr="00CD406F" w:rsidRDefault="00694E9B" w:rsidP="00694E9B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подпрограммы 1: </w:t>
            </w:r>
            <w:r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600612,027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591787,438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593447,1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537606,9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361143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1: </w:t>
            </w:r>
            <w:r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542327,546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506449,0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504049,0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387881,3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2D21FD" w:rsidRDefault="00694E9B" w:rsidP="002D21FD">
            <w:pPr>
              <w:rPr>
                <w:lang w:val="ru-RU"/>
              </w:rPr>
            </w:pPr>
            <w:r w:rsidRPr="00FF5BC2">
              <w:t>2018-202</w:t>
            </w:r>
            <w:r w:rsidR="002D21FD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1B12E3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CD406F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>
              <w:rPr>
                <w:iCs/>
                <w:lang w:val="ru-RU"/>
              </w:rPr>
              <w:t xml:space="preserve">подпрограммы 1: </w:t>
            </w:r>
            <w:r w:rsidRPr="00CD406F">
              <w:rPr>
                <w:lang w:val="ru-RU"/>
              </w:rPr>
              <w:t xml:space="preserve">Модернизация инфраструктуры общего </w:t>
            </w:r>
            <w:r w:rsidRPr="00CD406F">
              <w:rPr>
                <w:lang w:val="ru-RU"/>
              </w:rPr>
              <w:lastRenderedPageBreak/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FF5BC2" w:rsidRDefault="00694E9B" w:rsidP="00694E9B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2D21FD" w:rsidRDefault="00694E9B" w:rsidP="00694E9B">
            <w:pPr>
              <w:rPr>
                <w:lang w:val="ru-RU"/>
              </w:rPr>
            </w:pPr>
            <w:r w:rsidRPr="00FF5BC2">
              <w:t>2018-202</w:t>
            </w:r>
            <w:r w:rsidR="002D21FD">
              <w:rPr>
                <w:lang w:val="ru-RU"/>
              </w:rPr>
              <w:t>0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27369,2</w:t>
            </w: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5C5EF0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>
              <w:rPr>
                <w:iCs/>
                <w:lang w:val="ru-RU"/>
              </w:rPr>
              <w:t xml:space="preserve">подпрограммы 1: </w:t>
            </w:r>
            <w:r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26176,0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2800,0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>
              <w:rPr>
                <w:iCs/>
                <w:lang w:val="ru-RU"/>
              </w:rPr>
              <w:t xml:space="preserve"> подпрограммы 1: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FF5BC2" w:rsidRDefault="00694E9B" w:rsidP="00694E9B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r w:rsidRPr="00FF5BC2">
              <w:t>2017-2024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110478,6</w:t>
            </w:r>
          </w:p>
          <w:p w:rsidR="00694E9B" w:rsidRPr="00627721" w:rsidRDefault="00694E9B" w:rsidP="00694E9B">
            <w:pPr>
              <w:jc w:val="center"/>
            </w:pP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5800,0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r w:rsidRPr="00FF5BC2">
              <w:t>2017-2024</w:t>
            </w:r>
          </w:p>
          <w:p w:rsidR="00694E9B" w:rsidRPr="00FF5BC2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3300,0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  <w:p w:rsidR="00694E9B" w:rsidRPr="00627721" w:rsidRDefault="00694E9B" w:rsidP="00694E9B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C5407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>
              <w:rPr>
                <w:iCs/>
                <w:lang w:val="ru-RU"/>
              </w:rPr>
              <w:t xml:space="preserve">подпрограммы 1: </w:t>
            </w:r>
            <w:r>
              <w:rPr>
                <w:lang w:val="ru-RU"/>
              </w:rPr>
              <w:t>Мероприятия</w:t>
            </w:r>
            <w:r w:rsidRPr="00C54077">
              <w:rPr>
                <w:lang w:val="ru-RU"/>
              </w:rPr>
              <w:t xml:space="preserve"> по созданию доп</w:t>
            </w:r>
            <w:r>
              <w:rPr>
                <w:lang w:val="ru-RU"/>
              </w:rPr>
              <w:t>олнительны</w:t>
            </w:r>
            <w:r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C54077" w:rsidRDefault="00694E9B" w:rsidP="00694E9B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C5407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C5407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>
              <w:rPr>
                <w:iCs/>
                <w:lang w:val="ru-RU"/>
              </w:rPr>
              <w:t xml:space="preserve">подпрограммы 1: </w:t>
            </w:r>
            <w:r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BA7294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BA7294" w:rsidRDefault="00694E9B" w:rsidP="00694E9B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8 подпрограммы 1: Организация бесплатного </w:t>
            </w:r>
            <w:r w:rsidRPr="00BA7294">
              <w:rPr>
                <w:lang w:val="ru-RU"/>
              </w:rPr>
              <w:lastRenderedPageBreak/>
              <w:t>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  <w:r w:rsidR="00270ECC">
              <w:rPr>
                <w:lang w:val="ru-RU"/>
              </w:rPr>
              <w:t>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2E4704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  <w:r w:rsidRPr="00BA7294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9</w:t>
            </w:r>
            <w:r w:rsidRPr="00BA7294">
              <w:rPr>
                <w:lang w:val="ru-RU"/>
              </w:rPr>
              <w:t xml:space="preserve"> подпрограммы 1:</w:t>
            </w:r>
          </w:p>
          <w:p w:rsidR="00694E9B" w:rsidRPr="00BA729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9D4836" w:rsidTr="00FA0691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9D4836" w:rsidRDefault="00694E9B" w:rsidP="00694E9B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9D4836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6976,019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9D4836" w:rsidTr="00FA0691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D4836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6488,935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0F29DB" w:rsidRDefault="00694E9B" w:rsidP="00694E9B">
            <w:pPr>
              <w:jc w:val="center"/>
            </w:pPr>
            <w:r w:rsidRPr="00627721">
              <w:rPr>
                <w:lang w:val="ru-RU"/>
              </w:rPr>
              <w:t>1331,3</w:t>
            </w:r>
            <w:r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43BF5" w:rsidTr="00FA0691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43BF5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4E9B" w:rsidRPr="00627721" w:rsidRDefault="00694E9B" w:rsidP="00694E9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0A0ACE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</w:t>
            </w:r>
            <w:r w:rsidRPr="00406274">
              <w:rPr>
                <w:lang w:val="ru-RU"/>
              </w:rPr>
              <w:lastRenderedPageBreak/>
              <w:t xml:space="preserve">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Департамент образования, департамент </w:t>
            </w:r>
            <w:r w:rsidRPr="00406274">
              <w:rPr>
                <w:lang w:val="ru-RU"/>
              </w:rPr>
              <w:lastRenderedPageBreak/>
              <w:t xml:space="preserve">градостроительства и архитектуры, департамент культуры и туризма, </w:t>
            </w:r>
          </w:p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633784,278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621975,713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624278,709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654994,043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lastRenderedPageBreak/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CD406F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243696,7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237496,7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238310,231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195267,0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311122,078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309069,613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310493,078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263340,743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66534,3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67044,2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67044,2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187352,7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2570,0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2170,0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3946,2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4293,6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406274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</w:t>
            </w:r>
            <w:r w:rsidRPr="00406274">
              <w:rPr>
                <w:lang w:val="ru-RU"/>
              </w:rPr>
              <w:lastRenderedPageBreak/>
              <w:t>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2D21FD" w:rsidRDefault="00694E9B" w:rsidP="002D21FD">
            <w:pPr>
              <w:rPr>
                <w:lang w:val="ru-RU"/>
              </w:rPr>
            </w:pPr>
            <w:r w:rsidRPr="00FF5BC2">
              <w:t>2018-202</w:t>
            </w:r>
            <w:r w:rsidR="002D21FD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723B8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723B8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723B82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32481,56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30750,37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17049,92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16921,2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4396,17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2BF9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12720,0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9433,0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694E9B" w:rsidRPr="00DD3D9D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  <w:r>
              <w:rPr>
                <w:lang w:val="ru-RU"/>
              </w:rPr>
              <w:t>, д</w:t>
            </w:r>
            <w:r w:rsidRPr="00DD3D9D">
              <w:rPr>
                <w:lang w:val="ru-RU"/>
              </w:rPr>
              <w:t>епартамент градостроительства и архитектуры</w:t>
            </w:r>
            <w:r>
              <w:rPr>
                <w:lang w:val="ru-RU"/>
              </w:rPr>
              <w:t xml:space="preserve">, </w:t>
            </w:r>
            <w:r w:rsidRPr="00406274">
              <w:rPr>
                <w:lang w:val="ru-RU"/>
              </w:rPr>
              <w:t>департамент культуры и туризма</w:t>
            </w:r>
            <w:r>
              <w:rPr>
                <w:lang w:val="ru-RU"/>
              </w:rPr>
              <w:t>, д</w:t>
            </w:r>
            <w:r w:rsidRPr="00406274">
              <w:rPr>
                <w:lang w:val="ru-RU"/>
              </w:rPr>
              <w:t xml:space="preserve">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135883,618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BF5662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135287,107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130433,449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95325,0</w:t>
            </w:r>
          </w:p>
        </w:tc>
      </w:tr>
      <w:tr w:rsidR="00694E9B" w:rsidRPr="00FF5BC2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 xml:space="preserve">Совершенствование управления системой образования города </w:t>
            </w:r>
            <w:r w:rsidRPr="006C6957">
              <w:rPr>
                <w:lang w:val="ru-RU"/>
              </w:rPr>
              <w:lastRenderedPageBreak/>
              <w:t>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694E9B" w:rsidRPr="00FF5BC2" w:rsidRDefault="00694E9B" w:rsidP="00694E9B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694E9B" w:rsidRPr="00FF5BC2" w:rsidRDefault="00694E9B" w:rsidP="00694E9B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627721" w:rsidRDefault="00694E9B" w:rsidP="00694E9B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150B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103574,0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B6E2E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101874,0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97718C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101874,0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27721" w:rsidRDefault="00694E9B" w:rsidP="00694E9B">
            <w:pPr>
              <w:jc w:val="center"/>
            </w:pPr>
            <w:r w:rsidRPr="00627721">
              <w:t>95325,0</w:t>
            </w:r>
          </w:p>
        </w:tc>
      </w:tr>
      <w:tr w:rsidR="00694E9B" w:rsidRPr="006C6957" w:rsidTr="00FA0691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246,564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247,871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A9704E" w:rsidRDefault="00694E9B" w:rsidP="00694E9B">
            <w:pPr>
              <w:jc w:val="center"/>
              <w:rPr>
                <w:lang w:val="ru-RU"/>
              </w:rPr>
            </w:pPr>
            <w:r w:rsidRPr="00A9704E">
              <w:rPr>
                <w:lang w:val="ru-RU"/>
              </w:rPr>
              <w:t>238,213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972BF9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2841,771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1183,54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440,653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</w:t>
            </w:r>
            <w:r w:rsidRPr="006C6957">
              <w:rPr>
                <w:bCs/>
                <w:lang w:val="ru-RU"/>
              </w:rPr>
              <w:lastRenderedPageBreak/>
              <w:t>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587,043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DD3D9D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406274" w:rsidRDefault="00694E9B" w:rsidP="00694E9B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2D21FD">
            <w:pPr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2D21FD">
              <w:rPr>
                <w:lang w:val="ru-RU"/>
              </w:rPr>
              <w:t>1</w:t>
            </w:r>
            <w:r>
              <w:rPr>
                <w:lang w:val="ru-RU"/>
              </w:rPr>
              <w:t>-202</w:t>
            </w:r>
            <w:r w:rsidR="002D21FD">
              <w:rPr>
                <w:lang w:val="ru-RU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FF5BC2" w:rsidRDefault="00694E9B" w:rsidP="00694E9B">
            <w:pPr>
              <w:jc w:val="both"/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="002D21FD">
              <w:rPr>
                <w:lang w:val="ru-RU"/>
              </w:rPr>
              <w:t>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5166,448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4385,115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A9704E" w:rsidTr="00FA069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936,536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94E9B" w:rsidRPr="006C6957" w:rsidTr="00FA0691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Pr="006C6957" w:rsidRDefault="00694E9B" w:rsidP="00694E9B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</w:t>
            </w:r>
            <w:r>
              <w:rPr>
                <w:lang w:val="ru-RU"/>
              </w:rPr>
              <w:t>7</w:t>
            </w:r>
            <w:r w:rsidRPr="006C6957">
              <w:rPr>
                <w:lang w:val="ru-RU"/>
              </w:rPr>
              <w:t xml:space="preserve"> </w:t>
            </w:r>
            <w:r w:rsidRPr="006C6957">
              <w:rPr>
                <w:bCs/>
                <w:lang w:val="ru-RU"/>
              </w:rPr>
              <w:t xml:space="preserve">подпрограммы 4: </w:t>
            </w:r>
            <w:r w:rsidRPr="001B12E3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406274">
              <w:rPr>
                <w:lang w:val="ru-RU"/>
              </w:rPr>
              <w:t>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rPr>
                <w:lang w:val="ru-RU"/>
              </w:rPr>
            </w:pPr>
            <w:r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2D21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10140,</w:t>
            </w:r>
            <w:r w:rsidR="002D21FD">
              <w:rPr>
                <w:lang w:val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438,35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E9B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FA0691" w:rsidRDefault="00FA0691" w:rsidP="00FA0691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750C7D" w:rsidRDefault="00750C7D" w:rsidP="00A317DC">
      <w:pPr>
        <w:ind w:firstLine="720"/>
        <w:jc w:val="both"/>
        <w:rPr>
          <w:sz w:val="28"/>
          <w:szCs w:val="28"/>
          <w:lang w:val="ru-RU"/>
        </w:rPr>
      </w:pPr>
    </w:p>
    <w:p w:rsidR="00414097" w:rsidRPr="00694E9B" w:rsidRDefault="00414097" w:rsidP="00A317DC">
      <w:pPr>
        <w:ind w:firstLine="720"/>
        <w:jc w:val="both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t xml:space="preserve">1.3. В разделе </w:t>
      </w:r>
      <w:r w:rsidR="00C27199" w:rsidRPr="00694E9B">
        <w:rPr>
          <w:sz w:val="28"/>
          <w:szCs w:val="28"/>
          <w:lang w:val="ru-RU"/>
        </w:rPr>
        <w:t>6</w:t>
      </w:r>
      <w:r w:rsidR="009D4836" w:rsidRPr="00694E9B">
        <w:rPr>
          <w:sz w:val="28"/>
          <w:szCs w:val="28"/>
          <w:lang w:val="ru-RU"/>
        </w:rPr>
        <w:t>.</w:t>
      </w:r>
      <w:r w:rsidR="00622242" w:rsidRPr="00694E9B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694E9B">
        <w:rPr>
          <w:sz w:val="28"/>
          <w:szCs w:val="28"/>
          <w:lang w:val="ru-RU"/>
        </w:rPr>
        <w:t xml:space="preserve"> </w:t>
      </w:r>
      <w:r w:rsidRPr="00694E9B">
        <w:rPr>
          <w:sz w:val="28"/>
          <w:szCs w:val="28"/>
          <w:lang w:val="ru-RU"/>
        </w:rPr>
        <w:t>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414097" w:rsidRPr="00694E9B" w:rsidRDefault="00414097" w:rsidP="00A317DC">
      <w:pPr>
        <w:ind w:firstLine="284"/>
        <w:jc w:val="center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Pr="00694E9B" w:rsidRDefault="00414097" w:rsidP="00414097">
      <w:pPr>
        <w:ind w:firstLine="284"/>
        <w:jc w:val="center"/>
        <w:rPr>
          <w:sz w:val="28"/>
          <w:szCs w:val="28"/>
          <w:lang w:val="ru-RU"/>
        </w:rPr>
      </w:pPr>
      <w:r w:rsidRPr="00694E9B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750C7D" w:rsidRPr="00C27199" w:rsidRDefault="00750C7D" w:rsidP="00414097">
      <w:pPr>
        <w:ind w:firstLine="284"/>
        <w:jc w:val="center"/>
        <w:rPr>
          <w:sz w:val="28"/>
          <w:szCs w:val="28"/>
          <w:lang w:val="ru-RU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414097">
              <w:rPr>
                <w:lang w:val="ru-RU"/>
              </w:rPr>
              <w:t>Расх</w:t>
            </w:r>
            <w:r w:rsidRPr="00C54077">
              <w:t>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694E9B" w:rsidRPr="00FF5BC2" w:rsidTr="00B31E9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694E9B" w:rsidRPr="00406274" w:rsidRDefault="00694E9B" w:rsidP="00694E9B">
            <w:pPr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lastRenderedPageBreak/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7721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D35096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7821440</w:t>
            </w:r>
            <w:r>
              <w:t>,19</w:t>
            </w:r>
            <w:r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8F316D" w:rsidP="008F31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7691720,946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8F316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7540352,715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52732C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7538887,497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6353520,213</w:t>
            </w:r>
          </w:p>
        </w:tc>
      </w:tr>
      <w:tr w:rsidR="00694E9B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0F29DB" w:rsidRDefault="00694E9B" w:rsidP="00694E9B">
            <w:pPr>
              <w:jc w:val="center"/>
            </w:pPr>
            <w:r>
              <w:rPr>
                <w:lang w:val="ru-RU"/>
              </w:rPr>
              <w:t>772864,2</w:t>
            </w:r>
            <w: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E372F5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8C0988" w:rsidRDefault="008F316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77055,166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52732C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52732C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0,0</w:t>
            </w:r>
          </w:p>
        </w:tc>
      </w:tr>
      <w:tr w:rsidR="00694E9B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68F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D35096" w:rsidRDefault="00694E9B" w:rsidP="00694E9B">
            <w:pPr>
              <w:jc w:val="center"/>
              <w:rPr>
                <w:lang w:val="ru-RU"/>
              </w:rPr>
            </w:pPr>
            <w:r>
              <w:t>4574381,25</w:t>
            </w:r>
            <w:r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8C0988" w:rsidRDefault="008F316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4644447,929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52732C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4741265,697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52732C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4743200,479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3856362,6</w:t>
            </w:r>
          </w:p>
        </w:tc>
      </w:tr>
      <w:tr w:rsidR="00694E9B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FF5BC2" w:rsidRDefault="00694E9B" w:rsidP="00694E9B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4E9B" w:rsidRPr="00FF5BC2" w:rsidRDefault="00694E9B" w:rsidP="00694E9B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E9B" w:rsidRPr="00C54077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6268FA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4F4EF0" w:rsidRDefault="00694E9B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4F4EF0" w:rsidRDefault="008F316D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2064676,651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9F1A34" w:rsidRDefault="0052732C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1893545,818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52732C" w:rsidRDefault="0052732C" w:rsidP="00694E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1890145,818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E9B" w:rsidRPr="00C54077" w:rsidRDefault="00694E9B" w:rsidP="00694E9B">
            <w:pPr>
              <w:jc w:val="center"/>
            </w:pPr>
            <w:r w:rsidRPr="00C54077">
              <w:t>1715157,613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782000,0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F1131E" w:rsidRDefault="0052732C" w:rsidP="0052732C">
            <w:pPr>
              <w:jc w:val="center"/>
            </w:pPr>
            <w:r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6808596,912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6619372,114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6607872,195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5489704,8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8C0988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8C0988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77055,166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F1131E" w:rsidRDefault="0052732C" w:rsidP="0052732C">
            <w:pPr>
              <w:jc w:val="center"/>
            </w:pPr>
            <w:r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8C0988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4619014,551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4662850,676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4652200,095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3855616,6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1262527,195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1106521,438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1105672,1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732C" w:rsidRPr="00C54077" w:rsidRDefault="0052732C" w:rsidP="0052732C">
            <w:pPr>
              <w:jc w:val="center"/>
            </w:pPr>
            <w:r w:rsidRPr="00C54077">
              <w:t>934088,2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700000,0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658984,278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647175,713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649478,709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713994,043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633784,278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621975,713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624278,709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654994,043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59000,0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62822,76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60102,76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60102,76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53750,37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32481,56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29761,56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30750,37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внебюджетных </w:t>
            </w:r>
            <w:r w:rsidRPr="00406274">
              <w:rPr>
                <w:lang w:val="ru-RU"/>
              </w:rPr>
              <w:lastRenderedPageBreak/>
              <w:t>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32400A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23000,0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proofErr w:type="gramStart"/>
            <w:r w:rsidRPr="00406274">
              <w:rPr>
                <w:lang w:val="ru-RU"/>
              </w:rPr>
              <w:t>функционирова</w:t>
            </w:r>
            <w:r w:rsidRPr="006C1DB0">
              <w:rPr>
                <w:lang w:val="ru-RU"/>
              </w:rPr>
              <w:t>-</w:t>
            </w:r>
            <w:r w:rsidRPr="00406274">
              <w:rPr>
                <w:lang w:val="ru-RU"/>
              </w:rPr>
              <w:t>ния</w:t>
            </w:r>
            <w:proofErr w:type="spellEnd"/>
            <w:proofErr w:type="gramEnd"/>
            <w:r w:rsidRPr="00406274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4F4EF0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159813,758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161316,996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213702,128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221433,833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96071,0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871BD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43291,958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25433,378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78415,021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91000,384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746,0</w:t>
            </w:r>
          </w:p>
        </w:tc>
      </w:tr>
      <w:tr w:rsidR="0052732C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627721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B31E93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135883,618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135287,107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52732C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130433,449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95325,0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406274" w:rsidRDefault="0052732C" w:rsidP="0052732C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  <w:tr w:rsidR="0052732C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FF5BC2" w:rsidRDefault="0052732C" w:rsidP="0052732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32C" w:rsidRPr="00FF5BC2" w:rsidRDefault="0052732C" w:rsidP="0052732C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32C" w:rsidRPr="00627721" w:rsidRDefault="0052732C" w:rsidP="0052732C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9F1A34" w:rsidRDefault="0052732C" w:rsidP="0052732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32C" w:rsidRPr="00C54077" w:rsidRDefault="0052732C" w:rsidP="0052732C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</w:t>
      </w:r>
      <w:r w:rsidR="00476061">
        <w:rPr>
          <w:sz w:val="28"/>
          <w:szCs w:val="28"/>
          <w:lang w:val="ru-RU"/>
        </w:rPr>
        <w:t>.</w:t>
      </w:r>
    </w:p>
    <w:p w:rsidR="0012153C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2153C" w:rsidRPr="000644E9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2153C" w:rsidRPr="000644E9" w:rsidSect="00414097">
          <w:headerReference w:type="first" r:id="rId12"/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p w:rsidR="00990177" w:rsidRDefault="00990177" w:rsidP="002F4165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9F1A34" w:rsidRDefault="009F1A34" w:rsidP="00D60990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990177">
        <w:rPr>
          <w:sz w:val="28"/>
          <w:szCs w:val="28"/>
          <w:lang w:val="ru-RU"/>
        </w:rPr>
        <w:t xml:space="preserve">2.1. В разделе 1 </w:t>
      </w:r>
      <w:r w:rsidR="00990177"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1 </w:t>
      </w:r>
      <w:r w:rsidR="00990177"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Повышение доступности и качества услуг в системе общего образования</w:t>
      </w:r>
      <w:r w:rsidR="00990177"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</w:t>
      </w:r>
      <w:r w:rsidR="00990177" w:rsidRPr="00990177">
        <w:rPr>
          <w:sz w:val="28"/>
          <w:szCs w:val="28"/>
          <w:lang w:val="ru-RU"/>
        </w:rPr>
        <w:t>позицию</w:t>
      </w:r>
      <w:hyperlink r:id="rId13" w:history="1"/>
      <w:r w:rsidRPr="00990177">
        <w:rPr>
          <w:sz w:val="28"/>
          <w:szCs w:val="28"/>
          <w:lang w:val="ru-RU"/>
        </w:rPr>
        <w:t xml:space="preserve"> </w:t>
      </w:r>
      <w:r w:rsidR="00990177"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 w:rsidR="00990177"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F1A34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34" w:rsidRPr="00990177" w:rsidRDefault="009F1A3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2017 - 202</w:t>
            </w:r>
            <w:r w:rsidR="00990177" w:rsidRPr="00990177">
              <w:rPr>
                <w:sz w:val="28"/>
                <w:szCs w:val="28"/>
                <w:lang w:val="ru-RU"/>
              </w:rPr>
              <w:t>4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9159023,753</w:t>
            </w:r>
            <w:r w:rsidRPr="00990177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год </w:t>
            </w:r>
            <w:r w:rsidR="006C1DB0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1154235,5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2018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1135440,393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2019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1215567,551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2020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1244971,376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2021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1262527,195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2022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1106521,438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9901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2023 год – </w:t>
            </w:r>
            <w:r w:rsidR="00750C7D">
              <w:rPr>
                <w:sz w:val="28"/>
                <w:szCs w:val="28"/>
                <w:lang w:val="ru-RU"/>
              </w:rPr>
              <w:t>1105672,1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9901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 934088,2 тыс. руб.</w:t>
            </w:r>
          </w:p>
        </w:tc>
      </w:tr>
    </w:tbl>
    <w:p w:rsidR="009F1A34" w:rsidRPr="00990177" w:rsidRDefault="009F1A34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2.2. </w:t>
      </w:r>
      <w:r w:rsidR="00990177" w:rsidRPr="00990177">
        <w:rPr>
          <w:sz w:val="28"/>
          <w:szCs w:val="28"/>
          <w:lang w:val="ru-RU"/>
        </w:rPr>
        <w:t>Раздел 6</w:t>
      </w:r>
      <w:r w:rsidRPr="00990177">
        <w:rPr>
          <w:sz w:val="28"/>
          <w:szCs w:val="28"/>
          <w:lang w:val="ru-RU"/>
        </w:rPr>
        <w:t xml:space="preserve"> </w:t>
      </w:r>
      <w:r w:rsidR="00990177"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Ресурсное обеспечение подпрограммы 1</w:t>
      </w:r>
      <w:r w:rsidR="00990177"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9F1A34" w:rsidRPr="00990177" w:rsidRDefault="00990177" w:rsidP="0099017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9F1A34" w:rsidRPr="00990177">
        <w:rPr>
          <w:sz w:val="28"/>
          <w:szCs w:val="28"/>
          <w:lang w:val="ru-RU"/>
        </w:rPr>
        <w:t>6. Ресурсное обеспечение подпрограммы 1</w:t>
      </w:r>
    </w:p>
    <w:p w:rsidR="009F1A34" w:rsidRPr="00990177" w:rsidRDefault="009F1A34" w:rsidP="009F1A3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1 из бюджета города составляет </w:t>
      </w:r>
      <w:r w:rsidR="00750C7D">
        <w:rPr>
          <w:sz w:val="28"/>
          <w:szCs w:val="28"/>
          <w:lang w:val="ru-RU"/>
        </w:rPr>
        <w:t>9159023,753</w:t>
      </w:r>
      <w:r w:rsidR="00750C7D" w:rsidRPr="00990177"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тыс. руб., из них: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 1154235,5 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 1135440,393 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 1215567,551 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2020 год – </w:t>
      </w:r>
      <w:r>
        <w:rPr>
          <w:sz w:val="28"/>
          <w:szCs w:val="28"/>
          <w:lang w:val="ru-RU"/>
        </w:rPr>
        <w:t>1244971,376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2021 год – </w:t>
      </w:r>
      <w:r>
        <w:rPr>
          <w:sz w:val="28"/>
          <w:szCs w:val="28"/>
          <w:lang w:val="ru-RU"/>
        </w:rPr>
        <w:t>1262527,195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2022 год – </w:t>
      </w:r>
      <w:r>
        <w:rPr>
          <w:sz w:val="28"/>
          <w:szCs w:val="28"/>
          <w:lang w:val="ru-RU"/>
        </w:rPr>
        <w:t>1106521,438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2023 год – </w:t>
      </w:r>
      <w:r>
        <w:rPr>
          <w:sz w:val="28"/>
          <w:szCs w:val="28"/>
          <w:lang w:val="ru-RU"/>
        </w:rPr>
        <w:t>1105672,1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9F1A34" w:rsidRPr="00A12551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 934088,2 тыс. руб.</w:t>
      </w:r>
      <w:r w:rsidR="00990177">
        <w:rPr>
          <w:sz w:val="28"/>
          <w:szCs w:val="28"/>
          <w:lang w:val="ru-RU"/>
        </w:rPr>
        <w:t>»</w:t>
      </w:r>
      <w:r w:rsidR="009F1A34" w:rsidRPr="00990177">
        <w:rPr>
          <w:sz w:val="28"/>
          <w:szCs w:val="28"/>
          <w:lang w:val="ru-RU"/>
        </w:rPr>
        <w:t>.</w:t>
      </w:r>
    </w:p>
    <w:p w:rsidR="00990177" w:rsidRDefault="00990177" w:rsidP="0099017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990177" w:rsidRDefault="00990177" w:rsidP="00D60990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</w:t>
      </w:r>
      <w:r w:rsidR="00A12551"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Повышение доступности и качества услуг в системе </w:t>
      </w:r>
      <w:r w:rsidR="00476061">
        <w:rPr>
          <w:sz w:val="28"/>
          <w:szCs w:val="28"/>
          <w:lang w:val="ru-RU"/>
        </w:rPr>
        <w:t>дополнительного</w:t>
      </w:r>
      <w:r w:rsidRPr="00990177">
        <w:rPr>
          <w:sz w:val="28"/>
          <w:szCs w:val="28"/>
          <w:lang w:val="ru-RU"/>
        </w:rPr>
        <w:t xml:space="preserve"> образования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4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90177" w:rsidRPr="00A12551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2017 - 2024 – </w:t>
            </w:r>
            <w:r w:rsidR="00750C7D">
              <w:rPr>
                <w:sz w:val="28"/>
                <w:szCs w:val="28"/>
                <w:lang w:val="ru-RU"/>
              </w:rPr>
              <w:t>5360955,373</w:t>
            </w:r>
            <w:r w:rsidRPr="00990177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741257,743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 w:rsidR="00A12551">
              <w:rPr>
                <w:sz w:val="28"/>
                <w:szCs w:val="28"/>
                <w:lang w:val="ru-RU"/>
              </w:rPr>
              <w:t xml:space="preserve"> 708643,142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759997,006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616024,739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633784,278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621975,713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624278,709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9901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654994,043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2F4165" w:rsidRPr="002F4165" w:rsidRDefault="002F4165" w:rsidP="00990177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990177" w:rsidRPr="00990177" w:rsidRDefault="00990177" w:rsidP="002F416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990177" w:rsidRPr="00990177" w:rsidRDefault="00990177" w:rsidP="0099017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 w:rsidR="00A12551">
        <w:rPr>
          <w:sz w:val="28"/>
          <w:szCs w:val="28"/>
          <w:lang w:val="ru-RU"/>
        </w:rPr>
        <w:t>2</w:t>
      </w:r>
    </w:p>
    <w:p w:rsidR="00990177" w:rsidRPr="00990177" w:rsidRDefault="00990177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 w:rsidR="00A12551"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750C7D">
        <w:rPr>
          <w:sz w:val="28"/>
          <w:szCs w:val="28"/>
          <w:lang w:val="ru-RU"/>
        </w:rPr>
        <w:t>5360955,373</w:t>
      </w:r>
      <w:r w:rsidR="00750C7D" w:rsidRPr="00990177"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тыс. руб., из них: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741257,743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708643,142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759997,006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616024,739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633784,278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621975,713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624278,709 </w:t>
      </w:r>
      <w:r w:rsidRPr="00990177">
        <w:rPr>
          <w:sz w:val="28"/>
          <w:szCs w:val="28"/>
          <w:lang w:val="ru-RU"/>
        </w:rPr>
        <w:t>тыс. руб.</w:t>
      </w:r>
    </w:p>
    <w:p w:rsidR="00990177" w:rsidRPr="00A12551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654994,043</w:t>
      </w:r>
      <w:r w:rsidRPr="00990177">
        <w:rPr>
          <w:sz w:val="28"/>
          <w:szCs w:val="28"/>
          <w:lang w:val="ru-RU"/>
        </w:rPr>
        <w:t xml:space="preserve"> тыс. руб.</w:t>
      </w:r>
      <w:r w:rsidR="00990177" w:rsidRPr="00A12551">
        <w:rPr>
          <w:sz w:val="28"/>
          <w:szCs w:val="28"/>
          <w:lang w:val="ru-RU"/>
        </w:rPr>
        <w:t>».</w:t>
      </w:r>
    </w:p>
    <w:p w:rsidR="00990177" w:rsidRDefault="00990177" w:rsidP="0099017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990177" w:rsidRDefault="00990177" w:rsidP="00D60990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</w:t>
      </w:r>
      <w:r w:rsidR="00A12551"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="00476061">
        <w:rPr>
          <w:sz w:val="28"/>
          <w:szCs w:val="28"/>
          <w:lang w:val="ru-RU"/>
        </w:rPr>
        <w:t>Совершенствование организации отдыха и создание условий для занятости детей в каникулярное время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5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Объемы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90177" w:rsidRPr="00A12551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6C1DB0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2024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260912,666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36866,0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37478,9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36743,87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27068,846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32481,56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29761,56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29761,56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30750,37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2F4165" w:rsidRPr="002F4165" w:rsidRDefault="002F4165" w:rsidP="00990177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990177" w:rsidRPr="00990177" w:rsidRDefault="00990177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990177" w:rsidRPr="00990177" w:rsidRDefault="00990177" w:rsidP="0099017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 w:rsidR="00A12551">
        <w:rPr>
          <w:sz w:val="28"/>
          <w:szCs w:val="28"/>
          <w:lang w:val="ru-RU"/>
        </w:rPr>
        <w:t>3</w:t>
      </w:r>
    </w:p>
    <w:p w:rsidR="00990177" w:rsidRPr="00990177" w:rsidRDefault="00990177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 w:rsidR="00A12551"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750C7D">
        <w:rPr>
          <w:sz w:val="28"/>
          <w:szCs w:val="28"/>
          <w:lang w:val="ru-RU"/>
        </w:rPr>
        <w:t>260912,666</w:t>
      </w:r>
      <w:r w:rsidR="00A12551"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тыс. руб., из них:</w:t>
      </w:r>
    </w:p>
    <w:p w:rsidR="00750C7D" w:rsidRPr="00750C7D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50C7D">
        <w:rPr>
          <w:sz w:val="28"/>
          <w:szCs w:val="28"/>
          <w:lang w:val="ru-RU"/>
        </w:rPr>
        <w:t>2017 год – 36866,0 тыс. руб.</w:t>
      </w:r>
    </w:p>
    <w:p w:rsidR="00750C7D" w:rsidRPr="00750C7D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50C7D">
        <w:rPr>
          <w:sz w:val="28"/>
          <w:szCs w:val="28"/>
          <w:lang w:val="ru-RU"/>
        </w:rPr>
        <w:t>2018 год – 37478,9 тыс. руб.</w:t>
      </w:r>
    </w:p>
    <w:p w:rsidR="00750C7D" w:rsidRPr="00750C7D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50C7D">
        <w:rPr>
          <w:sz w:val="28"/>
          <w:szCs w:val="28"/>
          <w:lang w:val="ru-RU"/>
        </w:rPr>
        <w:t>2019 год – 36743,87 тыс. руб.</w:t>
      </w:r>
    </w:p>
    <w:p w:rsidR="00750C7D" w:rsidRPr="00750C7D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50C7D">
        <w:rPr>
          <w:sz w:val="28"/>
          <w:szCs w:val="28"/>
          <w:lang w:val="ru-RU"/>
        </w:rPr>
        <w:t>2020 год – 27068,846 тыс. руб.</w:t>
      </w:r>
    </w:p>
    <w:p w:rsidR="00750C7D" w:rsidRPr="00750C7D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50C7D">
        <w:rPr>
          <w:sz w:val="28"/>
          <w:szCs w:val="28"/>
          <w:lang w:val="ru-RU"/>
        </w:rPr>
        <w:t>2021 год – 32481,56 тыс. руб.</w:t>
      </w:r>
    </w:p>
    <w:p w:rsidR="00750C7D" w:rsidRPr="00750C7D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50C7D">
        <w:rPr>
          <w:sz w:val="28"/>
          <w:szCs w:val="28"/>
          <w:lang w:val="ru-RU"/>
        </w:rPr>
        <w:t>2022 год – 29761,56 тыс. руб.</w:t>
      </w:r>
    </w:p>
    <w:p w:rsidR="00750C7D" w:rsidRPr="00750C7D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50C7D">
        <w:rPr>
          <w:sz w:val="28"/>
          <w:szCs w:val="28"/>
          <w:lang w:val="ru-RU"/>
        </w:rPr>
        <w:t>2023 год – 29761,56 тыс. руб.</w:t>
      </w:r>
    </w:p>
    <w:p w:rsidR="005E13F2" w:rsidRPr="00750C7D" w:rsidRDefault="00750C7D" w:rsidP="00750C7D">
      <w:pPr>
        <w:pStyle w:val="a9"/>
        <w:widowControl w:val="0"/>
        <w:tabs>
          <w:tab w:val="left" w:pos="567"/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0C7D">
        <w:rPr>
          <w:rFonts w:ascii="Times New Roman" w:hAnsi="Times New Roman" w:cs="Times New Roman"/>
          <w:sz w:val="28"/>
          <w:szCs w:val="28"/>
        </w:rPr>
        <w:t>2024 год – 30750,37 тыс. руб.</w:t>
      </w:r>
      <w:r w:rsidR="00A12551" w:rsidRPr="00750C7D">
        <w:rPr>
          <w:rFonts w:ascii="Times New Roman" w:hAnsi="Times New Roman" w:cs="Times New Roman"/>
          <w:sz w:val="28"/>
          <w:szCs w:val="28"/>
        </w:rPr>
        <w:t>».</w:t>
      </w:r>
    </w:p>
    <w:p w:rsidR="00750C7D" w:rsidRDefault="00750C7D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F61898" w:rsidRDefault="00990177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="00F61898">
        <w:rPr>
          <w:sz w:val="28"/>
          <w:szCs w:val="28"/>
          <w:lang w:val="ru-RU"/>
        </w:rPr>
        <w:t xml:space="preserve">. </w:t>
      </w:r>
      <w:r w:rsidR="00F61898" w:rsidRPr="003C2074">
        <w:rPr>
          <w:sz w:val="28"/>
          <w:szCs w:val="28"/>
          <w:lang w:val="ru-RU"/>
        </w:rPr>
        <w:t xml:space="preserve">В приложении № </w:t>
      </w:r>
      <w:r w:rsidR="00F61898">
        <w:rPr>
          <w:sz w:val="28"/>
          <w:szCs w:val="28"/>
          <w:lang w:val="ru-RU"/>
        </w:rPr>
        <w:t>4</w:t>
      </w:r>
      <w:r w:rsidR="00F61898"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="00F61898" w:rsidRPr="003C2074">
        <w:rPr>
          <w:bCs/>
          <w:sz w:val="28"/>
          <w:szCs w:val="28"/>
          <w:lang w:val="ru-RU"/>
        </w:rPr>
        <w:t>:</w:t>
      </w:r>
    </w:p>
    <w:p w:rsidR="00990177" w:rsidRDefault="00990177" w:rsidP="00024DDA">
      <w:pPr>
        <w:widowControl w:val="0"/>
        <w:autoSpaceDE w:val="0"/>
        <w:autoSpaceDN w:val="0"/>
        <w:adjustRightInd w:val="0"/>
        <w:ind w:firstLine="567"/>
        <w:jc w:val="both"/>
        <w:rPr>
          <w:lang w:val="ru-RU"/>
        </w:rPr>
      </w:pPr>
      <w:r>
        <w:rPr>
          <w:bCs/>
          <w:sz w:val="28"/>
          <w:szCs w:val="28"/>
          <w:lang w:val="ru-RU"/>
        </w:rPr>
        <w:t>5</w:t>
      </w:r>
      <w:r w:rsidR="001C4681" w:rsidRPr="00567B2B">
        <w:rPr>
          <w:bCs/>
          <w:sz w:val="28"/>
          <w:szCs w:val="28"/>
          <w:lang w:val="ru-RU"/>
        </w:rPr>
        <w:t xml:space="preserve">.1. </w:t>
      </w:r>
      <w:r w:rsidR="00916396">
        <w:rPr>
          <w:bCs/>
          <w:sz w:val="28"/>
          <w:szCs w:val="28"/>
          <w:lang w:val="ru-RU"/>
        </w:rPr>
        <w:t>В р</w:t>
      </w:r>
      <w:r w:rsidR="001C4681" w:rsidRPr="00567B2B">
        <w:rPr>
          <w:sz w:val="28"/>
          <w:szCs w:val="28"/>
          <w:lang w:val="ru-RU"/>
        </w:rPr>
        <w:t>аздел</w:t>
      </w:r>
      <w:r w:rsidR="00916396">
        <w:rPr>
          <w:sz w:val="28"/>
          <w:szCs w:val="28"/>
          <w:lang w:val="ru-RU"/>
        </w:rPr>
        <w:t>е</w:t>
      </w:r>
      <w:r w:rsidR="001C4681" w:rsidRPr="00567B2B">
        <w:rPr>
          <w:sz w:val="28"/>
          <w:szCs w:val="28"/>
          <w:lang w:val="ru-RU"/>
        </w:rPr>
        <w:t xml:space="preserve"> 1. «</w:t>
      </w:r>
      <w:r w:rsidR="001C4681" w:rsidRPr="00567B2B">
        <w:rPr>
          <w:bCs/>
          <w:sz w:val="28"/>
          <w:szCs w:val="28"/>
          <w:lang w:val="ru-RU"/>
        </w:rPr>
        <w:t xml:space="preserve">Паспорт </w:t>
      </w:r>
      <w:r w:rsidR="001C4681" w:rsidRPr="00567B2B">
        <w:rPr>
          <w:sz w:val="28"/>
          <w:szCs w:val="28"/>
          <w:lang w:val="ru-RU"/>
        </w:rPr>
        <w:t xml:space="preserve">подпрограммы </w:t>
      </w:r>
      <w:r w:rsidR="001C4681">
        <w:rPr>
          <w:sz w:val="28"/>
          <w:szCs w:val="28"/>
          <w:lang w:val="ru-RU"/>
        </w:rPr>
        <w:t>4</w:t>
      </w:r>
      <w:r w:rsidR="001C4681" w:rsidRPr="00567B2B">
        <w:rPr>
          <w:bCs/>
          <w:sz w:val="28"/>
          <w:szCs w:val="28"/>
          <w:lang w:val="ru-RU"/>
        </w:rPr>
        <w:t xml:space="preserve"> </w:t>
      </w:r>
      <w:r w:rsidR="001C4681" w:rsidRPr="00567B2B">
        <w:rPr>
          <w:sz w:val="28"/>
          <w:szCs w:val="28"/>
          <w:lang w:val="ru-RU"/>
        </w:rPr>
        <w:t>«</w:t>
      </w:r>
      <w:r w:rsidR="001C4681"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="001C4681" w:rsidRPr="00567B2B">
        <w:rPr>
          <w:sz w:val="28"/>
          <w:szCs w:val="28"/>
          <w:lang w:val="ru-RU"/>
        </w:rPr>
        <w:t>»</w:t>
      </w:r>
      <w:r w:rsidR="00024DDA"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позицию</w:t>
      </w:r>
      <w:hyperlink r:id="rId16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90177" w:rsidRPr="00A12551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6C1DB0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2024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890385,149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84957,2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90795,625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101181,35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116521,8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135883,618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135287,107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50C7D">
              <w:rPr>
                <w:sz w:val="28"/>
                <w:szCs w:val="28"/>
                <w:lang w:val="ru-RU"/>
              </w:rPr>
              <w:t>130433,449</w:t>
            </w:r>
            <w:r w:rsidR="00A12551"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95325,0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2F4165" w:rsidRPr="002F4165" w:rsidRDefault="002F4165" w:rsidP="00990177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990177" w:rsidRPr="00990177" w:rsidRDefault="00990177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476061" w:rsidRDefault="00990177" w:rsidP="0047606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 w:rsidR="00A12551">
        <w:rPr>
          <w:sz w:val="28"/>
          <w:szCs w:val="28"/>
          <w:lang w:val="ru-RU"/>
        </w:rPr>
        <w:t>4</w:t>
      </w:r>
    </w:p>
    <w:p w:rsidR="00A12551" w:rsidRPr="00990177" w:rsidRDefault="00990177" w:rsidP="0047606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 w:rsidR="00A12551"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750C7D">
        <w:rPr>
          <w:sz w:val="28"/>
          <w:szCs w:val="28"/>
          <w:lang w:val="ru-RU"/>
        </w:rPr>
        <w:t>890385,149</w:t>
      </w:r>
      <w:r w:rsidR="00A12551">
        <w:rPr>
          <w:sz w:val="28"/>
          <w:szCs w:val="28"/>
          <w:lang w:val="ru-RU"/>
        </w:rPr>
        <w:t xml:space="preserve"> </w:t>
      </w:r>
      <w:r w:rsidR="00A12551" w:rsidRPr="00990177">
        <w:rPr>
          <w:sz w:val="28"/>
          <w:szCs w:val="28"/>
          <w:lang w:val="ru-RU"/>
        </w:rPr>
        <w:t>тыс. руб., из них: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84957,2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90795,625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101181,35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116521,8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135883,618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135287,107 </w:t>
      </w:r>
      <w:r w:rsidRPr="00990177">
        <w:rPr>
          <w:sz w:val="28"/>
          <w:szCs w:val="28"/>
          <w:lang w:val="ru-RU"/>
        </w:rPr>
        <w:t>тыс. руб.</w:t>
      </w:r>
    </w:p>
    <w:p w:rsidR="00750C7D" w:rsidRPr="0099017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130433,449 </w:t>
      </w:r>
      <w:r w:rsidRPr="00990177">
        <w:rPr>
          <w:sz w:val="28"/>
          <w:szCs w:val="28"/>
          <w:lang w:val="ru-RU"/>
        </w:rPr>
        <w:t>тыс. руб.</w:t>
      </w:r>
    </w:p>
    <w:p w:rsidR="004A598E" w:rsidRPr="00E072D7" w:rsidRDefault="00750C7D" w:rsidP="00750C7D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95325,0</w:t>
      </w:r>
      <w:r w:rsidRPr="00990177">
        <w:rPr>
          <w:sz w:val="28"/>
          <w:szCs w:val="28"/>
          <w:lang w:val="ru-RU"/>
        </w:rPr>
        <w:t xml:space="preserve"> тыс. руб.</w:t>
      </w:r>
      <w:r w:rsidR="00A12551">
        <w:rPr>
          <w:sz w:val="28"/>
          <w:szCs w:val="28"/>
          <w:lang w:val="ru-RU"/>
        </w:rPr>
        <w:t>».</w:t>
      </w:r>
      <w:r w:rsidR="00674FFA">
        <w:rPr>
          <w:sz w:val="28"/>
          <w:szCs w:val="28"/>
          <w:lang w:val="ru-RU"/>
        </w:rPr>
        <w:t xml:space="preserve"> </w:t>
      </w:r>
    </w:p>
    <w:p w:rsidR="00E072D7" w:rsidRPr="00E072D7" w:rsidRDefault="00E072D7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E072D7" w:rsidRDefault="00E072D7" w:rsidP="00E072D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2551" w:rsidRDefault="00A12551" w:rsidP="00E072D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41056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sectPr w:rsidR="00541056" w:rsidSect="00750C7D">
      <w:headerReference w:type="default" r:id="rId17"/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C96" w:rsidRDefault="00807C96" w:rsidP="0082581A">
      <w:r>
        <w:separator/>
      </w:r>
    </w:p>
  </w:endnote>
  <w:endnote w:type="continuationSeparator" w:id="0">
    <w:p w:rsidR="00807C96" w:rsidRDefault="00807C96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C96" w:rsidRDefault="00807C96" w:rsidP="0082581A">
      <w:r>
        <w:separator/>
      </w:r>
    </w:p>
  </w:footnote>
  <w:footnote w:type="continuationSeparator" w:id="0">
    <w:p w:rsidR="00807C96" w:rsidRDefault="00807C96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8F316D" w:rsidRDefault="008F31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F5E" w:rsidRPr="00B75F5E">
          <w:rPr>
            <w:noProof/>
            <w:lang w:val="ru-RU"/>
          </w:rPr>
          <w:t>2</w:t>
        </w:r>
        <w:r>
          <w:fldChar w:fldCharType="end"/>
        </w:r>
      </w:p>
    </w:sdtContent>
  </w:sdt>
  <w:p w:rsidR="008F316D" w:rsidRPr="002E2303" w:rsidRDefault="008F316D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16D" w:rsidRPr="0053708D" w:rsidRDefault="008F316D">
    <w:pPr>
      <w:pStyle w:val="a5"/>
      <w:jc w:val="center"/>
      <w:rPr>
        <w:sz w:val="24"/>
        <w:szCs w:val="24"/>
      </w:rPr>
    </w:pPr>
  </w:p>
  <w:p w:rsidR="008F316D" w:rsidRPr="00E7155E" w:rsidRDefault="008F316D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16D" w:rsidRDefault="008F316D">
    <w:pPr>
      <w:pStyle w:val="a5"/>
      <w:jc w:val="center"/>
    </w:pPr>
  </w:p>
  <w:p w:rsidR="008F316D" w:rsidRPr="00E7155E" w:rsidRDefault="008F316D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16D" w:rsidRPr="00F501E3" w:rsidRDefault="008F316D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B75F5E" w:rsidRPr="00B75F5E">
      <w:rPr>
        <w:noProof/>
        <w:sz w:val="24"/>
        <w:szCs w:val="24"/>
        <w:lang w:val="ru-RU"/>
      </w:rPr>
      <w:t>12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0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9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1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1747C"/>
    <w:rsid w:val="000176C5"/>
    <w:rsid w:val="000179DC"/>
    <w:rsid w:val="00021008"/>
    <w:rsid w:val="00024DDA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46DC5"/>
    <w:rsid w:val="00050A31"/>
    <w:rsid w:val="00051446"/>
    <w:rsid w:val="00057C1E"/>
    <w:rsid w:val="00060092"/>
    <w:rsid w:val="0006059E"/>
    <w:rsid w:val="00061AC3"/>
    <w:rsid w:val="000642A4"/>
    <w:rsid w:val="000644E9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7397"/>
    <w:rsid w:val="000B7F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2347"/>
    <w:rsid w:val="00222E2C"/>
    <w:rsid w:val="002303E3"/>
    <w:rsid w:val="00232D06"/>
    <w:rsid w:val="00233BB4"/>
    <w:rsid w:val="002344B3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5D97"/>
    <w:rsid w:val="002C5FAC"/>
    <w:rsid w:val="002C6CE6"/>
    <w:rsid w:val="002C737A"/>
    <w:rsid w:val="002D21FD"/>
    <w:rsid w:val="002D2AB8"/>
    <w:rsid w:val="002D5529"/>
    <w:rsid w:val="002D5BC9"/>
    <w:rsid w:val="002D7384"/>
    <w:rsid w:val="002E2303"/>
    <w:rsid w:val="002E37F1"/>
    <w:rsid w:val="002E5F5E"/>
    <w:rsid w:val="002F0F0D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472D8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21F3"/>
    <w:rsid w:val="0038374F"/>
    <w:rsid w:val="00384182"/>
    <w:rsid w:val="0038610E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31704"/>
    <w:rsid w:val="00431732"/>
    <w:rsid w:val="00432560"/>
    <w:rsid w:val="00441EB5"/>
    <w:rsid w:val="0044431F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256D"/>
    <w:rsid w:val="004D5A45"/>
    <w:rsid w:val="004D620E"/>
    <w:rsid w:val="004E1241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447D"/>
    <w:rsid w:val="006374D3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73F32"/>
    <w:rsid w:val="00674FFA"/>
    <w:rsid w:val="00675A60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0C7D"/>
    <w:rsid w:val="00751D3C"/>
    <w:rsid w:val="00752E4C"/>
    <w:rsid w:val="00755C23"/>
    <w:rsid w:val="00756256"/>
    <w:rsid w:val="00757CEC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B5366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D02FD"/>
    <w:rsid w:val="007D1674"/>
    <w:rsid w:val="007D4917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07C96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581A"/>
    <w:rsid w:val="0082647B"/>
    <w:rsid w:val="008339CD"/>
    <w:rsid w:val="00835E4E"/>
    <w:rsid w:val="0083645D"/>
    <w:rsid w:val="0084299F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575"/>
    <w:rsid w:val="008F0E3B"/>
    <w:rsid w:val="008F202D"/>
    <w:rsid w:val="008F316D"/>
    <w:rsid w:val="008F39A5"/>
    <w:rsid w:val="008F47FD"/>
    <w:rsid w:val="008F686D"/>
    <w:rsid w:val="0090191A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620B7"/>
    <w:rsid w:val="00962D97"/>
    <w:rsid w:val="00964B09"/>
    <w:rsid w:val="0097142C"/>
    <w:rsid w:val="00972BF9"/>
    <w:rsid w:val="0097718C"/>
    <w:rsid w:val="00977BD3"/>
    <w:rsid w:val="009840BC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C14FB"/>
    <w:rsid w:val="009C330E"/>
    <w:rsid w:val="009C502A"/>
    <w:rsid w:val="009C74B5"/>
    <w:rsid w:val="009D2A99"/>
    <w:rsid w:val="009D3FCB"/>
    <w:rsid w:val="009D4836"/>
    <w:rsid w:val="009D525D"/>
    <w:rsid w:val="009D7A02"/>
    <w:rsid w:val="009E1D09"/>
    <w:rsid w:val="009E3396"/>
    <w:rsid w:val="009E544A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218FC"/>
    <w:rsid w:val="00A30005"/>
    <w:rsid w:val="00A30E34"/>
    <w:rsid w:val="00A317DC"/>
    <w:rsid w:val="00A36EB2"/>
    <w:rsid w:val="00A3704F"/>
    <w:rsid w:val="00A37B6B"/>
    <w:rsid w:val="00A404E6"/>
    <w:rsid w:val="00A40513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9704E"/>
    <w:rsid w:val="00AA2495"/>
    <w:rsid w:val="00AA3318"/>
    <w:rsid w:val="00AA3635"/>
    <w:rsid w:val="00AA39D2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2C12"/>
    <w:rsid w:val="00AF2EC5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F2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5F5E"/>
    <w:rsid w:val="00B77B3E"/>
    <w:rsid w:val="00B80E8E"/>
    <w:rsid w:val="00B83FF0"/>
    <w:rsid w:val="00B84038"/>
    <w:rsid w:val="00B91B83"/>
    <w:rsid w:val="00B92949"/>
    <w:rsid w:val="00B93A20"/>
    <w:rsid w:val="00BA2A46"/>
    <w:rsid w:val="00BA4810"/>
    <w:rsid w:val="00BB062F"/>
    <w:rsid w:val="00BB2102"/>
    <w:rsid w:val="00BB2D91"/>
    <w:rsid w:val="00BB334D"/>
    <w:rsid w:val="00BB6A50"/>
    <w:rsid w:val="00BB6B9F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4E86"/>
    <w:rsid w:val="00BE752C"/>
    <w:rsid w:val="00BE76BD"/>
    <w:rsid w:val="00BF38DB"/>
    <w:rsid w:val="00BF3DA1"/>
    <w:rsid w:val="00BF450F"/>
    <w:rsid w:val="00BF5662"/>
    <w:rsid w:val="00BF637E"/>
    <w:rsid w:val="00C00A76"/>
    <w:rsid w:val="00C0170C"/>
    <w:rsid w:val="00C038C7"/>
    <w:rsid w:val="00C078CC"/>
    <w:rsid w:val="00C07F5B"/>
    <w:rsid w:val="00C113FD"/>
    <w:rsid w:val="00C118B0"/>
    <w:rsid w:val="00C122B8"/>
    <w:rsid w:val="00C26BC1"/>
    <w:rsid w:val="00C27199"/>
    <w:rsid w:val="00C27209"/>
    <w:rsid w:val="00C314BD"/>
    <w:rsid w:val="00C329CA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3095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549BE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2F08"/>
    <w:rsid w:val="00D83AA0"/>
    <w:rsid w:val="00D84B3F"/>
    <w:rsid w:val="00D84CD5"/>
    <w:rsid w:val="00D862FE"/>
    <w:rsid w:val="00D90BBD"/>
    <w:rsid w:val="00DA1E67"/>
    <w:rsid w:val="00DA4E9B"/>
    <w:rsid w:val="00DB3877"/>
    <w:rsid w:val="00DB7B3C"/>
    <w:rsid w:val="00DD2BC6"/>
    <w:rsid w:val="00DD2EB3"/>
    <w:rsid w:val="00DD3D9D"/>
    <w:rsid w:val="00DE03BA"/>
    <w:rsid w:val="00DE552C"/>
    <w:rsid w:val="00DE6170"/>
    <w:rsid w:val="00DF0231"/>
    <w:rsid w:val="00DF3639"/>
    <w:rsid w:val="00DF4285"/>
    <w:rsid w:val="00DF496C"/>
    <w:rsid w:val="00DF4A6F"/>
    <w:rsid w:val="00E072D7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6740"/>
    <w:rsid w:val="00E56CE2"/>
    <w:rsid w:val="00E6047A"/>
    <w:rsid w:val="00E61584"/>
    <w:rsid w:val="00E61E99"/>
    <w:rsid w:val="00E63F73"/>
    <w:rsid w:val="00E647F1"/>
    <w:rsid w:val="00E7112F"/>
    <w:rsid w:val="00E7155E"/>
    <w:rsid w:val="00E716AE"/>
    <w:rsid w:val="00E72E30"/>
    <w:rsid w:val="00E73AF8"/>
    <w:rsid w:val="00E74571"/>
    <w:rsid w:val="00E82D59"/>
    <w:rsid w:val="00E833F4"/>
    <w:rsid w:val="00E87668"/>
    <w:rsid w:val="00E90B12"/>
    <w:rsid w:val="00E9127C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7AFB"/>
    <w:rsid w:val="00F20A4D"/>
    <w:rsid w:val="00F218CC"/>
    <w:rsid w:val="00F2315D"/>
    <w:rsid w:val="00F24B65"/>
    <w:rsid w:val="00F30793"/>
    <w:rsid w:val="00F354C5"/>
    <w:rsid w:val="00F421A5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84B62"/>
    <w:rsid w:val="00F84ED5"/>
    <w:rsid w:val="00F90606"/>
    <w:rsid w:val="00F92A75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C2BD2E5221049C773EE771B321B654709FFEED760DBAC00955ADD3E47B298E53715C58D805606902A0DC5AC5CAFFE7CBCDD68E78C526CB7A569E0016F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5D92-8A67-4DAD-BCA9-23B1621D5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14</Pages>
  <Words>3205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2020-12-22T15:30:00Z</cp:lastPrinted>
  <dcterms:created xsi:type="dcterms:W3CDTF">2021-02-19T08:27:00Z</dcterms:created>
  <dcterms:modified xsi:type="dcterms:W3CDTF">2021-02-19T08:27:00Z</dcterms:modified>
</cp:coreProperties>
</file>