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AF2CB9">
      <w:pPr>
        <w:jc w:val="both"/>
        <w:rPr>
          <w:rFonts w:ascii="Times New Roman CYR" w:hAnsi="Times New Roman CYR"/>
          <w:sz w:val="28"/>
          <w:lang w:val="ru-RU"/>
        </w:rPr>
      </w:pPr>
      <w:r w:rsidRPr="00AF2CB9">
        <w:rPr>
          <w:rFonts w:ascii="Times New Roman CYR" w:hAnsi="Times New Roman CYR"/>
          <w:sz w:val="28"/>
          <w:lang w:val="ru-RU"/>
        </w:rPr>
        <w:t>3</w:t>
      </w:r>
      <w:r>
        <w:rPr>
          <w:rFonts w:ascii="Times New Roman CYR" w:hAnsi="Times New Roman CYR"/>
          <w:sz w:val="28"/>
          <w:lang w:val="ru-RU"/>
        </w:rPr>
        <w:t>0.12.2022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3423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A86CF9" w:rsidRDefault="00930D35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060092" w:rsidRPr="00A86CF9" w:rsidRDefault="00060092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E647F1" w:rsidRPr="00A86CF9" w:rsidRDefault="00E647F1" w:rsidP="00AF2EC5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3B667C" w:rsidRPr="009D2A99" w:rsidRDefault="003B667C" w:rsidP="003B667C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 w:rsidR="00576D05">
        <w:rPr>
          <w:sz w:val="28"/>
          <w:szCs w:val="28"/>
          <w:lang w:val="ru-RU"/>
        </w:rPr>
        <w:t>я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 w:rsidR="00DD342D">
        <w:rPr>
          <w:sz w:val="28"/>
          <w:szCs w:val="28"/>
          <w:lang w:val="ru-RU"/>
        </w:rPr>
        <w:t>27</w:t>
      </w:r>
      <w:r w:rsidRPr="00E63F73">
        <w:rPr>
          <w:sz w:val="28"/>
          <w:szCs w:val="28"/>
          <w:lang w:val="ru-RU"/>
        </w:rPr>
        <w:t>.</w:t>
      </w:r>
      <w:r w:rsidR="005D4B20" w:rsidRPr="005D4B20">
        <w:rPr>
          <w:sz w:val="28"/>
          <w:szCs w:val="28"/>
          <w:lang w:val="ru-RU"/>
        </w:rPr>
        <w:t>1</w:t>
      </w:r>
      <w:r w:rsidR="00DD342D">
        <w:rPr>
          <w:sz w:val="28"/>
          <w:szCs w:val="28"/>
          <w:lang w:val="ru-RU"/>
        </w:rPr>
        <w:t>2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</w:t>
      </w:r>
      <w:r w:rsidR="00112374">
        <w:rPr>
          <w:sz w:val="28"/>
          <w:szCs w:val="28"/>
          <w:lang w:val="ru-RU"/>
        </w:rPr>
        <w:t>2</w:t>
      </w:r>
      <w:r w:rsidRPr="00E63F73">
        <w:rPr>
          <w:sz w:val="28"/>
          <w:szCs w:val="28"/>
          <w:lang w:val="ru-RU"/>
        </w:rPr>
        <w:t xml:space="preserve"> № </w:t>
      </w:r>
      <w:r w:rsidR="001E2F0C" w:rsidRPr="001E2F0C">
        <w:rPr>
          <w:sz w:val="28"/>
          <w:szCs w:val="28"/>
          <w:lang w:val="ru-RU"/>
        </w:rPr>
        <w:t>443</w:t>
      </w:r>
      <w:r w:rsidR="000103F8" w:rsidRPr="00DD342D">
        <w:rPr>
          <w:color w:val="FF0000"/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 w:rsidR="00112374">
        <w:rPr>
          <w:sz w:val="28"/>
          <w:szCs w:val="28"/>
          <w:lang w:val="ru-RU"/>
        </w:rPr>
        <w:t xml:space="preserve">внесении изменений в </w:t>
      </w:r>
      <w:r>
        <w:rPr>
          <w:sz w:val="28"/>
          <w:szCs w:val="28"/>
          <w:lang w:val="ru-RU"/>
        </w:rPr>
        <w:t>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22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3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A86CF9" w:rsidRDefault="00BC30A3" w:rsidP="00C329CA">
      <w:pPr>
        <w:jc w:val="both"/>
        <w:rPr>
          <w:color w:val="FF0000"/>
          <w:sz w:val="28"/>
          <w:szCs w:val="28"/>
          <w:lang w:val="ru-RU"/>
        </w:rPr>
      </w:pPr>
    </w:p>
    <w:p w:rsidR="00BE3462" w:rsidRPr="00A86CF9" w:rsidRDefault="00BE3462" w:rsidP="00C329CA">
      <w:pPr>
        <w:jc w:val="both"/>
        <w:rPr>
          <w:color w:val="FF0000"/>
          <w:sz w:val="28"/>
          <w:szCs w:val="28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A86CF9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A86CF9" w:rsidRDefault="00057C1E" w:rsidP="00C329CA">
      <w:pPr>
        <w:jc w:val="both"/>
        <w:rPr>
          <w:sz w:val="28"/>
          <w:szCs w:val="28"/>
          <w:lang w:val="ru-RU"/>
        </w:rPr>
      </w:pPr>
    </w:p>
    <w:p w:rsidR="00E833F4" w:rsidRPr="007B0628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1C2530" w:rsidRPr="003B667C">
        <w:rPr>
          <w:sz w:val="28"/>
          <w:szCs w:val="28"/>
          <w:lang w:val="ru-RU"/>
        </w:rPr>
        <w:t>(</w:t>
      </w:r>
      <w:r w:rsidRPr="003B667C">
        <w:rPr>
          <w:sz w:val="28"/>
          <w:szCs w:val="28"/>
          <w:lang w:val="ru-RU"/>
        </w:rPr>
        <w:t xml:space="preserve">в редакции постановлений от </w:t>
      </w:r>
      <w:r w:rsidR="00361143" w:rsidRPr="003B667C">
        <w:rPr>
          <w:sz w:val="28"/>
          <w:szCs w:val="28"/>
          <w:lang w:val="ru-RU"/>
        </w:rPr>
        <w:t>06.12.2016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1C2530" w:rsidRPr="003B667C">
        <w:rPr>
          <w:sz w:val="28"/>
          <w:szCs w:val="28"/>
          <w:lang w:val="ru-RU"/>
        </w:rPr>
        <w:t>2191</w:t>
      </w:r>
      <w:r w:rsidR="00CA67DA" w:rsidRPr="003B667C">
        <w:rPr>
          <w:sz w:val="28"/>
          <w:szCs w:val="28"/>
          <w:lang w:val="ru-RU"/>
        </w:rPr>
        <w:t xml:space="preserve">, от </w:t>
      </w:r>
      <w:r w:rsidR="00361143" w:rsidRPr="003B667C">
        <w:rPr>
          <w:sz w:val="28"/>
          <w:szCs w:val="28"/>
          <w:lang w:val="ru-RU"/>
        </w:rPr>
        <w:t>05.04.2017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B647F2" w:rsidRPr="003B667C">
        <w:rPr>
          <w:sz w:val="28"/>
          <w:szCs w:val="28"/>
          <w:lang w:val="ru-RU"/>
        </w:rPr>
        <w:t>514</w:t>
      </w:r>
      <w:r w:rsidR="00CA67DA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от 03.07.2017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D35B9D" w:rsidRPr="003B667C">
        <w:rPr>
          <w:sz w:val="28"/>
          <w:szCs w:val="28"/>
          <w:lang w:val="ru-RU"/>
        </w:rPr>
        <w:t>1156</w:t>
      </w:r>
      <w:r w:rsidR="00CA67DA" w:rsidRPr="003B667C">
        <w:rPr>
          <w:sz w:val="28"/>
          <w:szCs w:val="28"/>
          <w:lang w:val="ru-RU"/>
        </w:rPr>
        <w:t>, от 03.08.2017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F42E79" w:rsidRPr="003B667C">
        <w:rPr>
          <w:sz w:val="28"/>
          <w:szCs w:val="28"/>
          <w:lang w:val="ru-RU"/>
        </w:rPr>
        <w:t xml:space="preserve"> </w:t>
      </w:r>
      <w:r w:rsidR="000A3191" w:rsidRPr="003B667C">
        <w:rPr>
          <w:sz w:val="28"/>
          <w:szCs w:val="28"/>
          <w:lang w:val="ru-RU"/>
        </w:rPr>
        <w:t>1369</w:t>
      </w:r>
      <w:r w:rsidR="00FA073F" w:rsidRPr="003B667C">
        <w:rPr>
          <w:sz w:val="28"/>
          <w:szCs w:val="28"/>
          <w:lang w:val="ru-RU"/>
        </w:rPr>
        <w:t xml:space="preserve">, </w:t>
      </w:r>
      <w:r w:rsidR="008F686D" w:rsidRPr="003B667C">
        <w:rPr>
          <w:sz w:val="28"/>
          <w:szCs w:val="28"/>
          <w:lang w:val="ru-RU"/>
        </w:rPr>
        <w:t xml:space="preserve">от </w:t>
      </w:r>
      <w:r w:rsidR="00FA073F" w:rsidRPr="003B667C">
        <w:rPr>
          <w:sz w:val="28"/>
          <w:szCs w:val="28"/>
          <w:lang w:val="ru-RU"/>
        </w:rPr>
        <w:t>08.12.2</w:t>
      </w:r>
      <w:r w:rsidR="00CA67DA" w:rsidRPr="003B667C">
        <w:rPr>
          <w:sz w:val="28"/>
          <w:szCs w:val="28"/>
          <w:lang w:val="ru-RU"/>
        </w:rPr>
        <w:t>017</w:t>
      </w:r>
      <w:r w:rsidR="00361143" w:rsidRPr="003B667C">
        <w:rPr>
          <w:sz w:val="28"/>
          <w:szCs w:val="28"/>
          <w:lang w:val="ru-RU"/>
        </w:rPr>
        <w:t xml:space="preserve"> </w:t>
      </w:r>
      <w:r w:rsidR="000954CB" w:rsidRPr="003B667C">
        <w:rPr>
          <w:sz w:val="28"/>
          <w:szCs w:val="28"/>
          <w:lang w:val="ru-RU"/>
        </w:rPr>
        <w:t xml:space="preserve">  </w:t>
      </w:r>
      <w:r w:rsidR="00CA67DA" w:rsidRPr="003B667C">
        <w:rPr>
          <w:sz w:val="28"/>
          <w:szCs w:val="28"/>
          <w:lang w:val="ru-RU"/>
        </w:rPr>
        <w:t>№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>2433,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 xml:space="preserve">от </w:t>
      </w:r>
      <w:r w:rsidR="00F843CF" w:rsidRPr="003B667C">
        <w:rPr>
          <w:sz w:val="28"/>
          <w:szCs w:val="28"/>
          <w:lang w:val="ru-RU"/>
        </w:rPr>
        <w:t>29.12.2017 №</w:t>
      </w:r>
      <w:r w:rsidR="009D2A99" w:rsidRPr="003B667C">
        <w:rPr>
          <w:sz w:val="28"/>
          <w:szCs w:val="28"/>
          <w:lang w:val="ru-RU"/>
        </w:rPr>
        <w:t xml:space="preserve"> </w:t>
      </w:r>
      <w:r w:rsidR="002E5F5E" w:rsidRPr="003B667C">
        <w:rPr>
          <w:sz w:val="28"/>
          <w:szCs w:val="28"/>
          <w:lang w:val="ru-RU"/>
        </w:rPr>
        <w:t>2618</w:t>
      </w:r>
      <w:r w:rsidR="00A30005" w:rsidRPr="003B667C">
        <w:rPr>
          <w:sz w:val="28"/>
          <w:szCs w:val="28"/>
          <w:lang w:val="ru-RU"/>
        </w:rPr>
        <w:t>,</w:t>
      </w:r>
      <w:r w:rsidR="009D2A99" w:rsidRPr="003B667C">
        <w:rPr>
          <w:sz w:val="28"/>
          <w:szCs w:val="28"/>
          <w:lang w:val="ru-RU"/>
        </w:rPr>
        <w:t xml:space="preserve"> </w:t>
      </w:r>
      <w:r w:rsidR="00A30005" w:rsidRPr="003B667C">
        <w:rPr>
          <w:sz w:val="28"/>
          <w:szCs w:val="28"/>
          <w:lang w:val="ru-RU"/>
        </w:rPr>
        <w:t>от 19.02.2018 № 223</w:t>
      </w:r>
      <w:r w:rsidR="00141F22" w:rsidRPr="003B667C">
        <w:rPr>
          <w:sz w:val="28"/>
          <w:szCs w:val="28"/>
          <w:lang w:val="ru-RU"/>
        </w:rPr>
        <w:t xml:space="preserve">, от 11.04.2018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531</w:t>
      </w:r>
      <w:r w:rsidR="00247846" w:rsidRPr="003B667C">
        <w:rPr>
          <w:sz w:val="28"/>
          <w:szCs w:val="28"/>
          <w:lang w:val="ru-RU"/>
        </w:rPr>
        <w:t>,</w:t>
      </w:r>
      <w:r w:rsidR="00361143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от 22.05.2018</w:t>
      </w:r>
      <w:r w:rsidR="00F42E79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№ 804</w:t>
      </w:r>
      <w:r w:rsidR="00137750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137750" w:rsidRPr="003B667C">
        <w:rPr>
          <w:sz w:val="28"/>
          <w:szCs w:val="28"/>
          <w:lang w:val="ru-RU"/>
        </w:rPr>
        <w:t>от</w:t>
      </w:r>
      <w:r w:rsidR="00913EB1" w:rsidRPr="003B667C">
        <w:rPr>
          <w:sz w:val="28"/>
          <w:szCs w:val="28"/>
          <w:lang w:val="ru-RU"/>
        </w:rPr>
        <w:t xml:space="preserve"> 20.08.2018 </w:t>
      </w:r>
      <w:r w:rsidR="00137750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913EB1" w:rsidRPr="003B667C">
        <w:rPr>
          <w:sz w:val="28"/>
          <w:szCs w:val="28"/>
          <w:lang w:val="ru-RU"/>
        </w:rPr>
        <w:t>1439</w:t>
      </w:r>
      <w:r w:rsidR="00B77B3E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от 19.09.2018 №</w:t>
      </w:r>
      <w:r w:rsidR="00F42E79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1673</w:t>
      </w:r>
      <w:r w:rsidR="005322EA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5322EA" w:rsidRPr="003B667C">
        <w:rPr>
          <w:sz w:val="28"/>
          <w:szCs w:val="28"/>
          <w:lang w:val="ru-RU"/>
        </w:rPr>
        <w:t>от 13.11.2018 № 2092</w:t>
      </w:r>
      <w:r w:rsidR="00E833F4" w:rsidRPr="003B667C">
        <w:rPr>
          <w:sz w:val="28"/>
          <w:szCs w:val="28"/>
          <w:lang w:val="ru-RU"/>
        </w:rPr>
        <w:t xml:space="preserve">, </w:t>
      </w:r>
      <w:r w:rsidR="001F0DCA" w:rsidRPr="003B667C">
        <w:rPr>
          <w:sz w:val="28"/>
          <w:szCs w:val="28"/>
          <w:lang w:val="ru-RU"/>
        </w:rPr>
        <w:t xml:space="preserve">от 19.12.2018 № 2372, </w:t>
      </w:r>
      <w:r w:rsidR="00E833F4" w:rsidRPr="003B667C">
        <w:rPr>
          <w:sz w:val="28"/>
          <w:szCs w:val="28"/>
          <w:lang w:val="ru-RU"/>
        </w:rPr>
        <w:t>от</w:t>
      </w:r>
      <w:r w:rsidR="00E90B12" w:rsidRPr="003B667C">
        <w:rPr>
          <w:sz w:val="28"/>
          <w:szCs w:val="28"/>
          <w:lang w:val="ru-RU"/>
        </w:rPr>
        <w:t xml:space="preserve"> 29.12.2018 </w:t>
      </w:r>
      <w:r w:rsidR="003F535E" w:rsidRPr="003B667C">
        <w:rPr>
          <w:sz w:val="28"/>
          <w:szCs w:val="28"/>
          <w:lang w:val="ru-RU"/>
        </w:rPr>
        <w:t>№</w:t>
      </w:r>
      <w:r w:rsidR="00794975" w:rsidRPr="003B667C">
        <w:rPr>
          <w:sz w:val="28"/>
          <w:szCs w:val="28"/>
          <w:lang w:val="ru-RU"/>
        </w:rPr>
        <w:t xml:space="preserve"> </w:t>
      </w:r>
      <w:r w:rsidR="003F535E" w:rsidRPr="003B667C">
        <w:rPr>
          <w:sz w:val="28"/>
          <w:szCs w:val="28"/>
          <w:lang w:val="ru-RU"/>
        </w:rPr>
        <w:t>2544</w:t>
      </w:r>
      <w:r w:rsidR="0053708D" w:rsidRPr="003B667C">
        <w:rPr>
          <w:sz w:val="28"/>
          <w:szCs w:val="28"/>
          <w:lang w:val="ru-RU"/>
        </w:rPr>
        <w:t>, от 24.01.2019 № 53, от 05.02.2019 № 157</w:t>
      </w:r>
      <w:r w:rsidR="00466A8F" w:rsidRPr="003B667C">
        <w:rPr>
          <w:sz w:val="28"/>
          <w:szCs w:val="28"/>
          <w:lang w:val="ru-RU"/>
        </w:rPr>
        <w:t xml:space="preserve">, </w:t>
      </w:r>
      <w:r w:rsidR="00B119BD" w:rsidRPr="003B667C">
        <w:rPr>
          <w:sz w:val="28"/>
          <w:szCs w:val="28"/>
          <w:lang w:val="ru-RU"/>
        </w:rPr>
        <w:t xml:space="preserve">от </w:t>
      </w:r>
      <w:r w:rsidR="00466A8F" w:rsidRPr="003B667C">
        <w:rPr>
          <w:sz w:val="28"/>
          <w:szCs w:val="28"/>
          <w:lang w:val="ru-RU"/>
        </w:rPr>
        <w:t>20.03.2019 № 434</w:t>
      </w:r>
      <w:r w:rsidR="006B4FEC" w:rsidRPr="003B667C">
        <w:rPr>
          <w:sz w:val="28"/>
          <w:szCs w:val="28"/>
          <w:lang w:val="ru-RU"/>
        </w:rPr>
        <w:t>, от 30.04.2019 № 816</w:t>
      </w:r>
      <w:r w:rsidR="0038374F" w:rsidRPr="003B667C">
        <w:rPr>
          <w:sz w:val="28"/>
          <w:szCs w:val="28"/>
          <w:lang w:val="ru-RU"/>
        </w:rPr>
        <w:t>, от</w:t>
      </w:r>
      <w:r w:rsidR="00E63F73" w:rsidRPr="003B667C">
        <w:rPr>
          <w:sz w:val="28"/>
          <w:szCs w:val="28"/>
          <w:lang w:val="ru-RU"/>
        </w:rPr>
        <w:t xml:space="preserve"> 10.07.2019 </w:t>
      </w:r>
      <w:r w:rsidR="0038374F" w:rsidRPr="003B667C">
        <w:rPr>
          <w:sz w:val="28"/>
          <w:szCs w:val="28"/>
          <w:lang w:val="ru-RU"/>
        </w:rPr>
        <w:t>№</w:t>
      </w:r>
      <w:r w:rsidR="00E63F73" w:rsidRPr="003B667C">
        <w:rPr>
          <w:sz w:val="28"/>
          <w:szCs w:val="28"/>
          <w:lang w:val="ru-RU"/>
        </w:rPr>
        <w:t xml:space="preserve"> 1242</w:t>
      </w:r>
      <w:r w:rsidR="00E61584" w:rsidRPr="003B667C">
        <w:rPr>
          <w:sz w:val="28"/>
          <w:szCs w:val="28"/>
          <w:lang w:val="ru-RU"/>
        </w:rPr>
        <w:t>, от 03.09.2019 № 1723</w:t>
      </w:r>
      <w:r w:rsidR="00271BBF" w:rsidRPr="003B667C">
        <w:rPr>
          <w:sz w:val="28"/>
          <w:szCs w:val="28"/>
          <w:lang w:val="ru-RU"/>
        </w:rPr>
        <w:t>, от 17.10.2019 № 2030</w:t>
      </w:r>
      <w:r w:rsidR="00AB4ED4" w:rsidRPr="003B667C">
        <w:rPr>
          <w:sz w:val="28"/>
          <w:szCs w:val="28"/>
          <w:lang w:val="ru-RU"/>
        </w:rPr>
        <w:t>, от 26.12.2019 № 2</w:t>
      </w:r>
      <w:r w:rsidR="001C3AE4" w:rsidRPr="003B667C">
        <w:rPr>
          <w:sz w:val="28"/>
          <w:szCs w:val="28"/>
          <w:lang w:val="ru-RU"/>
        </w:rPr>
        <w:t>509</w:t>
      </w:r>
      <w:r w:rsidR="00A317DC" w:rsidRPr="003B667C">
        <w:rPr>
          <w:sz w:val="28"/>
          <w:szCs w:val="28"/>
          <w:lang w:val="ru-RU"/>
        </w:rPr>
        <w:t>, от 31.12.2019 №</w:t>
      </w:r>
      <w:r w:rsidR="009E7F1A" w:rsidRPr="003B667C">
        <w:rPr>
          <w:sz w:val="28"/>
          <w:szCs w:val="28"/>
          <w:lang w:val="ru-RU"/>
        </w:rPr>
        <w:t xml:space="preserve"> 2629</w:t>
      </w:r>
      <w:r w:rsidR="00FA0691" w:rsidRPr="003B667C">
        <w:rPr>
          <w:sz w:val="28"/>
          <w:szCs w:val="28"/>
          <w:lang w:val="ru-RU"/>
        </w:rPr>
        <w:t xml:space="preserve">, от 14.02.2020 № 133, от 14.08.2020 № 1271, от 29.10.2020 № 1981, от </w:t>
      </w:r>
      <w:r w:rsidR="00DA1E67" w:rsidRPr="003B667C">
        <w:rPr>
          <w:sz w:val="28"/>
          <w:szCs w:val="28"/>
          <w:lang w:val="ru-RU"/>
        </w:rPr>
        <w:t>30</w:t>
      </w:r>
      <w:r w:rsidR="00FA0691" w:rsidRPr="003B667C">
        <w:rPr>
          <w:sz w:val="28"/>
          <w:szCs w:val="28"/>
          <w:lang w:val="ru-RU"/>
        </w:rPr>
        <w:t>.12.2020 № 2</w:t>
      </w:r>
      <w:r w:rsidR="000179DC" w:rsidRPr="003B667C">
        <w:rPr>
          <w:sz w:val="28"/>
          <w:szCs w:val="28"/>
          <w:lang w:val="ru-RU"/>
        </w:rPr>
        <w:t>577</w:t>
      </w:r>
      <w:r w:rsidR="00752227" w:rsidRPr="003B667C">
        <w:rPr>
          <w:sz w:val="28"/>
          <w:szCs w:val="28"/>
          <w:lang w:val="ru-RU"/>
        </w:rPr>
        <w:t xml:space="preserve">, </w:t>
      </w:r>
      <w:r w:rsidR="00507C66" w:rsidRPr="003B667C">
        <w:rPr>
          <w:sz w:val="28"/>
          <w:szCs w:val="28"/>
          <w:lang w:val="ru-RU"/>
        </w:rPr>
        <w:t>от 17.02.2021 № 205, от 20.05.2021 № 913</w:t>
      </w:r>
      <w:r w:rsidR="00164897" w:rsidRPr="003B667C">
        <w:rPr>
          <w:sz w:val="28"/>
          <w:szCs w:val="28"/>
          <w:lang w:val="ru-RU"/>
        </w:rPr>
        <w:t>, от 23.07.2021 № 1430</w:t>
      </w:r>
      <w:r w:rsidR="008C4BC9" w:rsidRPr="003B667C">
        <w:rPr>
          <w:sz w:val="28"/>
          <w:szCs w:val="28"/>
          <w:lang w:val="ru-RU"/>
        </w:rPr>
        <w:t>, от 0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>.1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 xml:space="preserve">.2021 № </w:t>
      </w:r>
      <w:r w:rsidR="00232383" w:rsidRPr="003B667C">
        <w:rPr>
          <w:sz w:val="28"/>
          <w:szCs w:val="28"/>
          <w:lang w:val="ru-RU"/>
        </w:rPr>
        <w:t>2414</w:t>
      </w:r>
      <w:r w:rsidR="00735D54" w:rsidRPr="003B667C">
        <w:rPr>
          <w:sz w:val="28"/>
          <w:szCs w:val="28"/>
          <w:lang w:val="ru-RU"/>
        </w:rPr>
        <w:t xml:space="preserve">, от </w:t>
      </w:r>
      <w:r w:rsidR="00CA092B" w:rsidRPr="003B667C">
        <w:rPr>
          <w:sz w:val="28"/>
          <w:szCs w:val="28"/>
          <w:lang w:val="ru-RU"/>
        </w:rPr>
        <w:t>30</w:t>
      </w:r>
      <w:r w:rsidR="00735D54" w:rsidRPr="003B667C">
        <w:rPr>
          <w:sz w:val="28"/>
          <w:szCs w:val="28"/>
          <w:lang w:val="ru-RU"/>
        </w:rPr>
        <w:t xml:space="preserve">.12.2021 № </w:t>
      </w:r>
      <w:r w:rsidR="00CA092B" w:rsidRPr="003B667C">
        <w:rPr>
          <w:sz w:val="28"/>
          <w:szCs w:val="28"/>
          <w:lang w:val="ru-RU"/>
        </w:rPr>
        <w:t>3047</w:t>
      </w:r>
      <w:r w:rsidR="00112374">
        <w:rPr>
          <w:sz w:val="28"/>
          <w:szCs w:val="28"/>
          <w:lang w:val="ru-RU"/>
        </w:rPr>
        <w:t>, от 21.02.2022 № 270</w:t>
      </w:r>
      <w:r w:rsidR="000103F8">
        <w:rPr>
          <w:sz w:val="28"/>
          <w:szCs w:val="28"/>
          <w:lang w:val="ru-RU"/>
        </w:rPr>
        <w:t>, от 12.04.2022             № 745</w:t>
      </w:r>
      <w:r w:rsidR="00B2598B">
        <w:rPr>
          <w:sz w:val="28"/>
          <w:szCs w:val="28"/>
          <w:lang w:val="ru-RU"/>
        </w:rPr>
        <w:t xml:space="preserve">, </w:t>
      </w:r>
      <w:r w:rsidR="00B2598B" w:rsidRPr="00F63A89">
        <w:rPr>
          <w:sz w:val="28"/>
          <w:szCs w:val="28"/>
          <w:lang w:val="ru-RU"/>
        </w:rPr>
        <w:t xml:space="preserve">от </w:t>
      </w:r>
      <w:r w:rsidR="00A86CF9" w:rsidRPr="00F63A89">
        <w:rPr>
          <w:sz w:val="28"/>
          <w:szCs w:val="28"/>
          <w:lang w:val="ru-RU"/>
        </w:rPr>
        <w:t>0</w:t>
      </w:r>
      <w:r w:rsidR="00F63A89" w:rsidRPr="00F63A89">
        <w:rPr>
          <w:sz w:val="28"/>
          <w:szCs w:val="28"/>
          <w:lang w:val="ru-RU"/>
        </w:rPr>
        <w:t>1</w:t>
      </w:r>
      <w:r w:rsidR="00B2598B" w:rsidRPr="00F63A89">
        <w:rPr>
          <w:sz w:val="28"/>
          <w:szCs w:val="28"/>
          <w:lang w:val="ru-RU"/>
        </w:rPr>
        <w:t>.0</w:t>
      </w:r>
      <w:r w:rsidR="00F63A89" w:rsidRPr="00F63A89">
        <w:rPr>
          <w:sz w:val="28"/>
          <w:szCs w:val="28"/>
          <w:lang w:val="ru-RU"/>
        </w:rPr>
        <w:t>8</w:t>
      </w:r>
      <w:r w:rsidR="00B2598B" w:rsidRPr="00F63A89">
        <w:rPr>
          <w:sz w:val="28"/>
          <w:szCs w:val="28"/>
          <w:lang w:val="ru-RU"/>
        </w:rPr>
        <w:t xml:space="preserve">.2022 № </w:t>
      </w:r>
      <w:r w:rsidR="00F63A89" w:rsidRPr="00F63A89">
        <w:rPr>
          <w:sz w:val="28"/>
          <w:szCs w:val="28"/>
          <w:lang w:val="ru-RU"/>
        </w:rPr>
        <w:t>1658</w:t>
      </w:r>
      <w:r w:rsidR="005D4B20">
        <w:rPr>
          <w:sz w:val="28"/>
          <w:szCs w:val="28"/>
          <w:lang w:val="ru-RU"/>
        </w:rPr>
        <w:t>, от 11.10.2022 № 2282</w:t>
      </w:r>
      <w:r w:rsidR="00DD342D">
        <w:rPr>
          <w:sz w:val="28"/>
          <w:szCs w:val="28"/>
          <w:lang w:val="ru-RU"/>
        </w:rPr>
        <w:t>, от 24.11.2022 № 2686</w:t>
      </w:r>
      <w:r w:rsidR="00E63F73" w:rsidRPr="00F63A89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112374" w:rsidRPr="007B2D35" w:rsidRDefault="00112374" w:rsidP="00112374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D12CEA" w:rsidRDefault="00112374" w:rsidP="007B062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D12CEA">
        <w:rPr>
          <w:sz w:val="28"/>
          <w:szCs w:val="28"/>
          <w:lang w:val="ru-RU"/>
        </w:rPr>
        <w:t>:</w:t>
      </w:r>
    </w:p>
    <w:p w:rsidR="00D12CEA" w:rsidRDefault="00D12CEA" w:rsidP="00FE2D3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1.1.1.</w:t>
      </w:r>
      <w:r w:rsidR="009C1C5B">
        <w:rPr>
          <w:sz w:val="28"/>
          <w:szCs w:val="28"/>
          <w:lang w:val="ru-RU"/>
        </w:rPr>
        <w:t xml:space="preserve"> </w:t>
      </w:r>
      <w:r w:rsidR="00FE2D34">
        <w:rPr>
          <w:sz w:val="28"/>
          <w:szCs w:val="28"/>
          <w:lang w:val="ru-RU"/>
        </w:rPr>
        <w:t>П</w:t>
      </w:r>
      <w:r>
        <w:rPr>
          <w:sz w:val="28"/>
          <w:szCs w:val="28"/>
          <w:lang w:val="ru-RU"/>
        </w:rPr>
        <w:t>озици</w:t>
      </w:r>
      <w:r w:rsidR="00FE2D34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«Показатели задач»</w:t>
      </w:r>
      <w:r w:rsidR="00FE2D34">
        <w:rPr>
          <w:sz w:val="28"/>
          <w:szCs w:val="28"/>
          <w:lang w:val="ru-RU"/>
        </w:rPr>
        <w:t xml:space="preserve"> строк</w:t>
      </w:r>
      <w:r w:rsidR="007611C4">
        <w:rPr>
          <w:sz w:val="28"/>
          <w:szCs w:val="28"/>
          <w:lang w:val="ru-RU"/>
        </w:rPr>
        <w:t>у</w:t>
      </w:r>
      <w:r w:rsidR="00FE2D34">
        <w:rPr>
          <w:sz w:val="28"/>
          <w:szCs w:val="28"/>
          <w:lang w:val="ru-RU"/>
        </w:rPr>
        <w:t xml:space="preserve"> «Показатели задачи 2: 1) доля учащихся общеобразовательных учреждений, осваивающих обновленные федеральные государственные образовательные стандарты (далее - ФГОС), в общей численности учащихся общеобразовательных учреждений.» дополнить </w:t>
      </w:r>
      <w:r w:rsidR="007611C4">
        <w:rPr>
          <w:sz w:val="28"/>
          <w:szCs w:val="28"/>
          <w:lang w:val="ru-RU"/>
        </w:rPr>
        <w:t>словами</w:t>
      </w:r>
      <w:r w:rsidR="00FE2D34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  <w:r w:rsidR="00FE2D34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2) количество ставок советников</w:t>
      </w:r>
      <w:r w:rsidR="00894DBB">
        <w:rPr>
          <w:sz w:val="28"/>
          <w:szCs w:val="28"/>
          <w:lang w:val="ru-RU"/>
        </w:rPr>
        <w:t xml:space="preserve"> директора по воспитанию и взаимодействию с детскими общественными объединениями в муниципальных </w:t>
      </w:r>
      <w:r w:rsidR="00894DBB">
        <w:rPr>
          <w:sz w:val="28"/>
          <w:szCs w:val="28"/>
          <w:lang w:val="ru-RU"/>
        </w:rPr>
        <w:lastRenderedPageBreak/>
        <w:t>общеобразовательных организациях</w:t>
      </w:r>
      <w:r w:rsidR="00B164C2">
        <w:rPr>
          <w:sz w:val="28"/>
          <w:szCs w:val="28"/>
          <w:lang w:val="ru-RU"/>
        </w:rPr>
        <w:t xml:space="preserve">; </w:t>
      </w:r>
      <w:r w:rsidR="00B164C2" w:rsidRPr="002B50E1">
        <w:rPr>
          <w:sz w:val="28"/>
          <w:szCs w:val="28"/>
          <w:lang w:val="ru-RU"/>
        </w:rPr>
        <w:t>3</w:t>
      </w:r>
      <w:r w:rsidR="00B164C2">
        <w:rPr>
          <w:sz w:val="28"/>
          <w:szCs w:val="28"/>
          <w:lang w:val="ru-RU"/>
        </w:rPr>
        <w:t>)«к</w:t>
      </w:r>
      <w:r w:rsidR="00B164C2" w:rsidRPr="002B50E1">
        <w:rPr>
          <w:sz w:val="28"/>
          <w:szCs w:val="28"/>
          <w:lang w:val="ru-RU"/>
        </w:rPr>
        <w:t>оличество муниципальных общеобразовательных организаций, охваченных мероприятиями по обеспечению деятельности советников директора по воспитанию и взаимодействию с детскими общественными объединениями</w:t>
      </w:r>
      <w:r w:rsidR="00FE2D34">
        <w:rPr>
          <w:sz w:val="28"/>
          <w:szCs w:val="28"/>
          <w:lang w:val="ru-RU"/>
        </w:rPr>
        <w:t>»</w:t>
      </w:r>
      <w:r w:rsidR="00894DBB">
        <w:rPr>
          <w:sz w:val="28"/>
          <w:szCs w:val="28"/>
          <w:lang w:val="ru-RU"/>
        </w:rPr>
        <w:t>;</w:t>
      </w:r>
    </w:p>
    <w:p w:rsidR="007B0628" w:rsidRPr="007B2D35" w:rsidRDefault="00894DBB" w:rsidP="007B062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1.1.2. </w:t>
      </w:r>
      <w:r w:rsidR="00D12CEA">
        <w:rPr>
          <w:sz w:val="28"/>
          <w:szCs w:val="28"/>
          <w:lang w:val="ru-RU"/>
        </w:rPr>
        <w:t>В</w:t>
      </w:r>
      <w:r w:rsidR="007B0628" w:rsidRPr="007B2D35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D12CEA">
        <w:rPr>
          <w:sz w:val="28"/>
          <w:szCs w:val="28"/>
          <w:lang w:val="ru-RU"/>
        </w:rPr>
        <w:t>18746935,603</w:t>
      </w:r>
      <w:r w:rsidR="007B0628" w:rsidRPr="007B2D35">
        <w:rPr>
          <w:sz w:val="28"/>
          <w:szCs w:val="28"/>
          <w:lang w:val="ru-RU"/>
        </w:rPr>
        <w:t>» заменить цифрами «</w:t>
      </w:r>
      <w:r w:rsidR="00842BCE">
        <w:rPr>
          <w:sz w:val="28"/>
          <w:szCs w:val="28"/>
          <w:lang w:val="ru-RU"/>
        </w:rPr>
        <w:t>18769839,597</w:t>
      </w:r>
      <w:r w:rsidR="007B0628" w:rsidRPr="007B2D35">
        <w:rPr>
          <w:sz w:val="28"/>
          <w:szCs w:val="28"/>
          <w:lang w:val="ru-RU"/>
        </w:rPr>
        <w:t>», цифры «</w:t>
      </w:r>
      <w:r w:rsidR="00D12CEA">
        <w:rPr>
          <w:sz w:val="28"/>
          <w:szCs w:val="28"/>
          <w:lang w:val="ru-RU"/>
        </w:rPr>
        <w:t>2342620,147</w:t>
      </w:r>
      <w:r w:rsidR="007B0628" w:rsidRPr="007B2D35">
        <w:rPr>
          <w:sz w:val="28"/>
          <w:szCs w:val="28"/>
          <w:lang w:val="ru-RU"/>
        </w:rPr>
        <w:t>» заменить цифрами «</w:t>
      </w:r>
      <w:r w:rsidR="00842BCE">
        <w:rPr>
          <w:sz w:val="28"/>
          <w:szCs w:val="28"/>
          <w:lang w:val="ru-RU"/>
        </w:rPr>
        <w:t>2365524,141</w:t>
      </w:r>
      <w:r w:rsidR="007B0628" w:rsidRPr="007B2D35">
        <w:rPr>
          <w:sz w:val="28"/>
          <w:szCs w:val="28"/>
          <w:lang w:val="ru-RU"/>
        </w:rPr>
        <w:t>»</w:t>
      </w:r>
      <w:r w:rsidR="007B0628">
        <w:rPr>
          <w:sz w:val="28"/>
          <w:szCs w:val="28"/>
          <w:lang w:val="ru-RU"/>
        </w:rPr>
        <w:t>.</w:t>
      </w:r>
    </w:p>
    <w:p w:rsidR="007B0628" w:rsidRPr="007B2D35" w:rsidRDefault="007B0628" w:rsidP="007B062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1.2. В разделе 5. «Подпрограммы муниципальной программы»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112374" w:rsidRPr="007B2D35" w:rsidRDefault="00112374" w:rsidP="007B0628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  <w:sectPr w:rsidR="00112374" w:rsidRPr="007B2D35" w:rsidSect="006177CF">
          <w:headerReference w:type="default" r:id="rId9"/>
          <w:headerReference w:type="first" r:id="rId10"/>
          <w:pgSz w:w="11907" w:h="16840" w:code="9"/>
          <w:pgMar w:top="1021" w:right="567" w:bottom="1021" w:left="1588" w:header="510" w:footer="0" w:gutter="0"/>
          <w:cols w:space="720"/>
          <w:titlePg/>
          <w:docGrid w:linePitch="272"/>
        </w:sectPr>
      </w:pPr>
    </w:p>
    <w:p w:rsidR="00C76A4D" w:rsidRDefault="00112374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 </w:t>
      </w:r>
      <w:r w:rsidR="0071578F" w:rsidRPr="007B2D35">
        <w:rPr>
          <w:sz w:val="28"/>
          <w:szCs w:val="28"/>
          <w:lang w:val="ru-RU"/>
        </w:rPr>
        <w:t xml:space="preserve">«Основные мероприятия и ведомственные целевые программы муниципальной программы города Липецка </w:t>
      </w:r>
    </w:p>
    <w:p w:rsidR="0071578F" w:rsidRDefault="0071578F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«Развитие образования города Липецка»</w:t>
      </w:r>
    </w:p>
    <w:p w:rsidR="000247EA" w:rsidRDefault="000247EA" w:rsidP="0071578F">
      <w:pPr>
        <w:jc w:val="center"/>
        <w:rPr>
          <w:sz w:val="28"/>
          <w:szCs w:val="28"/>
          <w:lang w:val="ru-RU"/>
        </w:rPr>
      </w:pPr>
    </w:p>
    <w:tbl>
      <w:tblPr>
        <w:tblW w:w="1587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61"/>
        <w:gridCol w:w="1606"/>
        <w:gridCol w:w="928"/>
        <w:gridCol w:w="1202"/>
        <w:gridCol w:w="1213"/>
        <w:gridCol w:w="1208"/>
        <w:gridCol w:w="1207"/>
        <w:gridCol w:w="1208"/>
        <w:gridCol w:w="1208"/>
        <w:gridCol w:w="1208"/>
        <w:gridCol w:w="1185"/>
        <w:gridCol w:w="1275"/>
      </w:tblGrid>
      <w:tr w:rsidR="00D71B71" w:rsidRPr="00AF2CB9" w:rsidTr="00A05C1A">
        <w:trPr>
          <w:trHeight w:val="460"/>
        </w:trPr>
        <w:tc>
          <w:tcPr>
            <w:tcW w:w="567" w:type="dxa"/>
            <w:vMerge w:val="restart"/>
          </w:tcPr>
          <w:p w:rsidR="00D71B71" w:rsidRPr="00616D11" w:rsidRDefault="00D71B71" w:rsidP="00D71B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№№ п</w:t>
            </w:r>
            <w:r w:rsidRPr="00616D11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861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Наименование</w:t>
            </w:r>
          </w:p>
        </w:tc>
        <w:tc>
          <w:tcPr>
            <w:tcW w:w="1606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Ответственный исполнитель (соисполнитель)</w:t>
            </w:r>
          </w:p>
        </w:tc>
        <w:tc>
          <w:tcPr>
            <w:tcW w:w="928" w:type="dxa"/>
            <w:vMerge w:val="restart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Сроки исполнения</w:t>
            </w:r>
          </w:p>
        </w:tc>
        <w:tc>
          <w:tcPr>
            <w:tcW w:w="10914" w:type="dxa"/>
            <w:gridSpan w:val="9"/>
          </w:tcPr>
          <w:p w:rsidR="00D71B71" w:rsidRPr="00616D11" w:rsidRDefault="00D71B71" w:rsidP="00D71B7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Объем финансирования из бюджета города (тыс. руб.)</w:t>
            </w:r>
          </w:p>
        </w:tc>
      </w:tr>
      <w:tr w:rsidR="00D71B71" w:rsidRPr="00B4273F" w:rsidTr="00A05C1A">
        <w:tc>
          <w:tcPr>
            <w:tcW w:w="567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861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606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928" w:type="dxa"/>
            <w:vMerge/>
          </w:tcPr>
          <w:p w:rsidR="00D71B71" w:rsidRPr="00D71B71" w:rsidRDefault="00D71B71" w:rsidP="00D71B71">
            <w:pPr>
              <w:spacing w:line="0" w:lineRule="atLeast"/>
              <w:rPr>
                <w:lang w:val="ru-RU"/>
              </w:rPr>
            </w:pPr>
          </w:p>
        </w:tc>
        <w:tc>
          <w:tcPr>
            <w:tcW w:w="1202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2017</w:t>
            </w:r>
          </w:p>
        </w:tc>
        <w:tc>
          <w:tcPr>
            <w:tcW w:w="1213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2018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2019</w:t>
            </w:r>
          </w:p>
        </w:tc>
        <w:tc>
          <w:tcPr>
            <w:tcW w:w="1207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2020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2021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208" w:type="dxa"/>
          </w:tcPr>
          <w:p w:rsidR="00D71B71" w:rsidRPr="00616D11" w:rsidRDefault="00D71B71" w:rsidP="00D71B71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1185" w:type="dxa"/>
          </w:tcPr>
          <w:p w:rsidR="00D71B71" w:rsidRPr="00616D11" w:rsidRDefault="00D71B71" w:rsidP="00D71B71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2024</w:t>
            </w:r>
          </w:p>
        </w:tc>
        <w:tc>
          <w:tcPr>
            <w:tcW w:w="1275" w:type="dxa"/>
          </w:tcPr>
          <w:p w:rsidR="00D71B71" w:rsidRPr="00616D11" w:rsidRDefault="00D71B71" w:rsidP="00D71B71">
            <w:pPr>
              <w:pStyle w:val="ConsPlusNormal"/>
              <w:ind w:firstLine="43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</w:tr>
      <w:tr w:rsidR="000247EA" w:rsidRPr="00B4273F" w:rsidTr="000247EA">
        <w:trPr>
          <w:trHeight w:val="205"/>
        </w:trPr>
        <w:tc>
          <w:tcPr>
            <w:tcW w:w="567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1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606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28" w:type="dxa"/>
          </w:tcPr>
          <w:p w:rsidR="000247EA" w:rsidRPr="00D71B71" w:rsidRDefault="000247EA" w:rsidP="000247EA">
            <w:pPr>
              <w:spacing w:line="0" w:lineRule="atLeast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202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213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1207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1208" w:type="dxa"/>
          </w:tcPr>
          <w:p w:rsidR="000247EA" w:rsidRPr="00616D11" w:rsidRDefault="000247EA" w:rsidP="000247EA">
            <w:pPr>
              <w:pStyle w:val="ConsPlusNormal"/>
              <w:ind w:right="-78" w:firstLine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185" w:type="dxa"/>
          </w:tcPr>
          <w:p w:rsidR="000247EA" w:rsidRPr="00616D11" w:rsidRDefault="000247EA" w:rsidP="000247EA">
            <w:pPr>
              <w:pStyle w:val="ConsPlusNormal"/>
              <w:ind w:hanging="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275" w:type="dxa"/>
          </w:tcPr>
          <w:p w:rsidR="000247EA" w:rsidRDefault="000247EA" w:rsidP="000247EA">
            <w:pPr>
              <w:pStyle w:val="ConsPlusNormal"/>
              <w:ind w:firstLine="43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jc w:val="both"/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Муниципальная программа </w:t>
            </w:r>
          </w:p>
          <w:p w:rsidR="007A4F27" w:rsidRPr="0020183D" w:rsidRDefault="007A4F27" w:rsidP="007A4F2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20183D">
              <w:rPr>
                <w:rFonts w:ascii="Times New Roman" w:hAnsi="Times New Roman" w:cs="Times New Roman"/>
              </w:rPr>
              <w:t>«Развитие образования города Липецка»</w:t>
            </w:r>
          </w:p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 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администрация города Липецка, департамент </w:t>
            </w:r>
          </w:p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bCs/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5</w:t>
            </w:r>
          </w:p>
        </w:tc>
        <w:tc>
          <w:tcPr>
            <w:tcW w:w="1202" w:type="dxa"/>
            <w:tcBorders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t>2017316,443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1972358,06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t>2113489</w:t>
            </w:r>
            <w:r w:rsidRPr="0020183D">
              <w:rPr>
                <w:lang w:val="ru-RU"/>
              </w:rPr>
              <w:t>,</w:t>
            </w:r>
            <w:r w:rsidRPr="0020183D">
              <w:t>777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2004586,761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2321488,779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842BCE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2365524,141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>
              <w:rPr>
                <w:lang w:val="ru-RU"/>
              </w:rPr>
              <w:t>1974909,48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2000083,078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2000083,078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bCs/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1 </w:t>
            </w:r>
            <w:r w:rsidRPr="0020183D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20183D">
              <w:rPr>
                <w:bCs/>
                <w:lang w:val="ru-RU"/>
              </w:rPr>
              <w:t xml:space="preserve"> 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управление опеки (попечительства) </w:t>
            </w:r>
            <w:r w:rsidRPr="0020183D">
              <w:rPr>
                <w:lang w:val="ru-RU"/>
              </w:rPr>
              <w:lastRenderedPageBreak/>
              <w:t xml:space="preserve">и охраны прав детства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1154235,5</w:t>
            </w:r>
          </w:p>
        </w:tc>
        <w:tc>
          <w:tcPr>
            <w:tcW w:w="1213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1135440,393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</w:pPr>
            <w:r w:rsidRPr="0020183D">
              <w:rPr>
                <w:lang w:val="ru-RU"/>
              </w:rPr>
              <w:t>1215567,551</w:t>
            </w:r>
          </w:p>
        </w:tc>
        <w:tc>
          <w:tcPr>
            <w:tcW w:w="1207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1244971,376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1496182,591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842BCE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1461006,812</w:t>
            </w:r>
          </w:p>
        </w:tc>
        <w:tc>
          <w:tcPr>
            <w:tcW w:w="1208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1166760,039</w:t>
            </w:r>
          </w:p>
        </w:tc>
        <w:tc>
          <w:tcPr>
            <w:tcW w:w="1185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1168120,049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1168120,049</w:t>
            </w:r>
          </w:p>
        </w:tc>
      </w:tr>
      <w:tr w:rsidR="007A4F27" w:rsidRPr="00B4273F" w:rsidTr="00A05C1A">
        <w:trPr>
          <w:trHeight w:val="300"/>
        </w:trPr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iCs/>
                <w:lang w:val="ru-RU"/>
              </w:rPr>
            </w:pPr>
            <w:r w:rsidRPr="0020183D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535616,5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540156,55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580261,062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555568,035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618410,986</w:t>
            </w:r>
          </w:p>
        </w:tc>
        <w:tc>
          <w:tcPr>
            <w:tcW w:w="1208" w:type="dxa"/>
          </w:tcPr>
          <w:p w:rsidR="007A4F27" w:rsidRPr="0020183D" w:rsidRDefault="00894DBB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603894,218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598312,0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598999,961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598999,961</w:t>
            </w:r>
          </w:p>
        </w:tc>
      </w:tr>
      <w:tr w:rsidR="007A4F27" w:rsidRPr="00B4273F" w:rsidTr="00A05C1A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hang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32,7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7A4F27" w:rsidRPr="0020183D" w:rsidRDefault="007A4F27" w:rsidP="007A4F27">
            <w:pPr>
              <w:rPr>
                <w:i/>
                <w:iCs/>
                <w:lang w:val="ru-RU"/>
              </w:rPr>
            </w:pP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386643,3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435355,143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502649,78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534716,422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576744,827</w:t>
            </w:r>
          </w:p>
        </w:tc>
        <w:tc>
          <w:tcPr>
            <w:tcW w:w="1208" w:type="dxa"/>
          </w:tcPr>
          <w:p w:rsidR="007A4F27" w:rsidRPr="0020183D" w:rsidRDefault="00894DBB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596152,394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565418,139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565984,188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565984,188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 w:rsidR="00500B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1000,1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2315,8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84,3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270,35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50,1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500BBC" w:rsidRDefault="006041CA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jc w:val="center"/>
            </w:pP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27369,2</w:t>
            </w: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3619,945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88648,265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1606" w:type="dxa"/>
          </w:tcPr>
          <w:p w:rsidR="007A4F27" w:rsidRPr="0020183D" w:rsidRDefault="007A4F27" w:rsidP="007A4F27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Управление опеки (попечительства) и охраны прав детства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7A4F27" w:rsidRPr="0020183D" w:rsidRDefault="007A4F27" w:rsidP="007A4F27">
            <w:pPr>
              <w:rPr>
                <w:i/>
                <w:iCs/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«Ресурсное обеспечение и развитие системы </w:t>
            </w:r>
            <w:r w:rsidRPr="0020183D">
              <w:rPr>
                <w:lang w:val="ru-RU"/>
              </w:rPr>
              <w:lastRenderedPageBreak/>
              <w:t>общего образования города Липецка»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2017-2025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118197,1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96866,375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48571,287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46723,85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118697,571</w:t>
            </w:r>
          </w:p>
        </w:tc>
        <w:tc>
          <w:tcPr>
            <w:tcW w:w="1208" w:type="dxa"/>
          </w:tcPr>
          <w:p w:rsidR="007A4F27" w:rsidRPr="0020183D" w:rsidRDefault="00894DBB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180784,288</w:t>
            </w: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  <w:p w:rsidR="007A4F27" w:rsidRPr="0020183D" w:rsidRDefault="007A4F27" w:rsidP="007A4F27">
            <w:pPr>
              <w:jc w:val="center"/>
              <w:rPr>
                <w:lang w:val="ru-RU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3029,9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3135,9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3135,9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5</w:t>
            </w:r>
            <w:r w:rsidRPr="0020183D">
              <w:rPr>
                <w:iCs/>
                <w:lang w:val="ru-RU"/>
              </w:rPr>
              <w:t xml:space="preserve"> подпрограммы 1: </w:t>
            </w:r>
            <w:r w:rsidRPr="0020183D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500BBC" w:rsidRDefault="0049377D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t>2017-202</w:t>
            </w:r>
            <w:r w:rsidRPr="0020183D">
              <w:rPr>
                <w:lang w:val="ru-RU"/>
              </w:rPr>
              <w:t>2</w:t>
            </w: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110478,6</w:t>
            </w:r>
          </w:p>
          <w:p w:rsidR="007A4F27" w:rsidRPr="0020183D" w:rsidRDefault="007A4F27" w:rsidP="007A4F27">
            <w:pPr>
              <w:jc w:val="center"/>
            </w:pPr>
          </w:p>
          <w:p w:rsidR="007A4F27" w:rsidRPr="0020183D" w:rsidRDefault="007A4F27" w:rsidP="007A4F27">
            <w:pPr>
              <w:jc w:val="center"/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34693,025</w:t>
            </w: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13738,953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5065,3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57862,29</w:t>
            </w:r>
          </w:p>
        </w:tc>
        <w:tc>
          <w:tcPr>
            <w:tcW w:w="1208" w:type="dxa"/>
          </w:tcPr>
          <w:p w:rsidR="007A4F27" w:rsidRPr="0020183D" w:rsidRDefault="00842BCE" w:rsidP="007A4F2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80093,112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r w:rsidRPr="0020183D">
              <w:t>2017-2025</w:t>
            </w:r>
          </w:p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</w:pPr>
            <w:r w:rsidRPr="0020183D">
              <w:t>3300,0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</w:pPr>
            <w:r w:rsidRPr="0020183D">
              <w:t>0</w:t>
            </w:r>
          </w:p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692,6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120673,203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iCs/>
                <w:lang w:val="ru-RU"/>
              </w:rPr>
              <w:t xml:space="preserve">подпрограммы 1: </w:t>
            </w:r>
            <w:r w:rsidRPr="0020183D">
              <w:rPr>
                <w:lang w:val="ru-RU"/>
              </w:rPr>
              <w:t>Приобретение автотранспорта для подвоза детей в общеобразовательные организации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5514,119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7,65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.9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DA2727" w:rsidRDefault="007A4F27" w:rsidP="007A4F27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</w:t>
            </w:r>
            <w:r w:rsidR="00DA2727" w:rsidRPr="00DA2727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.10</w:t>
            </w:r>
          </w:p>
        </w:tc>
        <w:tc>
          <w:tcPr>
            <w:tcW w:w="1861" w:type="dxa"/>
            <w:vAlign w:val="center"/>
          </w:tcPr>
          <w:p w:rsidR="00576D05" w:rsidRPr="007B2D35" w:rsidRDefault="00576D05" w:rsidP="00576D05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A4F27" w:rsidRPr="0020183D" w:rsidRDefault="00576D05" w:rsidP="00E31873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Обеспечение выплат ежемесячного денежного вознаграждения за классное руководство педагогическим работникам </w:t>
            </w:r>
            <w:r w:rsidR="00E31873">
              <w:rPr>
                <w:lang w:val="ru-RU"/>
              </w:rPr>
              <w:t xml:space="preserve">государственных образовательных организаций и </w:t>
            </w:r>
            <w:r w:rsidRPr="007B2D35">
              <w:rPr>
                <w:lang w:val="ru-RU"/>
              </w:rPr>
              <w:t>муниципальных образовательных организаций, реализующих образовательные программы начального общего</w:t>
            </w:r>
            <w:r w:rsidR="00E31873">
              <w:rPr>
                <w:lang w:val="ru-RU"/>
              </w:rPr>
              <w:t xml:space="preserve"> образования</w:t>
            </w:r>
            <w:r w:rsidRPr="007B2D35">
              <w:rPr>
                <w:lang w:val="ru-RU"/>
              </w:rPr>
              <w:t>,</w:t>
            </w:r>
            <w:r w:rsidR="00E31873">
              <w:rPr>
                <w:lang w:val="ru-RU"/>
              </w:rPr>
              <w:t xml:space="preserve"> образовательные программы</w:t>
            </w:r>
            <w:r w:rsidRPr="007B2D35">
              <w:rPr>
                <w:lang w:val="ru-RU"/>
              </w:rPr>
              <w:t xml:space="preserve"> основного общего образования,</w:t>
            </w:r>
            <w:r w:rsidR="00E31873">
              <w:rPr>
                <w:lang w:val="ru-RU"/>
              </w:rPr>
              <w:t xml:space="preserve"> образовательные </w:t>
            </w:r>
            <w:r w:rsidR="00E31873">
              <w:rPr>
                <w:lang w:val="ru-RU"/>
              </w:rPr>
              <w:lastRenderedPageBreak/>
              <w:t>программы среднего общего образования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</w:pPr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DA2727" w:rsidRDefault="007A4F27" w:rsidP="00DA2727">
            <w:pPr>
              <w:rPr>
                <w:lang w:val="ru-RU"/>
              </w:rPr>
            </w:pPr>
            <w:r w:rsidRPr="00DA2727">
              <w:rPr>
                <w:lang w:val="ru-RU"/>
              </w:rPr>
              <w:t>2020-202</w:t>
            </w:r>
            <w:r w:rsidR="00DA2727" w:rsidRPr="00DA2727"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.11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2019-2021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47677,405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6976,019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3523,364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2020-2022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A05C1A">
        <w:tc>
          <w:tcPr>
            <w:tcW w:w="567" w:type="dxa"/>
            <w:vMerge w:val="restart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.12</w:t>
            </w:r>
          </w:p>
        </w:tc>
        <w:tc>
          <w:tcPr>
            <w:tcW w:w="1861" w:type="dxa"/>
            <w:vMerge w:val="restart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1606" w:type="dxa"/>
          </w:tcPr>
          <w:p w:rsidR="007A4F27" w:rsidRPr="00500BBC" w:rsidRDefault="007A4F27" w:rsidP="007A4F27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 xml:space="preserve">Департамент </w:t>
            </w:r>
          </w:p>
          <w:p w:rsidR="007A4F27" w:rsidRPr="0020183D" w:rsidRDefault="0049377D" w:rsidP="007A4F27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г</w:t>
            </w:r>
            <w:r w:rsidR="007A4F27" w:rsidRPr="00500BBC">
              <w:rPr>
                <w:lang w:val="ru-RU"/>
              </w:rPr>
              <w:t>радостроитель</w:t>
            </w:r>
            <w:r w:rsidR="00500BBC">
              <w:rPr>
                <w:lang w:val="ru-RU"/>
              </w:rPr>
              <w:t xml:space="preserve"> </w:t>
            </w:r>
            <w:proofErr w:type="spellStart"/>
            <w:r w:rsidR="007A4F27" w:rsidRPr="00500BBC">
              <w:rPr>
                <w:lang w:val="ru-RU"/>
              </w:rPr>
              <w:t>ства</w:t>
            </w:r>
            <w:proofErr w:type="spellEnd"/>
            <w:r w:rsidR="007A4F27"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2019-2020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9887,853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6488,935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  <w:vMerge/>
          </w:tcPr>
          <w:p w:rsidR="007A4F27" w:rsidRPr="00616D11" w:rsidRDefault="007A4F27" w:rsidP="007A4F27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7A4F27" w:rsidRPr="0020183D" w:rsidRDefault="007A4F27" w:rsidP="007A4F27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7A4F27" w:rsidRPr="0020183D" w:rsidRDefault="007A4F27" w:rsidP="007A4F27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1331,347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A4F27" w:rsidRPr="00B4273F" w:rsidTr="00574BBC">
        <w:tc>
          <w:tcPr>
            <w:tcW w:w="567" w:type="dxa"/>
          </w:tcPr>
          <w:p w:rsidR="007A4F27" w:rsidRPr="00616D11" w:rsidRDefault="007A4F27" w:rsidP="007A4F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.13</w:t>
            </w:r>
          </w:p>
        </w:tc>
        <w:tc>
          <w:tcPr>
            <w:tcW w:w="1861" w:type="dxa"/>
            <w:vAlign w:val="center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7A4F27" w:rsidRPr="0020183D" w:rsidRDefault="007A4F27" w:rsidP="007A4F27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7A4F27" w:rsidRPr="0020183D" w:rsidRDefault="007A4F27" w:rsidP="007A4F27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7A4F27" w:rsidRPr="0020183D" w:rsidRDefault="007A4F27" w:rsidP="007A4F27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7A4F27" w:rsidRPr="0020183D" w:rsidRDefault="007A4F27" w:rsidP="007A4F27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894DBB" w:rsidTr="00574BBC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61" w:type="dxa"/>
            <w:vAlign w:val="center"/>
          </w:tcPr>
          <w:p w:rsidR="00894DBB" w:rsidRPr="0020183D" w:rsidRDefault="00894DBB" w:rsidP="00894DBB">
            <w:pPr>
              <w:rPr>
                <w:lang w:val="ru-RU"/>
              </w:rPr>
            </w:pPr>
            <w:r>
              <w:rPr>
                <w:lang w:val="ru-RU"/>
              </w:rPr>
              <w:t>Региональный проект «Патриотическое воспитание граждан Российской Федерации»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</w:t>
            </w:r>
            <w:r>
              <w:rPr>
                <w:lang w:val="ru-RU"/>
              </w:rPr>
              <w:t>22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2 </w:t>
            </w:r>
            <w:r w:rsidRPr="0020183D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</w:t>
            </w:r>
          </w:p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по физической </w:t>
            </w:r>
            <w:r w:rsidRPr="0020183D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741257,743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708643,142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759997,006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616024,739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690359,294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758227,993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700360,257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700727,215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700727,215</w:t>
            </w:r>
          </w:p>
        </w:tc>
      </w:tr>
      <w:tr w:rsidR="00894DBB" w:rsidRPr="00B4273F" w:rsidTr="00A05C1A">
        <w:tc>
          <w:tcPr>
            <w:tcW w:w="567" w:type="dxa"/>
            <w:vMerge w:val="restart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177347,8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195911,2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214312,975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232192,7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267300,125</w:t>
            </w:r>
          </w:p>
        </w:tc>
        <w:tc>
          <w:tcPr>
            <w:tcW w:w="1208" w:type="dxa"/>
          </w:tcPr>
          <w:p w:rsidR="00894DBB" w:rsidRPr="003B36A1" w:rsidRDefault="003B36A1" w:rsidP="00894DBB">
            <w:pPr>
              <w:jc w:val="center"/>
              <w:rPr>
                <w:lang w:val="ru-RU"/>
              </w:rPr>
            </w:pPr>
            <w:r w:rsidRPr="003B36A1">
              <w:rPr>
                <w:lang w:val="ru-RU"/>
              </w:rPr>
              <w:t>281497,5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283092,025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283360,025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283360,025</w:t>
            </w:r>
          </w:p>
        </w:tc>
      </w:tr>
      <w:tr w:rsidR="00894DBB" w:rsidRPr="00B4273F" w:rsidTr="00574BBC"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894DBB" w:rsidRPr="0020183D" w:rsidRDefault="00894DBB" w:rsidP="00894DBB">
            <w:pPr>
              <w:spacing w:line="0" w:lineRule="atLeast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культуры и туризма 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228702,0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256193,7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284022,479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307226,836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333440,278</w:t>
            </w:r>
          </w:p>
        </w:tc>
        <w:tc>
          <w:tcPr>
            <w:tcW w:w="1208" w:type="dxa"/>
          </w:tcPr>
          <w:p w:rsidR="00894DBB" w:rsidRPr="003B36A1" w:rsidRDefault="003B36A1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A1">
              <w:rPr>
                <w:rFonts w:ascii="Times New Roman" w:hAnsi="Times New Roman" w:cs="Times New Roman"/>
                <w:sz w:val="20"/>
                <w:szCs w:val="20"/>
              </w:rPr>
              <w:t>381938,304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339030,322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339020,38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339020,38</w:t>
            </w:r>
          </w:p>
        </w:tc>
      </w:tr>
      <w:tr w:rsidR="00894DBB" w:rsidRPr="00B4273F" w:rsidTr="00E31873">
        <w:trPr>
          <w:trHeight w:val="913"/>
        </w:trPr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894DBB" w:rsidRPr="0020183D" w:rsidRDefault="00894DBB" w:rsidP="00894DBB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253678,7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220294,244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170328,515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65917,96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71935,5</w:t>
            </w:r>
          </w:p>
        </w:tc>
        <w:tc>
          <w:tcPr>
            <w:tcW w:w="1208" w:type="dxa"/>
          </w:tcPr>
          <w:p w:rsidR="00894DBB" w:rsidRPr="003B36A1" w:rsidRDefault="003B36A1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A1">
              <w:rPr>
                <w:rFonts w:ascii="Times New Roman" w:hAnsi="Times New Roman" w:cs="Times New Roman"/>
                <w:sz w:val="20"/>
                <w:szCs w:val="20"/>
              </w:rPr>
              <w:t>75184,48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70613,21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1606" w:type="dxa"/>
          </w:tcPr>
          <w:p w:rsidR="00894DBB" w:rsidRPr="0020183D" w:rsidRDefault="00894DBB" w:rsidP="00894DBB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6140,8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8319,2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4870,0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3078,3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7224,656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3584,9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2538,5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2647,4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2647,4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</w:t>
            </w:r>
          </w:p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4696,0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8648,1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17750,2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1476,659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3504,463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6429,469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1170,0</w:t>
            </w:r>
          </w:p>
        </w:tc>
      </w:tr>
      <w:tr w:rsidR="00894DBB" w:rsidRPr="00B4273F" w:rsidTr="00574BBC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  <w:vAlign w:val="center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Ведомственная целевая программа  </w:t>
            </w:r>
          </w:p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«Ресурсное </w:t>
            </w:r>
            <w:r w:rsidRPr="0020183D">
              <w:rPr>
                <w:lang w:val="ru-RU"/>
              </w:rPr>
              <w:lastRenderedPageBreak/>
              <w:t>обеспечение программ дополнительного образования в сфере физической культуры и спорта города Липецка»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 xml:space="preserve">Департамент по физической </w:t>
            </w:r>
            <w:r w:rsidRPr="0020183D">
              <w:rPr>
                <w:lang w:val="ru-RU"/>
              </w:rPr>
              <w:lastRenderedPageBreak/>
              <w:t xml:space="preserve">культуре и спорту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lastRenderedPageBreak/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70692,443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13326,698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14144,237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3274,984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6249,711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20183D">
              <w:rPr>
                <w:lang w:val="ru-RU"/>
              </w:rPr>
              <w:t>601,2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3916,2</w:t>
            </w:r>
          </w:p>
        </w:tc>
      </w:tr>
      <w:tr w:rsidR="00894DBB" w:rsidRPr="00B4273F" w:rsidTr="00574BBC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2.</w:t>
            </w:r>
            <w:r w:rsidRPr="00616D11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861" w:type="dxa"/>
            <w:vAlign w:val="center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2: </w:t>
            </w:r>
            <w:r w:rsidRPr="0020183D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t>2018-202</w:t>
            </w:r>
            <w:r w:rsidRPr="0020183D">
              <w:rPr>
                <w:lang w:val="ru-RU"/>
              </w:rPr>
              <w:t>0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</w:pPr>
            <w:r w:rsidRPr="0020183D">
              <w:t>5950,0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53918,6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2857,3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</w:pPr>
            <w:r w:rsidRPr="0020183D"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</w:pPr>
            <w:r w:rsidRPr="0020183D"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</w:pPr>
            <w:r w:rsidRPr="0020183D"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</w:pPr>
            <w:r w:rsidRPr="0020183D">
              <w:t>0</w:t>
            </w:r>
          </w:p>
        </w:tc>
      </w:tr>
      <w:tr w:rsidR="00894DBB" w:rsidRPr="00B4273F" w:rsidTr="00574BBC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Align w:val="center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500BBC">
              <w:rPr>
                <w:lang w:val="ru-RU"/>
              </w:rPr>
              <w:t>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500BBC">
              <w:rPr>
                <w:lang w:val="ru-RU"/>
              </w:rPr>
              <w:t>ства</w:t>
            </w:r>
            <w:proofErr w:type="spellEnd"/>
            <w:r w:rsidRPr="00500BBC">
              <w:rPr>
                <w:lang w:val="ru-RU"/>
              </w:rPr>
              <w:t xml:space="preserve"> и архитектуры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2019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650,0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2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культуры</w:t>
            </w:r>
            <w:proofErr w:type="spellEnd"/>
            <w:r w:rsidRPr="0020183D">
              <w:t xml:space="preserve"> и </w:t>
            </w:r>
            <w:proofErr w:type="spellStart"/>
            <w:r w:rsidRPr="0020183D">
              <w:t>туризма</w:t>
            </w:r>
            <w:proofErr w:type="spellEnd"/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2021-2022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704,561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5992,14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bCs/>
                <w:lang w:val="ru-RU"/>
              </w:rPr>
              <w:t xml:space="preserve">Подпрограмма 3 </w:t>
            </w:r>
            <w:r w:rsidRPr="0020183D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36866,0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37478,9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36743,87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27068,846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28160,802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29012,0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28106,275</w:t>
            </w:r>
          </w:p>
        </w:tc>
      </w:tr>
      <w:tr w:rsidR="00894DBB" w:rsidRPr="00B4273F" w:rsidTr="00A05C1A">
        <w:tc>
          <w:tcPr>
            <w:tcW w:w="567" w:type="dxa"/>
            <w:vMerge w:val="restart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  <w:vMerge w:val="restart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1606" w:type="dxa"/>
          </w:tcPr>
          <w:p w:rsidR="00894DBB" w:rsidRPr="0020183D" w:rsidRDefault="00894DBB" w:rsidP="00894DBB"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15000,0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</w:pPr>
            <w:r w:rsidRPr="0020183D">
              <w:t>16921,2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</w:pPr>
            <w:r w:rsidRPr="0020183D">
              <w:t>16921,2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12919,55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15324,532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16752,5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17396,775</w:t>
            </w:r>
          </w:p>
        </w:tc>
      </w:tr>
      <w:tr w:rsidR="00894DBB" w:rsidRPr="00B4273F" w:rsidTr="00574BBC"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894DBB" w:rsidRPr="0020183D" w:rsidRDefault="00894DBB" w:rsidP="00894DBB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2017-20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4161,0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4322,4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4396,17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1549,296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2616,27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2709,5</w:t>
            </w:r>
          </w:p>
        </w:tc>
      </w:tr>
      <w:tr w:rsidR="00894DBB" w:rsidRPr="00B4273F" w:rsidTr="00574BBC"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  <w:vAlign w:val="center"/>
          </w:tcPr>
          <w:p w:rsidR="00894DBB" w:rsidRPr="0020183D" w:rsidRDefault="00894DBB" w:rsidP="00894DBB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2018-2022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80,0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3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iCs/>
                <w:lang w:val="ru-RU"/>
              </w:rPr>
              <w:t xml:space="preserve">подпрограммы 3: </w:t>
            </w:r>
            <w:r w:rsidRPr="0020183D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</w:pPr>
            <w:proofErr w:type="spellStart"/>
            <w:r w:rsidRPr="0020183D"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17705,0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16155,3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15426,5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12600,0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10220,0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9250,0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8000,0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 xml:space="preserve">Департамент образования, </w:t>
            </w:r>
          </w:p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администрация города Липецка, департамент градостроитель</w:t>
            </w:r>
            <w:r>
              <w:rPr>
                <w:lang w:val="ru-RU"/>
              </w:rPr>
              <w:t xml:space="preserve"> </w:t>
            </w:r>
            <w:proofErr w:type="spellStart"/>
            <w:r w:rsidRPr="0020183D">
              <w:rPr>
                <w:lang w:val="ru-RU"/>
              </w:rPr>
              <w:t>ства</w:t>
            </w:r>
            <w:proofErr w:type="spellEnd"/>
            <w:r w:rsidRPr="0020183D">
              <w:rPr>
                <w:lang w:val="ru-RU"/>
              </w:rPr>
              <w:t xml:space="preserve">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116521,8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106786,092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117277,336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79682,909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103129,539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103129,539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1 </w:t>
            </w:r>
            <w:r w:rsidRPr="0020183D">
              <w:rPr>
                <w:i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 xml:space="preserve">Совершенствование управления </w:t>
            </w:r>
            <w:r w:rsidRPr="0020183D">
              <w:rPr>
                <w:lang w:val="ru-RU"/>
              </w:rPr>
              <w:lastRenderedPageBreak/>
              <w:t>системой образования города Липецка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</w:pPr>
            <w:proofErr w:type="spellStart"/>
            <w:r w:rsidRPr="0020183D">
              <w:lastRenderedPageBreak/>
              <w:t>Департамент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образования</w:t>
            </w:r>
            <w:proofErr w:type="spellEnd"/>
            <w:r w:rsidRPr="0020183D">
              <w:t xml:space="preserve">, </w:t>
            </w:r>
          </w:p>
          <w:p w:rsidR="00894DBB" w:rsidRPr="0020183D" w:rsidRDefault="00894DBB" w:rsidP="00894DBB">
            <w:pPr>
              <w:jc w:val="both"/>
            </w:pPr>
            <w:proofErr w:type="spellStart"/>
            <w:r w:rsidRPr="0020183D">
              <w:t>администрация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города</w:t>
            </w:r>
            <w:proofErr w:type="spellEnd"/>
            <w:r w:rsidRPr="0020183D">
              <w:t xml:space="preserve"> </w:t>
            </w:r>
            <w:proofErr w:type="spellStart"/>
            <w:r w:rsidRPr="0020183D">
              <w:t>Липецка</w:t>
            </w:r>
            <w:proofErr w:type="spellEnd"/>
            <w:r w:rsidRPr="0020183D">
              <w:t xml:space="preserve"> </w:t>
            </w:r>
          </w:p>
          <w:p w:rsidR="00894DBB" w:rsidRPr="0020183D" w:rsidRDefault="00894DBB" w:rsidP="00894DBB">
            <w:pPr>
              <w:jc w:val="both"/>
            </w:pPr>
          </w:p>
        </w:tc>
        <w:tc>
          <w:tcPr>
            <w:tcW w:w="928" w:type="dxa"/>
          </w:tcPr>
          <w:p w:rsidR="00894DBB" w:rsidRPr="0020183D" w:rsidRDefault="00894DBB" w:rsidP="00894DBB">
            <w:r w:rsidRPr="0020183D">
              <w:t>2017-2025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</w:pPr>
            <w:r w:rsidRPr="0020183D">
              <w:t>84957,2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</w:pPr>
            <w:r w:rsidRPr="0020183D">
              <w:t>90795,625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101181,35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98780,4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103574,988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105236,047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78307,0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102307,0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102307,0</w:t>
            </w:r>
          </w:p>
        </w:tc>
      </w:tr>
      <w:tr w:rsidR="00894DBB" w:rsidRPr="00B4273F" w:rsidTr="00A05C1A">
        <w:tc>
          <w:tcPr>
            <w:tcW w:w="567" w:type="dxa"/>
            <w:vMerge w:val="restart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861" w:type="dxa"/>
            <w:vMerge w:val="restart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2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5209,7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246,564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247,871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238,213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112,539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112,539</w:t>
            </w:r>
          </w:p>
        </w:tc>
      </w:tr>
      <w:tr w:rsidR="00894DBB" w:rsidRPr="00B4273F" w:rsidTr="00A05C1A"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894DBB" w:rsidRPr="0020183D" w:rsidRDefault="00894DBB" w:rsidP="00894DBB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21,07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110,0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4.3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3 </w:t>
            </w:r>
            <w:r w:rsidRPr="0020183D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</w:t>
            </w:r>
            <w:r>
              <w:rPr>
                <w:lang w:val="ru-RU"/>
              </w:rPr>
              <w:t>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1620,0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1821,27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.4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4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создание условий для инклюзивного образования детей-инвалидов в дошкольных </w:t>
            </w:r>
            <w:r w:rsidRPr="0020183D">
              <w:rPr>
                <w:bCs/>
                <w:lang w:val="ru-RU"/>
              </w:rPr>
              <w:lastRenderedPageBreak/>
              <w:t>образовательных организациях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1200,0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570,0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380,0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440,653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.5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5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20183D">
              <w:rPr>
                <w:bCs/>
                <w:lang w:val="ru-RU"/>
              </w:rPr>
              <w:t>безбарьерной</w:t>
            </w:r>
            <w:proofErr w:type="spellEnd"/>
            <w:r w:rsidRPr="0020183D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образования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1500,0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552,2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1010,0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587,043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300,0</w:t>
            </w:r>
          </w:p>
        </w:tc>
      </w:tr>
      <w:tr w:rsidR="00894DBB" w:rsidRPr="00B4273F" w:rsidTr="00A05C1A">
        <w:tc>
          <w:tcPr>
            <w:tcW w:w="567" w:type="dxa"/>
            <w:vMerge w:val="restart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.6</w:t>
            </w:r>
          </w:p>
        </w:tc>
        <w:tc>
          <w:tcPr>
            <w:tcW w:w="1861" w:type="dxa"/>
            <w:vMerge w:val="restart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6 </w:t>
            </w:r>
            <w:r w:rsidRPr="0020183D">
              <w:rPr>
                <w:bCs/>
                <w:lang w:val="ru-RU"/>
              </w:rPr>
              <w:t xml:space="preserve">подпрограммы 4: Реализация мероприятий, направленных на осуществление капитального ремонта и </w:t>
            </w:r>
            <w:r w:rsidRPr="0020183D">
              <w:rPr>
                <w:bCs/>
                <w:lang w:val="ru-RU"/>
              </w:rPr>
              <w:lastRenderedPageBreak/>
              <w:t>бюджетных инвестиций в объекты муниципальной собственности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lastRenderedPageBreak/>
              <w:t>Департамент образования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2020-2022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8211,7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3447,517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894DBB" w:rsidRPr="0020183D" w:rsidRDefault="00894DBB" w:rsidP="00894DBB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градостроитель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ства</w:t>
            </w:r>
            <w:proofErr w:type="spellEnd"/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 и архитектуры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894DBB" w:rsidRPr="0020183D" w:rsidRDefault="00894DBB" w:rsidP="00894DBB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культуры и </w:t>
            </w: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туризма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2022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  <w:vMerge/>
          </w:tcPr>
          <w:p w:rsidR="00894DBB" w:rsidRPr="00616D11" w:rsidRDefault="00894DBB" w:rsidP="00894DBB">
            <w:pPr>
              <w:spacing w:line="0" w:lineRule="atLeast"/>
            </w:pPr>
          </w:p>
        </w:tc>
        <w:tc>
          <w:tcPr>
            <w:tcW w:w="1861" w:type="dxa"/>
            <w:vMerge/>
          </w:tcPr>
          <w:p w:rsidR="00894DBB" w:rsidRPr="0020183D" w:rsidRDefault="00894DBB" w:rsidP="00894DBB">
            <w:pPr>
              <w:spacing w:line="0" w:lineRule="atLeast"/>
              <w:ind w:firstLine="79"/>
            </w:pP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физической культуре и спорту  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pStyle w:val="ConsPlusNormal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.7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 xml:space="preserve">Основное мероприятие 7 </w:t>
            </w:r>
            <w:r w:rsidRPr="0020183D">
              <w:rPr>
                <w:bCs/>
                <w:lang w:val="ru-RU"/>
              </w:rPr>
              <w:t xml:space="preserve">подпрограммы 4: </w:t>
            </w:r>
            <w:r w:rsidRPr="0020183D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jc w:val="both"/>
              <w:rPr>
                <w:lang w:val="ru-RU"/>
              </w:rPr>
            </w:pPr>
            <w:r w:rsidRPr="0020183D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B4273F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16D11">
              <w:rPr>
                <w:rFonts w:ascii="Times New Roman" w:hAnsi="Times New Roman" w:cs="Times New Roman"/>
                <w:sz w:val="20"/>
              </w:rPr>
              <w:t>4</w:t>
            </w: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616D11">
              <w:rPr>
                <w:rFonts w:ascii="Times New Roman" w:hAnsi="Times New Roman" w:cs="Times New Roman"/>
                <w:sz w:val="20"/>
              </w:rPr>
              <w:t>.8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8 </w:t>
            </w:r>
            <w:r w:rsidRPr="0020183D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894DBB" w:rsidRPr="0020183D" w:rsidRDefault="00894DBB" w:rsidP="00894D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Реализация мероприятий, направленных на выполнение требований пожарной безопасности образовательных организаций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2022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6845,901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  <w:tr w:rsidR="00894DBB" w:rsidRPr="00CE169B" w:rsidTr="00A05C1A">
        <w:tc>
          <w:tcPr>
            <w:tcW w:w="567" w:type="dxa"/>
          </w:tcPr>
          <w:p w:rsidR="00894DBB" w:rsidRPr="00616D11" w:rsidRDefault="00894DBB" w:rsidP="00894DB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44.9</w:t>
            </w:r>
          </w:p>
        </w:tc>
        <w:tc>
          <w:tcPr>
            <w:tcW w:w="1861" w:type="dxa"/>
          </w:tcPr>
          <w:p w:rsidR="00894DBB" w:rsidRPr="0020183D" w:rsidRDefault="00894DBB" w:rsidP="00894D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1606" w:type="dxa"/>
          </w:tcPr>
          <w:p w:rsidR="00894DBB" w:rsidRPr="0020183D" w:rsidRDefault="00894DBB" w:rsidP="00894DB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183D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928" w:type="dxa"/>
          </w:tcPr>
          <w:p w:rsidR="00894DBB" w:rsidRPr="0020183D" w:rsidRDefault="00894DBB" w:rsidP="00894DBB">
            <w:pPr>
              <w:rPr>
                <w:lang w:val="ru-RU"/>
              </w:rPr>
            </w:pPr>
            <w:r w:rsidRPr="0020183D">
              <w:rPr>
                <w:lang w:val="ru-RU"/>
              </w:rPr>
              <w:t>2023-2025</w:t>
            </w:r>
          </w:p>
        </w:tc>
        <w:tc>
          <w:tcPr>
            <w:tcW w:w="1202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13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7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08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18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  <w:tc>
          <w:tcPr>
            <w:tcW w:w="1275" w:type="dxa"/>
          </w:tcPr>
          <w:p w:rsidR="00894DBB" w:rsidRPr="0020183D" w:rsidRDefault="00894DBB" w:rsidP="00894DBB">
            <w:pPr>
              <w:jc w:val="center"/>
              <w:rPr>
                <w:lang w:val="ru-RU"/>
              </w:rPr>
            </w:pPr>
            <w:r w:rsidRPr="0020183D">
              <w:rPr>
                <w:lang w:val="ru-RU"/>
              </w:rPr>
              <w:t>0</w:t>
            </w:r>
          </w:p>
        </w:tc>
      </w:tr>
    </w:tbl>
    <w:p w:rsidR="0071578F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396FDB" w:rsidRDefault="00DF504B" w:rsidP="00697A84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lastRenderedPageBreak/>
        <w:t>1.</w:t>
      </w:r>
      <w:r w:rsidR="00652F97">
        <w:rPr>
          <w:sz w:val="28"/>
          <w:szCs w:val="28"/>
          <w:lang w:val="ru-RU"/>
        </w:rPr>
        <w:t>3</w:t>
      </w:r>
      <w:r w:rsidRPr="00A1443D">
        <w:rPr>
          <w:sz w:val="28"/>
          <w:szCs w:val="28"/>
          <w:lang w:val="ru-RU"/>
        </w:rPr>
        <w:t>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A1443D" w:rsidRDefault="00DF504B" w:rsidP="00697A84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0247EA" w:rsidRDefault="00DF504B" w:rsidP="00BB65B1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 xml:space="preserve"> «Развитие образования города Липецка»</w:t>
      </w:r>
    </w:p>
    <w:p w:rsidR="00EF351C" w:rsidRDefault="00EF351C" w:rsidP="00BB65B1">
      <w:pPr>
        <w:ind w:firstLine="284"/>
        <w:jc w:val="center"/>
        <w:rPr>
          <w:sz w:val="28"/>
          <w:szCs w:val="28"/>
          <w:lang w:val="ru-RU"/>
        </w:rPr>
      </w:pPr>
    </w:p>
    <w:tbl>
      <w:tblPr>
        <w:tblW w:w="1573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559"/>
        <w:gridCol w:w="1275"/>
        <w:gridCol w:w="1276"/>
        <w:gridCol w:w="1275"/>
        <w:gridCol w:w="1276"/>
        <w:gridCol w:w="1276"/>
        <w:gridCol w:w="1276"/>
        <w:gridCol w:w="1275"/>
        <w:gridCol w:w="1560"/>
        <w:gridCol w:w="1276"/>
      </w:tblGrid>
      <w:tr w:rsidR="0070381E" w:rsidRPr="00A1443D" w:rsidTr="00B4153B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76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  <w:rPr>
                <w:lang w:val="ru-RU"/>
              </w:rPr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70381E" w:rsidRPr="00A1443D" w:rsidTr="00B4153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2022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1E" w:rsidRPr="00A1443D" w:rsidRDefault="0070381E" w:rsidP="00406274">
            <w:pPr>
              <w:jc w:val="center"/>
            </w:pPr>
            <w:r w:rsidRPr="00A1443D">
              <w:t>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1E" w:rsidRPr="00A1443D" w:rsidRDefault="0070381E" w:rsidP="00406274">
            <w:pPr>
              <w:jc w:val="center"/>
            </w:pPr>
            <w:r w:rsidRPr="00A1443D">
              <w:t>2024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70381E" w:rsidRDefault="0070381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2025</w:t>
            </w:r>
          </w:p>
        </w:tc>
      </w:tr>
      <w:tr w:rsidR="0070381E" w:rsidRPr="00A1443D" w:rsidTr="00B4153B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381E" w:rsidRPr="00A1443D" w:rsidRDefault="0070381E" w:rsidP="00406274">
            <w:pPr>
              <w:jc w:val="center"/>
            </w:pPr>
            <w:r w:rsidRPr="00A1443D"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A1443D" w:rsidRDefault="0070381E" w:rsidP="00406274">
            <w:pPr>
              <w:jc w:val="center"/>
            </w:pPr>
            <w:r w:rsidRPr="00A1443D"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A1443D" w:rsidRDefault="0070381E" w:rsidP="00406274">
            <w:pPr>
              <w:jc w:val="center"/>
            </w:pPr>
            <w:r w:rsidRPr="00A1443D">
              <w:t>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81E" w:rsidRPr="0070381E" w:rsidRDefault="0070381E" w:rsidP="0040627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6002188,152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2D3116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9358447,406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8374283,71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8395573,705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8406804,454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440,695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FA5B0E" w:rsidP="00C863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478408,588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355422,261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3245610,014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FA5B0E" w:rsidP="00C863C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5612775,677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5131957,899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5129068,366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5129068,366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2017316,443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2D3116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2365524,141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1974909,48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государственных 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52F97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738821,0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778400,0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901739,0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5058770,914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6989139,851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2D3116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7975400,248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7518478,499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145013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7514605,683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7525836,432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283,562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FA5B0E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359986,974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145013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355422,261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3244251,852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4531089,3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FA5B0E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5304406,462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5125302,129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5121063,373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5121063,373</w:t>
            </w:r>
          </w:p>
        </w:tc>
      </w:tr>
      <w:tr w:rsidR="0072737C" w:rsidRPr="00A1443D" w:rsidTr="00B4153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1154235,5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2D3116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1461006,812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1166760,039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660000,0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700000,0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850000,0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lastRenderedPageBreak/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800705,649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982726,253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725360,257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157,133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40,515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118421,614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1145,773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80697,646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741257,743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758227,993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58145,0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55400,0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25379,0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4.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«</w:t>
            </w:r>
            <w:proofErr w:type="spellStart"/>
            <w:r w:rsidRPr="00A1443D">
              <w:rPr>
                <w:lang w:val="ru-RU"/>
              </w:rPr>
              <w:t>Совершенствова</w:t>
            </w:r>
            <w:r>
              <w:rPr>
                <w:lang w:val="ru-RU"/>
              </w:rPr>
              <w:t>-</w:t>
            </w:r>
            <w:r w:rsidRPr="00A1443D">
              <w:rPr>
                <w:lang w:val="ru-RU"/>
              </w:rPr>
              <w:t>ние</w:t>
            </w:r>
            <w:proofErr w:type="spellEnd"/>
            <w:r w:rsidRPr="00A1443D">
              <w:rPr>
                <w:lang w:val="ru-RU"/>
              </w:rPr>
              <w:t xml:space="preserve"> организации отдыха и создание условий для занятости детей в каникулярное время»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57542,0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55372,0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36866,0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29012,0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20676,0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23000,0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26360,0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5.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Всего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85169,589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344948,905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86338,679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212,389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636A59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227671,569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6655,77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84957,2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90795,625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A53454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117277,336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79682,909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</w:tr>
      <w:tr w:rsidR="0072737C" w:rsidRPr="00A1443D" w:rsidTr="001721AD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737C" w:rsidRPr="00A1443D" w:rsidRDefault="0072737C" w:rsidP="0072737C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737C" w:rsidRPr="00A1443D" w:rsidRDefault="0072737C" w:rsidP="0072737C">
            <w:pPr>
              <w:jc w:val="center"/>
            </w:pPr>
            <w:r w:rsidRPr="00A1443D">
              <w:t>0,0</w:t>
            </w:r>
          </w:p>
        </w:tc>
      </w:tr>
    </w:tbl>
    <w:p w:rsidR="004C3877" w:rsidRDefault="0012153C" w:rsidP="00E31873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</w:t>
      </w:r>
      <w:r w:rsidR="00476061" w:rsidRPr="00A1443D">
        <w:rPr>
          <w:sz w:val="28"/>
          <w:szCs w:val="28"/>
          <w:lang w:val="ru-RU"/>
        </w:rPr>
        <w:t>.</w:t>
      </w:r>
    </w:p>
    <w:p w:rsidR="00370AD8" w:rsidRDefault="00370AD8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8C0D2F" w:rsidRDefault="008C0D2F" w:rsidP="00E76392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E76392" w:rsidRDefault="000D1D8B" w:rsidP="00E76392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 В </w:t>
      </w:r>
      <w:r w:rsidRPr="00376B9B">
        <w:rPr>
          <w:sz w:val="28"/>
          <w:szCs w:val="28"/>
          <w:lang w:val="ru-RU"/>
        </w:rPr>
        <w:t xml:space="preserve">разделе 9. «Целевые индикаторы и показатели задач муниципальной программы» </w:t>
      </w:r>
      <w:r>
        <w:rPr>
          <w:sz w:val="28"/>
          <w:szCs w:val="28"/>
          <w:lang w:val="ru-RU"/>
        </w:rPr>
        <w:t>таблиц</w:t>
      </w:r>
      <w:r w:rsidR="008C0D2F">
        <w:rPr>
          <w:sz w:val="28"/>
          <w:szCs w:val="28"/>
          <w:lang w:val="ru-RU"/>
        </w:rPr>
        <w:t>у</w:t>
      </w:r>
      <w:r w:rsidRPr="00376B9B">
        <w:rPr>
          <w:sz w:val="28"/>
          <w:szCs w:val="28"/>
          <w:lang w:val="ru-RU"/>
        </w:rPr>
        <w:t xml:space="preserve"> «Сведения о </w:t>
      </w:r>
      <w:r w:rsidR="00E76392">
        <w:rPr>
          <w:sz w:val="28"/>
          <w:szCs w:val="28"/>
          <w:lang w:val="ru-RU"/>
        </w:rPr>
        <w:t>ц</w:t>
      </w:r>
      <w:r w:rsidRPr="00376B9B">
        <w:rPr>
          <w:sz w:val="28"/>
          <w:szCs w:val="28"/>
          <w:lang w:val="ru-RU"/>
        </w:rPr>
        <w:t>елевых индикаторах и показателях задач муниципальной программы «Развитие образования города Липецка»</w:t>
      </w:r>
      <w:r w:rsidR="00E76392">
        <w:rPr>
          <w:sz w:val="28"/>
          <w:szCs w:val="28"/>
          <w:lang w:val="ru-RU"/>
        </w:rPr>
        <w:t xml:space="preserve"> дополнить </w:t>
      </w:r>
      <w:r w:rsidR="008C0D2F">
        <w:rPr>
          <w:sz w:val="28"/>
          <w:szCs w:val="28"/>
          <w:lang w:val="ru-RU"/>
        </w:rPr>
        <w:t>пунктами 13.1 и 13.2</w:t>
      </w:r>
      <w:r w:rsidR="00E76392">
        <w:rPr>
          <w:sz w:val="28"/>
          <w:szCs w:val="28"/>
          <w:lang w:val="ru-RU"/>
        </w:rPr>
        <w:t xml:space="preserve"> следующего содержания</w:t>
      </w:r>
      <w:r w:rsidR="00014A4D">
        <w:rPr>
          <w:sz w:val="28"/>
          <w:szCs w:val="28"/>
          <w:lang w:val="ru-RU"/>
        </w:rPr>
        <w:t>:</w:t>
      </w:r>
    </w:p>
    <w:p w:rsidR="00E76392" w:rsidRDefault="00E76392" w:rsidP="00E76392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tbl>
      <w:tblPr>
        <w:tblW w:w="1548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9"/>
        <w:gridCol w:w="2126"/>
        <w:gridCol w:w="1559"/>
        <w:gridCol w:w="425"/>
        <w:gridCol w:w="426"/>
        <w:gridCol w:w="425"/>
        <w:gridCol w:w="425"/>
        <w:gridCol w:w="425"/>
        <w:gridCol w:w="426"/>
        <w:gridCol w:w="425"/>
        <w:gridCol w:w="425"/>
        <w:gridCol w:w="709"/>
        <w:gridCol w:w="709"/>
        <w:gridCol w:w="708"/>
        <w:gridCol w:w="709"/>
        <w:gridCol w:w="4820"/>
      </w:tblGrid>
      <w:tr w:rsidR="00850EF1" w:rsidRPr="00AF2CB9" w:rsidTr="008C0D2F">
        <w:trPr>
          <w:trHeight w:val="392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C0D2F" w:rsidP="00850EF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76392">
              <w:rPr>
                <w:sz w:val="24"/>
                <w:szCs w:val="24"/>
                <w:lang w:val="ru-RU"/>
              </w:rPr>
              <w:t xml:space="preserve">Показатель 2 задачи 2 </w:t>
            </w:r>
            <w:r>
              <w:rPr>
                <w:sz w:val="24"/>
                <w:szCs w:val="24"/>
                <w:lang w:val="ru-RU"/>
              </w:rPr>
              <w:t>К</w:t>
            </w:r>
            <w:r w:rsidRPr="00E76392">
              <w:rPr>
                <w:sz w:val="24"/>
                <w:szCs w:val="24"/>
                <w:lang w:val="ru-RU"/>
              </w:rPr>
              <w:t>оличество ставок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Департамент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ставки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E9091F" w:rsidRDefault="00850EF1" w:rsidP="00850EF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Default="00DF46D7" w:rsidP="00DF46D7">
            <w:pPr>
              <w:jc w:val="center"/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DF46D7" w:rsidRDefault="00DF46D7" w:rsidP="00DF46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Pr="00DF46D7" w:rsidRDefault="00DF46D7" w:rsidP="00DF46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0EF1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Показатель определяется по формуле</w:t>
            </w:r>
          </w:p>
          <w:p w:rsidR="00850EF1" w:rsidRDefault="00850EF1" w:rsidP="00850EF1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val="ru-RU"/>
              </w:rPr>
            </w:pPr>
          </w:p>
          <w:p w:rsidR="00850EF1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</w:t>
            </w:r>
            <w:r>
              <w:rPr>
                <w:sz w:val="24"/>
                <w:szCs w:val="24"/>
                <w:vertAlign w:val="subscript"/>
                <w:lang w:val="ru-RU"/>
              </w:rPr>
              <w:t>2/2</w:t>
            </w:r>
            <w:r>
              <w:rPr>
                <w:sz w:val="24"/>
                <w:szCs w:val="24"/>
                <w:lang w:val="ru-RU"/>
              </w:rPr>
              <w:t xml:space="preserve"> = К x С, где</w:t>
            </w:r>
          </w:p>
          <w:p w:rsidR="00850EF1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850EF1" w:rsidRPr="004627BE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 – количество общеобразовательных учреждений, в которых введена должность </w:t>
            </w:r>
            <w:r w:rsidRPr="00E76392">
              <w:rPr>
                <w:sz w:val="24"/>
                <w:szCs w:val="24"/>
                <w:lang w:val="ru-RU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>а</w:t>
            </w:r>
            <w:r w:rsidRPr="00E76392">
              <w:rPr>
                <w:sz w:val="24"/>
                <w:szCs w:val="24"/>
                <w:lang w:val="ru-RU"/>
              </w:rPr>
              <w:t xml:space="preserve"> </w:t>
            </w:r>
            <w:r w:rsidRPr="004627BE">
              <w:rPr>
                <w:bCs/>
                <w:sz w:val="24"/>
                <w:szCs w:val="24"/>
                <w:lang w:val="ru-RU"/>
              </w:rPr>
              <w:t>директора по воспитанию и взаимодействию с детскими общественными объединениями</w:t>
            </w:r>
            <w:r>
              <w:rPr>
                <w:bCs/>
                <w:sz w:val="24"/>
                <w:szCs w:val="24"/>
                <w:lang w:val="ru-RU"/>
              </w:rPr>
              <w:t>;</w:t>
            </w:r>
            <w:r w:rsidRPr="004627BE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850EF1" w:rsidRPr="00E9091F" w:rsidRDefault="00850EF1" w:rsidP="00850EF1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 – количество ставок должности </w:t>
            </w:r>
            <w:r w:rsidRPr="00E76392">
              <w:rPr>
                <w:sz w:val="24"/>
                <w:szCs w:val="24"/>
                <w:lang w:val="ru-RU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>а</w:t>
            </w:r>
            <w:r w:rsidRPr="00E76392">
              <w:rPr>
                <w:sz w:val="24"/>
                <w:szCs w:val="24"/>
                <w:lang w:val="ru-RU"/>
              </w:rPr>
              <w:t xml:space="preserve"> </w:t>
            </w:r>
            <w:r w:rsidRPr="004627BE">
              <w:rPr>
                <w:bCs/>
                <w:sz w:val="24"/>
                <w:szCs w:val="24"/>
                <w:lang w:val="ru-RU"/>
              </w:rPr>
              <w:t>директора по воспитанию и взаимодействию с детскими общественными объединениями</w:t>
            </w:r>
            <w:r>
              <w:rPr>
                <w:sz w:val="24"/>
                <w:szCs w:val="24"/>
                <w:lang w:val="ru-RU"/>
              </w:rPr>
              <w:t xml:space="preserve">  в общеобразовательном учреждении</w:t>
            </w:r>
          </w:p>
        </w:tc>
      </w:tr>
      <w:tr w:rsidR="00DF46D7" w:rsidRPr="00AF2CB9" w:rsidTr="008C0D2F">
        <w:trPr>
          <w:trHeight w:val="3929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Default="008C0D2F" w:rsidP="00DF46D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13.2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76392">
              <w:rPr>
                <w:sz w:val="24"/>
                <w:szCs w:val="24"/>
                <w:lang w:val="ru-RU"/>
              </w:rPr>
              <w:t xml:space="preserve">Показатель </w:t>
            </w:r>
            <w:r>
              <w:rPr>
                <w:sz w:val="24"/>
                <w:szCs w:val="24"/>
                <w:lang w:val="ru-RU"/>
              </w:rPr>
              <w:t>3</w:t>
            </w:r>
            <w:r w:rsidRPr="00E76392">
              <w:rPr>
                <w:sz w:val="24"/>
                <w:szCs w:val="24"/>
                <w:lang w:val="ru-RU"/>
              </w:rPr>
              <w:t xml:space="preserve"> задачи 2 </w:t>
            </w:r>
            <w:r>
              <w:rPr>
                <w:sz w:val="24"/>
                <w:szCs w:val="24"/>
                <w:lang w:val="ru-RU"/>
              </w:rPr>
              <w:t>К</w:t>
            </w:r>
            <w:r w:rsidRPr="00E76392">
              <w:rPr>
                <w:sz w:val="24"/>
                <w:szCs w:val="24"/>
                <w:lang w:val="ru-RU"/>
              </w:rPr>
              <w:t xml:space="preserve">оличество </w:t>
            </w:r>
            <w:r>
              <w:rPr>
                <w:sz w:val="24"/>
                <w:szCs w:val="24"/>
                <w:lang w:val="ru-RU"/>
              </w:rPr>
              <w:t>муниципальных общеобразовательных организаций, охваченных мероприятиями по обеспечению деятельности</w:t>
            </w:r>
            <w:r w:rsidRPr="00E76392">
              <w:rPr>
                <w:sz w:val="24"/>
                <w:szCs w:val="24"/>
                <w:lang w:val="ru-RU"/>
              </w:rPr>
              <w:t xml:space="preserve"> советников директора по воспитанию и взаимодействию с детскими общественными объединениями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Департамент образования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единиц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E9091F" w:rsidRDefault="00DF46D7" w:rsidP="00DF46D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582EF4" w:rsidRDefault="00DF46D7" w:rsidP="00DF46D7">
            <w:pPr>
              <w:rPr>
                <w:sz w:val="24"/>
                <w:szCs w:val="24"/>
                <w:lang w:val="ru-RU"/>
              </w:rPr>
            </w:pPr>
            <w:r w:rsidRPr="00582EF4">
              <w:rPr>
                <w:sz w:val="24"/>
                <w:szCs w:val="24"/>
                <w:lang w:val="ru-RU"/>
              </w:rPr>
              <w:t>65,0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582EF4" w:rsidRDefault="00DF46D7" w:rsidP="00DF46D7">
            <w:pPr>
              <w:rPr>
                <w:sz w:val="24"/>
                <w:szCs w:val="24"/>
                <w:lang w:val="ru-RU"/>
              </w:rPr>
            </w:pPr>
            <w:r w:rsidRPr="00582EF4">
              <w:rPr>
                <w:sz w:val="24"/>
                <w:szCs w:val="24"/>
                <w:lang w:val="ru-RU"/>
              </w:rPr>
              <w:t>65,0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6D7" w:rsidRPr="00582EF4" w:rsidRDefault="00DF46D7" w:rsidP="00DF46D7">
            <w:pPr>
              <w:rPr>
                <w:sz w:val="24"/>
                <w:szCs w:val="24"/>
                <w:lang w:val="ru-RU"/>
              </w:rPr>
            </w:pPr>
            <w:r w:rsidRPr="00582EF4">
              <w:rPr>
                <w:sz w:val="24"/>
                <w:szCs w:val="24"/>
                <w:lang w:val="ru-RU"/>
              </w:rPr>
              <w:t>65,0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159" w:rsidRDefault="00DF46D7" w:rsidP="007D1159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Показатель определяется по </w:t>
            </w:r>
          </w:p>
          <w:p w:rsidR="00DF46D7" w:rsidRPr="004627BE" w:rsidRDefault="00DF46D7" w:rsidP="00DF46D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количеств</w:t>
            </w:r>
            <w:r w:rsidR="007D1159">
              <w:rPr>
                <w:sz w:val="24"/>
                <w:szCs w:val="24"/>
                <w:lang w:val="ru-RU"/>
              </w:rPr>
              <w:t>у</w:t>
            </w:r>
            <w:r>
              <w:rPr>
                <w:sz w:val="24"/>
                <w:szCs w:val="24"/>
                <w:lang w:val="ru-RU"/>
              </w:rPr>
              <w:t xml:space="preserve"> общеобразовательных учреждений, в которых введена должность </w:t>
            </w:r>
            <w:r w:rsidRPr="00E76392">
              <w:rPr>
                <w:sz w:val="24"/>
                <w:szCs w:val="24"/>
                <w:lang w:val="ru-RU"/>
              </w:rPr>
              <w:t>советник</w:t>
            </w:r>
            <w:r>
              <w:rPr>
                <w:sz w:val="24"/>
                <w:szCs w:val="24"/>
                <w:lang w:val="ru-RU"/>
              </w:rPr>
              <w:t>а</w:t>
            </w:r>
            <w:r w:rsidRPr="00E76392">
              <w:rPr>
                <w:sz w:val="24"/>
                <w:szCs w:val="24"/>
                <w:lang w:val="ru-RU"/>
              </w:rPr>
              <w:t xml:space="preserve"> </w:t>
            </w:r>
            <w:r w:rsidRPr="004627BE">
              <w:rPr>
                <w:bCs/>
                <w:sz w:val="24"/>
                <w:szCs w:val="24"/>
                <w:lang w:val="ru-RU"/>
              </w:rPr>
              <w:t>директора по воспитанию и взаимодействию с детскими общественными объединениями</w:t>
            </w:r>
            <w:r w:rsidR="007D1159">
              <w:rPr>
                <w:bCs/>
                <w:sz w:val="24"/>
                <w:szCs w:val="24"/>
                <w:lang w:val="ru-RU"/>
              </w:rPr>
              <w:t>.</w:t>
            </w:r>
            <w:r w:rsidRPr="004627BE">
              <w:rPr>
                <w:bCs/>
                <w:sz w:val="24"/>
                <w:szCs w:val="24"/>
                <w:lang w:val="ru-RU"/>
              </w:rPr>
              <w:t xml:space="preserve"> </w:t>
            </w:r>
          </w:p>
          <w:p w:rsidR="00DF46D7" w:rsidRPr="00E9091F" w:rsidRDefault="00DF46D7" w:rsidP="00DF46D7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</w:tc>
      </w:tr>
    </w:tbl>
    <w:p w:rsidR="000D1D8B" w:rsidRPr="00A1443D" w:rsidRDefault="008C0D2F" w:rsidP="008C0D2F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right"/>
        <w:rPr>
          <w:sz w:val="28"/>
          <w:szCs w:val="28"/>
          <w:lang w:val="ru-RU"/>
        </w:rPr>
        <w:sectPr w:rsidR="000D1D8B" w:rsidRPr="00A1443D" w:rsidSect="00ED6897">
          <w:headerReference w:type="default" r:id="rId11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  <w:r>
        <w:rPr>
          <w:sz w:val="28"/>
          <w:szCs w:val="28"/>
          <w:lang w:val="ru-RU"/>
        </w:rPr>
        <w:t>».</w:t>
      </w:r>
    </w:p>
    <w:p w:rsidR="004775B0" w:rsidRDefault="004775B0" w:rsidP="006F71B3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6F71B3" w:rsidRPr="00C94184" w:rsidRDefault="00C94184" w:rsidP="006F71B3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 xml:space="preserve">2. </w:t>
      </w:r>
      <w:r w:rsidR="006F71B3" w:rsidRPr="00C94184">
        <w:rPr>
          <w:sz w:val="29"/>
          <w:szCs w:val="29"/>
          <w:lang w:val="ru-RU"/>
        </w:rPr>
        <w:t>В приложении № 1 к муниципальной программе «Развитие образования города Липецка»</w:t>
      </w:r>
      <w:r w:rsidR="006F71B3" w:rsidRPr="00C94184">
        <w:rPr>
          <w:bCs/>
          <w:sz w:val="29"/>
          <w:szCs w:val="29"/>
          <w:lang w:val="ru-RU"/>
        </w:rPr>
        <w:t>:</w:t>
      </w:r>
    </w:p>
    <w:p w:rsidR="006F71B3" w:rsidRDefault="006F71B3" w:rsidP="00C94184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bCs/>
          <w:sz w:val="29"/>
          <w:szCs w:val="29"/>
          <w:lang w:val="ru-RU"/>
        </w:rPr>
        <w:t xml:space="preserve">2.1. </w:t>
      </w:r>
      <w:r w:rsidRPr="00C94184">
        <w:rPr>
          <w:sz w:val="29"/>
          <w:szCs w:val="29"/>
          <w:lang w:val="ru-RU"/>
        </w:rPr>
        <w:t>В разделе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1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331392" w:rsidRPr="00C94184">
        <w:rPr>
          <w:sz w:val="29"/>
          <w:szCs w:val="29"/>
          <w:lang w:val="ru-RU"/>
        </w:rPr>
        <w:t>11192280,568</w:t>
      </w:r>
      <w:r w:rsidRPr="00C94184">
        <w:rPr>
          <w:sz w:val="29"/>
          <w:szCs w:val="29"/>
          <w:lang w:val="ru-RU"/>
        </w:rPr>
        <w:t>» заменить цифрами «</w:t>
      </w:r>
      <w:r w:rsidR="00B441DA">
        <w:rPr>
          <w:sz w:val="29"/>
          <w:szCs w:val="29"/>
          <w:lang w:val="ru-RU"/>
        </w:rPr>
        <w:t>11210404,36</w:t>
      </w:r>
      <w:r w:rsidRPr="00C94184">
        <w:rPr>
          <w:sz w:val="29"/>
          <w:szCs w:val="29"/>
          <w:lang w:val="ru-RU"/>
        </w:rPr>
        <w:t>», цифры «</w:t>
      </w:r>
      <w:r w:rsidR="00331392" w:rsidRPr="00C94184">
        <w:rPr>
          <w:sz w:val="29"/>
          <w:szCs w:val="29"/>
          <w:lang w:val="ru-RU"/>
        </w:rPr>
        <w:t>1442883,02</w:t>
      </w:r>
      <w:r w:rsidR="00C94184" w:rsidRPr="00C94184">
        <w:rPr>
          <w:sz w:val="29"/>
          <w:szCs w:val="29"/>
          <w:lang w:val="ru-RU"/>
        </w:rPr>
        <w:t>»</w:t>
      </w:r>
      <w:r w:rsidRPr="00C94184">
        <w:rPr>
          <w:sz w:val="29"/>
          <w:szCs w:val="29"/>
          <w:lang w:val="ru-RU"/>
        </w:rPr>
        <w:t xml:space="preserve"> заменить цифрами «</w:t>
      </w:r>
      <w:r w:rsidR="00B441DA">
        <w:rPr>
          <w:sz w:val="29"/>
          <w:szCs w:val="29"/>
          <w:lang w:val="ru-RU"/>
        </w:rPr>
        <w:t>1461006,812</w:t>
      </w:r>
      <w:r w:rsidRPr="00C94184">
        <w:rPr>
          <w:sz w:val="29"/>
          <w:szCs w:val="29"/>
          <w:lang w:val="ru-RU"/>
        </w:rPr>
        <w:t>»;</w:t>
      </w:r>
    </w:p>
    <w:p w:rsidR="00751BE7" w:rsidRDefault="00331392" w:rsidP="00C94184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>
        <w:rPr>
          <w:sz w:val="29"/>
          <w:szCs w:val="29"/>
          <w:lang w:val="ru-RU"/>
        </w:rPr>
        <w:t xml:space="preserve">2.2. Раздел 5. </w:t>
      </w:r>
      <w:r w:rsidR="00751BE7">
        <w:rPr>
          <w:sz w:val="29"/>
          <w:szCs w:val="29"/>
          <w:lang w:val="ru-RU"/>
        </w:rPr>
        <w:t xml:space="preserve">«Основные мероприятия и ведомственные целевые программы» дополнить пунктом 14 следующего содержания: </w:t>
      </w:r>
    </w:p>
    <w:p w:rsidR="00331392" w:rsidRPr="00751BE7" w:rsidRDefault="00751BE7" w:rsidP="00C94184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9"/>
          <w:szCs w:val="29"/>
          <w:lang w:val="ru-RU"/>
        </w:rPr>
        <w:t xml:space="preserve">«14. Региональный проект </w:t>
      </w:r>
      <w:r w:rsidRPr="00751BE7">
        <w:rPr>
          <w:sz w:val="28"/>
          <w:szCs w:val="28"/>
          <w:lang w:val="ru-RU"/>
        </w:rPr>
        <w:t>«Патриотическое воспитание граждан Российской Федерации</w:t>
      </w:r>
      <w:r>
        <w:rPr>
          <w:sz w:val="28"/>
          <w:szCs w:val="28"/>
          <w:lang w:val="ru-RU"/>
        </w:rPr>
        <w:t>»;</w:t>
      </w:r>
    </w:p>
    <w:p w:rsidR="004775B0" w:rsidRPr="00C94184" w:rsidRDefault="006F71B3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2.</w:t>
      </w:r>
      <w:r w:rsidR="00751BE7">
        <w:rPr>
          <w:sz w:val="29"/>
          <w:szCs w:val="29"/>
          <w:lang w:val="ru-RU"/>
        </w:rPr>
        <w:t>3</w:t>
      </w:r>
      <w:r w:rsidRPr="00C94184">
        <w:rPr>
          <w:sz w:val="29"/>
          <w:szCs w:val="29"/>
          <w:lang w:val="ru-RU"/>
        </w:rPr>
        <w:t>. В разделе 6. «Р</w:t>
      </w:r>
      <w:r w:rsidRPr="00C94184">
        <w:rPr>
          <w:bCs/>
          <w:sz w:val="29"/>
          <w:szCs w:val="29"/>
          <w:lang w:val="ru-RU"/>
        </w:rPr>
        <w:t xml:space="preserve">есурсное обеспечение подпрограммы 1» </w:t>
      </w:r>
      <w:r w:rsidR="00751BE7" w:rsidRPr="00C94184">
        <w:rPr>
          <w:sz w:val="29"/>
          <w:szCs w:val="29"/>
          <w:lang w:val="ru-RU"/>
        </w:rPr>
        <w:t>цифры «</w:t>
      </w:r>
      <w:r w:rsidR="00B441DA" w:rsidRPr="00C94184">
        <w:rPr>
          <w:sz w:val="29"/>
          <w:szCs w:val="29"/>
          <w:lang w:val="ru-RU"/>
        </w:rPr>
        <w:t>11192280,568» заменить цифрами «</w:t>
      </w:r>
      <w:r w:rsidR="00B441DA">
        <w:rPr>
          <w:sz w:val="29"/>
          <w:szCs w:val="29"/>
          <w:lang w:val="ru-RU"/>
        </w:rPr>
        <w:t>11210404,36</w:t>
      </w:r>
      <w:r w:rsidR="00B441DA" w:rsidRPr="00C94184">
        <w:rPr>
          <w:sz w:val="29"/>
          <w:szCs w:val="29"/>
          <w:lang w:val="ru-RU"/>
        </w:rPr>
        <w:t>», цифры «1442883,02» заменить цифрами «</w:t>
      </w:r>
      <w:r w:rsidR="00B441DA">
        <w:rPr>
          <w:sz w:val="29"/>
          <w:szCs w:val="29"/>
          <w:lang w:val="ru-RU"/>
        </w:rPr>
        <w:t>1461006,812</w:t>
      </w:r>
      <w:r w:rsidRPr="00C94184">
        <w:rPr>
          <w:sz w:val="29"/>
          <w:szCs w:val="29"/>
          <w:lang w:val="ru-RU"/>
        </w:rPr>
        <w:t>».</w:t>
      </w:r>
    </w:p>
    <w:p w:rsidR="006F71B3" w:rsidRPr="00C94184" w:rsidRDefault="006F71B3" w:rsidP="006F71B3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3. В приложении № 2 к муниципальной программе «Развитие образования города Липецка»</w:t>
      </w:r>
      <w:r w:rsidRPr="00C94184">
        <w:rPr>
          <w:bCs/>
          <w:sz w:val="29"/>
          <w:szCs w:val="29"/>
          <w:lang w:val="ru-RU"/>
        </w:rPr>
        <w:t>:</w:t>
      </w:r>
    </w:p>
    <w:p w:rsidR="006F71B3" w:rsidRPr="00C94184" w:rsidRDefault="006F71B3" w:rsidP="00B76CCE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3.1. В разделе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2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751BE7" w:rsidRPr="00C94184">
        <w:rPr>
          <w:sz w:val="29"/>
          <w:szCs w:val="29"/>
          <w:lang w:val="ru-RU"/>
        </w:rPr>
        <w:t>6370259,327</w:t>
      </w:r>
      <w:r w:rsidRPr="00C94184">
        <w:rPr>
          <w:sz w:val="29"/>
          <w:szCs w:val="29"/>
          <w:lang w:val="ru-RU"/>
        </w:rPr>
        <w:t>» заменить цифрами «</w:t>
      </w:r>
      <w:r w:rsidR="00751BE7">
        <w:rPr>
          <w:sz w:val="29"/>
          <w:szCs w:val="29"/>
          <w:lang w:val="ru-RU"/>
        </w:rPr>
        <w:t>6376324,604</w:t>
      </w:r>
      <w:r w:rsidRPr="00C94184">
        <w:rPr>
          <w:sz w:val="29"/>
          <w:szCs w:val="29"/>
          <w:lang w:val="ru-RU"/>
        </w:rPr>
        <w:t>», цифры «</w:t>
      </w:r>
      <w:r w:rsidR="00751BE7" w:rsidRPr="00C94184">
        <w:rPr>
          <w:sz w:val="29"/>
          <w:szCs w:val="29"/>
          <w:lang w:val="ru-RU"/>
        </w:rPr>
        <w:t>752162,716</w:t>
      </w:r>
      <w:r w:rsidRPr="00C94184">
        <w:rPr>
          <w:sz w:val="29"/>
          <w:szCs w:val="29"/>
          <w:lang w:val="ru-RU"/>
        </w:rPr>
        <w:t>» заменить цифрами «</w:t>
      </w:r>
      <w:r w:rsidR="00751BE7">
        <w:rPr>
          <w:sz w:val="29"/>
          <w:szCs w:val="29"/>
          <w:lang w:val="ru-RU"/>
        </w:rPr>
        <w:t>758227,993</w:t>
      </w:r>
      <w:r w:rsidRPr="00C94184">
        <w:rPr>
          <w:sz w:val="29"/>
          <w:szCs w:val="29"/>
          <w:lang w:val="ru-RU"/>
        </w:rPr>
        <w:t xml:space="preserve">»;  </w:t>
      </w:r>
    </w:p>
    <w:p w:rsidR="004775B0" w:rsidRPr="00C94184" w:rsidRDefault="006F71B3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3.2. В разделе 6. «Ресурсное обеспечение подпрограммы 2» цифры «</w:t>
      </w:r>
      <w:r w:rsidR="00751BE7" w:rsidRPr="00C94184">
        <w:rPr>
          <w:sz w:val="29"/>
          <w:szCs w:val="29"/>
          <w:lang w:val="ru-RU"/>
        </w:rPr>
        <w:t>6370259,327» заменить цифрами «</w:t>
      </w:r>
      <w:r w:rsidR="00751BE7">
        <w:rPr>
          <w:sz w:val="29"/>
          <w:szCs w:val="29"/>
          <w:lang w:val="ru-RU"/>
        </w:rPr>
        <w:t>6376324,604</w:t>
      </w:r>
      <w:r w:rsidR="00751BE7" w:rsidRPr="00C94184">
        <w:rPr>
          <w:sz w:val="29"/>
          <w:szCs w:val="29"/>
          <w:lang w:val="ru-RU"/>
        </w:rPr>
        <w:t>», цифры «752162,716» заменить цифрами «</w:t>
      </w:r>
      <w:r w:rsidR="00751BE7">
        <w:rPr>
          <w:sz w:val="29"/>
          <w:szCs w:val="29"/>
          <w:lang w:val="ru-RU"/>
        </w:rPr>
        <w:t>758227,993</w:t>
      </w:r>
      <w:r w:rsidRPr="00C94184">
        <w:rPr>
          <w:sz w:val="29"/>
          <w:szCs w:val="29"/>
          <w:lang w:val="ru-RU"/>
        </w:rPr>
        <w:t xml:space="preserve">». </w:t>
      </w:r>
    </w:p>
    <w:p w:rsidR="006F71B3" w:rsidRPr="00C94184" w:rsidRDefault="006F71B3" w:rsidP="006F71B3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4. В приложении № 3 к муниципальной программе «Развитие образования города Липецка»</w:t>
      </w:r>
      <w:r w:rsidRPr="00C94184">
        <w:rPr>
          <w:bCs/>
          <w:sz w:val="29"/>
          <w:szCs w:val="29"/>
          <w:lang w:val="ru-RU"/>
        </w:rPr>
        <w:t>:</w:t>
      </w:r>
    </w:p>
    <w:p w:rsidR="006F71B3" w:rsidRPr="00C94184" w:rsidRDefault="006F71B3" w:rsidP="00B76CCE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4.1. В разделе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3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«Совершенствование организации отдыха и создание условий для занятости детей в каникулярное время» в позиции «Объем финансирования за счет средств бюджета города Липецка с разбивкой по годам» цифры «</w:t>
      </w:r>
      <w:r w:rsidR="00751BE7" w:rsidRPr="00C94184">
        <w:rPr>
          <w:sz w:val="29"/>
          <w:szCs w:val="29"/>
          <w:lang w:val="ru-RU"/>
        </w:rPr>
        <w:t>280293,518</w:t>
      </w:r>
      <w:r w:rsidRPr="00C94184">
        <w:rPr>
          <w:sz w:val="29"/>
          <w:szCs w:val="29"/>
          <w:lang w:val="ru-RU"/>
        </w:rPr>
        <w:t>» заменить цифрами «</w:t>
      </w:r>
      <w:r w:rsidR="00751BE7">
        <w:rPr>
          <w:sz w:val="29"/>
          <w:szCs w:val="29"/>
          <w:lang w:val="ru-RU"/>
        </w:rPr>
        <w:t>279649,243</w:t>
      </w:r>
      <w:r w:rsidRPr="00C94184">
        <w:rPr>
          <w:sz w:val="29"/>
          <w:szCs w:val="29"/>
          <w:lang w:val="ru-RU"/>
        </w:rPr>
        <w:t>», цифры «</w:t>
      </w:r>
      <w:r w:rsidR="00751BE7" w:rsidRPr="00C94184">
        <w:rPr>
          <w:sz w:val="29"/>
          <w:szCs w:val="29"/>
          <w:lang w:val="ru-RU"/>
        </w:rPr>
        <w:t>29656,275</w:t>
      </w:r>
      <w:r w:rsidRPr="00C94184">
        <w:rPr>
          <w:sz w:val="29"/>
          <w:szCs w:val="29"/>
          <w:lang w:val="ru-RU"/>
        </w:rPr>
        <w:t>» заменить цифрами «</w:t>
      </w:r>
      <w:r w:rsidR="00751BE7">
        <w:rPr>
          <w:sz w:val="29"/>
          <w:szCs w:val="29"/>
          <w:lang w:val="ru-RU"/>
        </w:rPr>
        <w:t>29012,0</w:t>
      </w:r>
      <w:r w:rsidRPr="00C94184">
        <w:rPr>
          <w:sz w:val="29"/>
          <w:szCs w:val="29"/>
          <w:lang w:val="ru-RU"/>
        </w:rPr>
        <w:t xml:space="preserve">»;  </w:t>
      </w:r>
    </w:p>
    <w:p w:rsidR="004775B0" w:rsidRPr="00C94184" w:rsidRDefault="006F71B3" w:rsidP="006F71B3">
      <w:pPr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4.2. В разделе 6. «Р</w:t>
      </w:r>
      <w:r w:rsidRPr="00C94184">
        <w:rPr>
          <w:bCs/>
          <w:sz w:val="29"/>
          <w:szCs w:val="29"/>
          <w:lang w:val="ru-RU"/>
        </w:rPr>
        <w:t>есурсное обеспечение подпрограммы 3»</w:t>
      </w:r>
      <w:r w:rsidRPr="00C94184">
        <w:rPr>
          <w:sz w:val="29"/>
          <w:szCs w:val="29"/>
          <w:lang w:val="ru-RU"/>
        </w:rPr>
        <w:t xml:space="preserve"> цифры «</w:t>
      </w:r>
      <w:r w:rsidR="00751BE7" w:rsidRPr="00C94184">
        <w:rPr>
          <w:sz w:val="29"/>
          <w:szCs w:val="29"/>
          <w:lang w:val="ru-RU"/>
        </w:rPr>
        <w:t>280293,518» заменить цифрами «</w:t>
      </w:r>
      <w:r w:rsidR="00751BE7">
        <w:rPr>
          <w:sz w:val="29"/>
          <w:szCs w:val="29"/>
          <w:lang w:val="ru-RU"/>
        </w:rPr>
        <w:t>279649,243</w:t>
      </w:r>
      <w:r w:rsidR="00751BE7" w:rsidRPr="00C94184">
        <w:rPr>
          <w:sz w:val="29"/>
          <w:szCs w:val="29"/>
          <w:lang w:val="ru-RU"/>
        </w:rPr>
        <w:t>», цифры «29656,275» заменить цифрами «</w:t>
      </w:r>
      <w:r w:rsidR="00751BE7">
        <w:rPr>
          <w:sz w:val="29"/>
          <w:szCs w:val="29"/>
          <w:lang w:val="ru-RU"/>
        </w:rPr>
        <w:t>29012,0</w:t>
      </w:r>
      <w:r w:rsidRPr="00C94184">
        <w:rPr>
          <w:sz w:val="29"/>
          <w:szCs w:val="29"/>
          <w:lang w:val="ru-RU"/>
        </w:rPr>
        <w:t>».</w:t>
      </w:r>
    </w:p>
    <w:p w:rsidR="006F71B3" w:rsidRPr="00C94184" w:rsidRDefault="006F71B3" w:rsidP="006F71B3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5. В приложении № 4 к муниципальной программе «Развитие образования города Липецка»</w:t>
      </w:r>
      <w:r w:rsidRPr="00C94184">
        <w:rPr>
          <w:bCs/>
          <w:sz w:val="29"/>
          <w:szCs w:val="29"/>
          <w:lang w:val="ru-RU"/>
        </w:rPr>
        <w:t>:</w:t>
      </w:r>
    </w:p>
    <w:p w:rsidR="004775B0" w:rsidRDefault="006F71B3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bCs/>
          <w:sz w:val="29"/>
          <w:szCs w:val="29"/>
          <w:lang w:val="ru-RU"/>
        </w:rPr>
        <w:t>5.1. В р</w:t>
      </w:r>
      <w:r w:rsidRPr="00C94184">
        <w:rPr>
          <w:sz w:val="29"/>
          <w:szCs w:val="29"/>
          <w:lang w:val="ru-RU"/>
        </w:rPr>
        <w:t>азделе 1. «</w:t>
      </w:r>
      <w:r w:rsidRPr="00C94184">
        <w:rPr>
          <w:bCs/>
          <w:sz w:val="29"/>
          <w:szCs w:val="29"/>
          <w:lang w:val="ru-RU"/>
        </w:rPr>
        <w:t xml:space="preserve">Паспорт </w:t>
      </w:r>
      <w:r w:rsidRPr="00C94184">
        <w:rPr>
          <w:sz w:val="29"/>
          <w:szCs w:val="29"/>
          <w:lang w:val="ru-RU"/>
        </w:rPr>
        <w:t>подпрограммы 4</w:t>
      </w:r>
      <w:r w:rsidRPr="00C94184">
        <w:rPr>
          <w:bCs/>
          <w:sz w:val="29"/>
          <w:szCs w:val="29"/>
          <w:lang w:val="ru-RU"/>
        </w:rPr>
        <w:t xml:space="preserve"> </w:t>
      </w:r>
      <w:r w:rsidRPr="00C94184">
        <w:rPr>
          <w:sz w:val="29"/>
          <w:szCs w:val="29"/>
          <w:lang w:val="ru-RU"/>
        </w:rPr>
        <w:t>«Обеспечение устойчивого функционирования и развития системы образования города Липецка» в позиции «Объем финансирования за счет средств бюджета города Липецка с разбивкой по годам» цифры «</w:t>
      </w:r>
      <w:r w:rsidR="004176F4" w:rsidRPr="00C94184">
        <w:rPr>
          <w:sz w:val="29"/>
          <w:szCs w:val="29"/>
          <w:lang w:val="ru-RU"/>
        </w:rPr>
        <w:t>904102,19</w:t>
      </w:r>
      <w:r w:rsidRPr="00C94184">
        <w:rPr>
          <w:sz w:val="29"/>
          <w:szCs w:val="29"/>
          <w:lang w:val="ru-RU"/>
        </w:rPr>
        <w:t>» заменить цифрами «</w:t>
      </w:r>
      <w:r w:rsidR="004176F4">
        <w:rPr>
          <w:sz w:val="29"/>
          <w:szCs w:val="29"/>
          <w:lang w:val="ru-RU"/>
        </w:rPr>
        <w:t>903461,39</w:t>
      </w:r>
      <w:r w:rsidRPr="00C94184">
        <w:rPr>
          <w:sz w:val="29"/>
          <w:szCs w:val="29"/>
          <w:lang w:val="ru-RU"/>
        </w:rPr>
        <w:t>», цифры «</w:t>
      </w:r>
      <w:r w:rsidR="004176F4" w:rsidRPr="00C94184">
        <w:rPr>
          <w:sz w:val="29"/>
          <w:szCs w:val="29"/>
          <w:lang w:val="ru-RU"/>
        </w:rPr>
        <w:t>117918,136</w:t>
      </w:r>
      <w:r w:rsidRPr="00C94184">
        <w:rPr>
          <w:sz w:val="29"/>
          <w:szCs w:val="29"/>
          <w:lang w:val="ru-RU"/>
        </w:rPr>
        <w:t>» заменить цифрами «</w:t>
      </w:r>
      <w:r w:rsidR="004176F4">
        <w:rPr>
          <w:sz w:val="29"/>
          <w:szCs w:val="29"/>
          <w:lang w:val="ru-RU"/>
        </w:rPr>
        <w:t>117277,336</w:t>
      </w:r>
      <w:r w:rsidRPr="00C94184">
        <w:rPr>
          <w:sz w:val="29"/>
          <w:szCs w:val="29"/>
          <w:lang w:val="ru-RU"/>
        </w:rPr>
        <w:t>»;</w:t>
      </w:r>
    </w:p>
    <w:p w:rsidR="009E6759" w:rsidRDefault="009E6759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9E6759" w:rsidRDefault="009E6759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6F71B3" w:rsidRPr="00C94184" w:rsidRDefault="006F71B3" w:rsidP="006F71B3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>5.2. В разделе 6. «Р</w:t>
      </w:r>
      <w:r w:rsidRPr="00C94184">
        <w:rPr>
          <w:bCs/>
          <w:sz w:val="29"/>
          <w:szCs w:val="29"/>
          <w:lang w:val="ru-RU"/>
        </w:rPr>
        <w:t>есурсное обеспечение подпрограммы 4»</w:t>
      </w:r>
      <w:r w:rsidRPr="00C94184">
        <w:rPr>
          <w:sz w:val="29"/>
          <w:szCs w:val="29"/>
          <w:lang w:val="ru-RU"/>
        </w:rPr>
        <w:t xml:space="preserve"> цифры «</w:t>
      </w:r>
      <w:r w:rsidR="004176F4" w:rsidRPr="00C94184">
        <w:rPr>
          <w:sz w:val="29"/>
          <w:szCs w:val="29"/>
          <w:lang w:val="ru-RU"/>
        </w:rPr>
        <w:t>904102,19» заменить цифрами «</w:t>
      </w:r>
      <w:r w:rsidR="004176F4">
        <w:rPr>
          <w:sz w:val="29"/>
          <w:szCs w:val="29"/>
          <w:lang w:val="ru-RU"/>
        </w:rPr>
        <w:t>903461,39</w:t>
      </w:r>
      <w:r w:rsidR="004176F4" w:rsidRPr="00C94184">
        <w:rPr>
          <w:sz w:val="29"/>
          <w:szCs w:val="29"/>
          <w:lang w:val="ru-RU"/>
        </w:rPr>
        <w:t>», цифры «117918,136» заменить цифрами «</w:t>
      </w:r>
      <w:r w:rsidR="004176F4">
        <w:rPr>
          <w:sz w:val="29"/>
          <w:szCs w:val="29"/>
          <w:lang w:val="ru-RU"/>
        </w:rPr>
        <w:t>117277,336</w:t>
      </w:r>
      <w:r w:rsidRPr="00C94184">
        <w:rPr>
          <w:sz w:val="29"/>
          <w:szCs w:val="29"/>
          <w:lang w:val="ru-RU"/>
        </w:rPr>
        <w:t xml:space="preserve">».  </w:t>
      </w:r>
    </w:p>
    <w:p w:rsidR="00C773CF" w:rsidRPr="00C94184" w:rsidRDefault="00C773CF" w:rsidP="00753027">
      <w:pPr>
        <w:autoSpaceDE w:val="0"/>
        <w:autoSpaceDN w:val="0"/>
        <w:adjustRightInd w:val="0"/>
        <w:ind w:firstLine="540"/>
        <w:jc w:val="both"/>
        <w:rPr>
          <w:sz w:val="29"/>
          <w:szCs w:val="29"/>
          <w:lang w:val="ru-RU"/>
        </w:rPr>
      </w:pPr>
    </w:p>
    <w:p w:rsidR="00A1443D" w:rsidRPr="00C94184" w:rsidRDefault="00A1443D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9"/>
          <w:szCs w:val="29"/>
          <w:lang w:val="ru-RU"/>
        </w:rPr>
      </w:pPr>
    </w:p>
    <w:p w:rsidR="00A1443D" w:rsidRPr="00C94184" w:rsidRDefault="00A1443D" w:rsidP="00A1443D">
      <w:pPr>
        <w:widowControl w:val="0"/>
        <w:autoSpaceDE w:val="0"/>
        <w:autoSpaceDN w:val="0"/>
        <w:adjustRightInd w:val="0"/>
        <w:jc w:val="both"/>
        <w:rPr>
          <w:sz w:val="29"/>
          <w:szCs w:val="29"/>
          <w:lang w:val="ru-RU"/>
        </w:rPr>
      </w:pPr>
    </w:p>
    <w:p w:rsidR="00753027" w:rsidRPr="00C94184" w:rsidRDefault="00A1443D" w:rsidP="00C94184">
      <w:pPr>
        <w:tabs>
          <w:tab w:val="left" w:pos="1080"/>
          <w:tab w:val="left" w:pos="1515"/>
        </w:tabs>
        <w:rPr>
          <w:sz w:val="29"/>
          <w:szCs w:val="29"/>
          <w:lang w:val="ru-RU"/>
        </w:rPr>
      </w:pPr>
      <w:r w:rsidRPr="00C94184">
        <w:rPr>
          <w:sz w:val="29"/>
          <w:szCs w:val="29"/>
          <w:lang w:val="ru-RU"/>
        </w:rPr>
        <w:t xml:space="preserve">Глава города Липецка              </w:t>
      </w:r>
      <w:r w:rsidR="00C94184" w:rsidRPr="00C94184">
        <w:rPr>
          <w:sz w:val="29"/>
          <w:szCs w:val="29"/>
          <w:lang w:val="ru-RU"/>
        </w:rPr>
        <w:t xml:space="preserve">    </w:t>
      </w:r>
      <w:r w:rsidRPr="00C94184">
        <w:rPr>
          <w:sz w:val="29"/>
          <w:szCs w:val="29"/>
          <w:lang w:val="ru-RU"/>
        </w:rPr>
        <w:t xml:space="preserve">                                                    </w:t>
      </w:r>
      <w:proofErr w:type="spellStart"/>
      <w:r w:rsidRPr="00C94184">
        <w:rPr>
          <w:sz w:val="29"/>
          <w:szCs w:val="29"/>
          <w:lang w:val="ru-RU"/>
        </w:rPr>
        <w:t>Е.Ю.Уваркина</w:t>
      </w:r>
      <w:proofErr w:type="spellEnd"/>
    </w:p>
    <w:p w:rsidR="00A1443D" w:rsidRPr="00A86CF9" w:rsidRDefault="00A1443D" w:rsidP="00F90A48">
      <w:pPr>
        <w:rPr>
          <w:sz w:val="28"/>
          <w:szCs w:val="28"/>
          <w:lang w:val="ru-RU"/>
        </w:rPr>
      </w:pPr>
    </w:p>
    <w:sectPr w:rsidR="00A1443D" w:rsidRPr="00A86CF9" w:rsidSect="004775B0">
      <w:pgSz w:w="11907" w:h="16840" w:code="9"/>
      <w:pgMar w:top="1191" w:right="567" w:bottom="1191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4A62" w:rsidRDefault="002F4A62" w:rsidP="0082581A">
      <w:r>
        <w:separator/>
      </w:r>
    </w:p>
  </w:endnote>
  <w:endnote w:type="continuationSeparator" w:id="0">
    <w:p w:rsidR="002F4A62" w:rsidRDefault="002F4A62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4A62" w:rsidRDefault="002F4A62" w:rsidP="0082581A">
      <w:r>
        <w:separator/>
      </w:r>
    </w:p>
  </w:footnote>
  <w:footnote w:type="continuationSeparator" w:id="0">
    <w:p w:rsidR="002F4A62" w:rsidRDefault="002F4A62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C4" w:rsidRDefault="007611C4">
    <w:pPr>
      <w:pStyle w:val="a5"/>
      <w:jc w:val="center"/>
    </w:pPr>
  </w:p>
  <w:p w:rsidR="007611C4" w:rsidRPr="002E2303" w:rsidRDefault="007611C4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C4" w:rsidRPr="0053708D" w:rsidRDefault="007611C4">
    <w:pPr>
      <w:pStyle w:val="a5"/>
      <w:jc w:val="center"/>
      <w:rPr>
        <w:sz w:val="24"/>
        <w:szCs w:val="24"/>
      </w:rPr>
    </w:pPr>
  </w:p>
  <w:p w:rsidR="007611C4" w:rsidRPr="00E7155E" w:rsidRDefault="007611C4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11C4" w:rsidRDefault="007611C4" w:rsidP="008A785D">
    <w:pPr>
      <w:pStyle w:val="a5"/>
      <w:jc w:val="center"/>
      <w:rPr>
        <w:lang w:val="ru-RU"/>
      </w:rPr>
    </w:pPr>
  </w:p>
  <w:p w:rsidR="007611C4" w:rsidRPr="00F501E3" w:rsidRDefault="007611C4" w:rsidP="008A785D">
    <w:pPr>
      <w:pStyle w:val="a5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05332"/>
    <w:rsid w:val="000064CF"/>
    <w:rsid w:val="000103F8"/>
    <w:rsid w:val="0001101A"/>
    <w:rsid w:val="00013214"/>
    <w:rsid w:val="0001325B"/>
    <w:rsid w:val="00014A4D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4697"/>
    <w:rsid w:val="000247EA"/>
    <w:rsid w:val="00024DDA"/>
    <w:rsid w:val="00025CE2"/>
    <w:rsid w:val="00026216"/>
    <w:rsid w:val="00030485"/>
    <w:rsid w:val="00031E1A"/>
    <w:rsid w:val="00032144"/>
    <w:rsid w:val="00032565"/>
    <w:rsid w:val="00032E81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5D5A"/>
    <w:rsid w:val="00057C1E"/>
    <w:rsid w:val="00060092"/>
    <w:rsid w:val="0006059E"/>
    <w:rsid w:val="00061AC3"/>
    <w:rsid w:val="000642A4"/>
    <w:rsid w:val="000644E9"/>
    <w:rsid w:val="000650AF"/>
    <w:rsid w:val="000670B3"/>
    <w:rsid w:val="00067BD8"/>
    <w:rsid w:val="0007100D"/>
    <w:rsid w:val="00075727"/>
    <w:rsid w:val="000757DF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3304"/>
    <w:rsid w:val="000A5429"/>
    <w:rsid w:val="000A5DF1"/>
    <w:rsid w:val="000B00C3"/>
    <w:rsid w:val="000B0CD5"/>
    <w:rsid w:val="000B1380"/>
    <w:rsid w:val="000B3FF3"/>
    <w:rsid w:val="000B7397"/>
    <w:rsid w:val="000B7FE5"/>
    <w:rsid w:val="000C1AE5"/>
    <w:rsid w:val="000C3FD9"/>
    <w:rsid w:val="000C43A6"/>
    <w:rsid w:val="000C7CE0"/>
    <w:rsid w:val="000D0B99"/>
    <w:rsid w:val="000D15E2"/>
    <w:rsid w:val="000D1D8B"/>
    <w:rsid w:val="000D3E07"/>
    <w:rsid w:val="000D4EFA"/>
    <w:rsid w:val="000D6EE6"/>
    <w:rsid w:val="000D73B6"/>
    <w:rsid w:val="000E08A4"/>
    <w:rsid w:val="000E2AD1"/>
    <w:rsid w:val="000E619A"/>
    <w:rsid w:val="000E6AE7"/>
    <w:rsid w:val="000E78BD"/>
    <w:rsid w:val="000F0F6A"/>
    <w:rsid w:val="000F124F"/>
    <w:rsid w:val="000F145C"/>
    <w:rsid w:val="000F29DB"/>
    <w:rsid w:val="000F665A"/>
    <w:rsid w:val="001002A8"/>
    <w:rsid w:val="00106A20"/>
    <w:rsid w:val="00112374"/>
    <w:rsid w:val="00115C0B"/>
    <w:rsid w:val="0012153C"/>
    <w:rsid w:val="001217D4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18D6"/>
    <w:rsid w:val="00141A31"/>
    <w:rsid w:val="00141F22"/>
    <w:rsid w:val="00142822"/>
    <w:rsid w:val="00143F85"/>
    <w:rsid w:val="00145013"/>
    <w:rsid w:val="00147EF5"/>
    <w:rsid w:val="001533D6"/>
    <w:rsid w:val="001611E4"/>
    <w:rsid w:val="001634DC"/>
    <w:rsid w:val="0016453B"/>
    <w:rsid w:val="00164897"/>
    <w:rsid w:val="0017216D"/>
    <w:rsid w:val="001721AD"/>
    <w:rsid w:val="00172E73"/>
    <w:rsid w:val="0017376F"/>
    <w:rsid w:val="00176242"/>
    <w:rsid w:val="0018002B"/>
    <w:rsid w:val="00181124"/>
    <w:rsid w:val="001816CF"/>
    <w:rsid w:val="0018404B"/>
    <w:rsid w:val="0018448A"/>
    <w:rsid w:val="001844A1"/>
    <w:rsid w:val="00184BCE"/>
    <w:rsid w:val="001914CF"/>
    <w:rsid w:val="00191A47"/>
    <w:rsid w:val="00192522"/>
    <w:rsid w:val="00193076"/>
    <w:rsid w:val="001941E0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695"/>
    <w:rsid w:val="001C6D87"/>
    <w:rsid w:val="001C754E"/>
    <w:rsid w:val="001C7B38"/>
    <w:rsid w:val="001D0CF0"/>
    <w:rsid w:val="001D4703"/>
    <w:rsid w:val="001D4EFF"/>
    <w:rsid w:val="001D4F59"/>
    <w:rsid w:val="001D6A20"/>
    <w:rsid w:val="001D7CAF"/>
    <w:rsid w:val="001E0F8F"/>
    <w:rsid w:val="001E2182"/>
    <w:rsid w:val="001E2413"/>
    <w:rsid w:val="001E2A01"/>
    <w:rsid w:val="001E2F0C"/>
    <w:rsid w:val="001E456C"/>
    <w:rsid w:val="001F0A34"/>
    <w:rsid w:val="001F0DCA"/>
    <w:rsid w:val="001F19F8"/>
    <w:rsid w:val="001F3A55"/>
    <w:rsid w:val="001F470F"/>
    <w:rsid w:val="0020183D"/>
    <w:rsid w:val="00203FD7"/>
    <w:rsid w:val="00204A6C"/>
    <w:rsid w:val="00205520"/>
    <w:rsid w:val="00211C23"/>
    <w:rsid w:val="00213551"/>
    <w:rsid w:val="00213AE7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375FB"/>
    <w:rsid w:val="00242A3B"/>
    <w:rsid w:val="0024554B"/>
    <w:rsid w:val="00247846"/>
    <w:rsid w:val="002524DF"/>
    <w:rsid w:val="002535A9"/>
    <w:rsid w:val="00254D13"/>
    <w:rsid w:val="00255DBF"/>
    <w:rsid w:val="00256246"/>
    <w:rsid w:val="00257FBF"/>
    <w:rsid w:val="00261275"/>
    <w:rsid w:val="0026194D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77D65"/>
    <w:rsid w:val="00281DA1"/>
    <w:rsid w:val="00283A89"/>
    <w:rsid w:val="00283B96"/>
    <w:rsid w:val="002860B3"/>
    <w:rsid w:val="00287251"/>
    <w:rsid w:val="00287C2C"/>
    <w:rsid w:val="00293583"/>
    <w:rsid w:val="002935AF"/>
    <w:rsid w:val="00294DF0"/>
    <w:rsid w:val="00297948"/>
    <w:rsid w:val="002A0027"/>
    <w:rsid w:val="002A019E"/>
    <w:rsid w:val="002A0B30"/>
    <w:rsid w:val="002A1706"/>
    <w:rsid w:val="002A1E66"/>
    <w:rsid w:val="002A7573"/>
    <w:rsid w:val="002B49D9"/>
    <w:rsid w:val="002B6C52"/>
    <w:rsid w:val="002B6F39"/>
    <w:rsid w:val="002B7309"/>
    <w:rsid w:val="002B746A"/>
    <w:rsid w:val="002B7E99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116"/>
    <w:rsid w:val="002D3512"/>
    <w:rsid w:val="002D4DF1"/>
    <w:rsid w:val="002D5529"/>
    <w:rsid w:val="002D5BC9"/>
    <w:rsid w:val="002D7384"/>
    <w:rsid w:val="002E2303"/>
    <w:rsid w:val="002E2DE6"/>
    <w:rsid w:val="002E37F1"/>
    <w:rsid w:val="002E5F5E"/>
    <w:rsid w:val="002E7E74"/>
    <w:rsid w:val="002F0F0D"/>
    <w:rsid w:val="002F1B58"/>
    <w:rsid w:val="002F411B"/>
    <w:rsid w:val="002F4165"/>
    <w:rsid w:val="002F4A62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244B"/>
    <w:rsid w:val="003130FE"/>
    <w:rsid w:val="00313467"/>
    <w:rsid w:val="003134FC"/>
    <w:rsid w:val="0031438B"/>
    <w:rsid w:val="003155FC"/>
    <w:rsid w:val="00315B7B"/>
    <w:rsid w:val="003204B5"/>
    <w:rsid w:val="00322A29"/>
    <w:rsid w:val="00322E3C"/>
    <w:rsid w:val="00322FA6"/>
    <w:rsid w:val="0032400A"/>
    <w:rsid w:val="00325724"/>
    <w:rsid w:val="003257CF"/>
    <w:rsid w:val="00326EA5"/>
    <w:rsid w:val="003275A6"/>
    <w:rsid w:val="00327CE9"/>
    <w:rsid w:val="00327E47"/>
    <w:rsid w:val="00327EC9"/>
    <w:rsid w:val="00331392"/>
    <w:rsid w:val="00335EAE"/>
    <w:rsid w:val="003379DA"/>
    <w:rsid w:val="00340215"/>
    <w:rsid w:val="0034460F"/>
    <w:rsid w:val="00346FFF"/>
    <w:rsid w:val="003472D8"/>
    <w:rsid w:val="00350A88"/>
    <w:rsid w:val="00350B90"/>
    <w:rsid w:val="00350C11"/>
    <w:rsid w:val="00351E03"/>
    <w:rsid w:val="00353E8C"/>
    <w:rsid w:val="0035419E"/>
    <w:rsid w:val="0036002E"/>
    <w:rsid w:val="00361143"/>
    <w:rsid w:val="00361943"/>
    <w:rsid w:val="00362E41"/>
    <w:rsid w:val="0036361B"/>
    <w:rsid w:val="00364A32"/>
    <w:rsid w:val="00370AD8"/>
    <w:rsid w:val="00375E37"/>
    <w:rsid w:val="00376492"/>
    <w:rsid w:val="0038001B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96FDB"/>
    <w:rsid w:val="003A32FB"/>
    <w:rsid w:val="003B07FE"/>
    <w:rsid w:val="003B23CC"/>
    <w:rsid w:val="003B36A1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6C86"/>
    <w:rsid w:val="003C7856"/>
    <w:rsid w:val="003D24FB"/>
    <w:rsid w:val="003D3CBF"/>
    <w:rsid w:val="003D4F49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176F4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27BE"/>
    <w:rsid w:val="00466A8F"/>
    <w:rsid w:val="00466F68"/>
    <w:rsid w:val="00467A39"/>
    <w:rsid w:val="0047041C"/>
    <w:rsid w:val="00470B4F"/>
    <w:rsid w:val="00472560"/>
    <w:rsid w:val="0047406F"/>
    <w:rsid w:val="00476061"/>
    <w:rsid w:val="004775B0"/>
    <w:rsid w:val="00481005"/>
    <w:rsid w:val="0048186E"/>
    <w:rsid w:val="004835F1"/>
    <w:rsid w:val="004902D1"/>
    <w:rsid w:val="0049070B"/>
    <w:rsid w:val="0049333C"/>
    <w:rsid w:val="0049377D"/>
    <w:rsid w:val="004945CA"/>
    <w:rsid w:val="00494FF8"/>
    <w:rsid w:val="00496BAE"/>
    <w:rsid w:val="004A0073"/>
    <w:rsid w:val="004A1295"/>
    <w:rsid w:val="004A30D6"/>
    <w:rsid w:val="004A4174"/>
    <w:rsid w:val="004A598E"/>
    <w:rsid w:val="004B22AC"/>
    <w:rsid w:val="004B2E01"/>
    <w:rsid w:val="004C19C6"/>
    <w:rsid w:val="004C315E"/>
    <w:rsid w:val="004C3877"/>
    <w:rsid w:val="004C5448"/>
    <w:rsid w:val="004C65E8"/>
    <w:rsid w:val="004C6DAF"/>
    <w:rsid w:val="004D256D"/>
    <w:rsid w:val="004D5093"/>
    <w:rsid w:val="004D55CB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0BBC"/>
    <w:rsid w:val="0050195B"/>
    <w:rsid w:val="00502F65"/>
    <w:rsid w:val="00503171"/>
    <w:rsid w:val="005042A8"/>
    <w:rsid w:val="00504777"/>
    <w:rsid w:val="00504EDF"/>
    <w:rsid w:val="00506DD5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3A46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162"/>
    <w:rsid w:val="00565A00"/>
    <w:rsid w:val="00567870"/>
    <w:rsid w:val="00567B2B"/>
    <w:rsid w:val="00573069"/>
    <w:rsid w:val="00574388"/>
    <w:rsid w:val="005749C8"/>
    <w:rsid w:val="00574A16"/>
    <w:rsid w:val="00574BBC"/>
    <w:rsid w:val="00576D05"/>
    <w:rsid w:val="0058050E"/>
    <w:rsid w:val="005818FD"/>
    <w:rsid w:val="005821FC"/>
    <w:rsid w:val="005827E9"/>
    <w:rsid w:val="00582EF4"/>
    <w:rsid w:val="00582F74"/>
    <w:rsid w:val="00583408"/>
    <w:rsid w:val="005862E0"/>
    <w:rsid w:val="005912A1"/>
    <w:rsid w:val="00591561"/>
    <w:rsid w:val="00591EC3"/>
    <w:rsid w:val="00596C1D"/>
    <w:rsid w:val="005A1650"/>
    <w:rsid w:val="005A1B0F"/>
    <w:rsid w:val="005A2565"/>
    <w:rsid w:val="005A57BD"/>
    <w:rsid w:val="005B0F91"/>
    <w:rsid w:val="005B16A0"/>
    <w:rsid w:val="005B232B"/>
    <w:rsid w:val="005C08D0"/>
    <w:rsid w:val="005C380D"/>
    <w:rsid w:val="005C3A56"/>
    <w:rsid w:val="005C4A0F"/>
    <w:rsid w:val="005C5EF0"/>
    <w:rsid w:val="005C7A37"/>
    <w:rsid w:val="005D1534"/>
    <w:rsid w:val="005D2DE7"/>
    <w:rsid w:val="005D3EA1"/>
    <w:rsid w:val="005D4B20"/>
    <w:rsid w:val="005D619B"/>
    <w:rsid w:val="005D679A"/>
    <w:rsid w:val="005E13F2"/>
    <w:rsid w:val="005E18E2"/>
    <w:rsid w:val="005E19B0"/>
    <w:rsid w:val="005F0308"/>
    <w:rsid w:val="005F19C7"/>
    <w:rsid w:val="005F294C"/>
    <w:rsid w:val="005F4564"/>
    <w:rsid w:val="005F5229"/>
    <w:rsid w:val="005F534C"/>
    <w:rsid w:val="005F5793"/>
    <w:rsid w:val="005F6DC6"/>
    <w:rsid w:val="00600411"/>
    <w:rsid w:val="00603864"/>
    <w:rsid w:val="006041CA"/>
    <w:rsid w:val="00604C37"/>
    <w:rsid w:val="00605060"/>
    <w:rsid w:val="00605D1F"/>
    <w:rsid w:val="00605E2D"/>
    <w:rsid w:val="006074F6"/>
    <w:rsid w:val="00610415"/>
    <w:rsid w:val="00610568"/>
    <w:rsid w:val="00611586"/>
    <w:rsid w:val="00611EF1"/>
    <w:rsid w:val="006120BA"/>
    <w:rsid w:val="00612492"/>
    <w:rsid w:val="006177CF"/>
    <w:rsid w:val="00621153"/>
    <w:rsid w:val="00622242"/>
    <w:rsid w:val="006234AB"/>
    <w:rsid w:val="00623B26"/>
    <w:rsid w:val="00624ABB"/>
    <w:rsid w:val="006268FA"/>
    <w:rsid w:val="00627721"/>
    <w:rsid w:val="00630D0D"/>
    <w:rsid w:val="00632524"/>
    <w:rsid w:val="0063378C"/>
    <w:rsid w:val="0063447D"/>
    <w:rsid w:val="006346CE"/>
    <w:rsid w:val="00636A59"/>
    <w:rsid w:val="006374D3"/>
    <w:rsid w:val="006409FE"/>
    <w:rsid w:val="00642662"/>
    <w:rsid w:val="00644496"/>
    <w:rsid w:val="0064530A"/>
    <w:rsid w:val="00646807"/>
    <w:rsid w:val="00646F71"/>
    <w:rsid w:val="006472A2"/>
    <w:rsid w:val="00650031"/>
    <w:rsid w:val="00650CB5"/>
    <w:rsid w:val="00652E43"/>
    <w:rsid w:val="00652F97"/>
    <w:rsid w:val="00653FCB"/>
    <w:rsid w:val="0066035A"/>
    <w:rsid w:val="0066076F"/>
    <w:rsid w:val="00661692"/>
    <w:rsid w:val="006617B9"/>
    <w:rsid w:val="0066229E"/>
    <w:rsid w:val="00663948"/>
    <w:rsid w:val="00664199"/>
    <w:rsid w:val="006652B3"/>
    <w:rsid w:val="006653FD"/>
    <w:rsid w:val="00665743"/>
    <w:rsid w:val="006659D2"/>
    <w:rsid w:val="0066673D"/>
    <w:rsid w:val="00673F32"/>
    <w:rsid w:val="00674FFA"/>
    <w:rsid w:val="00675A60"/>
    <w:rsid w:val="006772C7"/>
    <w:rsid w:val="00680BF2"/>
    <w:rsid w:val="00681E18"/>
    <w:rsid w:val="00685050"/>
    <w:rsid w:val="00685386"/>
    <w:rsid w:val="006854C5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97A84"/>
    <w:rsid w:val="006A11FD"/>
    <w:rsid w:val="006A1B1D"/>
    <w:rsid w:val="006A3496"/>
    <w:rsid w:val="006B0CDC"/>
    <w:rsid w:val="006B2C87"/>
    <w:rsid w:val="006B32E6"/>
    <w:rsid w:val="006B446A"/>
    <w:rsid w:val="006B4E81"/>
    <w:rsid w:val="006B4FEC"/>
    <w:rsid w:val="006B7BBA"/>
    <w:rsid w:val="006B7C66"/>
    <w:rsid w:val="006C1DB0"/>
    <w:rsid w:val="006C1FB9"/>
    <w:rsid w:val="006C2773"/>
    <w:rsid w:val="006C440B"/>
    <w:rsid w:val="006C4750"/>
    <w:rsid w:val="006C6957"/>
    <w:rsid w:val="006C695E"/>
    <w:rsid w:val="006D2200"/>
    <w:rsid w:val="006D24DC"/>
    <w:rsid w:val="006D3310"/>
    <w:rsid w:val="006E1717"/>
    <w:rsid w:val="006E229A"/>
    <w:rsid w:val="006E38A7"/>
    <w:rsid w:val="006E591A"/>
    <w:rsid w:val="006E6212"/>
    <w:rsid w:val="006E6A99"/>
    <w:rsid w:val="006F71B3"/>
    <w:rsid w:val="007000CF"/>
    <w:rsid w:val="00700CDF"/>
    <w:rsid w:val="00701966"/>
    <w:rsid w:val="0070328D"/>
    <w:rsid w:val="007037DF"/>
    <w:rsid w:val="0070381E"/>
    <w:rsid w:val="007041D8"/>
    <w:rsid w:val="00705B6C"/>
    <w:rsid w:val="00705C85"/>
    <w:rsid w:val="00707008"/>
    <w:rsid w:val="007078E8"/>
    <w:rsid w:val="00707BE1"/>
    <w:rsid w:val="007113D3"/>
    <w:rsid w:val="00711D91"/>
    <w:rsid w:val="0071352A"/>
    <w:rsid w:val="00713709"/>
    <w:rsid w:val="007155DF"/>
    <w:rsid w:val="0071578F"/>
    <w:rsid w:val="00720656"/>
    <w:rsid w:val="00723B39"/>
    <w:rsid w:val="00723B82"/>
    <w:rsid w:val="0072429A"/>
    <w:rsid w:val="00726E4F"/>
    <w:rsid w:val="007271E6"/>
    <w:rsid w:val="0072737C"/>
    <w:rsid w:val="0073050C"/>
    <w:rsid w:val="00731F6C"/>
    <w:rsid w:val="00732C7F"/>
    <w:rsid w:val="00732F8D"/>
    <w:rsid w:val="00733D2B"/>
    <w:rsid w:val="0073594F"/>
    <w:rsid w:val="00735D54"/>
    <w:rsid w:val="00737B51"/>
    <w:rsid w:val="00740D1A"/>
    <w:rsid w:val="00742B02"/>
    <w:rsid w:val="00742E6C"/>
    <w:rsid w:val="00745627"/>
    <w:rsid w:val="00746066"/>
    <w:rsid w:val="00746BE7"/>
    <w:rsid w:val="00746C03"/>
    <w:rsid w:val="007500DD"/>
    <w:rsid w:val="00750C7D"/>
    <w:rsid w:val="00751BE7"/>
    <w:rsid w:val="00751D3C"/>
    <w:rsid w:val="00752227"/>
    <w:rsid w:val="00752E4C"/>
    <w:rsid w:val="00753027"/>
    <w:rsid w:val="00755C23"/>
    <w:rsid w:val="00756256"/>
    <w:rsid w:val="00757CEC"/>
    <w:rsid w:val="007611C4"/>
    <w:rsid w:val="00764F89"/>
    <w:rsid w:val="007705C1"/>
    <w:rsid w:val="00770886"/>
    <w:rsid w:val="00770C20"/>
    <w:rsid w:val="00774D26"/>
    <w:rsid w:val="00774ED4"/>
    <w:rsid w:val="00775FC8"/>
    <w:rsid w:val="00780EFA"/>
    <w:rsid w:val="0078283C"/>
    <w:rsid w:val="0078404D"/>
    <w:rsid w:val="00784A45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4F27"/>
    <w:rsid w:val="007A5741"/>
    <w:rsid w:val="007A5D3E"/>
    <w:rsid w:val="007A5EF2"/>
    <w:rsid w:val="007A6DE3"/>
    <w:rsid w:val="007B0628"/>
    <w:rsid w:val="007B1844"/>
    <w:rsid w:val="007B2D35"/>
    <w:rsid w:val="007B3716"/>
    <w:rsid w:val="007B3F9D"/>
    <w:rsid w:val="007B5366"/>
    <w:rsid w:val="007B5508"/>
    <w:rsid w:val="007C0144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C7CBE"/>
    <w:rsid w:val="007D0029"/>
    <w:rsid w:val="007D02FD"/>
    <w:rsid w:val="007D1159"/>
    <w:rsid w:val="007D1674"/>
    <w:rsid w:val="007D1854"/>
    <w:rsid w:val="007D4917"/>
    <w:rsid w:val="007D595F"/>
    <w:rsid w:val="007D59B2"/>
    <w:rsid w:val="007E3974"/>
    <w:rsid w:val="007E5C76"/>
    <w:rsid w:val="007E635C"/>
    <w:rsid w:val="007E65B6"/>
    <w:rsid w:val="007E692D"/>
    <w:rsid w:val="007E6E77"/>
    <w:rsid w:val="007E79AB"/>
    <w:rsid w:val="007E7B3E"/>
    <w:rsid w:val="007F1DA2"/>
    <w:rsid w:val="007F21B5"/>
    <w:rsid w:val="007F4535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2E78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27664"/>
    <w:rsid w:val="008339CD"/>
    <w:rsid w:val="00835E4E"/>
    <w:rsid w:val="0083645D"/>
    <w:rsid w:val="008367BD"/>
    <w:rsid w:val="0084299F"/>
    <w:rsid w:val="00842BCE"/>
    <w:rsid w:val="0084430F"/>
    <w:rsid w:val="008450B8"/>
    <w:rsid w:val="00845339"/>
    <w:rsid w:val="00847401"/>
    <w:rsid w:val="008509FE"/>
    <w:rsid w:val="00850EF1"/>
    <w:rsid w:val="00855019"/>
    <w:rsid w:val="00856DE4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490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4DBB"/>
    <w:rsid w:val="0089543B"/>
    <w:rsid w:val="00895E8F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0D2F"/>
    <w:rsid w:val="008C3543"/>
    <w:rsid w:val="008C44FB"/>
    <w:rsid w:val="008C4BC9"/>
    <w:rsid w:val="008C77AC"/>
    <w:rsid w:val="008C7FD2"/>
    <w:rsid w:val="008D6355"/>
    <w:rsid w:val="008D6D15"/>
    <w:rsid w:val="008D6F71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416"/>
    <w:rsid w:val="0090191A"/>
    <w:rsid w:val="00903D4B"/>
    <w:rsid w:val="00910455"/>
    <w:rsid w:val="00913EB1"/>
    <w:rsid w:val="00915393"/>
    <w:rsid w:val="00916026"/>
    <w:rsid w:val="00916396"/>
    <w:rsid w:val="0092051A"/>
    <w:rsid w:val="00920A99"/>
    <w:rsid w:val="00921BEE"/>
    <w:rsid w:val="00924C02"/>
    <w:rsid w:val="009256DF"/>
    <w:rsid w:val="00927700"/>
    <w:rsid w:val="00930553"/>
    <w:rsid w:val="00930D35"/>
    <w:rsid w:val="00931F1F"/>
    <w:rsid w:val="00932751"/>
    <w:rsid w:val="009359CB"/>
    <w:rsid w:val="00935A1A"/>
    <w:rsid w:val="009375CA"/>
    <w:rsid w:val="009431D7"/>
    <w:rsid w:val="00946B5F"/>
    <w:rsid w:val="0095282B"/>
    <w:rsid w:val="00952D0C"/>
    <w:rsid w:val="009537E1"/>
    <w:rsid w:val="009620B7"/>
    <w:rsid w:val="009622EA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77F71"/>
    <w:rsid w:val="009828F7"/>
    <w:rsid w:val="009840BC"/>
    <w:rsid w:val="009861FD"/>
    <w:rsid w:val="009874A8"/>
    <w:rsid w:val="00990177"/>
    <w:rsid w:val="0099392D"/>
    <w:rsid w:val="00994319"/>
    <w:rsid w:val="009966DE"/>
    <w:rsid w:val="0099695A"/>
    <w:rsid w:val="009977A4"/>
    <w:rsid w:val="00997954"/>
    <w:rsid w:val="009A0EED"/>
    <w:rsid w:val="009A1DCB"/>
    <w:rsid w:val="009B05A6"/>
    <w:rsid w:val="009B286E"/>
    <w:rsid w:val="009B3342"/>
    <w:rsid w:val="009B4492"/>
    <w:rsid w:val="009B48E9"/>
    <w:rsid w:val="009B6BD4"/>
    <w:rsid w:val="009C14FB"/>
    <w:rsid w:val="009C1A7F"/>
    <w:rsid w:val="009C1C5B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4AF9"/>
    <w:rsid w:val="009E544A"/>
    <w:rsid w:val="009E6759"/>
    <w:rsid w:val="009E7F1A"/>
    <w:rsid w:val="009F02E8"/>
    <w:rsid w:val="009F0A99"/>
    <w:rsid w:val="009F0F63"/>
    <w:rsid w:val="009F1A34"/>
    <w:rsid w:val="009F27C8"/>
    <w:rsid w:val="009F2F33"/>
    <w:rsid w:val="009F3842"/>
    <w:rsid w:val="009F6727"/>
    <w:rsid w:val="00A01F93"/>
    <w:rsid w:val="00A0229A"/>
    <w:rsid w:val="00A0320A"/>
    <w:rsid w:val="00A03479"/>
    <w:rsid w:val="00A05C1A"/>
    <w:rsid w:val="00A074CC"/>
    <w:rsid w:val="00A12551"/>
    <w:rsid w:val="00A1443D"/>
    <w:rsid w:val="00A218FC"/>
    <w:rsid w:val="00A30005"/>
    <w:rsid w:val="00A30E34"/>
    <w:rsid w:val="00A31008"/>
    <w:rsid w:val="00A317DC"/>
    <w:rsid w:val="00A3292A"/>
    <w:rsid w:val="00A349C6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3454"/>
    <w:rsid w:val="00A55A7D"/>
    <w:rsid w:val="00A57B99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77D66"/>
    <w:rsid w:val="00A817BF"/>
    <w:rsid w:val="00A81AC5"/>
    <w:rsid w:val="00A84DC8"/>
    <w:rsid w:val="00A86537"/>
    <w:rsid w:val="00A86CF9"/>
    <w:rsid w:val="00A904B3"/>
    <w:rsid w:val="00A90ACE"/>
    <w:rsid w:val="00A90C94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D74C7"/>
    <w:rsid w:val="00AE3B0D"/>
    <w:rsid w:val="00AE4AD7"/>
    <w:rsid w:val="00AE5C07"/>
    <w:rsid w:val="00AF2C12"/>
    <w:rsid w:val="00AF2CB9"/>
    <w:rsid w:val="00AF2EC5"/>
    <w:rsid w:val="00AF3148"/>
    <w:rsid w:val="00AF3EDC"/>
    <w:rsid w:val="00AF5AB9"/>
    <w:rsid w:val="00AF6255"/>
    <w:rsid w:val="00AF6847"/>
    <w:rsid w:val="00B00A00"/>
    <w:rsid w:val="00B023FC"/>
    <w:rsid w:val="00B02634"/>
    <w:rsid w:val="00B0752C"/>
    <w:rsid w:val="00B078AB"/>
    <w:rsid w:val="00B10686"/>
    <w:rsid w:val="00B10A82"/>
    <w:rsid w:val="00B111B2"/>
    <w:rsid w:val="00B119BD"/>
    <w:rsid w:val="00B12EDD"/>
    <w:rsid w:val="00B132E7"/>
    <w:rsid w:val="00B164C2"/>
    <w:rsid w:val="00B168A6"/>
    <w:rsid w:val="00B217C8"/>
    <w:rsid w:val="00B2248E"/>
    <w:rsid w:val="00B228AA"/>
    <w:rsid w:val="00B232A5"/>
    <w:rsid w:val="00B23ADE"/>
    <w:rsid w:val="00B2598B"/>
    <w:rsid w:val="00B305A4"/>
    <w:rsid w:val="00B30720"/>
    <w:rsid w:val="00B31B5D"/>
    <w:rsid w:val="00B31E93"/>
    <w:rsid w:val="00B33037"/>
    <w:rsid w:val="00B3505A"/>
    <w:rsid w:val="00B35E93"/>
    <w:rsid w:val="00B363CD"/>
    <w:rsid w:val="00B3740E"/>
    <w:rsid w:val="00B4153B"/>
    <w:rsid w:val="00B441DA"/>
    <w:rsid w:val="00B47A97"/>
    <w:rsid w:val="00B47F23"/>
    <w:rsid w:val="00B50273"/>
    <w:rsid w:val="00B504AD"/>
    <w:rsid w:val="00B51FA1"/>
    <w:rsid w:val="00B53416"/>
    <w:rsid w:val="00B57AD6"/>
    <w:rsid w:val="00B600DC"/>
    <w:rsid w:val="00B61CDA"/>
    <w:rsid w:val="00B647F2"/>
    <w:rsid w:val="00B64DBB"/>
    <w:rsid w:val="00B65F4F"/>
    <w:rsid w:val="00B70C2D"/>
    <w:rsid w:val="00B7296A"/>
    <w:rsid w:val="00B7599F"/>
    <w:rsid w:val="00B76C24"/>
    <w:rsid w:val="00B76CCE"/>
    <w:rsid w:val="00B77B3E"/>
    <w:rsid w:val="00B80E8E"/>
    <w:rsid w:val="00B83FF0"/>
    <w:rsid w:val="00B84038"/>
    <w:rsid w:val="00B85908"/>
    <w:rsid w:val="00B91B83"/>
    <w:rsid w:val="00B92949"/>
    <w:rsid w:val="00B93A20"/>
    <w:rsid w:val="00BA2A46"/>
    <w:rsid w:val="00BA4810"/>
    <w:rsid w:val="00BB062F"/>
    <w:rsid w:val="00BB0A09"/>
    <w:rsid w:val="00BB2102"/>
    <w:rsid w:val="00BB2D91"/>
    <w:rsid w:val="00BB334D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3B05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BF7B17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4A8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6A4D"/>
    <w:rsid w:val="00C770C7"/>
    <w:rsid w:val="00C773CF"/>
    <w:rsid w:val="00C80D27"/>
    <w:rsid w:val="00C818C5"/>
    <w:rsid w:val="00C822B6"/>
    <w:rsid w:val="00C82497"/>
    <w:rsid w:val="00C85822"/>
    <w:rsid w:val="00C863CC"/>
    <w:rsid w:val="00C879DB"/>
    <w:rsid w:val="00C90A7E"/>
    <w:rsid w:val="00C93A73"/>
    <w:rsid w:val="00C94184"/>
    <w:rsid w:val="00C94259"/>
    <w:rsid w:val="00C94754"/>
    <w:rsid w:val="00C953D4"/>
    <w:rsid w:val="00C96F33"/>
    <w:rsid w:val="00CA07CA"/>
    <w:rsid w:val="00CA0876"/>
    <w:rsid w:val="00CA092B"/>
    <w:rsid w:val="00CA1343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169B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1EA8"/>
    <w:rsid w:val="00D12026"/>
    <w:rsid w:val="00D12CEA"/>
    <w:rsid w:val="00D13061"/>
    <w:rsid w:val="00D15894"/>
    <w:rsid w:val="00D164A2"/>
    <w:rsid w:val="00D22D06"/>
    <w:rsid w:val="00D2429B"/>
    <w:rsid w:val="00D2583E"/>
    <w:rsid w:val="00D27178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7B9"/>
    <w:rsid w:val="00D43DBF"/>
    <w:rsid w:val="00D4718E"/>
    <w:rsid w:val="00D549BE"/>
    <w:rsid w:val="00D6086D"/>
    <w:rsid w:val="00D60990"/>
    <w:rsid w:val="00D61167"/>
    <w:rsid w:val="00D61C00"/>
    <w:rsid w:val="00D625B0"/>
    <w:rsid w:val="00D632F3"/>
    <w:rsid w:val="00D654AA"/>
    <w:rsid w:val="00D65A9A"/>
    <w:rsid w:val="00D660B1"/>
    <w:rsid w:val="00D70252"/>
    <w:rsid w:val="00D70A22"/>
    <w:rsid w:val="00D71A6F"/>
    <w:rsid w:val="00D71B71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928FE"/>
    <w:rsid w:val="00D960D2"/>
    <w:rsid w:val="00D963E6"/>
    <w:rsid w:val="00DA142D"/>
    <w:rsid w:val="00DA1E67"/>
    <w:rsid w:val="00DA1E74"/>
    <w:rsid w:val="00DA2727"/>
    <w:rsid w:val="00DA4E9B"/>
    <w:rsid w:val="00DB3877"/>
    <w:rsid w:val="00DB7B3C"/>
    <w:rsid w:val="00DD292A"/>
    <w:rsid w:val="00DD2BC6"/>
    <w:rsid w:val="00DD2EB3"/>
    <w:rsid w:val="00DD342D"/>
    <w:rsid w:val="00DD3D9D"/>
    <w:rsid w:val="00DE03BA"/>
    <w:rsid w:val="00DE0CA6"/>
    <w:rsid w:val="00DE13EC"/>
    <w:rsid w:val="00DE1694"/>
    <w:rsid w:val="00DE552C"/>
    <w:rsid w:val="00DE6170"/>
    <w:rsid w:val="00DE69E3"/>
    <w:rsid w:val="00DF0231"/>
    <w:rsid w:val="00DF2569"/>
    <w:rsid w:val="00DF3639"/>
    <w:rsid w:val="00DF4285"/>
    <w:rsid w:val="00DF46D7"/>
    <w:rsid w:val="00DF496C"/>
    <w:rsid w:val="00DF4A6F"/>
    <w:rsid w:val="00DF504B"/>
    <w:rsid w:val="00DF5FD7"/>
    <w:rsid w:val="00DF7B1B"/>
    <w:rsid w:val="00E021F2"/>
    <w:rsid w:val="00E02BD1"/>
    <w:rsid w:val="00E072D7"/>
    <w:rsid w:val="00E10CFD"/>
    <w:rsid w:val="00E149E4"/>
    <w:rsid w:val="00E152AE"/>
    <w:rsid w:val="00E164EE"/>
    <w:rsid w:val="00E20E47"/>
    <w:rsid w:val="00E21805"/>
    <w:rsid w:val="00E26104"/>
    <w:rsid w:val="00E31873"/>
    <w:rsid w:val="00E32BC8"/>
    <w:rsid w:val="00E335B5"/>
    <w:rsid w:val="00E3519F"/>
    <w:rsid w:val="00E37667"/>
    <w:rsid w:val="00E37730"/>
    <w:rsid w:val="00E404A8"/>
    <w:rsid w:val="00E408B1"/>
    <w:rsid w:val="00E42CEA"/>
    <w:rsid w:val="00E43D90"/>
    <w:rsid w:val="00E44B29"/>
    <w:rsid w:val="00E45051"/>
    <w:rsid w:val="00E458D7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AE1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76392"/>
    <w:rsid w:val="00E82D59"/>
    <w:rsid w:val="00E833F4"/>
    <w:rsid w:val="00E84A1E"/>
    <w:rsid w:val="00E87668"/>
    <w:rsid w:val="00E9091F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129"/>
    <w:rsid w:val="00EA49B3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761"/>
    <w:rsid w:val="00EB7A93"/>
    <w:rsid w:val="00EB7FDA"/>
    <w:rsid w:val="00EC0148"/>
    <w:rsid w:val="00EC19A2"/>
    <w:rsid w:val="00EC4877"/>
    <w:rsid w:val="00EC5EF4"/>
    <w:rsid w:val="00EC6E16"/>
    <w:rsid w:val="00EC6FA9"/>
    <w:rsid w:val="00EC7675"/>
    <w:rsid w:val="00EC7E57"/>
    <w:rsid w:val="00EC7F7A"/>
    <w:rsid w:val="00ED0DE3"/>
    <w:rsid w:val="00ED50FD"/>
    <w:rsid w:val="00ED57D6"/>
    <w:rsid w:val="00ED6148"/>
    <w:rsid w:val="00ED6897"/>
    <w:rsid w:val="00EE014C"/>
    <w:rsid w:val="00EE1B4B"/>
    <w:rsid w:val="00EE2B54"/>
    <w:rsid w:val="00EE2E21"/>
    <w:rsid w:val="00EE303B"/>
    <w:rsid w:val="00EE4949"/>
    <w:rsid w:val="00EE73B0"/>
    <w:rsid w:val="00EF2752"/>
    <w:rsid w:val="00EF2BD8"/>
    <w:rsid w:val="00EF351C"/>
    <w:rsid w:val="00EF6750"/>
    <w:rsid w:val="00EF6943"/>
    <w:rsid w:val="00EF6989"/>
    <w:rsid w:val="00F00844"/>
    <w:rsid w:val="00F01182"/>
    <w:rsid w:val="00F03BAF"/>
    <w:rsid w:val="00F06BBF"/>
    <w:rsid w:val="00F07AFB"/>
    <w:rsid w:val="00F15572"/>
    <w:rsid w:val="00F20A4D"/>
    <w:rsid w:val="00F218CC"/>
    <w:rsid w:val="00F2315D"/>
    <w:rsid w:val="00F23D5D"/>
    <w:rsid w:val="00F24B65"/>
    <w:rsid w:val="00F30793"/>
    <w:rsid w:val="00F354C5"/>
    <w:rsid w:val="00F370A3"/>
    <w:rsid w:val="00F421A5"/>
    <w:rsid w:val="00F42DAA"/>
    <w:rsid w:val="00F42E79"/>
    <w:rsid w:val="00F43BF5"/>
    <w:rsid w:val="00F43FF8"/>
    <w:rsid w:val="00F446F7"/>
    <w:rsid w:val="00F47459"/>
    <w:rsid w:val="00F47A74"/>
    <w:rsid w:val="00F51881"/>
    <w:rsid w:val="00F52619"/>
    <w:rsid w:val="00F55E88"/>
    <w:rsid w:val="00F570A0"/>
    <w:rsid w:val="00F61898"/>
    <w:rsid w:val="00F61A10"/>
    <w:rsid w:val="00F63A89"/>
    <w:rsid w:val="00F64370"/>
    <w:rsid w:val="00F64703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0A48"/>
    <w:rsid w:val="00F92A75"/>
    <w:rsid w:val="00F95D20"/>
    <w:rsid w:val="00F962DA"/>
    <w:rsid w:val="00FA0691"/>
    <w:rsid w:val="00FA073F"/>
    <w:rsid w:val="00FA0ABE"/>
    <w:rsid w:val="00FA195C"/>
    <w:rsid w:val="00FA5B0E"/>
    <w:rsid w:val="00FA7629"/>
    <w:rsid w:val="00FB1684"/>
    <w:rsid w:val="00FB6E2E"/>
    <w:rsid w:val="00FB7B99"/>
    <w:rsid w:val="00FB7DF3"/>
    <w:rsid w:val="00FC2531"/>
    <w:rsid w:val="00FC2B18"/>
    <w:rsid w:val="00FC3D62"/>
    <w:rsid w:val="00FC3E1E"/>
    <w:rsid w:val="00FC51ED"/>
    <w:rsid w:val="00FD06F0"/>
    <w:rsid w:val="00FD1895"/>
    <w:rsid w:val="00FD68DA"/>
    <w:rsid w:val="00FD774C"/>
    <w:rsid w:val="00FD791D"/>
    <w:rsid w:val="00FE0ECE"/>
    <w:rsid w:val="00FE1E02"/>
    <w:rsid w:val="00FE2D34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71F69EF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13129-6B6B-497A-B74B-0B3153C87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19</Pages>
  <Words>3237</Words>
  <Characters>18453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2023-01-13T06:26:00Z</cp:lastPrinted>
  <dcterms:created xsi:type="dcterms:W3CDTF">2023-01-23T08:09:00Z</dcterms:created>
  <dcterms:modified xsi:type="dcterms:W3CDTF">2023-01-23T08:09:00Z</dcterms:modified>
</cp:coreProperties>
</file>