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374E47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74E47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374E47" w:rsidRDefault="00C0170C" w:rsidP="00025CD9">
      <w:pPr>
        <w:rPr>
          <w:rFonts w:ascii="Times New Roman CYR" w:hAnsi="Times New Roman CYR"/>
          <w:lang w:val="ru-RU"/>
        </w:rPr>
      </w:pPr>
    </w:p>
    <w:p w:rsidR="00C0170C" w:rsidRPr="00374E47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74E47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52CB" w:rsidRPr="00374E47" w:rsidRDefault="00DB52CB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</w:p>
    <w:p w:rsidR="00525E4E" w:rsidRPr="00374E47" w:rsidRDefault="00054281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06.09.2022</w:t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1998</w:t>
      </w:r>
    </w:p>
    <w:p w:rsidR="00525E4E" w:rsidRPr="00374E47" w:rsidRDefault="00525E4E" w:rsidP="00525E4E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374E47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О внесении изменений в </w:t>
      </w:r>
    </w:p>
    <w:p w:rsidR="008706C8" w:rsidRPr="00A75FA8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постановление </w:t>
      </w:r>
      <w:r w:rsidRPr="00A75FA8">
        <w:rPr>
          <w:spacing w:val="0"/>
          <w:lang w:val="ru-RU"/>
        </w:rPr>
        <w:t>администрации</w:t>
      </w:r>
    </w:p>
    <w:p w:rsidR="008706C8" w:rsidRPr="00A75FA8" w:rsidRDefault="008706C8" w:rsidP="008706C8">
      <w:pPr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города Липецка от </w:t>
      </w:r>
      <w:r w:rsidR="00E44E6E" w:rsidRPr="00A75FA8">
        <w:rPr>
          <w:spacing w:val="0"/>
          <w:lang w:val="ru-RU"/>
        </w:rPr>
        <w:t>14</w:t>
      </w:r>
      <w:r w:rsidRPr="00A75FA8">
        <w:rPr>
          <w:spacing w:val="0"/>
          <w:lang w:val="ru-RU"/>
        </w:rPr>
        <w:t>.</w:t>
      </w:r>
      <w:r w:rsidR="00E44E6E" w:rsidRPr="00A75FA8">
        <w:rPr>
          <w:spacing w:val="0"/>
          <w:lang w:val="ru-RU"/>
        </w:rPr>
        <w:t>10</w:t>
      </w:r>
      <w:r w:rsidRPr="00A75FA8">
        <w:rPr>
          <w:spacing w:val="0"/>
          <w:lang w:val="ru-RU"/>
        </w:rPr>
        <w:t>.201</w:t>
      </w:r>
      <w:r w:rsidR="00E44E6E" w:rsidRPr="00A75FA8">
        <w:rPr>
          <w:spacing w:val="0"/>
          <w:lang w:val="ru-RU"/>
        </w:rPr>
        <w:t>6</w:t>
      </w:r>
      <w:r w:rsidRPr="00A75FA8">
        <w:rPr>
          <w:spacing w:val="0"/>
          <w:lang w:val="ru-RU"/>
        </w:rPr>
        <w:t xml:space="preserve"> № </w:t>
      </w:r>
      <w:r w:rsidR="00E44E6E" w:rsidRPr="00A75FA8">
        <w:rPr>
          <w:spacing w:val="0"/>
          <w:lang w:val="ru-RU"/>
        </w:rPr>
        <w:t>1855</w:t>
      </w: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8706C8" w:rsidRPr="00A75FA8" w:rsidRDefault="008706C8" w:rsidP="008706C8">
      <w:pPr>
        <w:rPr>
          <w:spacing w:val="0"/>
          <w:lang w:val="ru-RU"/>
        </w:rPr>
      </w:pPr>
    </w:p>
    <w:p w:rsidR="00F67870" w:rsidRPr="00A75FA8" w:rsidRDefault="00F67870" w:rsidP="00F67870">
      <w:pPr>
        <w:pStyle w:val="2"/>
        <w:ind w:firstLine="700"/>
        <w:jc w:val="both"/>
        <w:rPr>
          <w:rFonts w:ascii="Times New Roman" w:hAnsi="Times New Roman"/>
          <w:sz w:val="28"/>
          <w:szCs w:val="28"/>
        </w:rPr>
      </w:pPr>
      <w:r w:rsidRPr="00A75FA8"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 от 31.05.2022 № 341 «О внесении изменений в Бюджет города Липецка на 2022 год и на плановый период 2023 и 2024 годов» и продлением срока реализации муниципальной программы, администрация</w:t>
      </w:r>
      <w:r w:rsidRPr="00A75FA8">
        <w:rPr>
          <w:szCs w:val="28"/>
        </w:rPr>
        <w:t xml:space="preserve"> </w:t>
      </w:r>
      <w:r w:rsidRPr="00A75FA8">
        <w:rPr>
          <w:rFonts w:ascii="Times New Roman" w:hAnsi="Times New Roman"/>
          <w:sz w:val="28"/>
          <w:szCs w:val="28"/>
        </w:rPr>
        <w:t>города</w:t>
      </w:r>
    </w:p>
    <w:p w:rsidR="008706C8" w:rsidRPr="00A75FA8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75FA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F67870" w:rsidRPr="00A75FA8" w:rsidRDefault="00F67870" w:rsidP="00F67870">
      <w:pPr>
        <w:suppressAutoHyphens/>
        <w:ind w:firstLine="567"/>
        <w:jc w:val="both"/>
        <w:rPr>
          <w:lang w:val="ru-RU"/>
        </w:rPr>
      </w:pPr>
      <w:r w:rsidRPr="00A75FA8">
        <w:rPr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 города Липецка» (в редакции постановлений от 29.08.2017 № 1697, от 02.10.2017 № 1935, от 24.11.2017 № 2328, от 29.12.2017   № 2628, от 27.02.2018 № 258, от 02.07.2018 № 1117, от 11.10.2018 № 1821, от 27.12.2018 № 2452, от 29.12.2018 № 2545, от 07.03.2019 № 348, от 28.03.2019 № 574, от 31.07.2019       № 1442, от 19.08.2019 № 1610, от 30.10.2019 № 2135, от 31.12.2019 № 2624, от 17.02.2020 № 146, от 21.04.2020 № 542, от 05.06.2</w:t>
      </w:r>
      <w:r w:rsidR="005633E0" w:rsidRPr="00A75FA8">
        <w:rPr>
          <w:lang w:val="ru-RU"/>
        </w:rPr>
        <w:t xml:space="preserve">020 № 782, от 26.08.2020          </w:t>
      </w:r>
      <w:r w:rsidRPr="00A75FA8">
        <w:rPr>
          <w:lang w:val="ru-RU"/>
        </w:rPr>
        <w:t xml:space="preserve">№ 1346, от </w:t>
      </w:r>
      <w:bookmarkStart w:id="0" w:name="_GoBack"/>
      <w:bookmarkEnd w:id="0"/>
      <w:r w:rsidRPr="00A75FA8">
        <w:rPr>
          <w:lang w:val="ru-RU"/>
        </w:rPr>
        <w:t xml:space="preserve">23.12.2020 № 2484, от 30.12.2020 № 2581, от 01.02.2021 № 93, от 09.02.2021 № 164, от 06.04.2021 № 560, от 19.05.2021 № 882, от 18.06.2021       </w:t>
      </w:r>
      <w:r w:rsidR="005633E0" w:rsidRPr="00A75FA8">
        <w:rPr>
          <w:lang w:val="ru-RU"/>
        </w:rPr>
        <w:t xml:space="preserve">   </w:t>
      </w:r>
      <w:r w:rsidRPr="00A75FA8">
        <w:rPr>
          <w:lang w:val="ru-RU"/>
        </w:rPr>
        <w:t xml:space="preserve">№ 1130, от 28.07.2021 № 1450,  от 29.09.2021 № 1940, от 04.10.2021 № 2027, от 22.10.2021 № 2148, от 30.12.2021 № 3066, от 15.02.2022 № 245, от 19.04.2022   </w:t>
      </w:r>
      <w:r w:rsidR="005633E0" w:rsidRPr="00A75FA8">
        <w:rPr>
          <w:lang w:val="ru-RU"/>
        </w:rPr>
        <w:t xml:space="preserve">  </w:t>
      </w:r>
      <w:r w:rsidRPr="00A75FA8">
        <w:rPr>
          <w:lang w:val="ru-RU"/>
        </w:rPr>
        <w:t xml:space="preserve"> № 811, от 10</w:t>
      </w:r>
      <w:r w:rsidR="000667FD" w:rsidRPr="00A75FA8">
        <w:rPr>
          <w:lang w:val="ru-RU"/>
        </w:rPr>
        <w:t>.06.2022 № 1243, от 16.06.2022 №1269</w:t>
      </w:r>
      <w:r w:rsidRPr="00A75FA8">
        <w:rPr>
          <w:lang w:val="ru-RU"/>
        </w:rPr>
        <w:t>) следующие изменения:</w:t>
      </w:r>
    </w:p>
    <w:p w:rsidR="00503C44" w:rsidRPr="00A75FA8" w:rsidRDefault="00503C44" w:rsidP="00503C44">
      <w:pPr>
        <w:suppressAutoHyphens/>
        <w:ind w:firstLine="567"/>
        <w:jc w:val="both"/>
        <w:rPr>
          <w:spacing w:val="0"/>
          <w:lang w:val="ru-RU"/>
        </w:rPr>
      </w:pPr>
    </w:p>
    <w:p w:rsidR="00F67870" w:rsidRPr="00A75FA8" w:rsidRDefault="00F67870" w:rsidP="00BC597B">
      <w:pPr>
        <w:pStyle w:val="af0"/>
        <w:numPr>
          <w:ilvl w:val="0"/>
          <w:numId w:val="14"/>
        </w:numPr>
        <w:suppressAutoHyphens/>
        <w:jc w:val="both"/>
      </w:pPr>
      <w:r w:rsidRPr="00A75FA8">
        <w:rPr>
          <w:lang w:val="ru-RU"/>
        </w:rPr>
        <w:t>В приложении к постановлению:</w:t>
      </w:r>
    </w:p>
    <w:p w:rsidR="00F67870" w:rsidRPr="00A75FA8" w:rsidRDefault="00F67870" w:rsidP="00BC597B">
      <w:pPr>
        <w:pStyle w:val="ConsPlusNormal"/>
        <w:suppressAutoHyphens/>
        <w:ind w:firstLine="709"/>
        <w:jc w:val="both"/>
        <w:outlineLvl w:val="0"/>
        <w:rPr>
          <w:rFonts w:ascii="Times New Roman" w:hAnsi="Times New Roman" w:cs="Times New Roman"/>
        </w:rPr>
      </w:pPr>
      <w:r w:rsidRPr="00A75FA8">
        <w:rPr>
          <w:rFonts w:ascii="Times New Roman" w:hAnsi="Times New Roman" w:cs="Times New Roman"/>
        </w:rPr>
        <w:t>1.1. В разделе 1. «Паспорт муниципальной программы «Охрана окружающей среды города Липецка»:</w:t>
      </w:r>
    </w:p>
    <w:p w:rsidR="0010557E" w:rsidRPr="00A75FA8" w:rsidRDefault="00F67870" w:rsidP="0010557E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1.1.1. в позиции «</w:t>
      </w:r>
      <w:r w:rsidR="00FC3AC8" w:rsidRPr="00A75FA8">
        <w:rPr>
          <w:lang w:val="ru-RU"/>
        </w:rPr>
        <w:t>Сроки реализации» цифры «2024» заменить цифрами «</w:t>
      </w:r>
      <w:r w:rsidRPr="00A75FA8">
        <w:rPr>
          <w:lang w:val="ru-RU"/>
        </w:rPr>
        <w:t>2025»;</w:t>
      </w:r>
    </w:p>
    <w:p w:rsidR="001A79E0" w:rsidRPr="00A75FA8" w:rsidRDefault="001A79E0" w:rsidP="0010557E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1.1.2. позицию</w:t>
      </w:r>
      <w:r w:rsidR="00F67870"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Pr="00A75FA8">
        <w:rPr>
          <w:lang w:val="ru-RU"/>
        </w:rPr>
        <w:t xml:space="preserve"> 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A75FA8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lastRenderedPageBreak/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Общий объем финансирования на 2017 - 2025 годы составляет 1071503,1 тыс. рублей, в том числе по годам: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2022 год - 167877,9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2023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2024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1A79E0" w:rsidRPr="00A75FA8" w:rsidRDefault="001A79E0" w:rsidP="001A79E0">
      <w:pPr>
        <w:suppressAutoHyphens/>
        <w:jc w:val="both"/>
        <w:rPr>
          <w:lang w:val="ru-RU"/>
        </w:rPr>
      </w:pPr>
    </w:p>
    <w:p w:rsidR="00F67870" w:rsidRPr="00A75FA8" w:rsidRDefault="00F67870" w:rsidP="00BC597B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 xml:space="preserve">1.2. В разделе </w:t>
      </w:r>
      <w:r w:rsidR="00FC3AC8" w:rsidRPr="00A75FA8">
        <w:rPr>
          <w:lang w:val="ru-RU"/>
        </w:rPr>
        <w:t>4</w:t>
      </w:r>
      <w:r w:rsidRPr="00A75FA8">
        <w:rPr>
          <w:lang w:val="ru-RU"/>
        </w:rPr>
        <w:t>. «Сроки реализации муницип</w:t>
      </w:r>
      <w:r w:rsidR="00FC3AC8" w:rsidRPr="00A75FA8">
        <w:rPr>
          <w:lang w:val="ru-RU"/>
        </w:rPr>
        <w:t>альной программы» цифры «</w:t>
      </w:r>
      <w:r w:rsidRPr="00A75FA8">
        <w:rPr>
          <w:lang w:val="ru-RU"/>
        </w:rPr>
        <w:t>2</w:t>
      </w:r>
      <w:r w:rsidR="00FC3AC8" w:rsidRPr="00A75FA8">
        <w:rPr>
          <w:lang w:val="ru-RU"/>
        </w:rPr>
        <w:t>024» заменить цифрами «</w:t>
      </w:r>
      <w:r w:rsidRPr="00A75FA8">
        <w:rPr>
          <w:lang w:val="ru-RU"/>
        </w:rPr>
        <w:t>2025».</w:t>
      </w:r>
    </w:p>
    <w:p w:rsidR="00F67870" w:rsidRPr="00A75FA8" w:rsidRDefault="00F67870" w:rsidP="00BC597B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 xml:space="preserve">1.3. В разделе </w:t>
      </w:r>
      <w:r w:rsidR="00FC3AC8" w:rsidRPr="00A75FA8">
        <w:rPr>
          <w:lang w:val="ru-RU"/>
        </w:rPr>
        <w:t>5</w:t>
      </w:r>
      <w:r w:rsidRPr="00A75FA8">
        <w:rPr>
          <w:lang w:val="ru-RU"/>
        </w:rPr>
        <w:t>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C46B73" w:rsidRPr="00A75FA8" w:rsidRDefault="00C46B73" w:rsidP="00BC597B">
      <w:pPr>
        <w:suppressAutoHyphens/>
        <w:ind w:firstLine="709"/>
        <w:jc w:val="both"/>
        <w:rPr>
          <w:lang w:val="ru-RU"/>
        </w:rPr>
      </w:pPr>
    </w:p>
    <w:p w:rsidR="00F67870" w:rsidRPr="00A75FA8" w:rsidRDefault="00503C44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C46B73" w:rsidRPr="00A75FA8" w:rsidRDefault="00C46B73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"/>
        <w:gridCol w:w="709"/>
        <w:gridCol w:w="992"/>
        <w:gridCol w:w="567"/>
        <w:gridCol w:w="803"/>
        <w:gridCol w:w="803"/>
        <w:gridCol w:w="804"/>
        <w:gridCol w:w="803"/>
        <w:gridCol w:w="803"/>
        <w:gridCol w:w="804"/>
        <w:gridCol w:w="803"/>
        <w:gridCol w:w="803"/>
        <w:gridCol w:w="661"/>
      </w:tblGrid>
      <w:tr w:rsidR="00A75FA8" w:rsidRPr="00054281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N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п/п</w:t>
            </w:r>
          </w:p>
        </w:tc>
        <w:tc>
          <w:tcPr>
            <w:tcW w:w="709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ind w:left="-55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Наименование</w:t>
            </w:r>
          </w:p>
        </w:tc>
        <w:tc>
          <w:tcPr>
            <w:tcW w:w="992" w:type="dxa"/>
            <w:vMerge w:val="restart"/>
          </w:tcPr>
          <w:p w:rsidR="00F67870" w:rsidRPr="00A75FA8" w:rsidRDefault="005A46A3" w:rsidP="00E42115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Ответственный</w:t>
            </w:r>
            <w:r w:rsidR="00E42115" w:rsidRPr="00A75FA8">
              <w:rPr>
                <w:sz w:val="16"/>
                <w:szCs w:val="16"/>
              </w:rPr>
              <w:t xml:space="preserve"> </w:t>
            </w:r>
            <w:r w:rsidR="00E42115" w:rsidRPr="00A75FA8">
              <w:rPr>
                <w:sz w:val="16"/>
                <w:szCs w:val="16"/>
                <w:lang w:val="ru-RU"/>
              </w:rPr>
              <w:t>исполнитель</w:t>
            </w:r>
            <w:r w:rsidR="00E42115" w:rsidRPr="00A75FA8">
              <w:rPr>
                <w:sz w:val="16"/>
                <w:szCs w:val="16"/>
              </w:rPr>
              <w:t xml:space="preserve"> (</w:t>
            </w:r>
            <w:r w:rsidR="00E42115" w:rsidRPr="00A75FA8">
              <w:rPr>
                <w:sz w:val="16"/>
                <w:szCs w:val="16"/>
                <w:lang w:val="ru-RU"/>
              </w:rPr>
              <w:t>соисполнитель</w:t>
            </w:r>
            <w:r w:rsidR="00F67870" w:rsidRPr="00A75FA8">
              <w:rPr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Сроки исполнения</w:t>
            </w:r>
          </w:p>
        </w:tc>
        <w:tc>
          <w:tcPr>
            <w:tcW w:w="7087" w:type="dxa"/>
            <w:gridSpan w:val="9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Объем финансирования из бюджета города (тыс. руб.)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2018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2019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2021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4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E42115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2023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803" w:type="dxa"/>
          </w:tcPr>
          <w:p w:rsidR="005A46A3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2024 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661" w:type="dxa"/>
          </w:tcPr>
          <w:p w:rsidR="008D2A58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 xml:space="preserve"> </w:t>
            </w:r>
            <w:proofErr w:type="spellStart"/>
            <w:r w:rsidRPr="00A75FA8">
              <w:rPr>
                <w:sz w:val="16"/>
                <w:szCs w:val="16"/>
              </w:rPr>
              <w:t>год</w:t>
            </w:r>
            <w:proofErr w:type="spellEnd"/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154119,8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141810,1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121876,6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116569,9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148031,8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167877,9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73739,0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E42115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города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Липецка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115325,5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</w:t>
            </w:r>
          </w:p>
        </w:tc>
        <w:tc>
          <w:tcPr>
            <w:tcW w:w="709" w:type="dxa"/>
            <w:vMerge w:val="restart"/>
          </w:tcPr>
          <w:p w:rsidR="00F67870" w:rsidRPr="00A75FA8" w:rsidRDefault="00DE57E4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hyperlink w:anchor="P920" w:history="1">
              <w:r w:rsidR="00F67870" w:rsidRPr="00A75FA8">
                <w:rPr>
                  <w:sz w:val="16"/>
                  <w:szCs w:val="16"/>
                  <w:lang w:val="ru-RU"/>
                </w:rPr>
                <w:t>Подпрограмма</w:t>
              </w:r>
            </w:hyperlink>
            <w:r w:rsidR="00F67870" w:rsidRPr="00A75FA8">
              <w:rPr>
                <w:sz w:val="16"/>
                <w:szCs w:val="16"/>
                <w:lang w:val="ru-RU"/>
              </w:rPr>
              <w:t xml:space="preserve"> "Экологическая безопасность населения города Липецка"</w:t>
            </w:r>
          </w:p>
        </w:tc>
        <w:tc>
          <w:tcPr>
            <w:tcW w:w="992" w:type="dxa"/>
          </w:tcPr>
          <w:p w:rsidR="00F67870" w:rsidRPr="00A75FA8" w:rsidRDefault="008D2A58" w:rsidP="00EE269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="00EE269E" w:rsidRPr="00A75FA8">
              <w:rPr>
                <w:sz w:val="16"/>
                <w:szCs w:val="16"/>
              </w:rPr>
              <w:t>города</w:t>
            </w:r>
            <w:proofErr w:type="spellEnd"/>
            <w:r w:rsidR="00EE269E" w:rsidRPr="00A75FA8">
              <w:rPr>
                <w:sz w:val="16"/>
                <w:szCs w:val="16"/>
              </w:rPr>
              <w:t xml:space="preserve"> </w:t>
            </w:r>
            <w:r w:rsidR="00EE269E" w:rsidRPr="00A75FA8">
              <w:rPr>
                <w:sz w:val="16"/>
                <w:szCs w:val="16"/>
                <w:lang w:val="ru-RU"/>
              </w:rPr>
              <w:t>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1138,4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1112,0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762,7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1287,2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1483,2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1415,0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150643,6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140601,7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120764,6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115807,2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120480,8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115325,5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72324,0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1.1.1.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1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Охрана атмосферного воздуха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164,5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26210,8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51069,2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1.1.2.</w:t>
            </w:r>
          </w:p>
        </w:tc>
        <w:tc>
          <w:tcPr>
            <w:tcW w:w="709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2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876,2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2018 - 2025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992,5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760,0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277,8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868,0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1123,3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95,0</w:t>
            </w:r>
          </w:p>
        </w:tc>
      </w:tr>
      <w:tr w:rsidR="00A75FA8" w:rsidRPr="00A75FA8" w:rsidTr="00EE269E">
        <w:tc>
          <w:tcPr>
            <w:tcW w:w="284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1.1.3.</w:t>
            </w:r>
          </w:p>
        </w:tc>
        <w:tc>
          <w:tcPr>
            <w:tcW w:w="709" w:type="dxa"/>
            <w:vMerge w:val="restart"/>
            <w:tcBorders>
              <w:bottom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3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Обращение с отходами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proofErr w:type="spellStart"/>
            <w:r w:rsidRPr="00A75FA8">
              <w:rPr>
                <w:sz w:val="16"/>
                <w:szCs w:val="16"/>
              </w:rPr>
              <w:t>Всего</w:t>
            </w:r>
            <w:proofErr w:type="spellEnd"/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5316,7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8728,5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7356,7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9008,0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3879,6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Администрация </w:t>
            </w:r>
            <w:r w:rsidR="00BC597B" w:rsidRPr="00A75FA8">
              <w:rPr>
                <w:sz w:val="16"/>
                <w:szCs w:val="16"/>
                <w:lang w:val="ru-RU"/>
              </w:rPr>
              <w:t>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655,0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691,0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658,0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940,4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1088,2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2017 - 2018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vMerge w:val="restart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2643,5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4591,7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6698,7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8037,6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2791,4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6470,7</w:t>
            </w:r>
          </w:p>
        </w:tc>
      </w:tr>
      <w:tr w:rsidR="00A75FA8" w:rsidRPr="00A75FA8" w:rsidTr="00EE269E">
        <w:tc>
          <w:tcPr>
            <w:tcW w:w="284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 том числе: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ной собственности, нарушенных при складировании и захоронении отходов производства и потребления</w:t>
            </w:r>
          </w:p>
        </w:tc>
        <w:tc>
          <w:tcPr>
            <w:tcW w:w="992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</w:tcPr>
          <w:p w:rsidR="00F67870" w:rsidRPr="00A75FA8" w:rsidRDefault="00F6787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6230,0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706,7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196,3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1.1.4.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4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992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Администрация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95,8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127,2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3,5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47,8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1.1.5.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Основное мероприятие 5</w:t>
            </w:r>
          </w:p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Организация и проведение акции "Дни защиты от экологической опасности"</w:t>
            </w:r>
          </w:p>
        </w:tc>
        <w:tc>
          <w:tcPr>
            <w:tcW w:w="992" w:type="dxa"/>
          </w:tcPr>
          <w:p w:rsidR="00F67870" w:rsidRPr="00A75FA8" w:rsidRDefault="008D2A58" w:rsidP="00BC597B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А</w:t>
            </w:r>
            <w:r w:rsidR="00BC597B" w:rsidRPr="00A75FA8">
              <w:rPr>
                <w:sz w:val="16"/>
                <w:szCs w:val="16"/>
                <w:lang w:val="ru-RU"/>
              </w:rPr>
              <w:t>дминистрация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387,6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293,8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101,2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269,5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250,0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220,0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1.1.6.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Ведомственная целевая программа "Содержание и восстановление зеленого фонда города Липецка"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2017 - 2025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147970,1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134987,5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111937,1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107959,0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109821,4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112033,3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64700,0</w:t>
            </w: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1.1.7.</w:t>
            </w:r>
          </w:p>
        </w:tc>
        <w:tc>
          <w:tcPr>
            <w:tcW w:w="709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 xml:space="preserve">Региональный </w:t>
            </w:r>
            <w:proofErr w:type="spellStart"/>
            <w:r w:rsidR="00F67870" w:rsidRPr="00A75FA8">
              <w:rPr>
                <w:sz w:val="16"/>
                <w:szCs w:val="16"/>
              </w:rPr>
              <w:t>проект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"</w:t>
            </w:r>
            <w:proofErr w:type="spellStart"/>
            <w:r w:rsidR="00F67870" w:rsidRPr="00A75FA8">
              <w:rPr>
                <w:sz w:val="16"/>
                <w:szCs w:val="16"/>
              </w:rPr>
              <w:t>Чистая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страна</w:t>
            </w:r>
            <w:proofErr w:type="spellEnd"/>
            <w:r w:rsidR="00F67870" w:rsidRPr="00A75FA8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дорожного хозяйства и благоустройства администра</w:t>
            </w:r>
            <w:r w:rsidRPr="00A75FA8">
              <w:rPr>
                <w:sz w:val="16"/>
                <w:szCs w:val="16"/>
                <w:lang w:val="ru-RU"/>
              </w:rPr>
              <w:lastRenderedPageBreak/>
              <w:t>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lastRenderedPageBreak/>
              <w:t>2020 - 2025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-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841,7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1589,3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492,4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1.1.8.</w:t>
            </w:r>
          </w:p>
        </w:tc>
        <w:tc>
          <w:tcPr>
            <w:tcW w:w="709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 проект "Комплексная система обращения с твердыми коммунальными отходами"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2021 - 2025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53,0</w:t>
            </w: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A75FA8" w:rsidRPr="00A75FA8" w:rsidTr="00EE269E">
        <w:tc>
          <w:tcPr>
            <w:tcW w:w="28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1.1.9.</w:t>
            </w:r>
          </w:p>
        </w:tc>
        <w:tc>
          <w:tcPr>
            <w:tcW w:w="709" w:type="dxa"/>
          </w:tcPr>
          <w:p w:rsidR="00F67870" w:rsidRPr="00A75FA8" w:rsidRDefault="00BC597B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  <w:lang w:val="ru-RU"/>
              </w:rPr>
              <w:t>Региональный</w:t>
            </w:r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проект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"</w:t>
            </w:r>
            <w:proofErr w:type="spellStart"/>
            <w:r w:rsidR="00F67870" w:rsidRPr="00A75FA8">
              <w:rPr>
                <w:sz w:val="16"/>
                <w:szCs w:val="16"/>
              </w:rPr>
              <w:t>Чистый</w:t>
            </w:r>
            <w:proofErr w:type="spellEnd"/>
            <w:r w:rsidR="00F67870" w:rsidRPr="00A75FA8">
              <w:rPr>
                <w:sz w:val="16"/>
                <w:szCs w:val="16"/>
              </w:rPr>
              <w:t xml:space="preserve"> </w:t>
            </w:r>
            <w:proofErr w:type="spellStart"/>
            <w:r w:rsidR="00F67870" w:rsidRPr="00A75FA8">
              <w:rPr>
                <w:sz w:val="16"/>
                <w:szCs w:val="16"/>
              </w:rPr>
              <w:t>воздух</w:t>
            </w:r>
            <w:proofErr w:type="spellEnd"/>
            <w:r w:rsidR="00F67870" w:rsidRPr="00A75FA8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  <w:lang w:val="ru-RU"/>
              </w:rPr>
            </w:pPr>
            <w:r w:rsidRPr="00A75FA8">
              <w:rPr>
                <w:sz w:val="16"/>
                <w:szCs w:val="16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2022 - 2023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804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A75FA8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661" w:type="dxa"/>
          </w:tcPr>
          <w:p w:rsidR="00F67870" w:rsidRPr="00A75FA8" w:rsidRDefault="00F67870" w:rsidP="0010557E">
            <w:pPr>
              <w:widowControl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5A46A3" w:rsidRPr="00A75FA8" w:rsidRDefault="005A46A3" w:rsidP="00BC597B">
      <w:pPr>
        <w:tabs>
          <w:tab w:val="left" w:pos="0"/>
        </w:tabs>
        <w:suppressAutoHyphens/>
        <w:ind w:firstLine="567"/>
        <w:jc w:val="both"/>
        <w:rPr>
          <w:lang w:val="ru-RU"/>
        </w:rPr>
      </w:pPr>
      <w:r w:rsidRPr="00A75FA8">
        <w:rPr>
          <w:rFonts w:ascii="Times New Roman CYR" w:hAnsi="Times New Roman CYR"/>
          <w:sz w:val="27"/>
          <w:szCs w:val="27"/>
          <w:lang w:val="ru-RU"/>
        </w:rPr>
        <w:t xml:space="preserve">1.4. В разделе </w:t>
      </w:r>
      <w:r w:rsidR="002B3C16" w:rsidRPr="00A75FA8">
        <w:rPr>
          <w:rFonts w:ascii="Times New Roman CYR" w:hAnsi="Times New Roman CYR"/>
          <w:sz w:val="27"/>
          <w:szCs w:val="27"/>
          <w:lang w:val="ru-RU"/>
        </w:rPr>
        <w:t>6</w:t>
      </w:r>
      <w:r w:rsidRPr="00A75FA8">
        <w:rPr>
          <w:rFonts w:ascii="Times New Roman CYR" w:hAnsi="Times New Roman CYR"/>
          <w:sz w:val="27"/>
          <w:szCs w:val="27"/>
          <w:lang w:val="ru-RU"/>
        </w:rPr>
        <w:t>. «Ресурсное обеспечение муниципальной программы» таблицу «</w:t>
      </w:r>
      <w:r w:rsidRPr="00A75FA8">
        <w:rPr>
          <w:lang w:val="ru-RU"/>
        </w:rPr>
        <w:t>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5A46A3" w:rsidRPr="00A75FA8" w:rsidRDefault="005A46A3" w:rsidP="0010557E">
      <w:pPr>
        <w:tabs>
          <w:tab w:val="left" w:pos="0"/>
        </w:tabs>
        <w:ind w:firstLine="709"/>
        <w:rPr>
          <w:lang w:val="ru-RU"/>
        </w:rPr>
      </w:pPr>
    </w:p>
    <w:p w:rsidR="005A46A3" w:rsidRPr="00A75FA8" w:rsidRDefault="005A46A3" w:rsidP="001D0891">
      <w:pPr>
        <w:ind w:firstLine="709"/>
        <w:rPr>
          <w:lang w:val="ru-RU"/>
        </w:rPr>
      </w:pPr>
      <w:r w:rsidRPr="00A75FA8">
        <w:rPr>
          <w:rFonts w:ascii="Times New Roman CYR" w:hAnsi="Times New Roman CYR"/>
          <w:sz w:val="27"/>
          <w:szCs w:val="27"/>
          <w:lang w:val="ru-RU"/>
        </w:rPr>
        <w:t>«</w:t>
      </w:r>
      <w:r w:rsidRPr="00A75FA8">
        <w:rPr>
          <w:lang w:val="ru-RU"/>
        </w:rPr>
        <w:t xml:space="preserve">Прогнозная оценка расходов по источникам ресурсного обеспечения </w:t>
      </w:r>
      <w:r w:rsidR="001D0891" w:rsidRPr="00A75FA8">
        <w:rPr>
          <w:lang w:val="ru-RU"/>
        </w:rPr>
        <w:br/>
      </w:r>
      <w:r w:rsidRPr="00A75FA8">
        <w:rPr>
          <w:lang w:val="ru-RU"/>
        </w:rPr>
        <w:t>муниципальной программы «Охрана окружающей среды города Липецка»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930"/>
        <w:gridCol w:w="851"/>
        <w:gridCol w:w="834"/>
        <w:gridCol w:w="835"/>
        <w:gridCol w:w="835"/>
        <w:gridCol w:w="834"/>
        <w:gridCol w:w="835"/>
        <w:gridCol w:w="835"/>
        <w:gridCol w:w="834"/>
        <w:gridCol w:w="835"/>
        <w:gridCol w:w="835"/>
      </w:tblGrid>
      <w:tr w:rsidR="00A75FA8" w:rsidRPr="00A75FA8" w:rsidTr="00B03149">
        <w:trPr>
          <w:trHeight w:val="492"/>
        </w:trPr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N п/п</w:t>
            </w:r>
          </w:p>
        </w:tc>
        <w:tc>
          <w:tcPr>
            <w:tcW w:w="930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Наименование</w:t>
            </w:r>
            <w:r w:rsidR="005A46A3" w:rsidRPr="00A75FA8">
              <w:rPr>
                <w:sz w:val="18"/>
                <w:szCs w:val="18"/>
              </w:rPr>
              <w:t>е</w:t>
            </w:r>
          </w:p>
        </w:tc>
        <w:tc>
          <w:tcPr>
            <w:tcW w:w="851" w:type="dxa"/>
            <w:vMerge w:val="restart"/>
          </w:tcPr>
          <w:p w:rsidR="005A46A3" w:rsidRPr="00A75FA8" w:rsidRDefault="00BC597B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7512" w:type="dxa"/>
            <w:gridSpan w:val="9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Расходы</w:t>
            </w:r>
            <w:proofErr w:type="spellEnd"/>
            <w:r w:rsidRPr="00A75FA8">
              <w:rPr>
                <w:sz w:val="18"/>
                <w:szCs w:val="18"/>
              </w:rPr>
              <w:t xml:space="preserve"> (</w:t>
            </w:r>
            <w:proofErr w:type="spellStart"/>
            <w:r w:rsidRPr="00A75FA8">
              <w:rPr>
                <w:sz w:val="18"/>
                <w:szCs w:val="18"/>
              </w:rPr>
              <w:t>тыс</w:t>
            </w:r>
            <w:proofErr w:type="spellEnd"/>
            <w:r w:rsidRPr="00A75FA8">
              <w:rPr>
                <w:sz w:val="18"/>
                <w:szCs w:val="18"/>
              </w:rPr>
              <w:t xml:space="preserve">. </w:t>
            </w:r>
            <w:proofErr w:type="spellStart"/>
            <w:r w:rsidRPr="00A75FA8">
              <w:rPr>
                <w:sz w:val="18"/>
                <w:szCs w:val="18"/>
              </w:rPr>
              <w:t>руб</w:t>
            </w:r>
            <w:proofErr w:type="spellEnd"/>
            <w:r w:rsidRPr="00A75FA8">
              <w:rPr>
                <w:sz w:val="18"/>
                <w:szCs w:val="18"/>
              </w:rPr>
              <w:t>.)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2017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2018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2019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2020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2021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2022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4" w:type="dxa"/>
          </w:tcPr>
          <w:p w:rsidR="004A1B01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2023 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4A1B01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2024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835" w:type="dxa"/>
          </w:tcPr>
          <w:p w:rsidR="00B03149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2025</w:t>
            </w:r>
          </w:p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год</w:t>
            </w:r>
            <w:proofErr w:type="spellEnd"/>
          </w:p>
        </w:tc>
      </w:tr>
      <w:tr w:rsidR="00A75FA8" w:rsidRPr="00A75FA8" w:rsidTr="004A1B01">
        <w:tc>
          <w:tcPr>
            <w:tcW w:w="346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</w:t>
            </w:r>
          </w:p>
        </w:tc>
        <w:tc>
          <w:tcPr>
            <w:tcW w:w="930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4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5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</w:t>
            </w:r>
          </w:p>
        </w:tc>
      </w:tr>
      <w:tr w:rsidR="00A75FA8" w:rsidRPr="00A75FA8" w:rsidTr="004A1B01"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</w:t>
            </w:r>
          </w:p>
        </w:tc>
        <w:tc>
          <w:tcPr>
            <w:tcW w:w="930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Муниципальная программа "Охрана окружающей среды города Липецка"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682852,7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Федеральный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508744,6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800000,0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>Областной</w:t>
            </w:r>
            <w:r w:rsidR="005A46A3" w:rsidRPr="00A75FA8">
              <w:rPr>
                <w:sz w:val="18"/>
                <w:szCs w:val="18"/>
              </w:rPr>
              <w:t xml:space="preserve"> 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6230,2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167877,9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A1B01">
        <w:tc>
          <w:tcPr>
            <w:tcW w:w="346" w:type="dxa"/>
            <w:vMerge w:val="restart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1.1.</w:t>
            </w:r>
          </w:p>
        </w:tc>
        <w:tc>
          <w:tcPr>
            <w:tcW w:w="930" w:type="dxa"/>
            <w:vMerge w:val="restart"/>
          </w:tcPr>
          <w:p w:rsidR="005A46A3" w:rsidRPr="00A75FA8" w:rsidRDefault="00DE57E4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5A46A3" w:rsidRPr="00A75FA8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5A46A3" w:rsidRPr="00A75FA8">
              <w:rPr>
                <w:sz w:val="18"/>
                <w:szCs w:val="18"/>
                <w:lang w:val="ru-RU"/>
              </w:rPr>
              <w:t xml:space="preserve"> "Экологическая безопасность населения города Липецка"</w:t>
            </w: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122636,3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143786,2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205176,3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682852,7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="005A46A3" w:rsidRPr="00A75FA8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19595,3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37890,3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508744,6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800000,0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A75FA8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B03149" w:rsidP="00B03149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A75FA8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759,7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7621,0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19254,2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6230,2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-</w:t>
            </w:r>
          </w:p>
        </w:tc>
      </w:tr>
      <w:tr w:rsidR="004A1B01" w:rsidRPr="00A75FA8" w:rsidTr="004A1B01">
        <w:tc>
          <w:tcPr>
            <w:tcW w:w="346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0" w:type="dxa"/>
            <w:vMerge/>
          </w:tcPr>
          <w:p w:rsidR="005A46A3" w:rsidRPr="00A75FA8" w:rsidRDefault="005A46A3" w:rsidP="00B03149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A75FA8">
              <w:rPr>
                <w:sz w:val="18"/>
                <w:szCs w:val="18"/>
              </w:rPr>
              <w:t>Бюджет</w:t>
            </w:r>
            <w:proofErr w:type="spellEnd"/>
            <w:r w:rsidRPr="00A75FA8">
              <w:rPr>
                <w:sz w:val="18"/>
                <w:szCs w:val="18"/>
              </w:rPr>
              <w:t xml:space="preserve"> </w:t>
            </w:r>
            <w:proofErr w:type="spellStart"/>
            <w:r w:rsidRPr="00A75FA8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154119,8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141810,1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121876,6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116569,9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148031,8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167877,9</w:t>
            </w:r>
          </w:p>
        </w:tc>
        <w:tc>
          <w:tcPr>
            <w:tcW w:w="834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  <w:tc>
          <w:tcPr>
            <w:tcW w:w="835" w:type="dxa"/>
          </w:tcPr>
          <w:p w:rsidR="005A46A3" w:rsidRPr="00A75FA8" w:rsidRDefault="005A46A3" w:rsidP="00B03149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75FA8">
              <w:rPr>
                <w:sz w:val="18"/>
                <w:szCs w:val="18"/>
              </w:rPr>
              <w:t>73739,0</w:t>
            </w:r>
          </w:p>
        </w:tc>
      </w:tr>
    </w:tbl>
    <w:p w:rsidR="00F27D10" w:rsidRPr="00A75FA8" w:rsidRDefault="00F27D10" w:rsidP="008D2A58">
      <w:pPr>
        <w:tabs>
          <w:tab w:val="left" w:pos="0"/>
        </w:tabs>
        <w:autoSpaceDE w:val="0"/>
        <w:autoSpaceDN w:val="0"/>
        <w:adjustRightInd w:val="0"/>
        <w:jc w:val="both"/>
        <w:rPr>
          <w:lang w:val="ru-RU"/>
        </w:rPr>
      </w:pPr>
    </w:p>
    <w:p w:rsidR="00F27D10" w:rsidRPr="00A75FA8" w:rsidRDefault="00F27D10" w:rsidP="00BC597B">
      <w:pPr>
        <w:tabs>
          <w:tab w:val="left" w:pos="0"/>
          <w:tab w:val="left" w:pos="3828"/>
        </w:tabs>
        <w:suppressAutoHyphens/>
        <w:autoSpaceDE w:val="0"/>
        <w:autoSpaceDN w:val="0"/>
        <w:adjustRightInd w:val="0"/>
        <w:ind w:firstLine="567"/>
        <w:jc w:val="both"/>
        <w:rPr>
          <w:lang w:val="ru-RU"/>
        </w:rPr>
      </w:pPr>
      <w:r w:rsidRPr="00A75FA8">
        <w:rPr>
          <w:lang w:val="ru-RU"/>
        </w:rPr>
        <w:lastRenderedPageBreak/>
        <w:t xml:space="preserve">1.5. В разделе </w:t>
      </w:r>
      <w:r w:rsidR="002B3C16" w:rsidRPr="00A75FA8">
        <w:rPr>
          <w:lang w:val="ru-RU"/>
        </w:rPr>
        <w:t>9</w:t>
      </w:r>
      <w:r w:rsidRPr="00A75FA8">
        <w:rPr>
          <w:lang w:val="ru-RU"/>
        </w:rPr>
        <w:t>.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«Охрана окружающей среды города Липецка» изложить в следующей редакции:</w:t>
      </w:r>
    </w:p>
    <w:p w:rsidR="003053C7" w:rsidRPr="00A75FA8" w:rsidRDefault="003053C7" w:rsidP="003053C7">
      <w:pPr>
        <w:tabs>
          <w:tab w:val="left" w:pos="0"/>
          <w:tab w:val="left" w:pos="3828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</w:p>
    <w:p w:rsidR="003053C7" w:rsidRPr="00A75FA8" w:rsidRDefault="00BC597B" w:rsidP="00BC597B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lang w:val="ru-RU"/>
        </w:rPr>
      </w:pPr>
      <w:r w:rsidRPr="00A75FA8">
        <w:rPr>
          <w:lang w:val="ru-RU"/>
        </w:rPr>
        <w:t>«Сведения о целевых индикаторах и показателях задач муниципальной программы «Охрана окружающей среды города Липецка»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846"/>
        <w:gridCol w:w="857"/>
        <w:gridCol w:w="567"/>
        <w:gridCol w:w="567"/>
        <w:gridCol w:w="569"/>
        <w:gridCol w:w="567"/>
        <w:gridCol w:w="567"/>
        <w:gridCol w:w="568"/>
        <w:gridCol w:w="567"/>
        <w:gridCol w:w="567"/>
        <w:gridCol w:w="567"/>
        <w:gridCol w:w="567"/>
        <w:gridCol w:w="568"/>
        <w:gridCol w:w="567"/>
        <w:gridCol w:w="850"/>
      </w:tblGrid>
      <w:tr w:rsidR="00A75FA8" w:rsidRPr="00054281" w:rsidTr="009146DC">
        <w:trPr>
          <w:trHeight w:val="2139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N п/п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BC597B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Наименование</w:t>
            </w:r>
          </w:p>
          <w:p w:rsidR="00F27D10" w:rsidRPr="00A75FA8" w:rsidRDefault="00F27D10" w:rsidP="0010557E">
            <w:pPr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27D10" w:rsidRPr="00A75FA8" w:rsidRDefault="00F27D10" w:rsidP="0010557E">
            <w:pPr>
              <w:spacing w:after="160" w:line="259" w:lineRule="auto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BC597B" w:rsidP="00D566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Ответственный исполнитель</w:t>
            </w:r>
            <w:r w:rsidRPr="00A75FA8">
              <w:rPr>
                <w:sz w:val="16"/>
                <w:szCs w:val="16"/>
                <w:lang w:eastAsia="en-US"/>
              </w:rPr>
              <w:t xml:space="preserve"> </w:t>
            </w:r>
            <w:r w:rsidR="00D56646" w:rsidRPr="00A75FA8">
              <w:rPr>
                <w:sz w:val="16"/>
                <w:szCs w:val="16"/>
                <w:lang w:val="ru-RU" w:eastAsia="en-US"/>
              </w:rPr>
              <w:t>(соисполнитель</w:t>
            </w:r>
            <w:r w:rsidR="00F27D10"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A75FA8">
              <w:rPr>
                <w:sz w:val="16"/>
                <w:szCs w:val="16"/>
                <w:lang w:eastAsia="en-US"/>
              </w:rPr>
              <w:t>Ед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Изм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62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Значения целевых индикаторов (показателей задач)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Методика формирования целевых индикаторов (показателей задач)</w:t>
            </w:r>
          </w:p>
        </w:tc>
      </w:tr>
      <w:tr w:rsidR="00A75FA8" w:rsidRPr="00A75FA8" w:rsidTr="009146DC">
        <w:trPr>
          <w:trHeight w:val="924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2 года, предшествующие реализации муниципальной программы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  <w:proofErr w:type="spellStart"/>
            <w:r w:rsidRPr="00A75FA8">
              <w:rPr>
                <w:rFonts w:eastAsia="Calibri"/>
                <w:sz w:val="16"/>
                <w:szCs w:val="16"/>
                <w:lang w:eastAsia="en-US"/>
              </w:rPr>
              <w:t>годы</w:t>
            </w:r>
            <w:proofErr w:type="spellEnd"/>
            <w:r w:rsidRPr="00A75FA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75FA8">
              <w:rPr>
                <w:rFonts w:eastAsia="Calibri"/>
                <w:sz w:val="16"/>
                <w:szCs w:val="16"/>
                <w:lang w:eastAsia="en-US"/>
              </w:rPr>
              <w:t>реализации</w:t>
            </w:r>
            <w:proofErr w:type="spellEnd"/>
            <w:r w:rsidRPr="00A75FA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75FA8">
              <w:rPr>
                <w:rFonts w:eastAsia="Calibri"/>
                <w:sz w:val="16"/>
                <w:szCs w:val="16"/>
                <w:lang w:eastAsia="en-US"/>
              </w:rPr>
              <w:t>муниципальной</w:t>
            </w:r>
            <w:proofErr w:type="spellEnd"/>
            <w:r w:rsidRPr="00A75FA8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A75FA8">
              <w:rPr>
                <w:rFonts w:eastAsia="Calibri"/>
                <w:sz w:val="16"/>
                <w:szCs w:val="16"/>
                <w:lang w:eastAsia="en-US"/>
              </w:rPr>
              <w:t>программы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75FA8" w:rsidRPr="00A75FA8" w:rsidTr="004A1B01">
        <w:trPr>
          <w:trHeight w:val="20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2015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факт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2016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оценка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2017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2018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2019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2020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2021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2022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2023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2024 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  <w:r w:rsidRPr="00A75FA8">
              <w:rPr>
                <w:rFonts w:eastAsia="Calibri"/>
                <w:sz w:val="16"/>
                <w:szCs w:val="16"/>
                <w:lang w:eastAsia="en-US"/>
              </w:rPr>
              <w:t>2025 (</w:t>
            </w:r>
            <w:proofErr w:type="spellStart"/>
            <w:r w:rsidRPr="00A75FA8">
              <w:rPr>
                <w:rFonts w:eastAsia="Calibri"/>
                <w:sz w:val="16"/>
                <w:szCs w:val="16"/>
                <w:lang w:eastAsia="en-US"/>
              </w:rPr>
              <w:t>план</w:t>
            </w:r>
            <w:proofErr w:type="spellEnd"/>
            <w:r w:rsidRPr="00A75FA8">
              <w:rPr>
                <w:rFonts w:eastAsia="Calibri"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A75FA8" w:rsidRPr="00A75FA8" w:rsidTr="004A1B01">
        <w:trPr>
          <w:trHeight w:val="25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16</w:t>
            </w:r>
          </w:p>
        </w:tc>
      </w:tr>
      <w:tr w:rsidR="00A75FA8" w:rsidRPr="00054281" w:rsidTr="009146DC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Цель: улучшение экологической обстановки города Липецка</w:t>
            </w:r>
          </w:p>
        </w:tc>
      </w:tr>
      <w:tr w:rsidR="00A75FA8" w:rsidRPr="00054281" w:rsidTr="004A1B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1.1.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Целевой индикатор: Комплексный индекс загрязнения атмосферы (КИЗА)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Администрация города Липецка,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proofErr w:type="spellStart"/>
            <w:r w:rsidRPr="00A75FA8">
              <w:rPr>
                <w:sz w:val="16"/>
                <w:szCs w:val="16"/>
                <w:lang w:eastAsia="en-US"/>
              </w:rPr>
              <w:t>Ед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&lt;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сведения государственных органов власти в соответствии с Федеральным </w:t>
            </w:r>
            <w:hyperlink r:id="rId9" w:history="1">
              <w:r w:rsidRPr="00A75FA8">
                <w:rPr>
                  <w:sz w:val="16"/>
                  <w:szCs w:val="16"/>
                  <w:u w:val="single"/>
                  <w:lang w:val="ru-RU" w:eastAsia="en-US"/>
                </w:rPr>
                <w:t>законом</w:t>
              </w:r>
            </w:hyperlink>
            <w:r w:rsidRPr="00A75FA8">
              <w:rPr>
                <w:sz w:val="16"/>
                <w:szCs w:val="16"/>
                <w:lang w:val="ru-RU" w:eastAsia="en-US"/>
              </w:rPr>
              <w:t xml:space="preserve"> от 04.05.1999 </w:t>
            </w:r>
            <w:r w:rsidRPr="00A75FA8">
              <w:rPr>
                <w:sz w:val="16"/>
                <w:szCs w:val="16"/>
                <w:lang w:eastAsia="en-US"/>
              </w:rPr>
              <w:t>N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96-ФЗ "Об охране атмосферного воздуха"</w:t>
            </w:r>
          </w:p>
        </w:tc>
      </w:tr>
      <w:tr w:rsidR="00A75FA8" w:rsidRPr="00054281" w:rsidTr="009146DC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Задача: снижение уровня антропогенного воздействия на окружающую среду</w:t>
            </w:r>
          </w:p>
        </w:tc>
      </w:tr>
      <w:tr w:rsidR="00A75FA8" w:rsidRPr="00A75FA8" w:rsidTr="004A1B01"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2.1.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1: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Количество муниципальных водных объектов, на которых проведены мероприятия по реабилитации и </w:t>
            </w:r>
            <w:r w:rsidRPr="00A75FA8">
              <w:rPr>
                <w:sz w:val="16"/>
                <w:szCs w:val="16"/>
                <w:lang w:val="ru-RU" w:eastAsia="en-US"/>
              </w:rPr>
              <w:lastRenderedPageBreak/>
              <w:t>благоустройству (нарастающий итог)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lastRenderedPageBreak/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proofErr w:type="spellStart"/>
            <w:proofErr w:type="gramStart"/>
            <w:r w:rsidRPr="00A75FA8">
              <w:rPr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A75FA8">
              <w:rPr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(1)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BC597B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r w:rsidR="00BC597B" w:rsidRPr="00A75FA8">
              <w:rPr>
                <w:sz w:val="16"/>
                <w:szCs w:val="16"/>
                <w:lang w:val="ru-RU" w:eastAsia="en-US"/>
              </w:rPr>
              <w:t>количество благоустроенных муниципальных прудов</w:t>
            </w:r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</w:tr>
      <w:tr w:rsidR="00A75FA8" w:rsidRPr="00A75FA8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Управление имуществен</w:t>
            </w:r>
            <w:r w:rsidRPr="00A75FA8">
              <w:rPr>
                <w:sz w:val="16"/>
                <w:szCs w:val="16"/>
                <w:lang w:val="ru-RU" w:eastAsia="en-US"/>
              </w:rPr>
              <w:lastRenderedPageBreak/>
              <w:t>ных и земельных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</w:tr>
      <w:tr w:rsidR="00A75FA8" w:rsidRPr="00054281" w:rsidTr="004A1B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2.2.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2: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Доля отходов первого класса опасности, исключенных из общего потока твердых коммунальных отходов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D56646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(количество образовавшихся отходов первого класса опасности / количество отходов первого класса опасности, исключенных из общего потока твердых коммунальных отходов) </w:t>
            </w:r>
            <w:r w:rsidRPr="00A75FA8">
              <w:rPr>
                <w:sz w:val="16"/>
                <w:szCs w:val="16"/>
                <w:lang w:eastAsia="en-US"/>
              </w:rPr>
              <w:t>x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100%</w:t>
            </w:r>
          </w:p>
        </w:tc>
      </w:tr>
      <w:tr w:rsidR="00A75FA8" w:rsidRPr="00054281" w:rsidTr="004A1B01"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2.3.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3: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Доля </w:t>
            </w:r>
            <w:proofErr w:type="spellStart"/>
            <w:r w:rsidRPr="00A75FA8">
              <w:rPr>
                <w:sz w:val="16"/>
                <w:szCs w:val="16"/>
                <w:lang w:val="ru-RU" w:eastAsia="en-US"/>
              </w:rPr>
              <w:t>рекультивированных</w:t>
            </w:r>
            <w:proofErr w:type="spellEnd"/>
            <w:r w:rsidRPr="00A75FA8">
              <w:rPr>
                <w:sz w:val="16"/>
                <w:szCs w:val="16"/>
                <w:lang w:val="ru-RU" w:eastAsia="en-US"/>
              </w:rPr>
              <w:t xml:space="preserve"> земель полигона ТБО "Венера" (нарастающий итог)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48,43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48,43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90,05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93,37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96,68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(площадь </w:t>
            </w:r>
            <w:proofErr w:type="spellStart"/>
            <w:r w:rsidRPr="00A75FA8">
              <w:rPr>
                <w:sz w:val="16"/>
                <w:szCs w:val="16"/>
                <w:lang w:val="ru-RU" w:eastAsia="en-US"/>
              </w:rPr>
              <w:t>рекультивированных</w:t>
            </w:r>
            <w:proofErr w:type="spellEnd"/>
            <w:r w:rsidRPr="00A75FA8">
              <w:rPr>
                <w:sz w:val="16"/>
                <w:szCs w:val="16"/>
                <w:lang w:val="ru-RU" w:eastAsia="en-US"/>
              </w:rPr>
              <w:t xml:space="preserve"> земель / площадь полигона) </w:t>
            </w:r>
            <w:r w:rsidRPr="00A75FA8">
              <w:rPr>
                <w:sz w:val="16"/>
                <w:szCs w:val="16"/>
                <w:lang w:eastAsia="en-US"/>
              </w:rPr>
              <w:t>x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100%</w:t>
            </w:r>
          </w:p>
        </w:tc>
      </w:tr>
      <w:tr w:rsidR="00A75FA8" w:rsidRPr="00A75FA8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га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20,82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21,56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spacing w:line="259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22,3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</w:tr>
      <w:tr w:rsidR="00A75FA8" w:rsidRPr="00A75FA8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46,41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</w:tr>
      <w:tr w:rsidR="00A75FA8" w:rsidRPr="00A75FA8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га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</w:tr>
      <w:tr w:rsidR="00A75FA8" w:rsidRPr="00054281" w:rsidTr="004A1B01"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2.4.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4: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Доля особо охраняемых природных территорий, которым оказана поддержка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BC597B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Администрация </w:t>
            </w:r>
            <w:proofErr w:type="spellStart"/>
            <w:r w:rsidR="00F27D10" w:rsidRPr="00A75FA8">
              <w:rPr>
                <w:sz w:val="16"/>
                <w:szCs w:val="16"/>
                <w:lang w:eastAsia="en-US"/>
              </w:rPr>
              <w:t>города</w:t>
            </w:r>
            <w:proofErr w:type="spellEnd"/>
            <w:r w:rsidR="00F27D10" w:rsidRPr="00A75FA8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="00F27D10" w:rsidRPr="00A75FA8">
              <w:rPr>
                <w:sz w:val="16"/>
                <w:szCs w:val="16"/>
                <w:lang w:eastAsia="en-US"/>
              </w:rPr>
              <w:t>Липецка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16,7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33,3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(количество ООПТ, которым оказана поддержка / общее количество ООПТ местного значения) </w:t>
            </w:r>
            <w:r w:rsidRPr="00A75FA8">
              <w:rPr>
                <w:sz w:val="16"/>
                <w:szCs w:val="16"/>
                <w:lang w:eastAsia="en-US"/>
              </w:rPr>
              <w:t>x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100%</w:t>
            </w:r>
          </w:p>
        </w:tc>
      </w:tr>
      <w:tr w:rsidR="00A75FA8" w:rsidRPr="00A75FA8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proofErr w:type="spellStart"/>
            <w:proofErr w:type="gramStart"/>
            <w:r w:rsidRPr="00A75FA8">
              <w:rPr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A75FA8">
              <w:rPr>
                <w:sz w:val="16"/>
                <w:szCs w:val="16"/>
                <w:lang w:eastAsia="en-US"/>
              </w:rPr>
              <w:t>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(1)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spacing w:line="259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eastAsia="en-US"/>
              </w:rPr>
            </w:pPr>
          </w:p>
        </w:tc>
      </w:tr>
      <w:tr w:rsidR="00A75FA8" w:rsidRPr="00054281" w:rsidTr="004A1B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2.5.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5: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Протяженность организованных и оборудо</w:t>
            </w:r>
            <w:r w:rsidRPr="00A75FA8">
              <w:rPr>
                <w:sz w:val="16"/>
                <w:szCs w:val="16"/>
                <w:lang w:val="ru-RU" w:eastAsia="en-US"/>
              </w:rPr>
              <w:lastRenderedPageBreak/>
              <w:t>ванных экологических троп и маршрутов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BC597B" w:rsidP="00D56646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lastRenderedPageBreak/>
              <w:t xml:space="preserve">Администрация </w:t>
            </w:r>
            <w:r w:rsidR="00D56646" w:rsidRPr="00A75FA8">
              <w:rPr>
                <w:sz w:val="16"/>
                <w:szCs w:val="16"/>
                <w:lang w:val="ru-RU" w:eastAsia="en-US"/>
              </w:rPr>
              <w:t>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(</w:t>
            </w:r>
            <w:proofErr w:type="spellStart"/>
            <w:r w:rsidRPr="00A75FA8">
              <w:rPr>
                <w:sz w:val="16"/>
                <w:szCs w:val="16"/>
                <w:lang w:eastAsia="en-US"/>
              </w:rPr>
              <w:t>км</w:t>
            </w:r>
            <w:proofErr w:type="spellEnd"/>
            <w:r w:rsidRPr="00A75FA8">
              <w:rPr>
                <w:sz w:val="16"/>
                <w:szCs w:val="16"/>
                <w:lang w:eastAsia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(протяженность организованных и оборудованных экологи</w:t>
            </w:r>
            <w:r w:rsidRPr="00A75FA8">
              <w:rPr>
                <w:sz w:val="16"/>
                <w:szCs w:val="16"/>
                <w:lang w:val="ru-RU" w:eastAsia="en-US"/>
              </w:rPr>
              <w:lastRenderedPageBreak/>
              <w:t>ческих троп и маршрутов)</w:t>
            </w:r>
          </w:p>
        </w:tc>
      </w:tr>
      <w:tr w:rsidR="00A75FA8" w:rsidRPr="00054281" w:rsidTr="004A1B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lastRenderedPageBreak/>
              <w:t>2.6.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6: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Доля населения города Липецка, принявшего участие в мероприятиях экологической направленности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BC597B" w:rsidP="00D56646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Администрация </w:t>
            </w:r>
            <w:r w:rsidR="00D56646" w:rsidRPr="00A75FA8">
              <w:rPr>
                <w:sz w:val="16"/>
                <w:szCs w:val="16"/>
                <w:lang w:val="ru-RU" w:eastAsia="en-US"/>
              </w:rPr>
              <w:t>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  <w:p w:rsidR="003053C7" w:rsidRPr="00A75FA8" w:rsidRDefault="003053C7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11,95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12,7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(количество </w:t>
            </w:r>
            <w:proofErr w:type="spellStart"/>
            <w:r w:rsidRPr="00A75FA8">
              <w:rPr>
                <w:sz w:val="16"/>
                <w:szCs w:val="16"/>
                <w:lang w:val="ru-RU" w:eastAsia="en-US"/>
              </w:rPr>
              <w:t>липчан</w:t>
            </w:r>
            <w:proofErr w:type="spellEnd"/>
            <w:r w:rsidRPr="00A75FA8">
              <w:rPr>
                <w:sz w:val="16"/>
                <w:szCs w:val="16"/>
                <w:lang w:val="ru-RU" w:eastAsia="en-US"/>
              </w:rPr>
              <w:t xml:space="preserve">, принявших участие в мероприятиях экологической направленности / количество жителей, проживающих в городе Липецке) </w:t>
            </w:r>
            <w:r w:rsidRPr="00A75FA8">
              <w:rPr>
                <w:sz w:val="16"/>
                <w:szCs w:val="16"/>
                <w:lang w:eastAsia="en-US"/>
              </w:rPr>
              <w:t>x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100%</w:t>
            </w:r>
          </w:p>
        </w:tc>
      </w:tr>
      <w:tr w:rsidR="00A75FA8" w:rsidRPr="00054281" w:rsidTr="00AB1ABA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2.7.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7: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Доля </w:t>
            </w:r>
            <w:proofErr w:type="spellStart"/>
            <w:r w:rsidRPr="00A75FA8">
              <w:rPr>
                <w:sz w:val="16"/>
                <w:szCs w:val="16"/>
                <w:lang w:val="ru-RU" w:eastAsia="en-US"/>
              </w:rPr>
              <w:t>рекультивированных</w:t>
            </w:r>
            <w:proofErr w:type="spellEnd"/>
            <w:r w:rsidRPr="00A75FA8">
              <w:rPr>
                <w:sz w:val="16"/>
                <w:szCs w:val="16"/>
                <w:lang w:val="ru-RU" w:eastAsia="en-US"/>
              </w:rPr>
              <w:t xml:space="preserve"> земель полигона строительных и промышленных нетоксичных отходов "Орлиный лог" от общего объема работ, предусмотренных проектом рекультивации (нарастающий итог)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23,65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77,21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87,48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91,65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95,83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 xml:space="preserve">(объем выполненных работ / объем работ по проекту рекультивации) </w:t>
            </w:r>
            <w:r w:rsidRPr="00A75FA8">
              <w:rPr>
                <w:sz w:val="16"/>
                <w:szCs w:val="16"/>
                <w:lang w:eastAsia="en-US"/>
              </w:rPr>
              <w:t>x</w:t>
            </w:r>
            <w:r w:rsidRPr="00A75FA8">
              <w:rPr>
                <w:sz w:val="16"/>
                <w:szCs w:val="16"/>
                <w:lang w:val="ru-RU" w:eastAsia="en-US"/>
              </w:rPr>
              <w:t xml:space="preserve"> 100%</w:t>
            </w:r>
          </w:p>
        </w:tc>
      </w:tr>
      <w:tr w:rsidR="00A75FA8" w:rsidRPr="00054281" w:rsidTr="004A1B01"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2.8.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8: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Количество закупленных контейнеров для раздельного накопления твердых коммунальных отходов, устанавливае</w:t>
            </w:r>
            <w:r w:rsidRPr="00A75FA8">
              <w:rPr>
                <w:sz w:val="16"/>
                <w:szCs w:val="16"/>
                <w:lang w:val="ru-RU" w:eastAsia="en-US"/>
              </w:rPr>
              <w:lastRenderedPageBreak/>
              <w:t>мых на контейнерные площадки, включенные в реестр мест (площадок) накопления твердых коммунальных отходов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lastRenderedPageBreak/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A75FA8">
              <w:rPr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A75FA8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(количество закупленных контейнеров для раздельного накопления ТКО)</w:t>
            </w:r>
          </w:p>
        </w:tc>
      </w:tr>
      <w:tr w:rsidR="00A75FA8" w:rsidRPr="00054281" w:rsidTr="004A1B01"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spacing w:after="1" w:line="0" w:lineRule="atLeast"/>
              <w:rPr>
                <w:rFonts w:eastAsia="Calibri"/>
                <w:sz w:val="16"/>
                <w:szCs w:val="16"/>
                <w:lang w:val="ru-RU"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D10" w:rsidRPr="00A75FA8" w:rsidRDefault="00F27D10" w:rsidP="0010557E">
            <w:pPr>
              <w:spacing w:line="259" w:lineRule="auto"/>
              <w:rPr>
                <w:sz w:val="16"/>
                <w:szCs w:val="16"/>
                <w:lang w:val="ru-RU" w:eastAsia="en-US"/>
              </w:rPr>
            </w:pPr>
          </w:p>
        </w:tc>
      </w:tr>
      <w:tr w:rsidR="00A75FA8" w:rsidRPr="00054281" w:rsidTr="004A1B01"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2.9.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Показатель 9:</w:t>
            </w:r>
          </w:p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"Совокупное снижение выбросов загрязняющих веществ за счет реализации мероприятия по отношению к 2017 г., в %"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0,0069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16"/>
                <w:szCs w:val="16"/>
                <w:lang w:eastAsia="en-US"/>
              </w:rPr>
            </w:pPr>
            <w:r w:rsidRPr="00A75FA8">
              <w:rPr>
                <w:sz w:val="16"/>
                <w:szCs w:val="16"/>
                <w:lang w:eastAsia="en-US"/>
              </w:rPr>
              <w:t>0,0106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D10" w:rsidRPr="00A75FA8" w:rsidRDefault="00F27D10" w:rsidP="0010557E">
            <w:pPr>
              <w:widowControl w:val="0"/>
              <w:autoSpaceDE w:val="0"/>
              <w:autoSpaceDN w:val="0"/>
              <w:spacing w:line="256" w:lineRule="auto"/>
              <w:rPr>
                <w:sz w:val="16"/>
                <w:szCs w:val="16"/>
                <w:lang w:val="ru-RU" w:eastAsia="en-US"/>
              </w:rPr>
            </w:pPr>
            <w:r w:rsidRPr="00A75FA8">
              <w:rPr>
                <w:sz w:val="16"/>
                <w:szCs w:val="16"/>
                <w:lang w:val="ru-RU" w:eastAsia="en-US"/>
              </w:rPr>
              <w:t>отношение снижения совокупного объема выбросов загрязняющих веществ в отчетном периоде к совокупному объему выбросов загрязняющих веществ в 2017 году</w:t>
            </w:r>
          </w:p>
        </w:tc>
      </w:tr>
    </w:tbl>
    <w:p w:rsidR="00F27D10" w:rsidRPr="00A75FA8" w:rsidRDefault="00F27D10" w:rsidP="00BC597B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 w:rsidRPr="00A75FA8">
        <w:rPr>
          <w:lang w:val="ru-RU"/>
        </w:rPr>
        <w:t xml:space="preserve">2. </w:t>
      </w:r>
      <w:r w:rsidRPr="00A75FA8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F27D10" w:rsidRPr="00A75FA8" w:rsidRDefault="00F27D10" w:rsidP="00BC597B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rFonts w:ascii="Times New Roman CYR" w:hAnsi="Times New Roman CYR"/>
          <w:lang w:val="ru-RU"/>
        </w:rPr>
        <w:t xml:space="preserve">2.1. В разделе </w:t>
      </w:r>
      <w:r w:rsidR="00051BA4" w:rsidRPr="00A75FA8">
        <w:rPr>
          <w:rFonts w:ascii="Times New Roman CYR" w:hAnsi="Times New Roman CYR"/>
          <w:lang w:val="ru-RU"/>
        </w:rPr>
        <w:t>1</w:t>
      </w:r>
      <w:r w:rsidRPr="00A75FA8">
        <w:rPr>
          <w:rFonts w:ascii="Times New Roman CYR" w:hAnsi="Times New Roman CYR"/>
          <w:lang w:val="ru-RU"/>
        </w:rPr>
        <w:t>. «</w:t>
      </w:r>
      <w:r w:rsidRPr="00A75FA8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</w:p>
    <w:p w:rsidR="00F27D10" w:rsidRPr="00A75FA8" w:rsidRDefault="00F27D10" w:rsidP="00BC597B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2.1.1. в позиции «</w:t>
      </w:r>
      <w:r w:rsidR="006D7BB3" w:rsidRPr="00A75FA8">
        <w:rPr>
          <w:lang w:val="ru-RU"/>
        </w:rPr>
        <w:t>Сроки реализации» цифры «</w:t>
      </w:r>
      <w:r w:rsidRPr="00A75FA8">
        <w:rPr>
          <w:lang w:val="ru-RU"/>
        </w:rPr>
        <w:t>2024»</w:t>
      </w:r>
      <w:r w:rsidR="006D7BB3" w:rsidRPr="00A75FA8">
        <w:rPr>
          <w:lang w:val="ru-RU"/>
        </w:rPr>
        <w:t xml:space="preserve"> заменить цифрами «</w:t>
      </w:r>
      <w:r w:rsidRPr="00A75FA8">
        <w:rPr>
          <w:lang w:val="ru-RU"/>
        </w:rPr>
        <w:t>2025»;</w:t>
      </w:r>
    </w:p>
    <w:p w:rsidR="006D7BB3" w:rsidRPr="00A75FA8" w:rsidRDefault="001A79E0" w:rsidP="001A79E0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2.1.2. позицию</w:t>
      </w:r>
      <w:r w:rsidR="00F27D10"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6D7BB3" w:rsidRPr="00A75FA8">
        <w:rPr>
          <w:lang w:val="ru-RU"/>
        </w:rPr>
        <w:t xml:space="preserve"> </w:t>
      </w:r>
      <w:r w:rsidRPr="00A75FA8">
        <w:rPr>
          <w:lang w:val="ru-RU"/>
        </w:rPr>
        <w:t>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A75FA8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Общий объем финансирования на 2017 - 2025 годы составляет 1071503,1 тыс. рублей, в том числе по годам: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2022 год - 167877,9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2023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2024 год - 73739,0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2025 год – 73739,0 тыс. рублей.»</w:t>
            </w:r>
          </w:p>
        </w:tc>
      </w:tr>
    </w:tbl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F27D10" w:rsidRPr="00A75FA8" w:rsidRDefault="00F27D10" w:rsidP="00BC597B">
      <w:pPr>
        <w:widowControl w:val="0"/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 xml:space="preserve">2.2. В разделе </w:t>
      </w:r>
      <w:r w:rsidR="006D7BB3" w:rsidRPr="00A75FA8">
        <w:rPr>
          <w:lang w:val="ru-RU"/>
        </w:rPr>
        <w:t>4</w:t>
      </w:r>
      <w:r w:rsidRPr="00A75FA8">
        <w:rPr>
          <w:lang w:val="ru-RU"/>
        </w:rPr>
        <w:t>. «Сроки реализа</w:t>
      </w:r>
      <w:r w:rsidR="006D7BB3" w:rsidRPr="00A75FA8">
        <w:rPr>
          <w:lang w:val="ru-RU"/>
        </w:rPr>
        <w:t>ции подпрограммы» цифры «</w:t>
      </w:r>
      <w:r w:rsidRPr="00A75FA8">
        <w:rPr>
          <w:lang w:val="ru-RU"/>
        </w:rPr>
        <w:t>2024»</w:t>
      </w:r>
      <w:r w:rsidR="006D7BB3" w:rsidRPr="00A75FA8">
        <w:rPr>
          <w:lang w:val="ru-RU"/>
        </w:rPr>
        <w:t xml:space="preserve"> заменить цифрами «</w:t>
      </w:r>
      <w:r w:rsidRPr="00A75FA8">
        <w:rPr>
          <w:lang w:val="ru-RU"/>
        </w:rPr>
        <w:t>2025».</w:t>
      </w:r>
    </w:p>
    <w:p w:rsidR="00CC4743" w:rsidRDefault="00051BA4" w:rsidP="00374E47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2.3. Раздел 6. «Ресурсное обеспечение подпрограммы» изложить в следующей редакции:</w:t>
      </w:r>
      <w:r w:rsidR="00374E47" w:rsidRPr="00A75FA8">
        <w:rPr>
          <w:lang w:val="ru-RU"/>
        </w:rPr>
        <w:t xml:space="preserve"> </w:t>
      </w:r>
    </w:p>
    <w:p w:rsidR="00CC4743" w:rsidRDefault="00CC4743" w:rsidP="00CC4743">
      <w:pPr>
        <w:pStyle w:val="ConsPlusTitle"/>
        <w:jc w:val="center"/>
        <w:outlineLvl w:val="2"/>
      </w:pPr>
    </w:p>
    <w:p w:rsidR="00CC4743" w:rsidRPr="00836AF0" w:rsidRDefault="00836AF0" w:rsidP="00CC4743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836AF0">
        <w:rPr>
          <w:b w:val="0"/>
          <w:sz w:val="28"/>
          <w:szCs w:val="28"/>
        </w:rPr>
        <w:t>«6. Ресурсное обеспечение подпрограммы</w:t>
      </w:r>
    </w:p>
    <w:p w:rsidR="00CC4743" w:rsidRDefault="00CC4743" w:rsidP="00374E47">
      <w:pPr>
        <w:suppressAutoHyphens/>
        <w:ind w:firstLine="709"/>
        <w:jc w:val="both"/>
        <w:rPr>
          <w:lang w:val="ru-RU"/>
        </w:rPr>
      </w:pPr>
    </w:p>
    <w:p w:rsidR="00C761AD" w:rsidRPr="00A75FA8" w:rsidRDefault="00C761AD" w:rsidP="00374E47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Финансирование подпрограммы осуществляется за счет средств бюджета города. Общий объем финансирования на 2017 - 2025 годы составляет 1071503,1тыс. рублей, в том числе 2017 год - 154119,8 тыс. рублей, 2018 год - 141810,1 тыс. рублей, 2019 год - 121876,6 тыс. рублей, 2020 год - 116569,9 тыс. рублей, 2021 год - 148031,8 тыс. рублей, 2022 год - 167877,9 тыс. рублей, 2023 год - 73739,0 тыс. рублей, 2024 год - 73739,0 тыс. рублей, 2025 год - 73739,0 тыс. рублей.</w:t>
      </w:r>
      <w:r w:rsidR="00374E47" w:rsidRPr="00A75FA8">
        <w:rPr>
          <w:lang w:val="ru-RU"/>
        </w:rPr>
        <w:t>»</w:t>
      </w:r>
    </w:p>
    <w:p w:rsidR="00BC597B" w:rsidRPr="00A75FA8" w:rsidRDefault="00BC597B" w:rsidP="00F27D10">
      <w:pPr>
        <w:ind w:firstLine="709"/>
        <w:jc w:val="both"/>
        <w:rPr>
          <w:lang w:val="ru-RU"/>
        </w:rPr>
      </w:pPr>
    </w:p>
    <w:p w:rsidR="00F27D10" w:rsidRPr="00A75FA8" w:rsidRDefault="00F27D10" w:rsidP="00BC597B">
      <w:pPr>
        <w:jc w:val="both"/>
        <w:rPr>
          <w:lang w:val="ru-RU"/>
        </w:rPr>
      </w:pPr>
    </w:p>
    <w:p w:rsidR="00CC4743" w:rsidRPr="00CC4743" w:rsidRDefault="00F27D10" w:rsidP="00A049C8">
      <w:pPr>
        <w:jc w:val="both"/>
        <w:rPr>
          <w:lang w:val="ru-RU"/>
        </w:rPr>
      </w:pPr>
      <w:r w:rsidRPr="00A75FA8">
        <w:rPr>
          <w:lang w:val="ru-RU"/>
        </w:rPr>
        <w:t xml:space="preserve">Глава города Липецка </w:t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  <w:t xml:space="preserve">         </w:t>
      </w:r>
      <w:r w:rsidR="00A049C8" w:rsidRPr="00A75FA8">
        <w:rPr>
          <w:lang w:val="ru-RU"/>
        </w:rPr>
        <w:t>Е.</w:t>
      </w:r>
      <w:r w:rsidR="00A049C8">
        <w:rPr>
          <w:lang w:val="ru-RU"/>
        </w:rPr>
        <w:t>Ю. Уваркина</w:t>
      </w:r>
    </w:p>
    <w:sectPr w:rsidR="00CC4743" w:rsidRPr="00CC4743" w:rsidSect="00525E4E">
      <w:headerReference w:type="even" r:id="rId10"/>
      <w:headerReference w:type="default" r:id="rId11"/>
      <w:pgSz w:w="11907" w:h="16840" w:code="9"/>
      <w:pgMar w:top="709" w:right="567" w:bottom="992" w:left="1701" w:header="51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E4" w:rsidRDefault="00DE57E4">
      <w:r>
        <w:separator/>
      </w:r>
    </w:p>
  </w:endnote>
  <w:endnote w:type="continuationSeparator" w:id="0">
    <w:p w:rsidR="00DE57E4" w:rsidRDefault="00DE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E4" w:rsidRDefault="00DE57E4">
      <w:r>
        <w:separator/>
      </w:r>
    </w:p>
  </w:footnote>
  <w:footnote w:type="continuationSeparator" w:id="0">
    <w:p w:rsidR="00DE57E4" w:rsidRDefault="00DE5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9E0" w:rsidRDefault="001A79E0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A79E0" w:rsidRDefault="001A79E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935287"/>
      <w:docPartObj>
        <w:docPartGallery w:val="Page Numbers (Top of Page)"/>
        <w:docPartUnique/>
      </w:docPartObj>
    </w:sdtPr>
    <w:sdtEndPr/>
    <w:sdtContent>
      <w:p w:rsidR="001A79E0" w:rsidRDefault="001A79E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281" w:rsidRPr="00054281">
          <w:rPr>
            <w:noProof/>
            <w:lang w:val="ru-RU"/>
          </w:rPr>
          <w:t>11</w:t>
        </w:r>
        <w:r>
          <w:fldChar w:fldCharType="end"/>
        </w:r>
      </w:p>
    </w:sdtContent>
  </w:sdt>
  <w:p w:rsidR="001A79E0" w:rsidRPr="00CB2AD1" w:rsidRDefault="001A79E0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6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8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D54EC6"/>
    <w:multiLevelType w:val="multilevel"/>
    <w:tmpl w:val="C09465D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2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  <w:num w:numId="12">
    <w:abstractNumId w:val="5"/>
  </w:num>
  <w:num w:numId="13">
    <w:abstractNumId w:val="10"/>
  </w:num>
  <w:num w:numId="14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D1A"/>
    <w:rsid w:val="00037FA5"/>
    <w:rsid w:val="000403C4"/>
    <w:rsid w:val="0004634B"/>
    <w:rsid w:val="00046F42"/>
    <w:rsid w:val="00051BA4"/>
    <w:rsid w:val="00054281"/>
    <w:rsid w:val="00055004"/>
    <w:rsid w:val="00061CD2"/>
    <w:rsid w:val="00062B1A"/>
    <w:rsid w:val="00065F02"/>
    <w:rsid w:val="000660F2"/>
    <w:rsid w:val="000667FD"/>
    <w:rsid w:val="0006707E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600C3"/>
    <w:rsid w:val="001604BE"/>
    <w:rsid w:val="00161E00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B60EE"/>
    <w:rsid w:val="001C7808"/>
    <w:rsid w:val="001C7C13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708AE"/>
    <w:rsid w:val="00270A91"/>
    <w:rsid w:val="0027761F"/>
    <w:rsid w:val="00277DA7"/>
    <w:rsid w:val="0028027D"/>
    <w:rsid w:val="00281C39"/>
    <w:rsid w:val="002860B3"/>
    <w:rsid w:val="00290396"/>
    <w:rsid w:val="00294BE2"/>
    <w:rsid w:val="002A1028"/>
    <w:rsid w:val="002A25C1"/>
    <w:rsid w:val="002A2624"/>
    <w:rsid w:val="002A296E"/>
    <w:rsid w:val="002A3A8E"/>
    <w:rsid w:val="002A6317"/>
    <w:rsid w:val="002B3C16"/>
    <w:rsid w:val="002B7D15"/>
    <w:rsid w:val="002B7F0F"/>
    <w:rsid w:val="002C031D"/>
    <w:rsid w:val="002C77CF"/>
    <w:rsid w:val="002D01CB"/>
    <w:rsid w:val="002D2156"/>
    <w:rsid w:val="002E1748"/>
    <w:rsid w:val="002E3B03"/>
    <w:rsid w:val="002E666B"/>
    <w:rsid w:val="003000CB"/>
    <w:rsid w:val="0030283A"/>
    <w:rsid w:val="00302B62"/>
    <w:rsid w:val="003051B9"/>
    <w:rsid w:val="00305305"/>
    <w:rsid w:val="003053C7"/>
    <w:rsid w:val="00312669"/>
    <w:rsid w:val="003157C2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7188B"/>
    <w:rsid w:val="00374E1C"/>
    <w:rsid w:val="00374E47"/>
    <w:rsid w:val="00381025"/>
    <w:rsid w:val="00384AB4"/>
    <w:rsid w:val="00385191"/>
    <w:rsid w:val="00387C43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5CE3"/>
    <w:rsid w:val="003D76F2"/>
    <w:rsid w:val="003E26D3"/>
    <w:rsid w:val="003E673D"/>
    <w:rsid w:val="003E6766"/>
    <w:rsid w:val="003F2044"/>
    <w:rsid w:val="003F287F"/>
    <w:rsid w:val="003F394D"/>
    <w:rsid w:val="003F77D5"/>
    <w:rsid w:val="0040011C"/>
    <w:rsid w:val="004006DA"/>
    <w:rsid w:val="00403035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546C"/>
    <w:rsid w:val="004420B3"/>
    <w:rsid w:val="0044619A"/>
    <w:rsid w:val="00450574"/>
    <w:rsid w:val="004541C1"/>
    <w:rsid w:val="00455DEE"/>
    <w:rsid w:val="00463FBB"/>
    <w:rsid w:val="0047440C"/>
    <w:rsid w:val="00481B00"/>
    <w:rsid w:val="00481BA5"/>
    <w:rsid w:val="00491B17"/>
    <w:rsid w:val="00494D2A"/>
    <w:rsid w:val="004967E2"/>
    <w:rsid w:val="00497D3D"/>
    <w:rsid w:val="004A1B01"/>
    <w:rsid w:val="004A286F"/>
    <w:rsid w:val="004A4A0E"/>
    <w:rsid w:val="004A516A"/>
    <w:rsid w:val="004A7F94"/>
    <w:rsid w:val="004B021A"/>
    <w:rsid w:val="004B0A1F"/>
    <w:rsid w:val="004B2B28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5E4E"/>
    <w:rsid w:val="005261BC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B0046"/>
    <w:rsid w:val="005B106B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343E"/>
    <w:rsid w:val="00731333"/>
    <w:rsid w:val="00732D47"/>
    <w:rsid w:val="0073394E"/>
    <w:rsid w:val="007339F9"/>
    <w:rsid w:val="00735DA1"/>
    <w:rsid w:val="00743417"/>
    <w:rsid w:val="0075011A"/>
    <w:rsid w:val="00750AF7"/>
    <w:rsid w:val="00750D9D"/>
    <w:rsid w:val="00755A72"/>
    <w:rsid w:val="00761018"/>
    <w:rsid w:val="0076491E"/>
    <w:rsid w:val="00764F89"/>
    <w:rsid w:val="00777187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C0CBB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3948"/>
    <w:rsid w:val="0084506F"/>
    <w:rsid w:val="008509FE"/>
    <w:rsid w:val="0085319A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A0B48"/>
    <w:rsid w:val="008A2D5B"/>
    <w:rsid w:val="008A5654"/>
    <w:rsid w:val="008A6383"/>
    <w:rsid w:val="008B20E7"/>
    <w:rsid w:val="008B393F"/>
    <w:rsid w:val="008D0061"/>
    <w:rsid w:val="008D1E0C"/>
    <w:rsid w:val="008D283A"/>
    <w:rsid w:val="008D2A58"/>
    <w:rsid w:val="008D3133"/>
    <w:rsid w:val="008D6C2A"/>
    <w:rsid w:val="008D73FE"/>
    <w:rsid w:val="008E2726"/>
    <w:rsid w:val="008E2769"/>
    <w:rsid w:val="008E3C0D"/>
    <w:rsid w:val="008E71AD"/>
    <w:rsid w:val="008F2FC1"/>
    <w:rsid w:val="008F3190"/>
    <w:rsid w:val="008F3FF3"/>
    <w:rsid w:val="008F70AF"/>
    <w:rsid w:val="008F7417"/>
    <w:rsid w:val="008F7FB6"/>
    <w:rsid w:val="00902699"/>
    <w:rsid w:val="00903C86"/>
    <w:rsid w:val="0090589E"/>
    <w:rsid w:val="00910B1D"/>
    <w:rsid w:val="00913A95"/>
    <w:rsid w:val="009146DC"/>
    <w:rsid w:val="00914FA9"/>
    <w:rsid w:val="00917197"/>
    <w:rsid w:val="00931167"/>
    <w:rsid w:val="00933CD8"/>
    <w:rsid w:val="00933DDC"/>
    <w:rsid w:val="00934B17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440"/>
    <w:rsid w:val="00983AC6"/>
    <w:rsid w:val="009845CE"/>
    <w:rsid w:val="00994B56"/>
    <w:rsid w:val="00994FA7"/>
    <w:rsid w:val="0099522F"/>
    <w:rsid w:val="00997027"/>
    <w:rsid w:val="009970E7"/>
    <w:rsid w:val="009A1686"/>
    <w:rsid w:val="009A2709"/>
    <w:rsid w:val="009B1E18"/>
    <w:rsid w:val="009B224A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1F75"/>
    <w:rsid w:val="009F266C"/>
    <w:rsid w:val="009F4DBB"/>
    <w:rsid w:val="009F6AFE"/>
    <w:rsid w:val="009F721B"/>
    <w:rsid w:val="00A03256"/>
    <w:rsid w:val="00A04439"/>
    <w:rsid w:val="00A049C8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30E3B"/>
    <w:rsid w:val="00A32AF3"/>
    <w:rsid w:val="00A3439E"/>
    <w:rsid w:val="00A35C6D"/>
    <w:rsid w:val="00A43715"/>
    <w:rsid w:val="00A45FFA"/>
    <w:rsid w:val="00A52480"/>
    <w:rsid w:val="00A5658F"/>
    <w:rsid w:val="00A574B9"/>
    <w:rsid w:val="00A6394C"/>
    <w:rsid w:val="00A710C9"/>
    <w:rsid w:val="00A727EE"/>
    <w:rsid w:val="00A74FFA"/>
    <w:rsid w:val="00A75283"/>
    <w:rsid w:val="00A75FA8"/>
    <w:rsid w:val="00A77871"/>
    <w:rsid w:val="00A82826"/>
    <w:rsid w:val="00A82FA2"/>
    <w:rsid w:val="00A93E80"/>
    <w:rsid w:val="00AA1521"/>
    <w:rsid w:val="00AA1E5C"/>
    <w:rsid w:val="00AA6A8B"/>
    <w:rsid w:val="00AB1ABA"/>
    <w:rsid w:val="00AB20E6"/>
    <w:rsid w:val="00AB2525"/>
    <w:rsid w:val="00AC271B"/>
    <w:rsid w:val="00AC2F51"/>
    <w:rsid w:val="00AC4867"/>
    <w:rsid w:val="00AC71BD"/>
    <w:rsid w:val="00AD2D96"/>
    <w:rsid w:val="00AD36CA"/>
    <w:rsid w:val="00AD3F8B"/>
    <w:rsid w:val="00AD5347"/>
    <w:rsid w:val="00AD54BA"/>
    <w:rsid w:val="00AE31AB"/>
    <w:rsid w:val="00AE7602"/>
    <w:rsid w:val="00AF0A02"/>
    <w:rsid w:val="00AF2DFA"/>
    <w:rsid w:val="00AF642B"/>
    <w:rsid w:val="00AF6DB9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C27D1"/>
    <w:rsid w:val="00BC597B"/>
    <w:rsid w:val="00BD0B9A"/>
    <w:rsid w:val="00BD16EE"/>
    <w:rsid w:val="00BD17D1"/>
    <w:rsid w:val="00BD1F50"/>
    <w:rsid w:val="00BD66CF"/>
    <w:rsid w:val="00BE03BF"/>
    <w:rsid w:val="00BF0B5D"/>
    <w:rsid w:val="00BF1ADD"/>
    <w:rsid w:val="00C0170C"/>
    <w:rsid w:val="00C0510F"/>
    <w:rsid w:val="00C06805"/>
    <w:rsid w:val="00C16657"/>
    <w:rsid w:val="00C27FDB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3053"/>
    <w:rsid w:val="00C54931"/>
    <w:rsid w:val="00C629F3"/>
    <w:rsid w:val="00C66F84"/>
    <w:rsid w:val="00C761AD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4743"/>
    <w:rsid w:val="00CC5512"/>
    <w:rsid w:val="00CC749B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B0D"/>
    <w:rsid w:val="00D00F4E"/>
    <w:rsid w:val="00D0263E"/>
    <w:rsid w:val="00D032F6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40FFB"/>
    <w:rsid w:val="00D46F4C"/>
    <w:rsid w:val="00D46F73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3DE4"/>
    <w:rsid w:val="00DB46F1"/>
    <w:rsid w:val="00DB52CB"/>
    <w:rsid w:val="00DC01D0"/>
    <w:rsid w:val="00DC052F"/>
    <w:rsid w:val="00DD35CD"/>
    <w:rsid w:val="00DD5652"/>
    <w:rsid w:val="00DE1CDC"/>
    <w:rsid w:val="00DE2DDA"/>
    <w:rsid w:val="00DE57E4"/>
    <w:rsid w:val="00DF1D79"/>
    <w:rsid w:val="00DF2BC2"/>
    <w:rsid w:val="00DF4649"/>
    <w:rsid w:val="00DF4DB6"/>
    <w:rsid w:val="00DF5AC9"/>
    <w:rsid w:val="00E00165"/>
    <w:rsid w:val="00E004E9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739C"/>
    <w:rsid w:val="00EF4F5E"/>
    <w:rsid w:val="00EF51D4"/>
    <w:rsid w:val="00F01A67"/>
    <w:rsid w:val="00F04E1D"/>
    <w:rsid w:val="00F05D77"/>
    <w:rsid w:val="00F061A8"/>
    <w:rsid w:val="00F20D1A"/>
    <w:rsid w:val="00F218CC"/>
    <w:rsid w:val="00F232EA"/>
    <w:rsid w:val="00F237BE"/>
    <w:rsid w:val="00F27D10"/>
    <w:rsid w:val="00F32501"/>
    <w:rsid w:val="00F32D98"/>
    <w:rsid w:val="00F32E9D"/>
    <w:rsid w:val="00F34337"/>
    <w:rsid w:val="00F36006"/>
    <w:rsid w:val="00F361B9"/>
    <w:rsid w:val="00F423CE"/>
    <w:rsid w:val="00F42796"/>
    <w:rsid w:val="00F431BD"/>
    <w:rsid w:val="00F54E0B"/>
    <w:rsid w:val="00F55557"/>
    <w:rsid w:val="00F5644C"/>
    <w:rsid w:val="00F6351B"/>
    <w:rsid w:val="00F64E83"/>
    <w:rsid w:val="00F65629"/>
    <w:rsid w:val="00F66370"/>
    <w:rsid w:val="00F67870"/>
    <w:rsid w:val="00F74C3E"/>
    <w:rsid w:val="00F756EE"/>
    <w:rsid w:val="00F76633"/>
    <w:rsid w:val="00F766B3"/>
    <w:rsid w:val="00F81833"/>
    <w:rsid w:val="00F836B3"/>
    <w:rsid w:val="00F84568"/>
    <w:rsid w:val="00F93211"/>
    <w:rsid w:val="00FA09F1"/>
    <w:rsid w:val="00FA7046"/>
    <w:rsid w:val="00FA76BD"/>
    <w:rsid w:val="00FA798D"/>
    <w:rsid w:val="00FA7B54"/>
    <w:rsid w:val="00FB153F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E7385"/>
    <w:rsid w:val="00FF0132"/>
    <w:rsid w:val="00FF01FC"/>
    <w:rsid w:val="00FF0FF0"/>
    <w:rsid w:val="00FF4642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F3A121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10277F5F0AC9696535F76EB1CD2B15CC4D242ADD1F6B953C0C6E31CA892990328273942D72E818FAB980C761C2sB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F2B25-A374-4021-B393-5013CA3D4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11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15072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2022-09-05T14:01:00Z</cp:lastPrinted>
  <dcterms:created xsi:type="dcterms:W3CDTF">2022-09-09T09:27:00Z</dcterms:created>
  <dcterms:modified xsi:type="dcterms:W3CDTF">2022-09-09T09:27:00Z</dcterms:modified>
</cp:coreProperties>
</file>