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2246C6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2246C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11.05.2021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818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2860B3" w:rsidRDefault="002860B3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О внесении изменений в 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постановление администрации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города Липецка от 11.03.2021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№ 342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 связи с допущенной технической ошибкой, администрация города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П О С Т А Н О В Л Я Е Т: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Внести в постановление администрации города Липецка от 11.03.2021 № 342 «О внесении изменений в постановление администрации города Липецка от 30.12.2020 № 2571» следующие изменения: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1. В постановляющей части в абзаце втором слова «приложение № 2» заменить словами «приложение № 3».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ab/>
        <w:t>2. В приложении к постановлению слова «Приложение № 2» заменить словами «Приложение № 3».</w:t>
      </w: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Default="002246C6" w:rsidP="007E79AB">
      <w:pPr>
        <w:rPr>
          <w:rFonts w:ascii="Times New Roman CYR" w:hAnsi="Times New Roman CYR"/>
          <w:sz w:val="28"/>
          <w:lang w:val="ru-RU"/>
        </w:rPr>
      </w:pPr>
    </w:p>
    <w:p w:rsidR="002246C6" w:rsidRPr="00CD33B5" w:rsidRDefault="002246C6" w:rsidP="007E79AB">
      <w:pPr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Глава города Липецка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>
        <w:rPr>
          <w:rFonts w:ascii="Times New Roman CYR" w:hAnsi="Times New Roman CYR"/>
          <w:sz w:val="28"/>
          <w:lang w:val="ru-RU"/>
        </w:rPr>
        <w:tab/>
        <w:t>Е.Ю.Уваркина</w:t>
      </w:r>
    </w:p>
    <w:sectPr w:rsidR="002246C6" w:rsidRPr="00CD33B5" w:rsidSect="002246C6">
      <w:pgSz w:w="11907" w:h="16840" w:code="9"/>
      <w:pgMar w:top="1134" w:right="567" w:bottom="1134" w:left="1701" w:header="51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2246C6"/>
    <w:rsid w:val="002860B3"/>
    <w:rsid w:val="002B7F0F"/>
    <w:rsid w:val="003379DA"/>
    <w:rsid w:val="003B7240"/>
    <w:rsid w:val="005D2DE7"/>
    <w:rsid w:val="005F294C"/>
    <w:rsid w:val="0064530A"/>
    <w:rsid w:val="00764F89"/>
    <w:rsid w:val="007E79AB"/>
    <w:rsid w:val="007F70AD"/>
    <w:rsid w:val="008509FE"/>
    <w:rsid w:val="00A74FFA"/>
    <w:rsid w:val="00BD16EE"/>
    <w:rsid w:val="00C0170C"/>
    <w:rsid w:val="00CD33B5"/>
    <w:rsid w:val="00F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2014-05-06T10:48:00Z</cp:lastPrinted>
  <dcterms:created xsi:type="dcterms:W3CDTF">2021-05-14T11:49:00Z</dcterms:created>
  <dcterms:modified xsi:type="dcterms:W3CDTF">2021-05-14T11:49:00Z</dcterms:modified>
</cp:coreProperties>
</file>