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65649D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10C3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13.05.2020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627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EE43D6" w:rsidRDefault="00EE43D6" w:rsidP="00EE43D6">
      <w:pPr>
        <w:jc w:val="both"/>
        <w:rPr>
          <w:rFonts w:ascii="Times New Roman CYR" w:hAnsi="Times New Roman CYR"/>
          <w:sz w:val="28"/>
          <w:lang w:val="ru-RU"/>
        </w:rPr>
      </w:pPr>
    </w:p>
    <w:p w:rsidR="00EE43D6" w:rsidRDefault="00EE43D6" w:rsidP="00EE43D6">
      <w:pPr>
        <w:jc w:val="both"/>
        <w:rPr>
          <w:rFonts w:ascii="Times New Roman CYR" w:hAnsi="Times New Roman CYR"/>
          <w:sz w:val="28"/>
          <w:lang w:val="ru-RU"/>
        </w:rPr>
      </w:pPr>
    </w:p>
    <w:p w:rsidR="00493810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 утверждении Порядков оформления</w:t>
      </w:r>
    </w:p>
    <w:p w:rsidR="003129BA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содержания плановых (рейдовых) заданий</w:t>
      </w:r>
      <w:r w:rsidR="003129BA">
        <w:rPr>
          <w:sz w:val="28"/>
          <w:szCs w:val="28"/>
          <w:lang w:val="ru-RU"/>
        </w:rPr>
        <w:t xml:space="preserve"> </w:t>
      </w:r>
    </w:p>
    <w:p w:rsidR="00493810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проведение плановых (рейд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вых) осмотров, </w:t>
      </w:r>
    </w:p>
    <w:p w:rsidR="0075629B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обследований </w:t>
      </w:r>
      <w:r w:rsidR="0075629B">
        <w:rPr>
          <w:sz w:val="28"/>
          <w:szCs w:val="28"/>
          <w:lang w:val="ru-RU"/>
        </w:rPr>
        <w:t>особо охраняемых природных территорий</w:t>
      </w:r>
    </w:p>
    <w:p w:rsidR="00493810" w:rsidRDefault="0075629B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местного значения</w:t>
      </w:r>
      <w:r w:rsidR="00493810">
        <w:rPr>
          <w:sz w:val="28"/>
          <w:szCs w:val="28"/>
          <w:lang w:val="ru-RU"/>
        </w:rPr>
        <w:t xml:space="preserve"> и оформления</w:t>
      </w:r>
    </w:p>
    <w:p w:rsidR="00493810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результатов плановых (рейдовых) осмотров, </w:t>
      </w:r>
    </w:p>
    <w:p w:rsidR="0075629B" w:rsidRPr="0075629B" w:rsidRDefault="00493810" w:rsidP="00EE43D6">
      <w:pPr>
        <w:rPr>
          <w:sz w:val="28"/>
          <w:szCs w:val="28"/>
          <w:lang w:val="ru-RU"/>
        </w:rPr>
      </w:pPr>
      <w:r w:rsidRPr="0075629B">
        <w:rPr>
          <w:sz w:val="28"/>
          <w:szCs w:val="28"/>
          <w:lang w:val="ru-RU"/>
        </w:rPr>
        <w:t xml:space="preserve">обследований </w:t>
      </w:r>
      <w:r w:rsidR="0075629B" w:rsidRPr="0075629B">
        <w:rPr>
          <w:sz w:val="28"/>
          <w:szCs w:val="28"/>
          <w:lang w:val="ru-RU"/>
        </w:rPr>
        <w:t>особо охраняемых природных территорий</w:t>
      </w:r>
    </w:p>
    <w:p w:rsidR="00493810" w:rsidRDefault="0075629B" w:rsidP="00EE43D6">
      <w:pPr>
        <w:rPr>
          <w:sz w:val="28"/>
          <w:szCs w:val="28"/>
          <w:lang w:val="ru-RU"/>
        </w:rPr>
      </w:pPr>
      <w:r w:rsidRPr="0075629B">
        <w:rPr>
          <w:sz w:val="28"/>
          <w:szCs w:val="28"/>
          <w:lang w:val="ru-RU"/>
        </w:rPr>
        <w:t>местного значения</w:t>
      </w:r>
      <w:r w:rsidR="00493810" w:rsidRPr="0075629B">
        <w:rPr>
          <w:sz w:val="28"/>
          <w:szCs w:val="28"/>
          <w:lang w:val="ru-RU"/>
        </w:rPr>
        <w:t xml:space="preserve"> при осуществлении</w:t>
      </w:r>
      <w:r w:rsidR="00493810">
        <w:rPr>
          <w:sz w:val="28"/>
          <w:szCs w:val="28"/>
          <w:lang w:val="ru-RU"/>
        </w:rPr>
        <w:t xml:space="preserve"> </w:t>
      </w:r>
    </w:p>
    <w:p w:rsidR="00493810" w:rsidRDefault="00493810" w:rsidP="00EE43D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контроля </w:t>
      </w:r>
      <w:r w:rsidRPr="00493810">
        <w:rPr>
          <w:sz w:val="28"/>
          <w:szCs w:val="28"/>
          <w:lang w:val="ru-RU"/>
        </w:rPr>
        <w:t xml:space="preserve">в области использования </w:t>
      </w:r>
    </w:p>
    <w:p w:rsidR="00493810" w:rsidRDefault="00493810" w:rsidP="00EE43D6">
      <w:pPr>
        <w:rPr>
          <w:sz w:val="28"/>
          <w:szCs w:val="28"/>
          <w:lang w:val="ru-RU"/>
        </w:rPr>
      </w:pPr>
      <w:r w:rsidRPr="00493810">
        <w:rPr>
          <w:sz w:val="28"/>
          <w:szCs w:val="28"/>
          <w:lang w:val="ru-RU"/>
        </w:rPr>
        <w:t xml:space="preserve">и охраны особо охраняемых природных территорий </w:t>
      </w:r>
    </w:p>
    <w:p w:rsidR="00EE43D6" w:rsidRPr="00493810" w:rsidRDefault="00493810" w:rsidP="00EE43D6">
      <w:pPr>
        <w:rPr>
          <w:sz w:val="28"/>
          <w:szCs w:val="28"/>
          <w:lang w:val="ru-RU"/>
        </w:rPr>
      </w:pPr>
      <w:r w:rsidRPr="00493810">
        <w:rPr>
          <w:sz w:val="28"/>
          <w:szCs w:val="28"/>
          <w:lang w:val="ru-RU"/>
        </w:rPr>
        <w:t>мес</w:t>
      </w:r>
      <w:r w:rsidRPr="00493810">
        <w:rPr>
          <w:sz w:val="28"/>
          <w:szCs w:val="28"/>
          <w:lang w:val="ru-RU"/>
        </w:rPr>
        <w:t>т</w:t>
      </w:r>
      <w:r w:rsidRPr="00493810">
        <w:rPr>
          <w:sz w:val="28"/>
          <w:szCs w:val="28"/>
          <w:lang w:val="ru-RU"/>
        </w:rPr>
        <w:t>ного значения города Липецка</w:t>
      </w:r>
    </w:p>
    <w:p w:rsidR="00EE43D6" w:rsidRDefault="00EE43D6" w:rsidP="00EE43D6">
      <w:pPr>
        <w:jc w:val="both"/>
        <w:rPr>
          <w:rFonts w:ascii="Times New Roman CYR" w:hAnsi="Times New Roman CYR"/>
          <w:sz w:val="28"/>
          <w:lang w:val="ru-RU"/>
        </w:rPr>
      </w:pPr>
    </w:p>
    <w:p w:rsidR="00EE43D6" w:rsidRDefault="00EE43D6" w:rsidP="00EE43D6">
      <w:pPr>
        <w:jc w:val="both"/>
        <w:rPr>
          <w:rFonts w:ascii="Times New Roman CYR" w:hAnsi="Times New Roman CYR"/>
          <w:sz w:val="28"/>
          <w:lang w:val="ru-RU"/>
        </w:rPr>
      </w:pPr>
    </w:p>
    <w:p w:rsidR="00EE43D6" w:rsidRDefault="00EE43D6" w:rsidP="00EE43D6">
      <w:pPr>
        <w:jc w:val="both"/>
        <w:rPr>
          <w:rFonts w:ascii="Times New Roman CYR" w:hAnsi="Times New Roman CYR"/>
          <w:sz w:val="28"/>
          <w:lang w:val="ru-RU"/>
        </w:rPr>
      </w:pPr>
    </w:p>
    <w:p w:rsidR="00EE43D6" w:rsidRPr="003129BA" w:rsidRDefault="00EE43D6" w:rsidP="003129BA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86508">
        <w:rPr>
          <w:sz w:val="28"/>
          <w:szCs w:val="28"/>
          <w:lang w:val="ru-RU"/>
        </w:rPr>
        <w:t>В соответствии</w:t>
      </w:r>
      <w:r w:rsidR="00493810">
        <w:rPr>
          <w:sz w:val="28"/>
          <w:szCs w:val="28"/>
          <w:lang w:val="ru-RU"/>
        </w:rPr>
        <w:t xml:space="preserve"> </w:t>
      </w:r>
      <w:r w:rsidR="003072D3">
        <w:rPr>
          <w:sz w:val="28"/>
          <w:szCs w:val="28"/>
          <w:lang w:val="ru-RU"/>
        </w:rPr>
        <w:t xml:space="preserve">с </w:t>
      </w:r>
      <w:r w:rsidR="00493810">
        <w:rPr>
          <w:sz w:val="28"/>
          <w:szCs w:val="28"/>
          <w:lang w:val="ru-RU"/>
        </w:rPr>
        <w:t xml:space="preserve">Федеральным законом </w:t>
      </w:r>
      <w:r w:rsidR="00630CC4" w:rsidRPr="003129BA">
        <w:rPr>
          <w:bCs/>
          <w:sz w:val="28"/>
          <w:szCs w:val="28"/>
          <w:lang w:val="ru-RU"/>
        </w:rPr>
        <w:t xml:space="preserve">от 14.03.1995 </w:t>
      </w:r>
      <w:r w:rsidR="00630CC4" w:rsidRPr="003129BA">
        <w:rPr>
          <w:bCs/>
          <w:sz w:val="28"/>
          <w:szCs w:val="28"/>
        </w:rPr>
        <w:t>N</w:t>
      </w:r>
      <w:r w:rsidR="00630CC4" w:rsidRPr="003129BA">
        <w:rPr>
          <w:bCs/>
          <w:sz w:val="28"/>
          <w:szCs w:val="28"/>
          <w:lang w:val="ru-RU"/>
        </w:rPr>
        <w:t xml:space="preserve"> 33-ФЗ</w:t>
      </w:r>
      <w:r w:rsidR="00630CC4">
        <w:rPr>
          <w:sz w:val="28"/>
          <w:szCs w:val="28"/>
          <w:lang w:val="ru-RU"/>
        </w:rPr>
        <w:t xml:space="preserve"> </w:t>
      </w:r>
      <w:r w:rsidR="00493810">
        <w:rPr>
          <w:sz w:val="28"/>
          <w:szCs w:val="28"/>
          <w:lang w:val="ru-RU"/>
        </w:rPr>
        <w:t>«Об особо охраняемых природных территориях»</w:t>
      </w:r>
      <w:r w:rsidR="003129BA">
        <w:rPr>
          <w:b/>
          <w:bCs/>
          <w:sz w:val="28"/>
          <w:szCs w:val="28"/>
          <w:lang w:val="ru-RU"/>
        </w:rPr>
        <w:t xml:space="preserve">, </w:t>
      </w:r>
      <w:r w:rsidR="003129BA">
        <w:rPr>
          <w:bCs/>
          <w:sz w:val="28"/>
          <w:szCs w:val="28"/>
          <w:lang w:val="ru-RU"/>
        </w:rPr>
        <w:t>Федеральным</w:t>
      </w:r>
      <w:r w:rsidR="003129BA" w:rsidRPr="003129BA">
        <w:rPr>
          <w:bCs/>
          <w:sz w:val="28"/>
          <w:szCs w:val="28"/>
          <w:lang w:val="ru-RU"/>
        </w:rPr>
        <w:t xml:space="preserve"> закон</w:t>
      </w:r>
      <w:r w:rsidR="003129BA">
        <w:rPr>
          <w:bCs/>
          <w:sz w:val="28"/>
          <w:szCs w:val="28"/>
          <w:lang w:val="ru-RU"/>
        </w:rPr>
        <w:t>ом</w:t>
      </w:r>
      <w:r w:rsidR="003129BA" w:rsidRPr="003129BA">
        <w:rPr>
          <w:bCs/>
          <w:sz w:val="28"/>
          <w:szCs w:val="28"/>
          <w:lang w:val="ru-RU"/>
        </w:rPr>
        <w:t xml:space="preserve"> </w:t>
      </w:r>
      <w:r w:rsidR="00630CC4" w:rsidRPr="003129BA">
        <w:rPr>
          <w:bCs/>
          <w:sz w:val="28"/>
          <w:szCs w:val="28"/>
          <w:lang w:val="ru-RU"/>
        </w:rPr>
        <w:t>от 26.12.2008</w:t>
      </w:r>
      <w:r w:rsidR="00630CC4">
        <w:rPr>
          <w:bCs/>
          <w:sz w:val="28"/>
          <w:szCs w:val="28"/>
          <w:lang w:val="ru-RU"/>
        </w:rPr>
        <w:t xml:space="preserve">     N </w:t>
      </w:r>
      <w:r w:rsidR="00630CC4" w:rsidRPr="003129BA">
        <w:rPr>
          <w:bCs/>
          <w:sz w:val="28"/>
          <w:szCs w:val="28"/>
          <w:lang w:val="ru-RU"/>
        </w:rPr>
        <w:t xml:space="preserve">294-ФЗ </w:t>
      </w:r>
      <w:r w:rsidR="003129BA" w:rsidRPr="003129BA">
        <w:rPr>
          <w:bCs/>
          <w:sz w:val="28"/>
          <w:szCs w:val="28"/>
          <w:lang w:val="ru-RU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3129BA">
        <w:rPr>
          <w:bCs/>
          <w:sz w:val="28"/>
          <w:szCs w:val="28"/>
          <w:lang w:val="ru-RU"/>
        </w:rPr>
        <w:t xml:space="preserve">, в целях повышения качества организации и осуществления </w:t>
      </w:r>
      <w:r w:rsidR="003129BA" w:rsidRPr="003129BA">
        <w:rPr>
          <w:bCs/>
          <w:sz w:val="28"/>
          <w:szCs w:val="28"/>
          <w:lang w:val="ru-RU"/>
        </w:rPr>
        <w:t xml:space="preserve">муниципального контроля в области использования и охраны особо охраняемых природных территорий местного значения города Липецка </w:t>
      </w:r>
      <w:r w:rsidRPr="00287ADC">
        <w:rPr>
          <w:rFonts w:ascii="Times New Roman CYR" w:hAnsi="Times New Roman CYR" w:cs="Times New Roman CYR"/>
          <w:sz w:val="28"/>
          <w:szCs w:val="28"/>
          <w:lang w:val="ru-RU"/>
        </w:rPr>
        <w:t>администрация города</w:t>
      </w:r>
    </w:p>
    <w:p w:rsidR="00EE43D6" w:rsidRDefault="00EE43D6" w:rsidP="00ED4F00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E43D6" w:rsidRDefault="00EE43D6" w:rsidP="00EE43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E43D6" w:rsidRDefault="00EE43D6" w:rsidP="00EE43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 О С Т А Н О В Л Я Е Т:</w:t>
      </w:r>
    </w:p>
    <w:p w:rsidR="00EE43D6" w:rsidRDefault="00EE43D6" w:rsidP="00EE43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E43D6" w:rsidRDefault="00EE43D6" w:rsidP="00EE43D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E43D6" w:rsidRPr="00886508" w:rsidRDefault="00EE43D6" w:rsidP="00E6764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886508">
        <w:rPr>
          <w:sz w:val="28"/>
          <w:szCs w:val="28"/>
          <w:lang w:val="ru-RU"/>
        </w:rPr>
        <w:t xml:space="preserve">1. </w:t>
      </w:r>
      <w:r w:rsidR="003129BA">
        <w:rPr>
          <w:sz w:val="28"/>
          <w:szCs w:val="28"/>
          <w:lang w:val="ru-RU"/>
        </w:rPr>
        <w:t xml:space="preserve">Утвердить </w:t>
      </w:r>
      <w:r w:rsidR="00E67643">
        <w:rPr>
          <w:sz w:val="28"/>
          <w:szCs w:val="28"/>
          <w:lang w:val="ru-RU"/>
        </w:rPr>
        <w:t>Порядок</w:t>
      </w:r>
      <w:r w:rsidR="003129BA" w:rsidRPr="003129BA">
        <w:rPr>
          <w:sz w:val="28"/>
          <w:szCs w:val="28"/>
          <w:lang w:val="ru-RU"/>
        </w:rPr>
        <w:t xml:space="preserve"> оформления</w:t>
      </w:r>
      <w:r w:rsidR="003129BA">
        <w:rPr>
          <w:sz w:val="28"/>
          <w:szCs w:val="28"/>
          <w:lang w:val="ru-RU"/>
        </w:rPr>
        <w:t xml:space="preserve"> </w:t>
      </w:r>
      <w:r w:rsidR="003129BA" w:rsidRPr="003129BA">
        <w:rPr>
          <w:sz w:val="28"/>
          <w:szCs w:val="28"/>
          <w:lang w:val="ru-RU"/>
        </w:rPr>
        <w:t xml:space="preserve">и содержания плановых (рейдовых) заданий на проведение плановых (рейдовых) осмотров, обследований </w:t>
      </w:r>
      <w:r w:rsidR="00FC08EF">
        <w:rPr>
          <w:sz w:val="28"/>
          <w:szCs w:val="28"/>
          <w:lang w:val="ru-RU"/>
        </w:rPr>
        <w:t xml:space="preserve">особо охраняемых природных территорий местного значения </w:t>
      </w:r>
      <w:r w:rsidR="003129BA" w:rsidRPr="003129BA">
        <w:rPr>
          <w:sz w:val="28"/>
          <w:szCs w:val="28"/>
          <w:lang w:val="ru-RU"/>
        </w:rPr>
        <w:t xml:space="preserve"> при осуществлении муниципального контроля в области использования и охраны особо охраняемых природных территорий местного значения города Липецка</w:t>
      </w:r>
      <w:r w:rsidR="00E67643">
        <w:rPr>
          <w:sz w:val="28"/>
          <w:szCs w:val="28"/>
          <w:lang w:val="ru-RU"/>
        </w:rPr>
        <w:t xml:space="preserve"> (приложение № 1)</w:t>
      </w:r>
      <w:r w:rsidRPr="00886508">
        <w:rPr>
          <w:sz w:val="28"/>
          <w:szCs w:val="28"/>
          <w:lang w:val="ru-RU"/>
        </w:rPr>
        <w:t>.</w:t>
      </w:r>
    </w:p>
    <w:p w:rsidR="00EE43D6" w:rsidRPr="00886508" w:rsidRDefault="00EE43D6" w:rsidP="00E6764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886508">
        <w:rPr>
          <w:sz w:val="28"/>
          <w:szCs w:val="28"/>
          <w:lang w:val="ru-RU"/>
        </w:rPr>
        <w:lastRenderedPageBreak/>
        <w:t xml:space="preserve">2. Утвердить </w:t>
      </w:r>
      <w:r w:rsidR="00E67643">
        <w:rPr>
          <w:sz w:val="28"/>
          <w:szCs w:val="28"/>
          <w:lang w:val="ru-RU"/>
        </w:rPr>
        <w:t>Порядок</w:t>
      </w:r>
      <w:r w:rsidR="00E67643" w:rsidRPr="00886508">
        <w:rPr>
          <w:sz w:val="28"/>
          <w:szCs w:val="28"/>
          <w:lang w:val="ru-RU"/>
        </w:rPr>
        <w:t xml:space="preserve"> </w:t>
      </w:r>
      <w:r w:rsidR="00E67643" w:rsidRPr="00E67643">
        <w:rPr>
          <w:sz w:val="28"/>
          <w:szCs w:val="28"/>
          <w:lang w:val="ru-RU"/>
        </w:rPr>
        <w:t>оформления</w:t>
      </w:r>
      <w:r w:rsidR="00E67643">
        <w:rPr>
          <w:sz w:val="28"/>
          <w:szCs w:val="28"/>
          <w:lang w:val="ru-RU"/>
        </w:rPr>
        <w:t xml:space="preserve"> </w:t>
      </w:r>
      <w:r w:rsidR="00E67643" w:rsidRPr="00E67643">
        <w:rPr>
          <w:sz w:val="28"/>
          <w:szCs w:val="28"/>
          <w:lang w:val="ru-RU"/>
        </w:rPr>
        <w:t xml:space="preserve">результатов плановых (рейдовых) осмотров, обследований </w:t>
      </w:r>
      <w:r w:rsidR="007B1D53">
        <w:rPr>
          <w:sz w:val="28"/>
          <w:szCs w:val="28"/>
          <w:lang w:val="ru-RU"/>
        </w:rPr>
        <w:t>особо охраняемых природных территорий местного значения</w:t>
      </w:r>
      <w:r w:rsidR="00E67643" w:rsidRPr="00E67643">
        <w:rPr>
          <w:sz w:val="28"/>
          <w:szCs w:val="28"/>
          <w:lang w:val="ru-RU"/>
        </w:rPr>
        <w:t xml:space="preserve"> при осуществлении муниципального контроля в области использования и охраны особо охраняемых природных территорий местного значения города Липецка</w:t>
      </w:r>
      <w:r w:rsidR="00E67643">
        <w:rPr>
          <w:sz w:val="28"/>
          <w:szCs w:val="28"/>
          <w:lang w:val="ru-RU"/>
        </w:rPr>
        <w:t xml:space="preserve"> (приложение № 2).</w:t>
      </w:r>
    </w:p>
    <w:p w:rsidR="00EE43D6" w:rsidRPr="000F71BE" w:rsidRDefault="00E67643" w:rsidP="005C334A">
      <w:pPr>
        <w:pStyle w:val="a6"/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E43D6" w:rsidRPr="002F2698">
        <w:rPr>
          <w:sz w:val="28"/>
          <w:szCs w:val="28"/>
        </w:rPr>
        <w:t xml:space="preserve">. Контроль за исполнением настоящего </w:t>
      </w:r>
      <w:r w:rsidR="00EE43D6">
        <w:rPr>
          <w:sz w:val="28"/>
          <w:szCs w:val="28"/>
        </w:rPr>
        <w:t>постановления</w:t>
      </w:r>
      <w:r w:rsidR="00EE43D6" w:rsidRPr="002F2698">
        <w:rPr>
          <w:sz w:val="28"/>
          <w:szCs w:val="28"/>
        </w:rPr>
        <w:t xml:space="preserve"> возложить на</w:t>
      </w:r>
      <w:r w:rsidR="00EE43D6">
        <w:rPr>
          <w:sz w:val="28"/>
          <w:szCs w:val="28"/>
        </w:rPr>
        <w:t xml:space="preserve"> </w:t>
      </w:r>
      <w:r w:rsidR="00EE1C92">
        <w:rPr>
          <w:sz w:val="28"/>
          <w:szCs w:val="28"/>
        </w:rPr>
        <w:t xml:space="preserve">первого </w:t>
      </w:r>
      <w:r w:rsidR="00EE43D6" w:rsidRPr="002F2698">
        <w:rPr>
          <w:sz w:val="28"/>
          <w:szCs w:val="28"/>
        </w:rPr>
        <w:t xml:space="preserve">заместителя главы администрации города Липецка </w:t>
      </w:r>
      <w:r w:rsidR="000F71BE">
        <w:rPr>
          <w:sz w:val="28"/>
          <w:szCs w:val="28"/>
          <w:lang w:val="ru-RU"/>
        </w:rPr>
        <w:t>К.В. Вострикова.</w:t>
      </w:r>
    </w:p>
    <w:p w:rsidR="00EE43D6" w:rsidRPr="00886508" w:rsidRDefault="00EE43D6" w:rsidP="00EE43D6">
      <w:pPr>
        <w:ind w:firstLine="567"/>
        <w:jc w:val="both"/>
        <w:rPr>
          <w:sz w:val="28"/>
          <w:szCs w:val="28"/>
          <w:lang w:val="ru-RU"/>
        </w:rPr>
      </w:pPr>
    </w:p>
    <w:p w:rsidR="00EE43D6" w:rsidRPr="00886508" w:rsidRDefault="00EE43D6" w:rsidP="00EE43D6">
      <w:pPr>
        <w:jc w:val="both"/>
        <w:rPr>
          <w:sz w:val="28"/>
          <w:szCs w:val="28"/>
          <w:lang w:val="ru-RU"/>
        </w:rPr>
      </w:pPr>
    </w:p>
    <w:p w:rsidR="00EE43D6" w:rsidRPr="00886508" w:rsidRDefault="00EE43D6" w:rsidP="00EE43D6">
      <w:pPr>
        <w:jc w:val="both"/>
        <w:rPr>
          <w:sz w:val="28"/>
          <w:szCs w:val="28"/>
          <w:lang w:val="ru-RU"/>
        </w:rPr>
      </w:pPr>
    </w:p>
    <w:p w:rsidR="00911A66" w:rsidRDefault="00961A18" w:rsidP="00310C3C">
      <w:pPr>
        <w:tabs>
          <w:tab w:val="left" w:pos="850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города Липецка                                   </w:t>
      </w:r>
      <w:r w:rsidR="008730A5">
        <w:rPr>
          <w:sz w:val="28"/>
          <w:szCs w:val="28"/>
          <w:lang w:val="ru-RU"/>
        </w:rPr>
        <w:t xml:space="preserve">                         </w:t>
      </w:r>
      <w:r>
        <w:rPr>
          <w:sz w:val="28"/>
          <w:szCs w:val="28"/>
          <w:lang w:val="ru-RU"/>
        </w:rPr>
        <w:t xml:space="preserve">    </w:t>
      </w:r>
      <w:r w:rsidR="00187BE3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</w:t>
      </w:r>
      <w:r w:rsidR="008730A5">
        <w:rPr>
          <w:sz w:val="28"/>
          <w:szCs w:val="28"/>
          <w:lang w:val="ru-RU"/>
        </w:rPr>
        <w:t>Е.Ю. Уварк</w:t>
      </w:r>
      <w:r w:rsidR="008730A5">
        <w:rPr>
          <w:sz w:val="28"/>
          <w:szCs w:val="28"/>
          <w:lang w:val="ru-RU"/>
        </w:rPr>
        <w:t>и</w:t>
      </w:r>
      <w:r w:rsidR="00310C3C">
        <w:rPr>
          <w:sz w:val="28"/>
          <w:szCs w:val="28"/>
          <w:lang w:val="ru-RU"/>
        </w:rPr>
        <w:t>н</w:t>
      </w:r>
    </w:p>
    <w:p w:rsidR="00822B33" w:rsidRDefault="00822B3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DB2E0B" w:rsidRPr="00C0718C" w:rsidRDefault="00DB2E0B" w:rsidP="00DB2E0B">
      <w:pPr>
        <w:tabs>
          <w:tab w:val="left" w:pos="-5245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Pr="00C0718C">
        <w:rPr>
          <w:sz w:val="26"/>
          <w:szCs w:val="26"/>
          <w:lang w:val="ru-RU"/>
        </w:rPr>
        <w:t>Прил</w:t>
      </w:r>
      <w:r w:rsidRPr="00C0718C">
        <w:rPr>
          <w:sz w:val="26"/>
          <w:szCs w:val="26"/>
          <w:lang w:val="ru-RU"/>
        </w:rPr>
        <w:t>о</w:t>
      </w:r>
      <w:r w:rsidRPr="00C0718C">
        <w:rPr>
          <w:sz w:val="26"/>
          <w:szCs w:val="26"/>
          <w:lang w:val="ru-RU"/>
        </w:rPr>
        <w:t>жение №1</w:t>
      </w:r>
    </w:p>
    <w:p w:rsidR="00310C3C" w:rsidRDefault="00DB2E0B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Pr="00C0718C">
        <w:rPr>
          <w:sz w:val="26"/>
          <w:szCs w:val="26"/>
          <w:lang w:val="ru-RU"/>
        </w:rPr>
        <w:t>к постановлению администрации</w:t>
      </w:r>
    </w:p>
    <w:p w:rsidR="00310C3C" w:rsidRDefault="00DB2E0B" w:rsidP="00310C3C">
      <w:pPr>
        <w:tabs>
          <w:tab w:val="left" w:pos="567"/>
        </w:tabs>
        <w:suppressAutoHyphens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Pr="00C0718C">
        <w:rPr>
          <w:sz w:val="26"/>
          <w:szCs w:val="26"/>
          <w:lang w:val="ru-RU"/>
        </w:rPr>
        <w:t>города Липецка</w:t>
      </w:r>
    </w:p>
    <w:p w:rsidR="00310C3C" w:rsidRDefault="00DB2E0B" w:rsidP="00DB2E0B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0718C">
        <w:rPr>
          <w:sz w:val="26"/>
          <w:szCs w:val="26"/>
          <w:lang w:val="ru-RU"/>
        </w:rPr>
        <w:t>от</w:t>
      </w:r>
      <w:r>
        <w:rPr>
          <w:sz w:val="26"/>
          <w:szCs w:val="26"/>
          <w:lang w:val="ru-RU"/>
        </w:rPr>
        <w:t xml:space="preserve"> 13.05.2020 </w:t>
      </w:r>
      <w:r w:rsidRPr="00C0718C">
        <w:rPr>
          <w:sz w:val="26"/>
          <w:szCs w:val="26"/>
          <w:lang w:val="ru-RU"/>
        </w:rPr>
        <w:t>№</w:t>
      </w:r>
      <w:r>
        <w:rPr>
          <w:sz w:val="26"/>
          <w:szCs w:val="26"/>
          <w:lang w:val="ru-RU"/>
        </w:rPr>
        <w:t xml:space="preserve"> 627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Pr="00DB2E0B" w:rsidRDefault="00310C3C" w:rsidP="00310C3C">
      <w:pPr>
        <w:framePr w:hSpace="180" w:wrap="auto" w:vAnchor="text" w:hAnchor="page" w:x="5842" w:y="-659"/>
        <w:rPr>
          <w:lang w:val="ru-RU"/>
        </w:rPr>
      </w:pPr>
    </w:p>
    <w:p w:rsidR="00310C3C" w:rsidRDefault="00310C3C" w:rsidP="00310C3C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310C3C" w:rsidRDefault="00310C3C" w:rsidP="00310C3C">
      <w:pPr>
        <w:tabs>
          <w:tab w:val="left" w:pos="850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</w:t>
      </w:r>
    </w:p>
    <w:p w:rsidR="00310C3C" w:rsidRDefault="00310C3C" w:rsidP="00310C3C">
      <w:pPr>
        <w:tabs>
          <w:tab w:val="left" w:pos="8505"/>
        </w:tabs>
        <w:suppressAutoHyphens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E67643">
        <w:rPr>
          <w:sz w:val="28"/>
          <w:szCs w:val="28"/>
          <w:lang w:val="ru-RU"/>
        </w:rPr>
        <w:t>формления</w:t>
      </w:r>
      <w:r>
        <w:rPr>
          <w:sz w:val="28"/>
          <w:szCs w:val="28"/>
          <w:lang w:val="ru-RU"/>
        </w:rPr>
        <w:t xml:space="preserve"> </w:t>
      </w:r>
      <w:r w:rsidRPr="00E67643">
        <w:rPr>
          <w:sz w:val="28"/>
          <w:szCs w:val="28"/>
          <w:lang w:val="ru-RU"/>
        </w:rPr>
        <w:t>и содержания плановых (рейдовых) заданий на проведение план</w:t>
      </w:r>
      <w:r>
        <w:rPr>
          <w:sz w:val="28"/>
          <w:szCs w:val="28"/>
          <w:lang w:val="ru-RU"/>
        </w:rPr>
        <w:t>о</w:t>
      </w:r>
      <w:r w:rsidRPr="00E67643">
        <w:rPr>
          <w:sz w:val="28"/>
          <w:szCs w:val="28"/>
          <w:lang w:val="ru-RU"/>
        </w:rPr>
        <w:t xml:space="preserve">вых (рейдовых) осмотров, обследований </w:t>
      </w:r>
      <w:r>
        <w:rPr>
          <w:sz w:val="28"/>
          <w:szCs w:val="28"/>
          <w:lang w:val="ru-RU"/>
        </w:rPr>
        <w:t xml:space="preserve">особо охраняемых природных территорий местного значения </w:t>
      </w:r>
      <w:r w:rsidRPr="00E67643">
        <w:rPr>
          <w:sz w:val="28"/>
          <w:szCs w:val="28"/>
          <w:lang w:val="ru-RU"/>
        </w:rPr>
        <w:t xml:space="preserve"> </w:t>
      </w:r>
      <w:r w:rsidRPr="00A83B42">
        <w:rPr>
          <w:sz w:val="28"/>
          <w:szCs w:val="28"/>
          <w:lang w:val="ru-RU"/>
        </w:rPr>
        <w:t>при осуществлении муниципального контроля в области использования и охраны особо охраняемых природных территорий местного значения города Липецка</w:t>
      </w:r>
    </w:p>
    <w:p w:rsidR="00310C3C" w:rsidRDefault="00310C3C" w:rsidP="00310C3C">
      <w:pPr>
        <w:tabs>
          <w:tab w:val="left" w:pos="8505"/>
        </w:tabs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Общие положения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F84D17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1. Порядок оформления и содержания плановых (рейдовых) заданий на проведение плановых (рейдовых) осмотров, обследований особо охраняемых природных территорий местного значения</w:t>
      </w:r>
      <w:r w:rsidRPr="00BE7598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далее – ООПТ) при</w:t>
      </w:r>
      <w:r w:rsidRPr="00F84D17">
        <w:rPr>
          <w:sz w:val="28"/>
          <w:szCs w:val="28"/>
          <w:lang w:val="ru-RU"/>
        </w:rPr>
        <w:t xml:space="preserve"> осуществлении муниципального контроля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 xml:space="preserve"> (далее - Порядок) устанавливает требования к оформлению и содержанию плановых (рейдовых) заданий на осмотр (обследование) ООПТ.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1.2. Плановые (рейдовые) осмотры, обследования земельных участков проводятся должностными лицами отдела охраны окружающей среды администрации города Липецка (далее - Отдел) в соответствии с полномочиями.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1.3. </w:t>
      </w:r>
      <w:r w:rsidRPr="00F84D17">
        <w:rPr>
          <w:sz w:val="28"/>
          <w:szCs w:val="28"/>
          <w:lang w:val="ru-RU"/>
        </w:rPr>
        <w:t xml:space="preserve">Плановые (рейдовые) осмотры, обследования </w:t>
      </w:r>
      <w:r>
        <w:rPr>
          <w:sz w:val="28"/>
          <w:szCs w:val="28"/>
          <w:lang w:val="ru-RU"/>
        </w:rPr>
        <w:t>ООПТ проводятся с целью выявления и пресечения нарушений обязательных требований и требований, установленных муниципальными правовыми актами.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1.4. </w:t>
      </w:r>
      <w:r w:rsidRPr="00F84D17">
        <w:rPr>
          <w:sz w:val="28"/>
          <w:szCs w:val="28"/>
          <w:lang w:val="ru-RU"/>
        </w:rPr>
        <w:t>Плановые (рейдовые) осмотры</w:t>
      </w:r>
      <w:r>
        <w:rPr>
          <w:sz w:val="28"/>
          <w:szCs w:val="28"/>
          <w:lang w:val="ru-RU"/>
        </w:rPr>
        <w:t xml:space="preserve"> не могут проводиться в отношении конкретного юридического лица, индивидуального предпринимателя и не должны подменять собой проверку.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1.5. </w:t>
      </w:r>
      <w:r w:rsidRPr="00F84D17">
        <w:rPr>
          <w:sz w:val="28"/>
          <w:szCs w:val="28"/>
          <w:lang w:val="ru-RU"/>
        </w:rPr>
        <w:t>Плановые (рейдовые) осмотры</w:t>
      </w:r>
      <w:r>
        <w:rPr>
          <w:sz w:val="28"/>
          <w:szCs w:val="28"/>
          <w:lang w:val="ru-RU"/>
        </w:rPr>
        <w:t>, обследования осуществляются должностными лицами в соответствии с заданиями на проведение таких мероприятий, утвержденными руководителем Отдела. Результаты проведения мероприятий оформляются соответствующими актами.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1.6. Задания на проведение плановых (рейдовых) осмотров, обследований и акты, составленные по результатам проведения таких мероприятий, подлежат регистрации в журнале мероприятий по проведению плановых (рейдовых) осмотров, обследований (приложение № 1 к настоящему Порядку).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Формирование плана проведения плановых (рейдовых) осмотров, обследований земельных участков.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>2.1. План проведения плановых (рейдовых) осмотров, обследований ООПТ (далее - План) формируется и утверждается приказом начальника Отдела ежеквартально, в срок не позднее 20 числа месяца, предшествующего началу квартала.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Периодичность проведения плановых (рейдовых) осмотров, обследований ООПТ не регламентируется. План оформляется по типовой форме (приложение  № 2 к настоящему Порядку).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2.2. Основанием для включения в План является информация, содержащая сведения о наличии признаков нарушения обязательных требований, требований, установленных муниципальными правовыми актами, поступающая от: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граждан и организаций;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средств массовой информации;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федеральных органов государственной власти;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органов государственной власти субъектов Российской Федерации;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органов местного самоуправления;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правоохранительных органов;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- органов прокуратуры.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3. Оформление плановых (рейдовых) заданий на проведение плановых (рейдовых) осмотров, обследований ООПТ и их содержание.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3.1. Плановое (рейдовое) задание утверждается приказом начальника Отдела о проведении планового (рейдового) осмотра, обследования ООПТ.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 Плановое (рейдовое) задание оформляется по форме (приложение № 3 к настоящему Порядку) и должно содержать: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наименования органа </w:t>
      </w:r>
      <w:r w:rsidRPr="00FC08EF">
        <w:rPr>
          <w:sz w:val="28"/>
          <w:szCs w:val="28"/>
          <w:lang w:val="ru-RU"/>
        </w:rPr>
        <w:t>муниципального контроля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>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дату и номер приказа об утверждении задания на проведение планового (рейдового) осмотра;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должность, фамилию и инициалы муниципальных служащих, которым поручено проведение мероприятия, а также привлекаемых к проведению мероприятия экспертов, представителей экспертных организаций;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место проведения мероприятия (маршрут, территория);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цель проведения планового (рейдового) осмотра, обследования;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дата начала и окончания исполнения планового (рейдового) задания;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должность, подпись, фамилию и инициалы лица, выдавшего задание на проведение планового (рейдового) осмотра, обследования.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Плановые (рейдовые) осмотры, обследования отражаются в журнале мероприятий по проведению плановых (рейдовых) осмотров, обследований, в котором указываются: номер и дата приказа об утверждении планового (рейдового) задания, должность, фамилия, имя, отчество должностных лиц, проводивших плановый (рейдовый) осмотр, обследование, краткие </w:t>
      </w:r>
      <w:r>
        <w:rPr>
          <w:sz w:val="28"/>
          <w:szCs w:val="28"/>
          <w:lang w:val="ru-RU"/>
        </w:rPr>
        <w:lastRenderedPageBreak/>
        <w:t>характеристики обследуемого объекта и выявленного  нарушения (при его наличии).</w:t>
      </w:r>
    </w:p>
    <w:p w:rsidR="00310C3C" w:rsidRDefault="00310C3C" w:rsidP="00310C3C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3.4. Журнал мероприятий по проведению плановых (рейдовых) осмотров, обследований ведет должностное лицо Отдела, наделенное полномочиями по осуществлению </w:t>
      </w:r>
      <w:r w:rsidRPr="00375ACC">
        <w:rPr>
          <w:sz w:val="28"/>
          <w:szCs w:val="28"/>
          <w:lang w:val="ru-RU"/>
        </w:rPr>
        <w:t>муниципального контроля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>.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Т.В. Протасова</w:t>
      </w:r>
    </w:p>
    <w:p w:rsidR="00310C3C" w:rsidRDefault="00310C3C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  <w:sectPr w:rsidR="00BC61F3" w:rsidSect="00310C3C">
          <w:headerReference w:type="even" r:id="rId9"/>
          <w:headerReference w:type="default" r:id="rId10"/>
          <w:pgSz w:w="11907" w:h="16840" w:code="9"/>
          <w:pgMar w:top="1276" w:right="567" w:bottom="1418" w:left="1701" w:header="510" w:footer="0" w:gutter="0"/>
          <w:cols w:space="720"/>
          <w:titlePg/>
        </w:sectPr>
      </w:pPr>
    </w:p>
    <w:p w:rsidR="00BC61F3" w:rsidRPr="00BC61F3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 xml:space="preserve">Приложение № 1 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к Порядку оформления и содержания плановых (рейдовых)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 w:rsidRPr="00BC6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заданий на проведение плановых (рейдовых) осмотров,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обследований особо охраняемых природных территорий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 w:rsidRPr="00BC6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местного значения при осуществлении муниципального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 w:rsidRPr="00BC6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 xml:space="preserve">контроля в области использования и охраны особо </w:t>
      </w:r>
    </w:p>
    <w:p w:rsidR="00BC61F3" w:rsidRPr="00BC61F3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охраняемых природных территорий местного значения</w:t>
      </w:r>
    </w:p>
    <w:p w:rsidR="00262A01" w:rsidRDefault="00BC61F3" w:rsidP="00BC61F3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C61F3">
        <w:rPr>
          <w:sz w:val="28"/>
          <w:szCs w:val="28"/>
          <w:lang w:val="ru-RU"/>
        </w:rPr>
        <w:t>города Липецка</w:t>
      </w:r>
    </w:p>
    <w:p w:rsidR="00BC61F3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ЖУРНАЛ</w:t>
      </w: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375ACC">
        <w:rPr>
          <w:sz w:val="28"/>
          <w:szCs w:val="28"/>
          <w:lang w:val="ru-RU"/>
        </w:rPr>
        <w:t>ероприятий по проведению плановых (рейдовых) осмотров, обследований</w:t>
      </w: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57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040"/>
        <w:gridCol w:w="1843"/>
        <w:gridCol w:w="1842"/>
        <w:gridCol w:w="2127"/>
        <w:gridCol w:w="1559"/>
        <w:gridCol w:w="1843"/>
        <w:gridCol w:w="1417"/>
        <w:gridCol w:w="1418"/>
        <w:gridCol w:w="1275"/>
      </w:tblGrid>
      <w:tr w:rsidR="00BC61F3" w:rsidRPr="00463BC5" w:rsidTr="009E7506">
        <w:tc>
          <w:tcPr>
            <w:tcW w:w="486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№ п/п</w:t>
            </w:r>
          </w:p>
        </w:tc>
        <w:tc>
          <w:tcPr>
            <w:tcW w:w="1040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№ и дата (приказа)</w:t>
            </w:r>
          </w:p>
        </w:tc>
        <w:tc>
          <w:tcPr>
            <w:tcW w:w="1843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Место проведения мероприятия (маршрут,</w:t>
            </w:r>
          </w:p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 xml:space="preserve"> территория)</w:t>
            </w:r>
          </w:p>
        </w:tc>
        <w:tc>
          <w:tcPr>
            <w:tcW w:w="1842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Срок проведения мероприятия</w:t>
            </w:r>
          </w:p>
        </w:tc>
        <w:tc>
          <w:tcPr>
            <w:tcW w:w="2127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Ф.И.О., должность лица, уполномоче</w:t>
            </w:r>
            <w:r w:rsidRPr="00463BC5">
              <w:rPr>
                <w:lang w:val="ru-RU"/>
              </w:rPr>
              <w:t>н</w:t>
            </w:r>
            <w:r w:rsidRPr="00463BC5">
              <w:rPr>
                <w:lang w:val="ru-RU"/>
              </w:rPr>
              <w:t>ного на проведение мероприятия</w:t>
            </w:r>
          </w:p>
        </w:tc>
        <w:tc>
          <w:tcPr>
            <w:tcW w:w="1559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Подпись лица при получении задания</w:t>
            </w:r>
          </w:p>
        </w:tc>
        <w:tc>
          <w:tcPr>
            <w:tcW w:w="1843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Дата составления акта по результ</w:t>
            </w:r>
            <w:r w:rsidRPr="00463BC5">
              <w:rPr>
                <w:lang w:val="ru-RU"/>
              </w:rPr>
              <w:t>а</w:t>
            </w:r>
            <w:r w:rsidRPr="00463BC5">
              <w:rPr>
                <w:lang w:val="ru-RU"/>
              </w:rPr>
              <w:t>там проведения мероприятия</w:t>
            </w:r>
          </w:p>
        </w:tc>
        <w:tc>
          <w:tcPr>
            <w:tcW w:w="1417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Результат проведения мероприятия</w:t>
            </w:r>
          </w:p>
        </w:tc>
        <w:tc>
          <w:tcPr>
            <w:tcW w:w="1418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Подпись лиц при сдаче задания и акта</w:t>
            </w:r>
          </w:p>
        </w:tc>
        <w:tc>
          <w:tcPr>
            <w:tcW w:w="1275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Примечание</w:t>
            </w:r>
          </w:p>
        </w:tc>
      </w:tr>
      <w:tr w:rsidR="00BC61F3" w:rsidRPr="00463BC5" w:rsidTr="009E7506">
        <w:tc>
          <w:tcPr>
            <w:tcW w:w="486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1</w:t>
            </w:r>
          </w:p>
        </w:tc>
        <w:tc>
          <w:tcPr>
            <w:tcW w:w="1040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BC61F3" w:rsidRPr="00463BC5" w:rsidRDefault="00BC61F3" w:rsidP="009E7506">
            <w:pPr>
              <w:tabs>
                <w:tab w:val="left" w:pos="8505"/>
              </w:tabs>
              <w:jc w:val="center"/>
              <w:rPr>
                <w:lang w:val="ru-RU"/>
              </w:rPr>
            </w:pPr>
            <w:r w:rsidRPr="00463BC5">
              <w:rPr>
                <w:lang w:val="ru-RU"/>
              </w:rPr>
              <w:t>10</w:t>
            </w:r>
          </w:p>
        </w:tc>
      </w:tr>
    </w:tbl>
    <w:p w:rsidR="00BC61F3" w:rsidRPr="00375ACC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left" w:pos="8505"/>
        </w:tabs>
        <w:ind w:left="360"/>
        <w:jc w:val="center"/>
        <w:rPr>
          <w:sz w:val="28"/>
          <w:szCs w:val="28"/>
          <w:lang w:val="ru-RU"/>
        </w:rPr>
      </w:pPr>
    </w:p>
    <w:p w:rsidR="00BC61F3" w:rsidRPr="00FA42AD" w:rsidRDefault="00BC61F3" w:rsidP="00BC61F3">
      <w:pPr>
        <w:tabs>
          <w:tab w:val="left" w:pos="8505"/>
        </w:tabs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Т.В. Протасова</w:t>
      </w:r>
    </w:p>
    <w:p w:rsidR="00262A01" w:rsidRDefault="00262A01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  <w:sectPr w:rsidR="00BC61F3" w:rsidSect="00BC61F3">
          <w:pgSz w:w="16840" w:h="11907" w:orient="landscape" w:code="9"/>
          <w:pgMar w:top="1701" w:right="1276" w:bottom="567" w:left="1418" w:header="510" w:footer="0" w:gutter="0"/>
          <w:cols w:space="720"/>
          <w:titlePg/>
        </w:sectPr>
      </w:pPr>
    </w:p>
    <w:p w:rsidR="00BC61F3" w:rsidRPr="00214C67" w:rsidRDefault="00214C67" w:rsidP="00214C67">
      <w:pPr>
        <w:tabs>
          <w:tab w:val="right" w:pos="-5387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C61F3" w:rsidRPr="00214C67">
        <w:rPr>
          <w:sz w:val="28"/>
          <w:szCs w:val="28"/>
          <w:lang w:val="ru-RU"/>
        </w:rPr>
        <w:t xml:space="preserve">Приложение №2 </w:t>
      </w:r>
    </w:p>
    <w:p w:rsidR="00214C67" w:rsidRDefault="00214C67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C61F3" w:rsidRPr="00214C67">
        <w:rPr>
          <w:sz w:val="28"/>
          <w:szCs w:val="28"/>
          <w:lang w:val="ru-RU"/>
        </w:rPr>
        <w:t>к Порядку оформления и содержания</w:t>
      </w:r>
    </w:p>
    <w:p w:rsidR="00214C67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плановых (рейдовых) заданий на проведение</w:t>
      </w:r>
    </w:p>
    <w:p w:rsidR="00214C67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плановых (рейдовых) осмотров, обследований</w:t>
      </w:r>
    </w:p>
    <w:p w:rsidR="00214C67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 xml:space="preserve">особо охраняемых природных </w:t>
      </w:r>
    </w:p>
    <w:p w:rsidR="00214C67" w:rsidRDefault="00214C67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C61F3" w:rsidRPr="00214C67">
        <w:rPr>
          <w:sz w:val="28"/>
          <w:szCs w:val="28"/>
          <w:lang w:val="ru-RU"/>
        </w:rPr>
        <w:t xml:space="preserve">территорий местного значения при </w:t>
      </w:r>
    </w:p>
    <w:p w:rsidR="00214C67" w:rsidRDefault="00214C67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C61F3" w:rsidRPr="00214C67">
        <w:rPr>
          <w:sz w:val="28"/>
          <w:szCs w:val="28"/>
          <w:lang w:val="ru-RU"/>
        </w:rPr>
        <w:t xml:space="preserve">осуществлении муниципального контроля в </w:t>
      </w:r>
    </w:p>
    <w:p w:rsidR="00214C67" w:rsidRDefault="00214C67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C61F3" w:rsidRPr="00214C67">
        <w:rPr>
          <w:sz w:val="28"/>
          <w:szCs w:val="28"/>
          <w:lang w:val="ru-RU"/>
        </w:rPr>
        <w:t>области</w:t>
      </w:r>
      <w:r>
        <w:rPr>
          <w:sz w:val="28"/>
          <w:szCs w:val="28"/>
          <w:lang w:val="ru-RU"/>
        </w:rPr>
        <w:t xml:space="preserve"> </w:t>
      </w:r>
      <w:r w:rsidR="00BC61F3" w:rsidRPr="00214C67">
        <w:rPr>
          <w:sz w:val="28"/>
          <w:szCs w:val="28"/>
          <w:lang w:val="ru-RU"/>
        </w:rPr>
        <w:t xml:space="preserve"> использования и охраны особо</w:t>
      </w:r>
    </w:p>
    <w:p w:rsidR="00214C67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охраняемых природных территорий местного</w:t>
      </w:r>
    </w:p>
    <w:p w:rsidR="00BC61F3" w:rsidRDefault="00BC61F3" w:rsidP="00BC61F3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="00214C67"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значения города Липецка</w:t>
      </w: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310C3C">
      <w:pPr>
        <w:tabs>
          <w:tab w:val="left" w:pos="567"/>
        </w:tabs>
        <w:suppressAutoHyphens/>
        <w:jc w:val="both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 проведения плановых (рейдовых) осмотров, обследований ООПТ</w:t>
      </w: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________________квартал__________________года</w:t>
      </w: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52"/>
        <w:gridCol w:w="1984"/>
        <w:gridCol w:w="1985"/>
        <w:gridCol w:w="2659"/>
      </w:tblGrid>
      <w:tr w:rsidR="00BC61F3" w:rsidRPr="00BC61F3" w:rsidTr="009E7506">
        <w:tc>
          <w:tcPr>
            <w:tcW w:w="959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>№</w:t>
            </w:r>
          </w:p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2552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>Место проведения мероприятия (маршрут, территория)</w:t>
            </w:r>
          </w:p>
        </w:tc>
        <w:tc>
          <w:tcPr>
            <w:tcW w:w="1984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 xml:space="preserve">Дата </w:t>
            </w:r>
          </w:p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>начала проведения осмотра, обследования</w:t>
            </w:r>
          </w:p>
        </w:tc>
        <w:tc>
          <w:tcPr>
            <w:tcW w:w="1985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>Дата окончания проведения осмотра, обследования</w:t>
            </w:r>
          </w:p>
        </w:tc>
        <w:tc>
          <w:tcPr>
            <w:tcW w:w="2659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F8075B">
              <w:rPr>
                <w:sz w:val="28"/>
                <w:szCs w:val="28"/>
                <w:lang w:val="ru-RU"/>
              </w:rPr>
              <w:t>Наименование уполномоченного органа, осуществляющего осмотр, обследование</w:t>
            </w:r>
          </w:p>
        </w:tc>
      </w:tr>
      <w:tr w:rsidR="00BC61F3" w:rsidRPr="00BC61F3" w:rsidTr="009E7506">
        <w:tc>
          <w:tcPr>
            <w:tcW w:w="959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shd w:val="clear" w:color="auto" w:fill="auto"/>
          </w:tcPr>
          <w:p w:rsidR="00BC61F3" w:rsidRPr="00F8075B" w:rsidRDefault="00BC61F3" w:rsidP="009E7506">
            <w:pPr>
              <w:tabs>
                <w:tab w:val="right" w:pos="9638"/>
              </w:tabs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Default="00BC61F3" w:rsidP="00BC61F3">
      <w:pPr>
        <w:tabs>
          <w:tab w:val="right" w:pos="9638"/>
        </w:tabs>
        <w:suppressAutoHyphens/>
        <w:ind w:left="-284"/>
        <w:jc w:val="center"/>
        <w:rPr>
          <w:sz w:val="28"/>
          <w:szCs w:val="28"/>
          <w:lang w:val="ru-RU"/>
        </w:rPr>
      </w:pPr>
    </w:p>
    <w:p w:rsidR="00BC61F3" w:rsidRPr="00FA42AD" w:rsidRDefault="00BC61F3" w:rsidP="00BC61F3">
      <w:pPr>
        <w:tabs>
          <w:tab w:val="right" w:pos="9638"/>
        </w:tabs>
        <w:suppressAutoHyphens/>
        <w:ind w:lef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Т.В. Протасова</w:t>
      </w:r>
    </w:p>
    <w:p w:rsidR="00BC61F3" w:rsidRDefault="00BC61F3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framePr w:hSpace="180" w:wrap="auto" w:vAnchor="text" w:hAnchor="page" w:x="5842" w:y="-659"/>
      </w:pPr>
    </w:p>
    <w:p w:rsidR="00214C67" w:rsidRPr="00214C67" w:rsidRDefault="00214C67" w:rsidP="00214C67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 xml:space="preserve">Приложение № 3 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к Порядку оформления и содержания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 xml:space="preserve">плановых (рейдовых) заданий на 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 xml:space="preserve">проведение плановых (рейдовых) осмотров, 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обследований особо охраняемых природных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 xml:space="preserve">территорий местного значения при 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осуществлении муниципального контроля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в области использования и охраны</w:t>
      </w:r>
    </w:p>
    <w:p w:rsid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особо охраняемых природных территорий</w:t>
      </w:r>
    </w:p>
    <w:p w:rsidR="00214C67" w:rsidRPr="00214C67" w:rsidRDefault="00214C67" w:rsidP="00214C67">
      <w:pPr>
        <w:suppressAutoHyphens/>
        <w:jc w:val="both"/>
        <w:rPr>
          <w:sz w:val="28"/>
          <w:szCs w:val="28"/>
          <w:lang w:val="ru-RU"/>
        </w:rPr>
      </w:pPr>
      <w:r w:rsidRPr="00214C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14C67">
        <w:rPr>
          <w:sz w:val="28"/>
          <w:szCs w:val="28"/>
          <w:lang w:val="ru-RU"/>
        </w:rPr>
        <w:t>местного значения города Липецка</w:t>
      </w:r>
    </w:p>
    <w:p w:rsidR="00214C67" w:rsidRDefault="00214C67" w:rsidP="00214C67">
      <w:pPr>
        <w:tabs>
          <w:tab w:val="left" w:pos="850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ОТДЕЛ ОХРАНЫ ОКРУЖАЮЩЕЙ СРЕДЫ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АДМИНИСТРАЦИИ ГОРОДА ЛИПЕЦКА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Плановое (рейдовое) задание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проведение плановых (рейдовых) осмотров, обследований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lang w:val="ru-RU"/>
        </w:rPr>
      </w:pPr>
      <w:r>
        <w:rPr>
          <w:lang w:val="ru-RU"/>
        </w:rPr>
        <w:t>__________________________________________________________________________________________________</w:t>
      </w:r>
    </w:p>
    <w:p w:rsidR="00214C67" w:rsidRPr="00BC0146" w:rsidRDefault="00214C67" w:rsidP="00214C67">
      <w:pPr>
        <w:tabs>
          <w:tab w:val="left" w:pos="8505"/>
        </w:tabs>
        <w:suppressAutoHyphens/>
        <w:ind w:left="-284"/>
        <w:jc w:val="center"/>
      </w:pPr>
      <w:r>
        <w:rPr>
          <w:lang w:val="ru-RU"/>
        </w:rPr>
        <w:t xml:space="preserve">Ул. Зегеля, д. 27/2, г. Липецк, 398050 тел. </w:t>
      </w:r>
      <w:r w:rsidRPr="00BC0146">
        <w:t>(4742)72-67-28,</w:t>
      </w:r>
    </w:p>
    <w:p w:rsidR="00214C67" w:rsidRPr="00101A59" w:rsidRDefault="00214C67" w:rsidP="00214C67">
      <w:pPr>
        <w:tabs>
          <w:tab w:val="left" w:pos="8505"/>
        </w:tabs>
        <w:suppressAutoHyphens/>
        <w:ind w:left="-284"/>
        <w:jc w:val="center"/>
      </w:pPr>
      <w:r>
        <w:t>E-mail</w:t>
      </w:r>
      <w:r w:rsidRPr="00BC0146">
        <w:t>:</w:t>
      </w:r>
      <w:r>
        <w:t xml:space="preserve"> </w:t>
      </w:r>
      <w:hyperlink r:id="rId11" w:history="1">
        <w:r w:rsidRPr="00214C67">
          <w:rPr>
            <w:rStyle w:val="a9"/>
            <w:color w:val="auto"/>
          </w:rPr>
          <w:t>ecology@cominfo.lipetsk.ru</w:t>
        </w:r>
      </w:hyperlink>
    </w:p>
    <w:p w:rsidR="00214C67" w:rsidRPr="00101A59" w:rsidRDefault="00214C67" w:rsidP="00214C67">
      <w:pPr>
        <w:tabs>
          <w:tab w:val="left" w:pos="8505"/>
        </w:tabs>
        <w:suppressAutoHyphens/>
        <w:ind w:left="-284"/>
        <w:jc w:val="center"/>
      </w:pP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МУНИЦИПАЛЬНЫЙ КОНТРОЛЬ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ОБЛАСТИ ИСПОЛЬЗОВАНИЯ И ОХРАНЫ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ОСОБО ОХРАНЯЕМЫХ ПРИРОДНЫХ ТЕРРИТОРИЙ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МЕСТНОГО ЗНАЧЕНИЯ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ГОРОДА ЛИПЕЦКА </w:t>
      </w:r>
    </w:p>
    <w:p w:rsidR="00214C67" w:rsidRDefault="00214C67" w:rsidP="00214C67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                                                                       №______________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lang w:val="ru-RU"/>
        </w:rPr>
      </w:pPr>
      <w:r>
        <w:rPr>
          <w:lang w:val="ru-RU"/>
        </w:rPr>
        <w:t xml:space="preserve">                 </w:t>
      </w:r>
      <w:r w:rsidRPr="00250D76">
        <w:rPr>
          <w:lang w:val="ru-RU"/>
        </w:rPr>
        <w:t>(дата)</w:t>
      </w:r>
      <w:r>
        <w:rPr>
          <w:lang w:val="ru-RU"/>
        </w:rPr>
        <w:t xml:space="preserve">                                                                              </w:t>
      </w:r>
      <w:r>
        <w:rPr>
          <w:lang w:val="ru-RU"/>
        </w:rPr>
        <w:tab/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Утверждено приказом начальника отдела охраны окружающей среды администрации города Липецка от «___»_________года  №_______.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Выдано_________________________________________________________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lang w:val="ru-RU"/>
        </w:rPr>
      </w:pPr>
      <w:r w:rsidRPr="00250D76">
        <w:rPr>
          <w:lang w:val="ru-RU"/>
        </w:rPr>
        <w:t xml:space="preserve">                </w:t>
      </w:r>
      <w:r>
        <w:rPr>
          <w:lang w:val="ru-RU"/>
        </w:rPr>
        <w:t xml:space="preserve">                                       </w:t>
      </w:r>
      <w:r w:rsidRPr="00250D76">
        <w:rPr>
          <w:lang w:val="ru-RU"/>
        </w:rPr>
        <w:t xml:space="preserve">  (ФИО, должность лица, получившего задание)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с________________________________________________________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  <w:r w:rsidRPr="00250D76">
        <w:rPr>
          <w:lang w:val="ru-RU"/>
        </w:rPr>
        <w:t xml:space="preserve">(ссылка на положения нормативных правовых актов, в 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 w:rsidRPr="00250D76">
        <w:rPr>
          <w:lang w:val="ru-RU"/>
        </w:rPr>
        <w:t>соответствии с которыми проводится плановый (рейдовых) осмотр, обследование)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проведение планового (рейдового) осмотра, обследования__________________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Pr="00101A59">
        <w:rPr>
          <w:lang w:val="ru-RU"/>
        </w:rPr>
        <w:t>(место проведения мероприятия, маршрут, территория)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целях_________________________________________________________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</w:t>
      </w:r>
      <w:r w:rsidRPr="00101A59">
        <w:rPr>
          <w:lang w:val="ru-RU"/>
        </w:rPr>
        <w:t>(цель проведения мероприя</w:t>
      </w:r>
      <w:r>
        <w:rPr>
          <w:lang w:val="ru-RU"/>
        </w:rPr>
        <w:t>т</w:t>
      </w:r>
      <w:r w:rsidRPr="00101A59">
        <w:rPr>
          <w:lang w:val="ru-RU"/>
        </w:rPr>
        <w:t>ия</w:t>
      </w:r>
      <w:r>
        <w:rPr>
          <w:lang w:val="ru-RU"/>
        </w:rPr>
        <w:t>)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начала и окончания исполнения планового (рейдового) задания: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«___»_________20___года по «___» _______20__года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Лица, привлеченные к проведению планового (рейдового) осмотра, обследования__________________________________________________________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center"/>
        <w:rPr>
          <w:lang w:val="ru-RU"/>
        </w:rPr>
      </w:pPr>
      <w:r>
        <w:rPr>
          <w:lang w:val="ru-RU"/>
        </w:rPr>
        <w:t xml:space="preserve">                          </w:t>
      </w:r>
      <w:r w:rsidRPr="00FA42AD">
        <w:rPr>
          <w:lang w:val="ru-RU"/>
        </w:rPr>
        <w:t xml:space="preserve">(фамилия и инициалы, должность лиц, уполномоченных на проведение планового (рейдового) </w:t>
      </w:r>
      <w:r>
        <w:rPr>
          <w:lang w:val="ru-RU"/>
        </w:rPr>
        <w:t xml:space="preserve">  </w:t>
      </w:r>
    </w:p>
    <w:p w:rsidR="00214C67" w:rsidRDefault="00214C67" w:rsidP="00214C67">
      <w:pPr>
        <w:tabs>
          <w:tab w:val="right" w:pos="9638"/>
        </w:tabs>
        <w:suppressAutoHyphens/>
        <w:ind w:left="-284"/>
        <w:jc w:val="center"/>
        <w:rPr>
          <w:lang w:val="ru-RU"/>
        </w:rPr>
      </w:pPr>
      <w:r>
        <w:rPr>
          <w:lang w:val="ru-RU"/>
        </w:rPr>
        <w:t xml:space="preserve">                           </w:t>
      </w:r>
      <w:r w:rsidRPr="00FA42AD">
        <w:rPr>
          <w:lang w:val="ru-RU"/>
        </w:rPr>
        <w:t>осмотра, обследования и экспертов, представителей экспертных организаций)</w:t>
      </w:r>
    </w:p>
    <w:p w:rsidR="00214C67" w:rsidRDefault="00214C67" w:rsidP="00214C67">
      <w:pPr>
        <w:tabs>
          <w:tab w:val="right" w:pos="9638"/>
        </w:tabs>
        <w:suppressAutoHyphens/>
        <w:ind w:left="-284" w:firstLine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Плановое (рейдовое) задание выдал:</w:t>
      </w:r>
    </w:p>
    <w:p w:rsidR="00214C67" w:rsidRDefault="00214C67" w:rsidP="00214C67">
      <w:pPr>
        <w:tabs>
          <w:tab w:val="right" w:pos="9638"/>
        </w:tabs>
        <w:suppressAutoHyphens/>
        <w:ind w:lef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________________________/______________________/______________________</w:t>
      </w: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  <w:r w:rsidRPr="00FA42AD">
        <w:rPr>
          <w:lang w:val="ru-RU"/>
        </w:rPr>
        <w:t xml:space="preserve">             </w:t>
      </w:r>
      <w:r>
        <w:rPr>
          <w:lang w:val="ru-RU"/>
        </w:rPr>
        <w:t xml:space="preserve">      </w:t>
      </w:r>
      <w:r w:rsidRPr="00FA42AD">
        <w:rPr>
          <w:lang w:val="ru-RU"/>
        </w:rPr>
        <w:t xml:space="preserve">(должность)                  </w:t>
      </w:r>
      <w:r>
        <w:rPr>
          <w:lang w:val="ru-RU"/>
        </w:rPr>
        <w:t xml:space="preserve">                    </w:t>
      </w:r>
      <w:r w:rsidRPr="00FA42AD">
        <w:rPr>
          <w:lang w:val="ru-RU"/>
        </w:rPr>
        <w:t xml:space="preserve">           (подпись)                                      (фамилия и инициалы)</w:t>
      </w:r>
    </w:p>
    <w:p w:rsidR="00214C67" w:rsidRDefault="00214C67" w:rsidP="00214C67">
      <w:pPr>
        <w:tabs>
          <w:tab w:val="right" w:pos="9638"/>
        </w:tabs>
        <w:suppressAutoHyphens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ind w:left="-284"/>
        <w:rPr>
          <w:lang w:val="ru-RU"/>
        </w:rPr>
      </w:pPr>
    </w:p>
    <w:p w:rsidR="00214C67" w:rsidRDefault="00214C67" w:rsidP="00214C67">
      <w:pPr>
        <w:tabs>
          <w:tab w:val="right" w:pos="9638"/>
        </w:tabs>
        <w:suppressAutoHyphens/>
        <w:rPr>
          <w:sz w:val="28"/>
          <w:szCs w:val="28"/>
          <w:lang w:val="ru-RU"/>
        </w:rPr>
      </w:pPr>
      <w:r w:rsidRPr="00FA42AD">
        <w:rPr>
          <w:sz w:val="28"/>
          <w:szCs w:val="28"/>
          <w:lang w:val="ru-RU"/>
        </w:rPr>
        <w:t>Т.В. Протасова</w:t>
      </w: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Pr="0065649D" w:rsidRDefault="0065649D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14C67" w:rsidRPr="0065649D">
        <w:rPr>
          <w:sz w:val="28"/>
          <w:szCs w:val="28"/>
          <w:lang w:val="ru-RU"/>
        </w:rPr>
        <w:t>Приложение №2</w:t>
      </w:r>
    </w:p>
    <w:p w:rsidR="00214C67" w:rsidRPr="0065649D" w:rsidRDefault="0065649D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14C67" w:rsidRPr="0065649D">
        <w:rPr>
          <w:sz w:val="28"/>
          <w:szCs w:val="28"/>
          <w:lang w:val="ru-RU"/>
        </w:rPr>
        <w:t>к постановлению администрации</w:t>
      </w:r>
    </w:p>
    <w:p w:rsidR="00214C67" w:rsidRPr="0065649D" w:rsidRDefault="0065649D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14C67" w:rsidRPr="0065649D">
        <w:rPr>
          <w:sz w:val="28"/>
          <w:szCs w:val="28"/>
          <w:lang w:val="ru-RU"/>
        </w:rPr>
        <w:t>города Липецка</w:t>
      </w:r>
    </w:p>
    <w:p w:rsidR="00214C67" w:rsidRPr="0065649D" w:rsidRDefault="0065649D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14C67" w:rsidRPr="0065649D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13.05.2020 </w:t>
      </w:r>
      <w:r w:rsidR="00214C67" w:rsidRPr="0065649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627</w:t>
      </w: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ind w:left="-142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ind w:left="-1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</w:t>
      </w:r>
    </w:p>
    <w:p w:rsidR="00214C67" w:rsidRDefault="00214C67" w:rsidP="00214C67">
      <w:pPr>
        <w:tabs>
          <w:tab w:val="left" w:pos="8505"/>
        </w:tabs>
        <w:suppressAutoHyphens/>
        <w:ind w:left="-1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оформления результатов проведения плановых (рейдовых) осмотров, обследований особо охраняемых природных территорий местного значения при осуществлении муниципального </w:t>
      </w:r>
      <w:r w:rsidRPr="00C03C0C">
        <w:rPr>
          <w:sz w:val="28"/>
          <w:szCs w:val="28"/>
          <w:lang w:val="ru-RU"/>
        </w:rPr>
        <w:t>контроля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>.</w:t>
      </w:r>
    </w:p>
    <w:p w:rsidR="00214C67" w:rsidRDefault="00214C67" w:rsidP="00214C67">
      <w:pPr>
        <w:tabs>
          <w:tab w:val="left" w:pos="8505"/>
        </w:tabs>
        <w:suppressAutoHyphens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 w:rsidRPr="005705D4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По результатам планового (рейдового) осмотра, обследования должностным лицом Отдела, проводившим плановый (рейдовый) осмотр, обследование, не позднее 3 дней после проведения осмотра составляется акт планового (рейдового) осмотра, обследования (далее - Акт) по форме согласно приложению к порядку оформления результатов проведения плановых (рейдовых) осмотров, обследований особо охраняемых природных территорий местного значения при </w:t>
      </w:r>
      <w:r w:rsidRPr="005705D4">
        <w:rPr>
          <w:sz w:val="28"/>
          <w:szCs w:val="28"/>
          <w:lang w:val="ru-RU"/>
        </w:rPr>
        <w:t>осуществлении муниципального контроля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>.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Акт должен содержать: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место, дату и время составления Акта;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наименование органа муниципального контроля</w:t>
      </w:r>
      <w:r w:rsidRPr="005705D4">
        <w:rPr>
          <w:sz w:val="28"/>
          <w:szCs w:val="28"/>
          <w:lang w:val="ru-RU"/>
        </w:rPr>
        <w:t xml:space="preserve"> в области использования и охраны особо охраняемых природных территорий местного значения города Липецка</w:t>
      </w:r>
      <w:r>
        <w:rPr>
          <w:sz w:val="28"/>
          <w:szCs w:val="28"/>
          <w:lang w:val="ru-RU"/>
        </w:rPr>
        <w:t>, фамилию, имя, отчество и должность должностного лица, проводившего плановый (рейдовый) осмотр, обследование;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сведения о привлеченных к проведению мероприятия экспертов, представителей экспертных организаций;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краткое описание действий должностных лиц, осуществлявших проведение планового (рейдового) осмотра, обследования, а также иных участников мероприятия;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сведения о результатах планового (рейдового) осмотра, обследования;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выводы о наличии (отсутствии) в деятельности юридических лиц, индивидуальных предпринимателей, физических лиц признаков нарушений законодательства об особо охраняемых природных территориях;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сведения о приобщенных к Акту фототаблицах, схемах, видеоматериалах, иных материалов, полученных при проведении планового (рейдового) осмотра, обследования;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подписи лиц, участвовавших в проведении планового (рейдового) осмотра, обследования.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3. В случае выявления при проведении плановых (рейдовых) осмотров, обследований нарушений обязательных требований, требований, установленных муниципальными правовыми актами, должностные лица Отдела принимают в </w:t>
      </w:r>
    </w:p>
    <w:p w:rsidR="00214C67" w:rsidRDefault="00214C67" w:rsidP="00214C67">
      <w:pPr>
        <w:tabs>
          <w:tab w:val="left" w:pos="8505"/>
        </w:tabs>
        <w:suppressAutoHyphens/>
        <w:ind w:left="-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пределах своей компетенции меры по пресечению таких нарушений, а также доводят в письменной форме до сведения начальника Одела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пункте 2 части 2 статьи 10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</w:p>
    <w:p w:rsidR="00214C67" w:rsidRDefault="00214C67" w:rsidP="00214C67">
      <w:pPr>
        <w:tabs>
          <w:tab w:val="left" w:pos="8505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Т.В. Протасова</w:t>
      </w:r>
    </w:p>
    <w:p w:rsidR="00214C67" w:rsidRDefault="00214C67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65649D" w:rsidRPr="0065649D" w:rsidRDefault="0065649D" w:rsidP="0065649D">
      <w:p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 xml:space="preserve">Приложение 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 xml:space="preserve">к Порядку оформления результатов </w:t>
      </w:r>
    </w:p>
    <w:p w:rsidR="0065649D" w:rsidRDefault="0065649D" w:rsidP="0065649D">
      <w:p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проведения плановых (рейдовых) осмотров,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 w:rsidRPr="0065649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 xml:space="preserve">обследований особо охраняемых </w:t>
      </w:r>
    </w:p>
    <w:p w:rsidR="0065649D" w:rsidRP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природных территорий местного значения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 w:rsidRPr="0065649D">
        <w:rPr>
          <w:sz w:val="28"/>
          <w:szCs w:val="28"/>
          <w:lang w:val="ru-RU"/>
        </w:rPr>
        <w:t>осуществлении муниципального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 w:rsidRPr="0065649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контроля в области использования и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 w:rsidRPr="0065649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охраны особо охраняемых природных</w:t>
      </w:r>
    </w:p>
    <w:p w:rsidR="0065649D" w:rsidRDefault="0065649D" w:rsidP="0065649D">
      <w:pPr>
        <w:tabs>
          <w:tab w:val="left" w:pos="-5245"/>
        </w:tabs>
        <w:suppressAutoHyphens/>
        <w:rPr>
          <w:sz w:val="28"/>
          <w:szCs w:val="28"/>
          <w:lang w:val="ru-RU"/>
        </w:rPr>
      </w:pPr>
      <w:r w:rsidRPr="0065649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5649D">
        <w:rPr>
          <w:sz w:val="28"/>
          <w:szCs w:val="28"/>
          <w:lang w:val="ru-RU"/>
        </w:rPr>
        <w:t>территорий местного значения города Липецка</w:t>
      </w:r>
    </w:p>
    <w:p w:rsidR="0065649D" w:rsidRDefault="0065649D" w:rsidP="0065649D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                                  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lang w:val="ru-RU"/>
        </w:rPr>
      </w:pPr>
      <w:r>
        <w:rPr>
          <w:lang w:val="ru-RU"/>
        </w:rPr>
        <w:t xml:space="preserve">         </w:t>
      </w:r>
      <w:r w:rsidRPr="00C7318D">
        <w:rPr>
          <w:lang w:val="ru-RU"/>
        </w:rPr>
        <w:t xml:space="preserve">(место составления акта)                                                 </w:t>
      </w:r>
      <w:r>
        <w:rPr>
          <w:lang w:val="ru-RU"/>
        </w:rPr>
        <w:t xml:space="preserve">                                       </w:t>
      </w:r>
      <w:r w:rsidRPr="00C7318D">
        <w:rPr>
          <w:lang w:val="ru-RU"/>
        </w:rPr>
        <w:t xml:space="preserve"> (дата составления акта)</w:t>
      </w:r>
    </w:p>
    <w:p w:rsidR="0065649D" w:rsidRDefault="0065649D" w:rsidP="0065649D">
      <w:pPr>
        <w:tabs>
          <w:tab w:val="left" w:pos="8505"/>
        </w:tabs>
        <w:suppressAutoHyphens/>
        <w:jc w:val="both"/>
        <w:rPr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(время составления акта)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sz w:val="28"/>
          <w:szCs w:val="28"/>
          <w:lang w:val="ru-RU"/>
        </w:rPr>
      </w:pPr>
      <w:r w:rsidRPr="00C7318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sz w:val="28"/>
          <w:szCs w:val="28"/>
          <w:lang w:val="ru-RU"/>
        </w:rPr>
      </w:pPr>
    </w:p>
    <w:p w:rsidR="0065649D" w:rsidRPr="00C7318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b/>
          <w:sz w:val="28"/>
          <w:szCs w:val="28"/>
          <w:lang w:val="ru-RU"/>
        </w:rPr>
      </w:pPr>
      <w:r w:rsidRPr="00C7318D">
        <w:rPr>
          <w:b/>
          <w:sz w:val="28"/>
          <w:szCs w:val="28"/>
          <w:lang w:val="ru-RU"/>
        </w:rPr>
        <w:t xml:space="preserve">АКТ ПЛАНОВОГО (РЕЙДОВОГО) ОСМОТРА, 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b/>
          <w:sz w:val="28"/>
          <w:szCs w:val="28"/>
          <w:lang w:val="ru-RU"/>
        </w:rPr>
      </w:pPr>
      <w:r w:rsidRPr="00C7318D">
        <w:rPr>
          <w:b/>
          <w:sz w:val="28"/>
          <w:szCs w:val="28"/>
          <w:lang w:val="ru-RU"/>
        </w:rPr>
        <w:t>ОБСЛЕДОВАНИЯ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b/>
          <w:lang w:val="ru-RU"/>
        </w:rPr>
      </w:pPr>
      <w:r w:rsidRPr="00C7318D">
        <w:rPr>
          <w:b/>
          <w:lang w:val="ru-RU"/>
        </w:rPr>
        <w:t>______________________________________________________________________</w:t>
      </w:r>
      <w:r>
        <w:rPr>
          <w:b/>
          <w:lang w:val="ru-RU"/>
        </w:rPr>
        <w:t>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b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со статьей 8.3 Федерального закона от 26.12.2008              № 294-ФЗ «О защите прав юридических лиц и индивидуальных предпринимателей» при осуществлении государственного контроля (надзора) и муниципального контроля на основании задания от «___»____________202__г. №_____________,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65649D" w:rsidRPr="00BC2B3B" w:rsidRDefault="0065649D" w:rsidP="0065649D">
      <w:pPr>
        <w:tabs>
          <w:tab w:val="left" w:pos="8505"/>
        </w:tabs>
        <w:suppressAutoHyphens/>
        <w:ind w:left="-142" w:hanging="142"/>
        <w:jc w:val="both"/>
        <w:rPr>
          <w:lang w:val="ru-RU"/>
        </w:rPr>
      </w:pPr>
      <w:r>
        <w:rPr>
          <w:lang w:val="ru-RU"/>
        </w:rPr>
        <w:t xml:space="preserve">                 </w:t>
      </w:r>
      <w:r w:rsidRPr="00BC2B3B">
        <w:rPr>
          <w:lang w:val="ru-RU"/>
        </w:rPr>
        <w:t xml:space="preserve">(наименование должности руководителя органа муниципального контроля, выдавшего задание)          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sz w:val="28"/>
          <w:szCs w:val="28"/>
          <w:lang w:val="ru-RU"/>
        </w:rPr>
      </w:pPr>
    </w:p>
    <w:p w:rsidR="0065649D" w:rsidRPr="00BC2B3B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  <w:r>
        <w:rPr>
          <w:lang w:val="ru-RU"/>
        </w:rPr>
        <w:t>______</w:t>
      </w:r>
      <w:r w:rsidRPr="00BC2B3B">
        <w:rPr>
          <w:lang w:val="ru-RU"/>
        </w:rPr>
        <w:t>______________________________________________________________________</w:t>
      </w:r>
      <w:r>
        <w:rPr>
          <w:lang w:val="ru-RU"/>
        </w:rPr>
        <w:t>______________________</w:t>
      </w:r>
      <w:r w:rsidRPr="00BC2B3B">
        <w:rPr>
          <w:lang w:val="ru-RU"/>
        </w:rPr>
        <w:t>(наименование должности муниципального служащего органа муниципального контроля, уполномоченного на проведение планового (рейдового) осмотра, обследования)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участием____________________________________________________________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  <w:r w:rsidRPr="00BC2B3B">
        <w:rPr>
          <w:lang w:val="ru-RU"/>
        </w:rPr>
        <w:t>(эксперты, представителя экспертных организаций)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рамках осуществления________________________________________________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  <w:r w:rsidRPr="00BC2B3B">
        <w:rPr>
          <w:lang w:val="ru-RU"/>
        </w:rPr>
        <w:t>(вид муниципального контроля)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sz w:val="28"/>
          <w:szCs w:val="28"/>
          <w:lang w:val="ru-RU"/>
        </w:rPr>
      </w:pPr>
      <w:r w:rsidRPr="00063290">
        <w:rPr>
          <w:sz w:val="28"/>
          <w:szCs w:val="28"/>
          <w:lang w:val="ru-RU"/>
        </w:rPr>
        <w:t>По адресам:</w:t>
      </w:r>
      <w:r>
        <w:rPr>
          <w:sz w:val="28"/>
          <w:szCs w:val="28"/>
          <w:lang w:val="ru-RU"/>
        </w:rPr>
        <w:t>___________________________________________________________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  <w:r w:rsidRPr="00063290">
        <w:rPr>
          <w:lang w:val="ru-RU"/>
        </w:rPr>
        <w:t>(место проведения мероприятия (маршрут, территория)</w:t>
      </w:r>
    </w:p>
    <w:p w:rsidR="0065649D" w:rsidRDefault="0065649D" w:rsidP="0065649D">
      <w:pPr>
        <w:tabs>
          <w:tab w:val="left" w:pos="8505"/>
        </w:tabs>
        <w:suppressAutoHyphens/>
        <w:ind w:left="-142" w:hanging="142"/>
        <w:jc w:val="center"/>
        <w:rPr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ходе проведения мероприятия:_________________________________________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center"/>
        <w:rPr>
          <w:lang w:val="ru-RU"/>
        </w:rPr>
      </w:pPr>
      <w:r w:rsidRPr="003E43EF">
        <w:rPr>
          <w:lang w:val="ru-RU"/>
        </w:rPr>
        <w:t>(краткое описание действий муниципальных служащих, осуществлявших проведение рейдового осмотра, обследования, а также иных участников мероприятия)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проведения мероприятия установлено:_________________________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______________________________________________________________________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center"/>
        <w:rPr>
          <w:lang w:val="ru-RU"/>
        </w:rPr>
      </w:pPr>
      <w:r w:rsidRPr="003E43EF">
        <w:rPr>
          <w:lang w:val="ru-RU"/>
        </w:rPr>
        <w:t>(сведения о результатах осмотра, обследования)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center"/>
        <w:rPr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Выявлены следующие нарушения:________________________________________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Нарушений не выявлено:________________________________________________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Приложения к акту:_____________________________________________________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Подписи лиц, участвовавших в проведении планового (рейдового) осмотра, обследования:</w:t>
      </w: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ab/>
        <w:t>_________________</w:t>
      </w:r>
      <w:r>
        <w:rPr>
          <w:sz w:val="28"/>
          <w:szCs w:val="28"/>
          <w:lang w:val="ru-RU"/>
        </w:rPr>
        <w:tab/>
        <w:t>__________________________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 w:rsidRPr="00F8075B">
        <w:rPr>
          <w:lang w:val="ru-RU"/>
        </w:rPr>
        <w:t>(должность)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(подпись)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(инициалы, фамилия)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ab/>
        <w:t>_________________</w:t>
      </w:r>
      <w:r>
        <w:rPr>
          <w:sz w:val="28"/>
          <w:szCs w:val="28"/>
          <w:lang w:val="ru-RU"/>
        </w:rPr>
        <w:tab/>
        <w:t>__________________________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 w:rsidRPr="00F8075B">
        <w:rPr>
          <w:lang w:val="ru-RU"/>
        </w:rPr>
        <w:t>(должность)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(подпись)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(инициалы, фамилия)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ab/>
        <w:t>_________________</w:t>
      </w:r>
      <w:r>
        <w:rPr>
          <w:sz w:val="28"/>
          <w:szCs w:val="28"/>
          <w:lang w:val="ru-RU"/>
        </w:rPr>
        <w:tab/>
        <w:t>__________________________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 w:rsidRPr="00F8075B">
        <w:rPr>
          <w:lang w:val="ru-RU"/>
        </w:rPr>
        <w:t>(должность)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(подпись)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8075B">
        <w:rPr>
          <w:lang w:val="ru-RU"/>
        </w:rPr>
        <w:t>(инициалы, фамилия)</w:t>
      </w: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lang w:val="ru-RU"/>
        </w:rPr>
      </w:pPr>
    </w:p>
    <w:p w:rsidR="0065649D" w:rsidRDefault="0065649D" w:rsidP="0065649D">
      <w:pPr>
        <w:tabs>
          <w:tab w:val="left" w:pos="-524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</w:p>
    <w:p w:rsidR="0065649D" w:rsidRDefault="0065649D" w:rsidP="0065649D">
      <w:pPr>
        <w:tabs>
          <w:tab w:val="left" w:pos="8505"/>
        </w:tabs>
        <w:suppressAutoHyphens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Т.В. Протасова</w:t>
      </w:r>
    </w:p>
    <w:p w:rsidR="0065649D" w:rsidRPr="00FA42AD" w:rsidRDefault="0065649D" w:rsidP="00214C67">
      <w:pPr>
        <w:tabs>
          <w:tab w:val="left" w:pos="-5245"/>
        </w:tabs>
        <w:suppressAutoHyphens/>
        <w:jc w:val="both"/>
        <w:rPr>
          <w:sz w:val="28"/>
          <w:szCs w:val="28"/>
          <w:lang w:val="ru-RU"/>
        </w:rPr>
      </w:pPr>
    </w:p>
    <w:sectPr w:rsidR="0065649D" w:rsidRPr="00FA42AD" w:rsidSect="00BC61F3">
      <w:pgSz w:w="11907" w:h="16840" w:code="9"/>
      <w:pgMar w:top="1276" w:right="567" w:bottom="1418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280" w:rsidRDefault="00677280">
      <w:r>
        <w:separator/>
      </w:r>
    </w:p>
  </w:endnote>
  <w:endnote w:type="continuationSeparator" w:id="0">
    <w:p w:rsidR="00677280" w:rsidRDefault="0067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280" w:rsidRDefault="00677280">
      <w:r>
        <w:separator/>
      </w:r>
    </w:p>
  </w:footnote>
  <w:footnote w:type="continuationSeparator" w:id="0">
    <w:p w:rsidR="00677280" w:rsidRDefault="00677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2B" w:rsidRDefault="000F182B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182B" w:rsidRDefault="000F18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2B" w:rsidRDefault="000F182B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649D">
      <w:rPr>
        <w:rStyle w:val="a5"/>
        <w:noProof/>
      </w:rPr>
      <w:t>2</w:t>
    </w:r>
    <w:r>
      <w:rPr>
        <w:rStyle w:val="a5"/>
      </w:rPr>
      <w:fldChar w:fldCharType="end"/>
    </w:r>
  </w:p>
  <w:p w:rsidR="000F182B" w:rsidRDefault="000F18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11020"/>
    <w:multiLevelType w:val="hybridMultilevel"/>
    <w:tmpl w:val="FEB8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D3193"/>
    <w:multiLevelType w:val="multilevel"/>
    <w:tmpl w:val="FD44B1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83669FE"/>
    <w:multiLevelType w:val="hybridMultilevel"/>
    <w:tmpl w:val="D3F26DDA"/>
    <w:lvl w:ilvl="0" w:tplc="49B2C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E591CB9"/>
    <w:multiLevelType w:val="hybridMultilevel"/>
    <w:tmpl w:val="C3F4011A"/>
    <w:lvl w:ilvl="0" w:tplc="70CA8D1A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403C4"/>
    <w:rsid w:val="00063290"/>
    <w:rsid w:val="000A3A79"/>
    <w:rsid w:val="000A6510"/>
    <w:rsid w:val="000F182B"/>
    <w:rsid w:val="000F71BE"/>
    <w:rsid w:val="00101A59"/>
    <w:rsid w:val="00122F10"/>
    <w:rsid w:val="00147EB8"/>
    <w:rsid w:val="0018044A"/>
    <w:rsid w:val="00187BE3"/>
    <w:rsid w:val="001C5928"/>
    <w:rsid w:val="001F2B9B"/>
    <w:rsid w:val="00214C67"/>
    <w:rsid w:val="00250D76"/>
    <w:rsid w:val="00262A01"/>
    <w:rsid w:val="002860B3"/>
    <w:rsid w:val="002A55FB"/>
    <w:rsid w:val="002B322F"/>
    <w:rsid w:val="002B7F0F"/>
    <w:rsid w:val="002D7420"/>
    <w:rsid w:val="003072D3"/>
    <w:rsid w:val="00310C3C"/>
    <w:rsid w:val="003129BA"/>
    <w:rsid w:val="003377C5"/>
    <w:rsid w:val="003379DA"/>
    <w:rsid w:val="003600A0"/>
    <w:rsid w:val="00375ACC"/>
    <w:rsid w:val="003A7FBE"/>
    <w:rsid w:val="003B7240"/>
    <w:rsid w:val="003E43EF"/>
    <w:rsid w:val="003F61C9"/>
    <w:rsid w:val="0040191F"/>
    <w:rsid w:val="00463BC5"/>
    <w:rsid w:val="00493810"/>
    <w:rsid w:val="004C45F2"/>
    <w:rsid w:val="00516600"/>
    <w:rsid w:val="005705D4"/>
    <w:rsid w:val="0059281C"/>
    <w:rsid w:val="005C334A"/>
    <w:rsid w:val="005D2DE7"/>
    <w:rsid w:val="005F294C"/>
    <w:rsid w:val="00630CC4"/>
    <w:rsid w:val="0064530A"/>
    <w:rsid w:val="0065649D"/>
    <w:rsid w:val="006577C7"/>
    <w:rsid w:val="00677280"/>
    <w:rsid w:val="0075629B"/>
    <w:rsid w:val="00764F89"/>
    <w:rsid w:val="007A13BB"/>
    <w:rsid w:val="007B1D53"/>
    <w:rsid w:val="007D7C91"/>
    <w:rsid w:val="007E79AB"/>
    <w:rsid w:val="007F70AD"/>
    <w:rsid w:val="00814E18"/>
    <w:rsid w:val="00822B33"/>
    <w:rsid w:val="008509FE"/>
    <w:rsid w:val="008730A5"/>
    <w:rsid w:val="00890384"/>
    <w:rsid w:val="00911A66"/>
    <w:rsid w:val="0094613A"/>
    <w:rsid w:val="00961A18"/>
    <w:rsid w:val="009A7CEA"/>
    <w:rsid w:val="009D303D"/>
    <w:rsid w:val="009F59F9"/>
    <w:rsid w:val="00A65F1D"/>
    <w:rsid w:val="00A74FFA"/>
    <w:rsid w:val="00A83B42"/>
    <w:rsid w:val="00B04BB0"/>
    <w:rsid w:val="00B12293"/>
    <w:rsid w:val="00B73F01"/>
    <w:rsid w:val="00BC0146"/>
    <w:rsid w:val="00BC2B3B"/>
    <w:rsid w:val="00BC61F3"/>
    <w:rsid w:val="00BD16EE"/>
    <w:rsid w:val="00BE03BF"/>
    <w:rsid w:val="00BE2F13"/>
    <w:rsid w:val="00C0170C"/>
    <w:rsid w:val="00C02236"/>
    <w:rsid w:val="00C03C0C"/>
    <w:rsid w:val="00C7318D"/>
    <w:rsid w:val="00CA2E6C"/>
    <w:rsid w:val="00CB11A7"/>
    <w:rsid w:val="00CC59A0"/>
    <w:rsid w:val="00CD33B5"/>
    <w:rsid w:val="00D13A5C"/>
    <w:rsid w:val="00D23463"/>
    <w:rsid w:val="00D40516"/>
    <w:rsid w:val="00D520C8"/>
    <w:rsid w:val="00DB2E0B"/>
    <w:rsid w:val="00DF1A3D"/>
    <w:rsid w:val="00DF72D9"/>
    <w:rsid w:val="00E67643"/>
    <w:rsid w:val="00ED4F00"/>
    <w:rsid w:val="00EE1C92"/>
    <w:rsid w:val="00EE43D6"/>
    <w:rsid w:val="00EF121E"/>
    <w:rsid w:val="00F20924"/>
    <w:rsid w:val="00F218CC"/>
    <w:rsid w:val="00F34353"/>
    <w:rsid w:val="00F8075B"/>
    <w:rsid w:val="00F84D17"/>
    <w:rsid w:val="00FA42AD"/>
    <w:rsid w:val="00FB5302"/>
    <w:rsid w:val="00FC08EF"/>
    <w:rsid w:val="00FC303F"/>
    <w:rsid w:val="00FC53FB"/>
    <w:rsid w:val="00FE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312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styleId="a6">
    <w:name w:val="Body Text"/>
    <w:basedOn w:val="a"/>
    <w:link w:val="a7"/>
    <w:rsid w:val="00EE43D6"/>
    <w:pPr>
      <w:spacing w:after="120"/>
    </w:pPr>
    <w:rPr>
      <w:sz w:val="24"/>
      <w:szCs w:val="24"/>
      <w:lang w:val="x-none" w:eastAsia="x-none"/>
    </w:rPr>
  </w:style>
  <w:style w:type="character" w:customStyle="1" w:styleId="a7">
    <w:name w:val="Основной текст Знак"/>
    <w:link w:val="a6"/>
    <w:rsid w:val="00EE43D6"/>
    <w:rPr>
      <w:sz w:val="24"/>
      <w:szCs w:val="24"/>
    </w:rPr>
  </w:style>
  <w:style w:type="paragraph" w:customStyle="1" w:styleId="ConsPlusNormal">
    <w:name w:val="ConsPlusNormal"/>
    <w:rsid w:val="00EE43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E43D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129B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8">
    <w:name w:val="Table Grid"/>
    <w:basedOn w:val="a1"/>
    <w:rsid w:val="00E67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50D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312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styleId="a6">
    <w:name w:val="Body Text"/>
    <w:basedOn w:val="a"/>
    <w:link w:val="a7"/>
    <w:rsid w:val="00EE43D6"/>
    <w:pPr>
      <w:spacing w:after="120"/>
    </w:pPr>
    <w:rPr>
      <w:sz w:val="24"/>
      <w:szCs w:val="24"/>
      <w:lang w:val="x-none" w:eastAsia="x-none"/>
    </w:rPr>
  </w:style>
  <w:style w:type="character" w:customStyle="1" w:styleId="a7">
    <w:name w:val="Основной текст Знак"/>
    <w:link w:val="a6"/>
    <w:rsid w:val="00EE43D6"/>
    <w:rPr>
      <w:sz w:val="24"/>
      <w:szCs w:val="24"/>
    </w:rPr>
  </w:style>
  <w:style w:type="paragraph" w:customStyle="1" w:styleId="ConsPlusNormal">
    <w:name w:val="ConsPlusNormal"/>
    <w:rsid w:val="00EE43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E43D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129B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8">
    <w:name w:val="Table Grid"/>
    <w:basedOn w:val="a1"/>
    <w:rsid w:val="00E67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50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cology@cominfo.lipetsk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13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2020-05-07T08:41:00Z</cp:lastPrinted>
  <dcterms:created xsi:type="dcterms:W3CDTF">2020-05-18T09:00:00Z</dcterms:created>
  <dcterms:modified xsi:type="dcterms:W3CDTF">2020-05-18T09:00:00Z</dcterms:modified>
</cp:coreProperties>
</file>