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8856BC" w:rsidP="00783FAB">
      <w:pPr>
        <w:framePr w:h="1199" w:hRule="exact" w:hSpace="180" w:wrap="auto" w:vAnchor="text" w:hAnchor="page" w:x="5851" w:y="-126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783FAB" w:rsidRDefault="00783FAB">
      <w:pPr>
        <w:rPr>
          <w:sz w:val="18"/>
          <w:szCs w:val="18"/>
          <w:lang w:val="ru-RU"/>
        </w:rPr>
      </w:pPr>
    </w:p>
    <w:p w:rsidR="00783FAB" w:rsidRDefault="00783FAB">
      <w:pPr>
        <w:rPr>
          <w:sz w:val="18"/>
          <w:szCs w:val="18"/>
          <w:lang w:val="ru-RU"/>
        </w:rPr>
      </w:pPr>
    </w:p>
    <w:p w:rsidR="00CC6AD7" w:rsidRPr="00783FAB" w:rsidRDefault="00CC6AD7">
      <w:pPr>
        <w:rPr>
          <w:sz w:val="18"/>
          <w:szCs w:val="18"/>
          <w:lang w:val="ru-RU"/>
        </w:rPr>
      </w:pPr>
      <w:bookmarkStart w:id="0" w:name="_GoBack"/>
      <w:bookmarkEnd w:id="0"/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8856BC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27.02.2018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258</w:t>
      </w:r>
    </w:p>
    <w:p w:rsidR="002B7F0F" w:rsidRDefault="002B7F0F" w:rsidP="002B7F0F">
      <w:pPr>
        <w:jc w:val="center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г. Липецк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 xml:space="preserve">О внесении изменений </w:t>
      </w:r>
      <w:proofErr w:type="gramStart"/>
      <w:r w:rsidRPr="00DF009E">
        <w:rPr>
          <w:lang w:val="ru-RU"/>
        </w:rPr>
        <w:t>в</w:t>
      </w:r>
      <w:proofErr w:type="gramEnd"/>
      <w:r w:rsidRPr="00DF009E">
        <w:rPr>
          <w:lang w:val="ru-RU"/>
        </w:rPr>
        <w:t xml:space="preserve"> </w:t>
      </w:r>
    </w:p>
    <w:p w:rsidR="008706C8" w:rsidRPr="00DF009E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>постановление администрации</w:t>
      </w:r>
    </w:p>
    <w:p w:rsidR="008706C8" w:rsidRDefault="008706C8" w:rsidP="008706C8">
      <w:pPr>
        <w:jc w:val="both"/>
        <w:rPr>
          <w:lang w:val="ru-RU"/>
        </w:rPr>
      </w:pPr>
      <w:r w:rsidRPr="00DF009E">
        <w:rPr>
          <w:lang w:val="ru-RU"/>
        </w:rPr>
        <w:t xml:space="preserve">города Липецка от </w:t>
      </w:r>
      <w:r w:rsidR="00E44E6E">
        <w:rPr>
          <w:lang w:val="ru-RU"/>
        </w:rPr>
        <w:t>14</w:t>
      </w:r>
      <w:r w:rsidRPr="00DF009E">
        <w:rPr>
          <w:lang w:val="ru-RU"/>
        </w:rPr>
        <w:t>.</w:t>
      </w:r>
      <w:r w:rsidR="00E44E6E">
        <w:rPr>
          <w:lang w:val="ru-RU"/>
        </w:rPr>
        <w:t>10</w:t>
      </w:r>
      <w:r w:rsidRPr="00DF009E">
        <w:rPr>
          <w:lang w:val="ru-RU"/>
        </w:rPr>
        <w:t>.201</w:t>
      </w:r>
      <w:r w:rsidR="00E44E6E">
        <w:rPr>
          <w:lang w:val="ru-RU"/>
        </w:rPr>
        <w:t>6</w:t>
      </w:r>
      <w:r w:rsidRPr="00DF009E">
        <w:rPr>
          <w:lang w:val="ru-RU"/>
        </w:rPr>
        <w:t xml:space="preserve"> № </w:t>
      </w:r>
      <w:r w:rsidR="00E44E6E">
        <w:rPr>
          <w:lang w:val="ru-RU"/>
        </w:rPr>
        <w:t>1855</w:t>
      </w:r>
      <w:r>
        <w:rPr>
          <w:lang w:val="ru-RU"/>
        </w:rPr>
        <w:t xml:space="preserve"> 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Pr="004967E2" w:rsidRDefault="00B65B61" w:rsidP="004967E2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967E2">
        <w:rPr>
          <w:lang w:val="ru-RU"/>
        </w:rPr>
        <w:t xml:space="preserve">В соответствии с </w:t>
      </w:r>
      <w:hyperlink r:id="rId9" w:history="1">
        <w:r w:rsidRPr="004967E2">
          <w:rPr>
            <w:lang w:val="ru-RU"/>
          </w:rPr>
          <w:t>решением</w:t>
        </w:r>
      </w:hyperlink>
      <w:r w:rsidRPr="004967E2">
        <w:rPr>
          <w:lang w:val="ru-RU"/>
        </w:rPr>
        <w:t xml:space="preserve"> Липецкого</w:t>
      </w:r>
      <w:r>
        <w:rPr>
          <w:lang w:val="ru-RU"/>
        </w:rPr>
        <w:t xml:space="preserve"> городского Совета депутатов от</w:t>
      </w:r>
      <w:r w:rsidRPr="004967E2">
        <w:rPr>
          <w:color w:val="FFFFFF"/>
          <w:lang w:val="ru-RU"/>
        </w:rPr>
        <w:t>_</w:t>
      </w:r>
      <w:r w:rsidR="003051B9" w:rsidRPr="003051B9">
        <w:rPr>
          <w:lang w:val="ru-RU"/>
        </w:rPr>
        <w:t>19.12</w:t>
      </w:r>
      <w:r w:rsidRPr="003051B9">
        <w:rPr>
          <w:lang w:val="ru-RU"/>
        </w:rPr>
        <w:t xml:space="preserve">.2017 № </w:t>
      </w:r>
      <w:r w:rsidR="003051B9" w:rsidRPr="003051B9">
        <w:rPr>
          <w:lang w:val="ru-RU"/>
        </w:rPr>
        <w:t>555</w:t>
      </w:r>
      <w:r w:rsidRPr="003051B9">
        <w:rPr>
          <w:lang w:val="ru-RU"/>
        </w:rPr>
        <w:t xml:space="preserve"> «О внесении изменений в Бюджет города Липецка на 201</w:t>
      </w:r>
      <w:r w:rsidR="003051B9" w:rsidRPr="003051B9">
        <w:rPr>
          <w:lang w:val="ru-RU"/>
        </w:rPr>
        <w:t>8</w:t>
      </w:r>
      <w:r w:rsidRPr="003051B9">
        <w:rPr>
          <w:lang w:val="ru-RU"/>
        </w:rPr>
        <w:t xml:space="preserve"> год и на плановый период 201</w:t>
      </w:r>
      <w:r w:rsidR="003051B9" w:rsidRPr="003051B9">
        <w:rPr>
          <w:lang w:val="ru-RU"/>
        </w:rPr>
        <w:t>9</w:t>
      </w:r>
      <w:r w:rsidRPr="003051B9">
        <w:rPr>
          <w:lang w:val="ru-RU"/>
        </w:rPr>
        <w:t xml:space="preserve"> и 20</w:t>
      </w:r>
      <w:r w:rsidR="003051B9" w:rsidRPr="003051B9">
        <w:rPr>
          <w:lang w:val="ru-RU"/>
        </w:rPr>
        <w:t>20</w:t>
      </w:r>
      <w:r w:rsidRPr="003051B9">
        <w:rPr>
          <w:lang w:val="ru-RU"/>
        </w:rPr>
        <w:t xml:space="preserve"> годов»</w:t>
      </w:r>
      <w:r w:rsidRPr="00B65B61">
        <w:rPr>
          <w:color w:val="FF0000"/>
          <w:lang w:val="ru-RU"/>
        </w:rPr>
        <w:t xml:space="preserve"> </w:t>
      </w:r>
      <w:r w:rsidRPr="004967E2">
        <w:rPr>
          <w:lang w:val="ru-RU"/>
        </w:rPr>
        <w:t>администрация города</w:t>
      </w:r>
      <w:r w:rsidR="008706C8" w:rsidRPr="004967E2">
        <w:rPr>
          <w:lang w:val="ru-RU"/>
        </w:rPr>
        <w:t xml:space="preserve"> </w:t>
      </w:r>
    </w:p>
    <w:p w:rsidR="008706C8" w:rsidRDefault="008706C8" w:rsidP="00D3114B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DF009E" w:rsidRDefault="008706C8" w:rsidP="004B6801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DF009E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</w:rPr>
      </w:pPr>
      <w:proofErr w:type="gramStart"/>
      <w:r w:rsidRPr="00DF009E">
        <w:rPr>
          <w:rFonts w:ascii="Times New Roman" w:hAnsi="Times New Roman" w:cs="Times New Roman"/>
        </w:rPr>
        <w:t>П</w:t>
      </w:r>
      <w:proofErr w:type="gramEnd"/>
      <w:r w:rsidRPr="00DF009E">
        <w:rPr>
          <w:rFonts w:ascii="Times New Roman" w:hAnsi="Times New Roman" w:cs="Times New Roman"/>
        </w:rPr>
        <w:t xml:space="preserve"> О С Т А Н О В Л Я Е Т:</w:t>
      </w:r>
      <w:r w:rsidRPr="00DF009E">
        <w:rPr>
          <w:rFonts w:ascii="Times New Roman" w:hAnsi="Times New Roman" w:cs="Times New Roman"/>
        </w:rPr>
        <w:tab/>
      </w:r>
    </w:p>
    <w:p w:rsidR="008706C8" w:rsidRPr="00B15215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Pr="00174B84" w:rsidRDefault="008706C8" w:rsidP="00C46FB8">
      <w:pPr>
        <w:suppressAutoHyphens/>
        <w:ind w:firstLine="709"/>
        <w:jc w:val="both"/>
        <w:rPr>
          <w:lang w:val="ru-RU"/>
        </w:rPr>
      </w:pPr>
      <w:r w:rsidRPr="00D3114B">
        <w:rPr>
          <w:lang w:val="ru-RU"/>
        </w:rPr>
        <w:t xml:space="preserve">Внести в постановление администрации города Липецка от </w:t>
      </w:r>
      <w:r w:rsidR="007A692B">
        <w:rPr>
          <w:lang w:val="ru-RU"/>
        </w:rPr>
        <w:t>14</w:t>
      </w:r>
      <w:r w:rsidRPr="00D3114B">
        <w:rPr>
          <w:lang w:val="ru-RU"/>
        </w:rPr>
        <w:t>.</w:t>
      </w:r>
      <w:r w:rsidR="007A692B">
        <w:rPr>
          <w:lang w:val="ru-RU"/>
        </w:rPr>
        <w:t>10</w:t>
      </w:r>
      <w:r w:rsidRPr="00D3114B">
        <w:rPr>
          <w:lang w:val="ru-RU"/>
        </w:rPr>
        <w:t>.201</w:t>
      </w:r>
      <w:r w:rsidR="007A692B">
        <w:rPr>
          <w:lang w:val="ru-RU"/>
        </w:rPr>
        <w:t>6</w:t>
      </w:r>
      <w:r w:rsidRPr="00D3114B">
        <w:rPr>
          <w:lang w:val="ru-RU"/>
        </w:rPr>
        <w:t xml:space="preserve"> №</w:t>
      </w:r>
      <w:r w:rsidR="007A692B" w:rsidRPr="007A692B">
        <w:rPr>
          <w:color w:val="FFFFFF"/>
          <w:lang w:val="ru-RU"/>
        </w:rPr>
        <w:t>_</w:t>
      </w:r>
      <w:r w:rsidR="007A692B">
        <w:rPr>
          <w:lang w:val="ru-RU"/>
        </w:rPr>
        <w:t>1855</w:t>
      </w:r>
      <w:r w:rsidRPr="00D3114B">
        <w:rPr>
          <w:lang w:val="ru-RU"/>
        </w:rPr>
        <w:t xml:space="preserve"> «Об утверждении муниципальной программы «Охрана окружающей среды города Липецка на 201</w:t>
      </w:r>
      <w:r w:rsidR="001D167F">
        <w:rPr>
          <w:lang w:val="ru-RU"/>
        </w:rPr>
        <w:t>7</w:t>
      </w:r>
      <w:r w:rsidRPr="00D3114B">
        <w:rPr>
          <w:lang w:val="ru-RU"/>
        </w:rPr>
        <w:t>-20</w:t>
      </w:r>
      <w:r w:rsidR="001D167F">
        <w:rPr>
          <w:lang w:val="ru-RU"/>
        </w:rPr>
        <w:t>22</w:t>
      </w:r>
      <w:r w:rsidRPr="00D3114B">
        <w:rPr>
          <w:lang w:val="ru-RU"/>
        </w:rPr>
        <w:t xml:space="preserve"> годы»</w:t>
      </w:r>
      <w:r w:rsidR="005766C8">
        <w:rPr>
          <w:lang w:val="ru-RU"/>
        </w:rPr>
        <w:t xml:space="preserve"> (в редакции постановлени</w:t>
      </w:r>
      <w:r w:rsidR="00B617EA">
        <w:rPr>
          <w:lang w:val="ru-RU"/>
        </w:rPr>
        <w:t>й</w:t>
      </w:r>
      <w:r w:rsidR="005766C8">
        <w:rPr>
          <w:lang w:val="ru-RU"/>
        </w:rPr>
        <w:t xml:space="preserve"> </w:t>
      </w:r>
      <w:r w:rsidR="005766C8" w:rsidRPr="002D01CB">
        <w:rPr>
          <w:lang w:val="ru-RU"/>
        </w:rPr>
        <w:t xml:space="preserve">от </w:t>
      </w:r>
      <w:r w:rsidR="002D01CB" w:rsidRPr="002D01CB">
        <w:rPr>
          <w:lang w:val="ru-RU"/>
        </w:rPr>
        <w:t>29.08.2017</w:t>
      </w:r>
      <w:r w:rsidR="005766C8" w:rsidRPr="002D01CB">
        <w:rPr>
          <w:lang w:val="ru-RU"/>
        </w:rPr>
        <w:t xml:space="preserve"> № </w:t>
      </w:r>
      <w:r w:rsidR="002D01CB" w:rsidRPr="002D01CB">
        <w:rPr>
          <w:lang w:val="ru-RU"/>
        </w:rPr>
        <w:t>1697</w:t>
      </w:r>
      <w:r w:rsidR="003051B9">
        <w:rPr>
          <w:lang w:val="ru-RU"/>
        </w:rPr>
        <w:t>, 02.10.2017 № 1935, 24.11.2017 № 2328</w:t>
      </w:r>
      <w:r w:rsidR="00CA0FAB">
        <w:rPr>
          <w:lang w:val="ru-RU"/>
        </w:rPr>
        <w:t>, 29.12.2017 № 2628</w:t>
      </w:r>
      <w:r w:rsidR="005766C8">
        <w:rPr>
          <w:lang w:val="ru-RU"/>
        </w:rPr>
        <w:t>)</w:t>
      </w:r>
      <w:r w:rsidR="002D01CB">
        <w:rPr>
          <w:lang w:val="ru-RU"/>
        </w:rPr>
        <w:t xml:space="preserve"> </w:t>
      </w:r>
      <w:r w:rsidRPr="00174B84">
        <w:rPr>
          <w:lang w:val="ru-RU"/>
        </w:rPr>
        <w:t>следующие изменения:</w:t>
      </w:r>
    </w:p>
    <w:p w:rsidR="00AA1521" w:rsidRPr="000117A1" w:rsidRDefault="00AA1521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 В приложении</w:t>
      </w:r>
      <w:r w:rsidRPr="000117A1">
        <w:rPr>
          <w:color w:val="000000"/>
          <w:lang w:val="ru-RU"/>
        </w:rPr>
        <w:t xml:space="preserve"> к постановлению:</w:t>
      </w:r>
    </w:p>
    <w:p w:rsidR="00B65B61" w:rsidRPr="00B65B61" w:rsidRDefault="00AA1521" w:rsidP="00B65B61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 w:rsidRPr="00326676">
        <w:rPr>
          <w:rFonts w:ascii="Times New Roman" w:hAnsi="Times New Roman" w:cs="Times New Roman"/>
        </w:rPr>
        <w:t>1.1.</w:t>
      </w:r>
      <w:r w:rsidR="001D6FD2" w:rsidRPr="00326676">
        <w:rPr>
          <w:rFonts w:ascii="Times New Roman" w:hAnsi="Times New Roman" w:cs="Times New Roman"/>
        </w:rPr>
        <w:t xml:space="preserve"> </w:t>
      </w:r>
      <w:r w:rsidR="00294BE2">
        <w:rPr>
          <w:rFonts w:ascii="Times New Roman" w:hAnsi="Times New Roman" w:cs="Times New Roman"/>
        </w:rPr>
        <w:t xml:space="preserve">В </w:t>
      </w:r>
      <w:r w:rsidR="00294BE2" w:rsidRPr="00326676">
        <w:rPr>
          <w:rFonts w:ascii="Times New Roman" w:hAnsi="Times New Roman" w:cs="Times New Roman"/>
        </w:rPr>
        <w:t>раздел</w:t>
      </w:r>
      <w:r w:rsidR="00294BE2">
        <w:rPr>
          <w:rFonts w:ascii="Times New Roman" w:hAnsi="Times New Roman" w:cs="Times New Roman"/>
        </w:rPr>
        <w:t>е</w:t>
      </w:r>
      <w:r w:rsidR="00294BE2" w:rsidRPr="00326676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</w:t>
      </w:r>
      <w:r w:rsidR="002A1028">
        <w:rPr>
          <w:rFonts w:ascii="Times New Roman" w:hAnsi="Times New Roman" w:cs="Times New Roman"/>
        </w:rPr>
        <w:t xml:space="preserve">рода Липецка на 2017-2022 годы» </w:t>
      </w:r>
      <w:r w:rsidRPr="00FA3856">
        <w:rPr>
          <w:rFonts w:ascii="Times New Roman" w:hAnsi="Times New Roman" w:cs="Times New Roman"/>
        </w:rPr>
        <w:t xml:space="preserve"> </w:t>
      </w:r>
      <w:r w:rsidR="00B65B61">
        <w:rPr>
          <w:rFonts w:ascii="Times New Roman" w:hAnsi="Times New Roman" w:cs="Times New Roman"/>
        </w:rPr>
        <w:t xml:space="preserve">позицию </w:t>
      </w:r>
      <w:r w:rsidR="00B65B61" w:rsidRPr="001B1541">
        <w:rPr>
          <w:rFonts w:ascii="Times New Roman" w:hAnsi="Times New Roman" w:cs="Times New Roman"/>
          <w:color w:val="000000"/>
        </w:rPr>
        <w:t>«</w:t>
      </w:r>
      <w:r w:rsidR="00B65B61">
        <w:rPr>
          <w:rFonts w:ascii="Times New Roman" w:hAnsi="Times New Roman" w:cs="Times New Roman"/>
        </w:rPr>
        <w:t>Объемы финансирования за счет средств бюджета города Липецка с разбивкой по годам</w:t>
      </w:r>
      <w:r w:rsidR="00B65B61" w:rsidRPr="001B1541">
        <w:rPr>
          <w:rFonts w:ascii="Times New Roman" w:hAnsi="Times New Roman" w:cs="Times New Roman"/>
          <w:color w:val="000000"/>
        </w:rPr>
        <w:t>»</w:t>
      </w:r>
      <w:r w:rsidR="00B65B61">
        <w:rPr>
          <w:rFonts w:ascii="Times New Roman" w:hAnsi="Times New Roman" w:cs="Times New Roman"/>
          <w:color w:val="000000"/>
        </w:rPr>
        <w:t xml:space="preserve"> </w:t>
      </w:r>
      <w:r w:rsidR="00B65B61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3528"/>
        <w:gridCol w:w="6660"/>
      </w:tblGrid>
      <w:tr w:rsidR="00B65B61" w:rsidRPr="008856BC" w:rsidTr="00B65B61">
        <w:trPr>
          <w:trHeight w:val="569"/>
        </w:trPr>
        <w:tc>
          <w:tcPr>
            <w:tcW w:w="3528" w:type="dxa"/>
          </w:tcPr>
          <w:p w:rsidR="00B65B61" w:rsidRPr="00AA1521" w:rsidRDefault="00B65B61" w:rsidP="008856BC">
            <w:pPr>
              <w:pStyle w:val="ConsPlusNormal"/>
              <w:widowControl/>
              <w:suppressAutoHyphens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«Объемы ф</w:t>
            </w:r>
            <w:r w:rsidRPr="00AA1521">
              <w:rPr>
                <w:rFonts w:ascii="Times New Roman" w:hAnsi="Times New Roman" w:cs="Times New Roman"/>
              </w:rPr>
              <w:t xml:space="preserve">инансирования за счет средств бюджета города Липецка с разбивкой по годам </w:t>
            </w:r>
          </w:p>
        </w:tc>
        <w:tc>
          <w:tcPr>
            <w:tcW w:w="6660" w:type="dxa"/>
          </w:tcPr>
          <w:p w:rsidR="0085319A" w:rsidRPr="0085319A" w:rsidRDefault="0085319A" w:rsidP="008F319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 xml:space="preserve">Общий объем финансирования на 2017 - 2022 годы составляет </w:t>
            </w:r>
            <w:r w:rsidR="00061CD2" w:rsidRPr="00B1086D">
              <w:rPr>
                <w:lang w:val="ru-RU"/>
              </w:rPr>
              <w:t>555253,8</w:t>
            </w:r>
            <w:r w:rsidRPr="0085319A">
              <w:rPr>
                <w:lang w:val="ru-RU"/>
              </w:rPr>
              <w:t xml:space="preserve"> тыс. рублей, в том числе по годам:</w:t>
            </w:r>
          </w:p>
          <w:p w:rsidR="0085319A" w:rsidRPr="00B1086D" w:rsidRDefault="0085319A" w:rsidP="0085319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85319A">
              <w:rPr>
                <w:lang w:val="ru-RU"/>
              </w:rPr>
              <w:t xml:space="preserve">2017 год – </w:t>
            </w:r>
            <w:r w:rsidR="00061CD2" w:rsidRPr="00B1086D">
              <w:rPr>
                <w:lang w:val="ru-RU"/>
              </w:rPr>
              <w:t>154119,8</w:t>
            </w:r>
            <w:r w:rsidRPr="00B1086D">
              <w:rPr>
                <w:lang w:val="ru-RU"/>
              </w:rPr>
              <w:t xml:space="preserve"> тыс. рублей, </w:t>
            </w:r>
          </w:p>
          <w:p w:rsidR="0085319A" w:rsidRPr="00B1086D" w:rsidRDefault="0085319A" w:rsidP="0085319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2018 год – 107618,0 тыс. рублей, </w:t>
            </w:r>
          </w:p>
          <w:p w:rsidR="0085319A" w:rsidRPr="00B1086D" w:rsidRDefault="0085319A" w:rsidP="0085319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 xml:space="preserve">2019 год – 72848,0 тыс. рублей, </w:t>
            </w:r>
          </w:p>
          <w:p w:rsidR="0085319A" w:rsidRPr="0085319A" w:rsidRDefault="0085319A" w:rsidP="0085319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B1086D">
              <w:rPr>
                <w:lang w:val="ru-RU"/>
              </w:rPr>
              <w:t>2020 год – 72848,0 тыс</w:t>
            </w:r>
            <w:r w:rsidRPr="0085319A">
              <w:rPr>
                <w:lang w:val="ru-RU"/>
              </w:rPr>
              <w:t xml:space="preserve">. рублей, </w:t>
            </w:r>
          </w:p>
          <w:p w:rsidR="0085319A" w:rsidRPr="00290396" w:rsidRDefault="0085319A" w:rsidP="0085319A">
            <w:pPr>
              <w:widowControl w:val="0"/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290396">
              <w:rPr>
                <w:lang w:val="ru-RU"/>
              </w:rPr>
              <w:t xml:space="preserve">2021 год – 73960,0 тыс. рублей, </w:t>
            </w:r>
          </w:p>
          <w:p w:rsidR="00B65B61" w:rsidRPr="00AA1521" w:rsidRDefault="0085319A" w:rsidP="0085319A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85319A">
              <w:rPr>
                <w:rFonts w:ascii="Times New Roman" w:hAnsi="Times New Roman" w:cs="Times New Roman"/>
              </w:rPr>
              <w:t>2022 год – 73860,0 тыс. рублей</w:t>
            </w:r>
            <w:proofErr w:type="gramStart"/>
            <w:r w:rsidRPr="00741A35">
              <w:t>.</w:t>
            </w:r>
            <w:r w:rsidR="00B65B61">
              <w:rPr>
                <w:rFonts w:ascii="Times New Roman" w:hAnsi="Times New Roman" w:cs="Times New Roman"/>
              </w:rPr>
              <w:t>»</w:t>
            </w:r>
            <w:proofErr w:type="gramEnd"/>
          </w:p>
        </w:tc>
      </w:tr>
    </w:tbl>
    <w:p w:rsidR="00DA4E77" w:rsidRDefault="00F756EE" w:rsidP="00A1393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 CYR" w:hAnsi="Times New Roman CYR"/>
        </w:rPr>
        <w:lastRenderedPageBreak/>
        <w:t>1.</w:t>
      </w:r>
      <w:r w:rsidR="00294BE2">
        <w:rPr>
          <w:rFonts w:ascii="Times New Roman CYR" w:hAnsi="Times New Roman CYR"/>
        </w:rPr>
        <w:t>2</w:t>
      </w:r>
      <w:r w:rsidRPr="00326676">
        <w:rPr>
          <w:rFonts w:ascii="Times New Roman CYR" w:hAnsi="Times New Roman CYR"/>
        </w:rPr>
        <w:t>.</w:t>
      </w:r>
      <w:r w:rsidR="000D7137" w:rsidRPr="00326676">
        <w:rPr>
          <w:rFonts w:ascii="Times New Roman CYR" w:hAnsi="Times New Roman CYR"/>
        </w:rPr>
        <w:t xml:space="preserve"> </w:t>
      </w:r>
      <w:r w:rsidR="00D646C3">
        <w:rPr>
          <w:rFonts w:ascii="Times New Roman CYR" w:hAnsi="Times New Roman CYR"/>
        </w:rPr>
        <w:t>В р</w:t>
      </w:r>
      <w:r w:rsidR="00D65DAB">
        <w:rPr>
          <w:rFonts w:ascii="Times New Roman CYR" w:hAnsi="Times New Roman CYR"/>
        </w:rPr>
        <w:t>аздел</w:t>
      </w:r>
      <w:r w:rsidR="00D646C3">
        <w:rPr>
          <w:rFonts w:ascii="Times New Roman CYR" w:hAnsi="Times New Roman CYR"/>
        </w:rPr>
        <w:t>е</w:t>
      </w:r>
      <w:r w:rsidR="00D646C3">
        <w:rPr>
          <w:rFonts w:ascii="Times New Roman" w:hAnsi="Times New Roman" w:cs="Times New Roman"/>
        </w:rPr>
        <w:t xml:space="preserve"> 5. «</w:t>
      </w:r>
      <w:r w:rsidR="00D646C3" w:rsidRPr="00326676">
        <w:rPr>
          <w:rFonts w:ascii="Times New Roman" w:hAnsi="Times New Roman" w:cs="Times New Roman"/>
        </w:rPr>
        <w:t>Подпрограмм</w:t>
      </w:r>
      <w:r w:rsidR="00D66089">
        <w:rPr>
          <w:rFonts w:ascii="Times New Roman" w:hAnsi="Times New Roman" w:cs="Times New Roman"/>
        </w:rPr>
        <w:t>ы муниципальной программы»</w:t>
      </w:r>
      <w:r w:rsidR="00D646C3">
        <w:rPr>
          <w:rFonts w:ascii="Times New Roman" w:hAnsi="Times New Roman" w:cs="Times New Roman"/>
        </w:rPr>
        <w:t xml:space="preserve"> таблиц</w:t>
      </w:r>
      <w:r w:rsidR="00D66089">
        <w:rPr>
          <w:rFonts w:ascii="Times New Roman" w:hAnsi="Times New Roman" w:cs="Times New Roman"/>
        </w:rPr>
        <w:t xml:space="preserve">у </w:t>
      </w:r>
      <w:r w:rsidR="00D646C3">
        <w:rPr>
          <w:rFonts w:ascii="Times New Roman" w:hAnsi="Times New Roman" w:cs="Times New Roman"/>
        </w:rPr>
        <w:t>«</w:t>
      </w:r>
      <w:r w:rsidR="006A7838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>
        <w:rPr>
          <w:rFonts w:ascii="Times New Roman" w:hAnsi="Times New Roman" w:cs="Times New Roman"/>
        </w:rPr>
        <w:t xml:space="preserve">и ведомственных целевых программах </w:t>
      </w:r>
      <w:r w:rsidR="006A7838" w:rsidRPr="006A7838">
        <w:rPr>
          <w:rFonts w:ascii="Times New Roman" w:hAnsi="Times New Roman" w:cs="Times New Roman"/>
        </w:rPr>
        <w:t>муниципальной программы</w:t>
      </w:r>
      <w:r w:rsidR="006A7838">
        <w:rPr>
          <w:rFonts w:ascii="Times New Roman" w:hAnsi="Times New Roman" w:cs="Times New Roman"/>
        </w:rPr>
        <w:t xml:space="preserve"> </w:t>
      </w:r>
      <w:r w:rsidR="006A7838" w:rsidRPr="006A7838">
        <w:rPr>
          <w:rFonts w:ascii="Times New Roman" w:hAnsi="Times New Roman" w:cs="Times New Roman"/>
        </w:rPr>
        <w:t>«Охрана окружающей среды города Липецка на 201</w:t>
      </w:r>
      <w:r w:rsidR="00C432B0">
        <w:rPr>
          <w:rFonts w:ascii="Times New Roman" w:hAnsi="Times New Roman" w:cs="Times New Roman"/>
        </w:rPr>
        <w:t>7</w:t>
      </w:r>
      <w:r w:rsidR="006A7838" w:rsidRPr="006A7838">
        <w:rPr>
          <w:rFonts w:ascii="Times New Roman" w:hAnsi="Times New Roman" w:cs="Times New Roman"/>
        </w:rPr>
        <w:t xml:space="preserve"> - 20</w:t>
      </w:r>
      <w:r w:rsidR="00C432B0">
        <w:rPr>
          <w:rFonts w:ascii="Times New Roman" w:hAnsi="Times New Roman" w:cs="Times New Roman"/>
        </w:rPr>
        <w:t>22</w:t>
      </w:r>
      <w:r w:rsidR="006A7838" w:rsidRPr="006A7838">
        <w:rPr>
          <w:rFonts w:ascii="Times New Roman" w:hAnsi="Times New Roman" w:cs="Times New Roman"/>
        </w:rPr>
        <w:t xml:space="preserve"> годы»</w:t>
      </w:r>
      <w:r w:rsidR="00D66089">
        <w:rPr>
          <w:rFonts w:ascii="Times New Roman" w:hAnsi="Times New Roman" w:cs="Times New Roman"/>
        </w:rPr>
        <w:t xml:space="preserve"> </w:t>
      </w:r>
      <w:r w:rsidR="00D66089" w:rsidRPr="00D66089">
        <w:rPr>
          <w:rFonts w:ascii="Times New Roman" w:hAnsi="Times New Roman" w:cs="Times New Roman"/>
        </w:rPr>
        <w:t>изложить в следующей редакции:</w:t>
      </w:r>
    </w:p>
    <w:p w:rsidR="00006359" w:rsidRPr="00B51B71" w:rsidRDefault="00D66089" w:rsidP="00006359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 на 2017 - 2022 годы»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559"/>
        <w:gridCol w:w="567"/>
        <w:gridCol w:w="993"/>
        <w:gridCol w:w="992"/>
        <w:gridCol w:w="850"/>
        <w:gridCol w:w="851"/>
        <w:gridCol w:w="850"/>
        <w:gridCol w:w="851"/>
      </w:tblGrid>
      <w:tr w:rsidR="00D66089" w:rsidRPr="008856BC" w:rsidTr="006011F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B51B71">
              <w:rPr>
                <w:spacing w:val="-4"/>
                <w:sz w:val="22"/>
                <w:szCs w:val="22"/>
                <w:lang w:val="ru-RU"/>
              </w:rPr>
              <w:t>п</w:t>
            </w:r>
            <w:proofErr w:type="gramEnd"/>
            <w:r w:rsidRPr="00B51B71">
              <w:rPr>
                <w:spacing w:val="-4"/>
                <w:sz w:val="22"/>
                <w:szCs w:val="22"/>
                <w:lang w:val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Ответственный исполнитель (соисполн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Сроки 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ния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Объем финансирования из бюджета города (тыс. руб.)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2022 год</w:t>
            </w:r>
          </w:p>
        </w:tc>
      </w:tr>
      <w:tr w:rsidR="00D66089" w:rsidRPr="00B51B71" w:rsidTr="00601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</w:tr>
      <w:tr w:rsidR="00D66089" w:rsidRPr="00B51B71" w:rsidTr="006011F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Муниципальная программа «Охрана окр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жающей среды города Липецка на 2017 - 2022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2100,0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150643,6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105530,0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D66089" w:rsidRPr="00B51B71" w:rsidTr="006011FA">
        <w:trPr>
          <w:trHeight w:val="11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2C018E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r:id="rId10" w:history="1">
              <w:r w:rsidR="00D66089" w:rsidRPr="00B51B71">
                <w:rPr>
                  <w:spacing w:val="-4"/>
                  <w:sz w:val="22"/>
                  <w:szCs w:val="22"/>
                  <w:lang w:val="ru-RU"/>
                </w:rPr>
                <w:t>Подпрограмма</w:t>
              </w:r>
            </w:hyperlink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2100,0</w:t>
            </w:r>
          </w:p>
        </w:tc>
      </w:tr>
      <w:tr w:rsidR="00D66089" w:rsidRPr="00B51B71" w:rsidTr="001E391F">
        <w:trPr>
          <w:trHeight w:val="185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150643,6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105530,0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ных отношений администрации </w:t>
            </w: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2017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D66089" w:rsidRPr="00B51B71" w:rsidTr="001E391F">
        <w:trPr>
          <w:trHeight w:val="70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1.1.1.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1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Охрана атм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сферного возд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2020 - 2022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6011FA" w:rsidRPr="00B51B71" w:rsidTr="00B51B7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2</w:t>
            </w:r>
          </w:p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6011FA" w:rsidRPr="00B51B71" w:rsidTr="00B51B7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зяйства и </w:t>
            </w:r>
            <w:proofErr w:type="spellStart"/>
            <w:proofErr w:type="gramStart"/>
            <w:r w:rsidRPr="00B51B71">
              <w:rPr>
                <w:spacing w:val="-4"/>
                <w:sz w:val="22"/>
                <w:szCs w:val="22"/>
                <w:lang w:val="ru-RU"/>
              </w:rPr>
              <w:t>бла-гоустройства</w:t>
            </w:r>
            <w:proofErr w:type="spellEnd"/>
            <w:proofErr w:type="gramEnd"/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ад-</w:t>
            </w:r>
            <w:proofErr w:type="spellStart"/>
            <w:r w:rsidRPr="00B51B71">
              <w:rPr>
                <w:spacing w:val="-4"/>
                <w:sz w:val="22"/>
                <w:szCs w:val="22"/>
                <w:lang w:val="ru-RU"/>
              </w:rPr>
              <w:t>министрации</w:t>
            </w:r>
            <w:proofErr w:type="spellEnd"/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города Липец-ка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D66089" w:rsidRPr="00B51B71" w:rsidTr="00AD5347">
        <w:trPr>
          <w:trHeight w:val="10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3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Обращение с отходами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1250,0</w:t>
            </w:r>
          </w:p>
        </w:tc>
      </w:tr>
      <w:tr w:rsidR="00D66089" w:rsidRPr="00B51B71" w:rsidTr="006011FA">
        <w:trPr>
          <w:trHeight w:val="15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2643,5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D66089" w:rsidRPr="00B51B71" w:rsidTr="00AD5347">
        <w:trPr>
          <w:trHeight w:val="149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2020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D66089" w:rsidRPr="00B51B71" w:rsidTr="001E391F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4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Поддержка ос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бо охраняемых природных те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риторий местн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</w:tr>
      <w:tr w:rsidR="00D66089" w:rsidRPr="00B51B71" w:rsidTr="00601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1.1.5.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5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Организация и проведение 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к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ции «Дни защ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ты от экологич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ской 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338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500,0</w:t>
            </w:r>
          </w:p>
        </w:tc>
      </w:tr>
      <w:tr w:rsidR="00D66089" w:rsidRPr="00B51B71" w:rsidTr="00601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Ведомственная целевая пр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грамма «Соде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жание и восст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новление зелен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 фонда города Липецка на 2017 - 2022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147970,1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104500,0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1E391F" w:rsidRPr="00B51B71" w:rsidRDefault="001E391F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</w:t>
            </w:r>
          </w:p>
          <w:p w:rsidR="00B51B71" w:rsidRDefault="00B51B71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1E391F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     »</w:t>
            </w:r>
          </w:p>
        </w:tc>
      </w:tr>
    </w:tbl>
    <w:p w:rsidR="00006359" w:rsidRPr="00AD5347" w:rsidRDefault="00EA1617" w:rsidP="006011FA">
      <w:pPr>
        <w:pStyle w:val="ConsPlusNormal"/>
        <w:widowControl/>
        <w:suppressAutoHyphens/>
        <w:ind w:firstLine="851"/>
        <w:jc w:val="both"/>
        <w:outlineLvl w:val="0"/>
        <w:rPr>
          <w:rFonts w:ascii="Times New Roman" w:hAnsi="Times New Roman" w:cs="Times New Roman"/>
          <w:spacing w:val="-18"/>
        </w:rPr>
      </w:pPr>
      <w:r w:rsidRPr="00AD5347">
        <w:rPr>
          <w:rFonts w:ascii="Times New Roman CYR" w:hAnsi="Times New Roman CYR"/>
          <w:spacing w:val="-18"/>
        </w:rPr>
        <w:t>1.</w:t>
      </w:r>
      <w:r w:rsidR="00294BE2" w:rsidRPr="00AD5347">
        <w:rPr>
          <w:rFonts w:ascii="Times New Roman CYR" w:hAnsi="Times New Roman CYR"/>
          <w:spacing w:val="-18"/>
        </w:rPr>
        <w:t>3</w:t>
      </w:r>
      <w:r w:rsidRPr="00AD5347">
        <w:rPr>
          <w:rFonts w:ascii="Times New Roman CYR" w:hAnsi="Times New Roman CYR"/>
          <w:spacing w:val="-18"/>
        </w:rPr>
        <w:t>.</w:t>
      </w:r>
      <w:r w:rsidR="00294BE2" w:rsidRPr="00AD5347">
        <w:rPr>
          <w:rFonts w:ascii="Times New Roman CYR" w:hAnsi="Times New Roman CYR"/>
          <w:spacing w:val="-18"/>
        </w:rPr>
        <w:t xml:space="preserve"> В</w:t>
      </w:r>
      <w:r w:rsidR="00294BE2"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</w:t>
      </w:r>
      <w:r w:rsidRPr="00AD5347">
        <w:rPr>
          <w:rFonts w:ascii="Times New Roman" w:hAnsi="Times New Roman" w:cs="Times New Roman"/>
          <w:spacing w:val="-18"/>
        </w:rPr>
        <w:t>таблицу «Прогнозная оценка расходов по источникам</w:t>
      </w:r>
      <w:r w:rsidR="00151EA7" w:rsidRPr="00AD5347">
        <w:rPr>
          <w:rFonts w:ascii="Times New Roman" w:hAnsi="Times New Roman" w:cs="Times New Roman"/>
          <w:spacing w:val="-18"/>
        </w:rPr>
        <w:t xml:space="preserve"> ресурсного обеспечения</w:t>
      </w:r>
      <w:r w:rsidRPr="00AD5347">
        <w:rPr>
          <w:rFonts w:ascii="Times New Roman" w:hAnsi="Times New Roman" w:cs="Times New Roman"/>
          <w:spacing w:val="-18"/>
        </w:rPr>
        <w:t xml:space="preserve"> муниципальной программы «Охрана окружающей среды города Липецка на 2017 - 2022 годы» изложить в следующей редакции:</w:t>
      </w:r>
    </w:p>
    <w:p w:rsidR="00EA1617" w:rsidRPr="00AD5347" w:rsidRDefault="00EA1617" w:rsidP="00ED30CA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>«</w:t>
      </w:r>
      <w:r w:rsidR="00151EA7" w:rsidRPr="00AD5347">
        <w:rPr>
          <w:rFonts w:ascii="Times New Roman" w:hAnsi="Times New Roman" w:cs="Times New Roman"/>
          <w:spacing w:val="-18"/>
        </w:rPr>
        <w:t>Прогнозная оценка расходов по источникам ресурсного обеспечения муниципальной программы «Охрана окружающей среды города Липецка на 2017 - 2022 годы»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134"/>
        <w:gridCol w:w="1134"/>
        <w:gridCol w:w="992"/>
        <w:gridCol w:w="993"/>
        <w:gridCol w:w="1134"/>
        <w:gridCol w:w="992"/>
      </w:tblGrid>
      <w:tr w:rsidR="00684360" w:rsidRPr="00B51B71" w:rsidTr="00AD5347">
        <w:trPr>
          <w:trHeight w:val="420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№ п/п</w:t>
            </w:r>
          </w:p>
        </w:tc>
        <w:tc>
          <w:tcPr>
            <w:tcW w:w="1701" w:type="dxa"/>
            <w:vMerge w:val="restart"/>
          </w:tcPr>
          <w:p w:rsidR="00615925" w:rsidRPr="00B51B71" w:rsidRDefault="00615925" w:rsidP="00615925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Наименова</w:t>
            </w:r>
            <w:proofErr w:type="spellEnd"/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  <w:p w:rsidR="00684360" w:rsidRPr="00B51B71" w:rsidRDefault="00615925" w:rsidP="00615925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684360" w:rsidRPr="00B51B71">
              <w:rPr>
                <w:spacing w:val="-4"/>
                <w:sz w:val="22"/>
                <w:szCs w:val="22"/>
              </w:rPr>
              <w:t>е</w:t>
            </w:r>
          </w:p>
        </w:tc>
        <w:tc>
          <w:tcPr>
            <w:tcW w:w="1276" w:type="dxa"/>
            <w:vMerge w:val="restart"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Источники</w:t>
            </w:r>
            <w:proofErr w:type="spellEnd"/>
          </w:p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ресурсного</w:t>
            </w:r>
            <w:proofErr w:type="spellEnd"/>
          </w:p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обеспечения</w:t>
            </w:r>
            <w:proofErr w:type="spellEnd"/>
          </w:p>
        </w:tc>
        <w:tc>
          <w:tcPr>
            <w:tcW w:w="6379" w:type="dxa"/>
            <w:gridSpan w:val="6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Расходы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(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тыс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.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руб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>.)</w:t>
            </w:r>
          </w:p>
        </w:tc>
      </w:tr>
      <w:tr w:rsidR="00684360" w:rsidRPr="00B51B71" w:rsidTr="00AD5347">
        <w:trPr>
          <w:trHeight w:val="405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2017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2018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2019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3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2020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2021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2022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684360" w:rsidRPr="00B51B71" w:rsidTr="00AD5347">
        <w:tc>
          <w:tcPr>
            <w:tcW w:w="567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9</w:t>
            </w:r>
          </w:p>
        </w:tc>
      </w:tr>
      <w:tr w:rsidR="00684360" w:rsidRPr="00B51B71" w:rsidTr="00AD5347">
        <w:trPr>
          <w:trHeight w:val="234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1701" w:type="dxa"/>
            <w:vMerge w:val="restart"/>
          </w:tcPr>
          <w:p w:rsidR="00F01A67" w:rsidRPr="00AD5347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AD5347">
              <w:rPr>
                <w:spacing w:val="-4"/>
                <w:sz w:val="22"/>
                <w:szCs w:val="22"/>
                <w:lang w:val="ru-RU"/>
              </w:rPr>
              <w:t>Муниципальная программа «Охрана окр</w:t>
            </w:r>
            <w:r w:rsidRPr="00AD5347">
              <w:rPr>
                <w:spacing w:val="-4"/>
                <w:sz w:val="22"/>
                <w:szCs w:val="22"/>
                <w:lang w:val="ru-RU"/>
              </w:rPr>
              <w:t>у</w:t>
            </w:r>
            <w:r w:rsidRPr="00AD5347">
              <w:rPr>
                <w:spacing w:val="-4"/>
                <w:sz w:val="22"/>
                <w:szCs w:val="22"/>
                <w:lang w:val="ru-RU"/>
              </w:rPr>
              <w:t>жающей среды города Липецка на 2017 - 2022 годы»</w:t>
            </w: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117618,0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79423,6</w:t>
            </w:r>
          </w:p>
        </w:tc>
      </w:tr>
      <w:tr w:rsidR="00684360" w:rsidRPr="00B51B71" w:rsidTr="00AD5347">
        <w:trPr>
          <w:trHeight w:val="210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Областной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</w:tr>
      <w:tr w:rsidR="00684360" w:rsidRPr="00B51B71" w:rsidTr="00AD5347">
        <w:trPr>
          <w:trHeight w:val="993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города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C9287A" w:rsidP="00C9287A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107618,0</w:t>
            </w:r>
            <w:r w:rsidR="00684360" w:rsidRPr="00B51B71">
              <w:rPr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B51B71" w:rsidRDefault="00C9287A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73860,0</w:t>
            </w:r>
          </w:p>
        </w:tc>
      </w:tr>
      <w:tr w:rsidR="00684360" w:rsidRPr="00B51B71" w:rsidTr="00AD5347">
        <w:trPr>
          <w:trHeight w:val="70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1.1.</w:t>
            </w:r>
          </w:p>
        </w:tc>
        <w:tc>
          <w:tcPr>
            <w:tcW w:w="1701" w:type="dxa"/>
            <w:vMerge w:val="restart"/>
          </w:tcPr>
          <w:p w:rsidR="00684360" w:rsidRPr="00B51B71" w:rsidRDefault="002C018E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w:anchor="Par595" w:history="1">
              <w:r w:rsidR="00684360" w:rsidRPr="00B51B71">
                <w:rPr>
                  <w:spacing w:val="-4"/>
                  <w:sz w:val="22"/>
                  <w:szCs w:val="22"/>
                  <w:lang w:val="ru-RU"/>
                </w:rPr>
                <w:t>Подпрограмма</w:t>
              </w:r>
            </w:hyperlink>
            <w:r w:rsidR="00684360" w:rsidRPr="00B51B71">
              <w:rPr>
                <w:spacing w:val="-4"/>
                <w:sz w:val="22"/>
                <w:szCs w:val="22"/>
                <w:lang w:val="ru-RU"/>
              </w:rPr>
              <w:t xml:space="preserve">  </w:t>
            </w:r>
          </w:p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«Экологическая безопасность населения гор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да Липецка»</w:t>
            </w: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117618,0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79423,6</w:t>
            </w:r>
          </w:p>
        </w:tc>
      </w:tr>
      <w:tr w:rsidR="00684360" w:rsidRPr="00B51B71" w:rsidTr="00AD5347">
        <w:trPr>
          <w:trHeight w:val="300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Областной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</w:tr>
      <w:tr w:rsidR="00684360" w:rsidRPr="00B51B71" w:rsidTr="00AD5347">
        <w:trPr>
          <w:trHeight w:val="466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города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072F7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107618,0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B51B71" w:rsidRDefault="00892B3F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73860,0</w:t>
            </w:r>
          </w:p>
          <w:p w:rsidR="00237FCB" w:rsidRPr="00B51B71" w:rsidRDefault="00933DDC" w:rsidP="00237FCB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        »      </w:t>
            </w:r>
          </w:p>
        </w:tc>
      </w:tr>
    </w:tbl>
    <w:p w:rsidR="00892B3F" w:rsidRPr="00AD5347" w:rsidRDefault="00892B3F" w:rsidP="00892B3F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>1.4. В разделе 9.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«Охрана окружающей среды города Липецка на 2017 - 2022 годы»</w:t>
      </w:r>
      <w:r w:rsidR="00B51B71" w:rsidRPr="00AD5347">
        <w:rPr>
          <w:rFonts w:ascii="Times New Roman" w:hAnsi="Times New Roman" w:cs="Times New Roman"/>
          <w:spacing w:val="-18"/>
        </w:rPr>
        <w:t>:</w:t>
      </w:r>
    </w:p>
    <w:p w:rsidR="00892B3F" w:rsidRPr="00AD5347" w:rsidRDefault="00892B3F" w:rsidP="00892B3F">
      <w:pPr>
        <w:widowControl w:val="0"/>
        <w:autoSpaceDE w:val="0"/>
        <w:autoSpaceDN w:val="0"/>
        <w:adjustRightInd w:val="0"/>
        <w:ind w:firstLine="709"/>
        <w:jc w:val="both"/>
        <w:rPr>
          <w:spacing w:val="-18"/>
          <w:lang w:val="ru-RU"/>
        </w:rPr>
      </w:pPr>
      <w:r w:rsidRPr="00AD5347">
        <w:rPr>
          <w:spacing w:val="-18"/>
          <w:lang w:val="ru-RU"/>
        </w:rPr>
        <w:t>а) пункт 2.1. 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1134"/>
        <w:gridCol w:w="709"/>
        <w:gridCol w:w="567"/>
        <w:gridCol w:w="709"/>
        <w:gridCol w:w="850"/>
        <w:gridCol w:w="709"/>
        <w:gridCol w:w="850"/>
        <w:gridCol w:w="709"/>
        <w:gridCol w:w="851"/>
        <w:gridCol w:w="708"/>
        <w:gridCol w:w="851"/>
      </w:tblGrid>
      <w:tr w:rsidR="007811F8" w:rsidRPr="00B51B71" w:rsidTr="00AD5347">
        <w:trPr>
          <w:trHeight w:val="24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«</w:t>
            </w:r>
            <w:r w:rsidRPr="00B51B71">
              <w:rPr>
                <w:spacing w:val="-4"/>
                <w:sz w:val="22"/>
                <w:szCs w:val="22"/>
              </w:rPr>
              <w:t>2.1.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Пок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затель 1: </w:t>
            </w: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Доля реаб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лит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рова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благ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енных мун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пал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водных объе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к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359" w:rsidRPr="00B51B71" w:rsidRDefault="007811F8" w:rsidP="00892B3F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мент д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рожного хозяйства и благ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устройства админ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Процент</w:t>
            </w:r>
            <w:proofErr w:type="spellEnd"/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</w:t>
            </w:r>
            <w:proofErr w:type="spellStart"/>
            <w:proofErr w:type="gramStart"/>
            <w:r w:rsidRPr="00B51B71">
              <w:rPr>
                <w:spacing w:val="-4"/>
                <w:sz w:val="22"/>
                <w:szCs w:val="22"/>
              </w:rPr>
              <w:t>шт</w:t>
            </w:r>
            <w:proofErr w:type="spellEnd"/>
            <w:proofErr w:type="gramEnd"/>
            <w:r w:rsidRPr="00B51B71">
              <w:rPr>
                <w:spacing w:val="-4"/>
                <w:sz w:val="22"/>
                <w:szCs w:val="22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40</w:t>
            </w: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40</w:t>
            </w: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40</w:t>
            </w: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40</w:t>
            </w: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40</w:t>
            </w: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40</w:t>
            </w: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(4)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40</w:t>
            </w: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(4)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(кол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чество благ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енных мун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пал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прудов / общее колич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ство мун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пал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ных прудов) </w:t>
            </w:r>
            <w:r w:rsidRPr="00B51B71">
              <w:rPr>
                <w:spacing w:val="-4"/>
                <w:sz w:val="22"/>
                <w:szCs w:val="22"/>
              </w:rPr>
              <w:t>x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100%           </w:t>
            </w:r>
          </w:p>
          <w:p w:rsidR="007811F8" w:rsidRPr="00B51B71" w:rsidRDefault="00A1393D" w:rsidP="00892B3F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    </w:t>
            </w:r>
            <w:r w:rsidR="00006359" w:rsidRPr="00B51B71">
              <w:rPr>
                <w:spacing w:val="-4"/>
                <w:sz w:val="22"/>
                <w:szCs w:val="22"/>
                <w:lang w:val="ru-RU"/>
              </w:rPr>
              <w:t xml:space="preserve">  </w:t>
            </w:r>
            <w:r w:rsidR="007811F8" w:rsidRPr="00B51B71">
              <w:rPr>
                <w:spacing w:val="-4"/>
                <w:sz w:val="22"/>
                <w:szCs w:val="22"/>
                <w:lang w:val="ru-RU"/>
              </w:rPr>
              <w:t>»</w:t>
            </w:r>
          </w:p>
        </w:tc>
      </w:tr>
      <w:tr w:rsidR="007811F8" w:rsidRPr="00B51B71" w:rsidTr="007811F8">
        <w:trPr>
          <w:trHeight w:val="13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359" w:rsidRPr="00B51B71" w:rsidRDefault="007811F8" w:rsidP="00892B3F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ние им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мельных отнош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ний адм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нистрации города Липецка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Процент</w:t>
            </w:r>
            <w:proofErr w:type="spellEnd"/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</w:t>
            </w:r>
            <w:proofErr w:type="spellStart"/>
            <w:proofErr w:type="gramStart"/>
            <w:r w:rsidRPr="00B51B71">
              <w:rPr>
                <w:spacing w:val="-4"/>
                <w:sz w:val="22"/>
                <w:szCs w:val="22"/>
              </w:rPr>
              <w:t>шт</w:t>
            </w:r>
            <w:proofErr w:type="spellEnd"/>
            <w:proofErr w:type="gramEnd"/>
            <w:r w:rsidRPr="00B51B71">
              <w:rPr>
                <w:spacing w:val="-4"/>
                <w:sz w:val="22"/>
                <w:szCs w:val="22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40</w:t>
            </w: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892B3F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</w:tr>
    </w:tbl>
    <w:p w:rsidR="00DA4E77" w:rsidRPr="00B45574" w:rsidRDefault="007811F8" w:rsidP="00DA4E77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б</w:t>
      </w:r>
      <w:r w:rsidRPr="00B92048">
        <w:rPr>
          <w:lang w:val="ru-RU"/>
        </w:rPr>
        <w:t>) пункт 2.</w:t>
      </w:r>
      <w:r>
        <w:rPr>
          <w:lang w:val="ru-RU"/>
        </w:rPr>
        <w:t>3</w:t>
      </w:r>
      <w:r w:rsidRPr="00B92048">
        <w:rPr>
          <w:lang w:val="ru-RU"/>
        </w:rPr>
        <w:t>. изложить в следующей редакции:</w:t>
      </w: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1134"/>
        <w:gridCol w:w="709"/>
        <w:gridCol w:w="567"/>
        <w:gridCol w:w="709"/>
        <w:gridCol w:w="850"/>
        <w:gridCol w:w="709"/>
        <w:gridCol w:w="850"/>
        <w:gridCol w:w="709"/>
        <w:gridCol w:w="851"/>
        <w:gridCol w:w="708"/>
        <w:gridCol w:w="851"/>
      </w:tblGrid>
      <w:tr w:rsidR="007811F8" w:rsidRPr="00B51B71" w:rsidTr="005A6465">
        <w:trPr>
          <w:trHeight w:val="2542"/>
        </w:trPr>
        <w:tc>
          <w:tcPr>
            <w:tcW w:w="4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«</w:t>
            </w:r>
            <w:r w:rsidRPr="00B51B71">
              <w:rPr>
                <w:spacing w:val="-4"/>
                <w:sz w:val="22"/>
                <w:szCs w:val="22"/>
              </w:rPr>
              <w:t>2.3.</w:t>
            </w:r>
          </w:p>
        </w:tc>
        <w:tc>
          <w:tcPr>
            <w:tcW w:w="85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Пок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затель 3: </w:t>
            </w: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highlight w:val="yellow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Доля </w:t>
            </w:r>
            <w:proofErr w:type="spellStart"/>
            <w:r w:rsidRPr="00B51B71">
              <w:rPr>
                <w:spacing w:val="-4"/>
                <w:sz w:val="22"/>
                <w:szCs w:val="22"/>
                <w:lang w:val="ru-RU"/>
              </w:rPr>
              <w:t>рекул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тив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рова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</w:t>
            </w:r>
            <w:proofErr w:type="spellEnd"/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земель пол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гона ТБО «Вен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ра»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highlight w:val="yellow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мент д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рожного хозяйства и благ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устройства админ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страции города Липецка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Процент</w:t>
            </w:r>
            <w:proofErr w:type="spellEnd"/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</w:rPr>
            </w:pPr>
            <w:r w:rsidRPr="00B51B71">
              <w:rPr>
                <w:spacing w:val="-4"/>
                <w:sz w:val="22"/>
                <w:szCs w:val="22"/>
              </w:rPr>
              <w:t>(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гектар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>)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43,9</w:t>
            </w: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</w:rPr>
            </w:pPr>
            <w:r w:rsidRPr="00B51B71">
              <w:rPr>
                <w:spacing w:val="-4"/>
                <w:sz w:val="22"/>
                <w:szCs w:val="22"/>
              </w:rPr>
              <w:t>(9,8)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45,7</w:t>
            </w: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(10,2)</w:t>
            </w: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49,1</w:t>
            </w: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(10,95)</w:t>
            </w:r>
          </w:p>
        </w:tc>
        <w:tc>
          <w:tcPr>
            <w:tcW w:w="708" w:type="dxa"/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49,78</w:t>
            </w: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(11,1)</w:t>
            </w:r>
          </w:p>
        </w:tc>
        <w:tc>
          <w:tcPr>
            <w:tcW w:w="8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26D3" w:rsidRPr="00B51B71" w:rsidRDefault="007811F8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(пл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щадь </w:t>
            </w:r>
            <w:proofErr w:type="spellStart"/>
            <w:r w:rsidRPr="00B51B71">
              <w:rPr>
                <w:spacing w:val="-4"/>
                <w:sz w:val="22"/>
                <w:szCs w:val="22"/>
                <w:lang w:val="ru-RU"/>
              </w:rPr>
              <w:t>рекул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тив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рова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</w:t>
            </w:r>
            <w:proofErr w:type="spellEnd"/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земель / пл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щадь пол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гона) х 100% </w:t>
            </w:r>
          </w:p>
          <w:p w:rsidR="003E26D3" w:rsidRPr="00B51B71" w:rsidRDefault="003E26D3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3E26D3" w:rsidRPr="00B51B71" w:rsidRDefault="003E26D3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3E26D3" w:rsidRPr="00B51B71" w:rsidRDefault="003E26D3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3E26D3" w:rsidRPr="00B51B71" w:rsidRDefault="003E26D3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3E26D3" w:rsidRPr="00B51B71" w:rsidRDefault="003E26D3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A1393D" w:rsidRPr="00B51B71" w:rsidRDefault="00A1393D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</w:t>
            </w:r>
          </w:p>
          <w:p w:rsidR="00A1393D" w:rsidRPr="00B51B71" w:rsidRDefault="00A1393D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5A6465" w:rsidRPr="00B51B71" w:rsidRDefault="00A1393D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    </w:t>
            </w:r>
          </w:p>
          <w:p w:rsidR="007811F8" w:rsidRPr="00B51B71" w:rsidRDefault="005A6465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    </w:t>
            </w:r>
            <w:r w:rsidR="00A1393D" w:rsidRPr="00B51B71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="003E26D3" w:rsidRPr="00B51B71">
              <w:rPr>
                <w:spacing w:val="-4"/>
                <w:sz w:val="22"/>
                <w:szCs w:val="22"/>
                <w:lang w:val="ru-RU"/>
              </w:rPr>
              <w:t xml:space="preserve"> ».</w:t>
            </w:r>
            <w:r w:rsidR="007811F8" w:rsidRPr="00B51B71">
              <w:rPr>
                <w:spacing w:val="-4"/>
                <w:sz w:val="22"/>
                <w:szCs w:val="22"/>
                <w:lang w:val="ru-RU"/>
              </w:rPr>
              <w:t xml:space="preserve">                                                   </w:t>
            </w:r>
          </w:p>
        </w:tc>
      </w:tr>
      <w:tr w:rsidR="007811F8" w:rsidRPr="00B51B71" w:rsidTr="005A6465">
        <w:trPr>
          <w:trHeight w:val="2619"/>
        </w:trPr>
        <w:tc>
          <w:tcPr>
            <w:tcW w:w="4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ние им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мельных отнош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ний адм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нистрации города Липецка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Пр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цент</w:t>
            </w: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(ге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к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тар)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46,41</w:t>
            </w: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(10,35)</w:t>
            </w:r>
          </w:p>
        </w:tc>
        <w:tc>
          <w:tcPr>
            <w:tcW w:w="709" w:type="dxa"/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47,09</w:t>
            </w: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(1</w:t>
            </w:r>
            <w:r w:rsidRPr="00B51B71">
              <w:rPr>
                <w:spacing w:val="-4"/>
                <w:sz w:val="22"/>
                <w:szCs w:val="22"/>
              </w:rPr>
              <w:t>0,5)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47,76</w:t>
            </w: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(10,65)</w:t>
            </w:r>
          </w:p>
        </w:tc>
        <w:tc>
          <w:tcPr>
            <w:tcW w:w="709" w:type="dxa"/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48,43</w:t>
            </w: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(10,8)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708" w:type="dxa"/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11F8" w:rsidRPr="00B51B71" w:rsidRDefault="007811F8" w:rsidP="007811F8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</w:tr>
    </w:tbl>
    <w:p w:rsidR="00DD35CD" w:rsidRPr="00B51B71" w:rsidRDefault="00DD35CD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2. В приложении к муниципальной программе «Охрана окружающей среды города Липецка на 2017-2022 годы»:</w:t>
      </w:r>
    </w:p>
    <w:p w:rsidR="00A251E5" w:rsidRPr="00B51B71" w:rsidRDefault="00DD35CD" w:rsidP="003E26D3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color w:val="000000"/>
          <w:spacing w:val="-4"/>
        </w:rPr>
      </w:pPr>
      <w:r w:rsidRPr="00B51B71">
        <w:rPr>
          <w:rFonts w:ascii="Times New Roman" w:hAnsi="Times New Roman" w:cs="Times New Roman"/>
          <w:spacing w:val="-4"/>
        </w:rPr>
        <w:t xml:space="preserve">2.1. </w:t>
      </w:r>
      <w:r w:rsidR="001E6591" w:rsidRPr="00B51B71">
        <w:rPr>
          <w:rFonts w:ascii="Times New Roman" w:hAnsi="Times New Roman" w:cs="Times New Roman"/>
          <w:spacing w:val="-4"/>
        </w:rPr>
        <w:t xml:space="preserve">В </w:t>
      </w:r>
      <w:r w:rsidRPr="00B51B71">
        <w:rPr>
          <w:rFonts w:ascii="Times New Roman" w:hAnsi="Times New Roman" w:cs="Times New Roman"/>
          <w:spacing w:val="-4"/>
        </w:rPr>
        <w:t>раздел</w:t>
      </w:r>
      <w:r w:rsidR="001E6591" w:rsidRPr="00B51B71">
        <w:rPr>
          <w:rFonts w:ascii="Times New Roman" w:hAnsi="Times New Roman" w:cs="Times New Roman"/>
          <w:spacing w:val="-4"/>
        </w:rPr>
        <w:t>е</w:t>
      </w:r>
      <w:r w:rsidRPr="00B51B71">
        <w:rPr>
          <w:rFonts w:ascii="Times New Roman" w:hAnsi="Times New Roman" w:cs="Times New Roman"/>
          <w:spacing w:val="-4"/>
        </w:rPr>
        <w:t xml:space="preserve"> 1. «Паспорт подпрограммы «Экологическая безопасность населения города Липецка» муниципальной программы «Охрана окружающей среды города Липецка на 2017-2022 годы»</w:t>
      </w:r>
      <w:r w:rsidR="002A1028" w:rsidRPr="00B51B71">
        <w:rPr>
          <w:rFonts w:ascii="Times New Roman" w:hAnsi="Times New Roman" w:cs="Times New Roman"/>
          <w:spacing w:val="-4"/>
        </w:rPr>
        <w:t xml:space="preserve"> </w:t>
      </w:r>
      <w:r w:rsidRPr="00B51B71">
        <w:rPr>
          <w:rFonts w:ascii="Times New Roman" w:hAnsi="Times New Roman" w:cs="Times New Roman"/>
          <w:spacing w:val="-4"/>
        </w:rPr>
        <w:t xml:space="preserve"> </w:t>
      </w:r>
      <w:r w:rsidR="00A251E5" w:rsidRPr="00B51B71">
        <w:rPr>
          <w:rFonts w:ascii="Times New Roman" w:hAnsi="Times New Roman" w:cs="Times New Roman"/>
          <w:spacing w:val="-4"/>
        </w:rPr>
        <w:t xml:space="preserve"> </w:t>
      </w:r>
      <w:r w:rsidR="006B434A" w:rsidRPr="00B51B71">
        <w:rPr>
          <w:rFonts w:ascii="Times New Roman" w:hAnsi="Times New Roman" w:cs="Times New Roman"/>
          <w:spacing w:val="-4"/>
        </w:rPr>
        <w:t>позици</w:t>
      </w:r>
      <w:r w:rsidR="003E26D3" w:rsidRPr="00B51B71">
        <w:rPr>
          <w:rFonts w:ascii="Times New Roman" w:hAnsi="Times New Roman" w:cs="Times New Roman"/>
          <w:spacing w:val="-4"/>
        </w:rPr>
        <w:t>ю</w:t>
      </w:r>
      <w:r w:rsidR="00A251E5" w:rsidRPr="00B51B71">
        <w:rPr>
          <w:rFonts w:ascii="Times New Roman" w:hAnsi="Times New Roman" w:cs="Times New Roman"/>
          <w:spacing w:val="-4"/>
        </w:rPr>
        <w:t xml:space="preserve"> </w:t>
      </w:r>
      <w:r w:rsidRPr="00B51B71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</w:t>
      </w:r>
      <w:r w:rsidRPr="00B51B71">
        <w:rPr>
          <w:rFonts w:ascii="Times New Roman" w:hAnsi="Times New Roman" w:cs="Times New Roman"/>
          <w:color w:val="000000"/>
          <w:spacing w:val="-4"/>
        </w:rPr>
        <w:t xml:space="preserve">» </w:t>
      </w:r>
      <w:r w:rsidR="003E26D3" w:rsidRPr="00B51B71">
        <w:rPr>
          <w:rFonts w:ascii="Times New Roman" w:hAnsi="Times New Roman" w:cs="Times New Roman"/>
          <w:spacing w:val="-4"/>
        </w:rPr>
        <w:t>изложить в следующей редакции: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3528"/>
        <w:gridCol w:w="6660"/>
      </w:tblGrid>
      <w:tr w:rsidR="003E26D3" w:rsidRPr="008856BC" w:rsidTr="00EC01A6">
        <w:trPr>
          <w:trHeight w:val="569"/>
        </w:trPr>
        <w:tc>
          <w:tcPr>
            <w:tcW w:w="3528" w:type="dxa"/>
          </w:tcPr>
          <w:p w:rsidR="003E26D3" w:rsidRPr="00B51B71" w:rsidRDefault="003E26D3" w:rsidP="008856BC">
            <w:pPr>
              <w:pStyle w:val="ConsPlusNormal"/>
              <w:widowControl/>
              <w:suppressAutoHyphens/>
              <w:ind w:firstLine="0"/>
              <w:jc w:val="both"/>
              <w:outlineLvl w:val="0"/>
              <w:rPr>
                <w:rFonts w:ascii="Times New Roman" w:hAnsi="Times New Roman" w:cs="Times New Roman"/>
                <w:spacing w:val="-4"/>
              </w:rPr>
            </w:pPr>
            <w:r w:rsidRPr="00B51B71">
              <w:rPr>
                <w:rFonts w:ascii="Times New Roman" w:hAnsi="Times New Roman" w:cs="Times New Roman"/>
                <w:spacing w:val="-4"/>
              </w:rPr>
              <w:t xml:space="preserve">«Объемы финансирования за счет средств бюджета </w:t>
            </w:r>
            <w:r w:rsidRPr="00B51B71">
              <w:rPr>
                <w:rFonts w:ascii="Times New Roman" w:hAnsi="Times New Roman" w:cs="Times New Roman"/>
                <w:spacing w:val="-4"/>
              </w:rPr>
              <w:lastRenderedPageBreak/>
              <w:t xml:space="preserve">города Липецка с разбивкой по годам </w:t>
            </w:r>
          </w:p>
        </w:tc>
        <w:tc>
          <w:tcPr>
            <w:tcW w:w="6660" w:type="dxa"/>
          </w:tcPr>
          <w:p w:rsidR="003E26D3" w:rsidRPr="00B51B71" w:rsidRDefault="003E26D3" w:rsidP="008F319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pacing w:val="-4"/>
                <w:lang w:val="ru-RU"/>
              </w:rPr>
            </w:pPr>
            <w:r w:rsidRPr="00B51B71">
              <w:rPr>
                <w:spacing w:val="-4"/>
                <w:lang w:val="ru-RU"/>
              </w:rPr>
              <w:lastRenderedPageBreak/>
              <w:t xml:space="preserve">Общий объем финансирования на 2017 - 2022 годы составляет </w:t>
            </w:r>
            <w:r w:rsidR="00E40278" w:rsidRPr="00B51B71">
              <w:rPr>
                <w:spacing w:val="-4"/>
                <w:lang w:val="ru-RU"/>
              </w:rPr>
              <w:t>555253,8</w:t>
            </w:r>
            <w:r w:rsidRPr="00B51B71">
              <w:rPr>
                <w:spacing w:val="-4"/>
                <w:lang w:val="ru-RU"/>
              </w:rPr>
              <w:t xml:space="preserve"> тыс. рублей, в том числе по годам:</w:t>
            </w:r>
          </w:p>
          <w:p w:rsidR="003E26D3" w:rsidRPr="00B51B71" w:rsidRDefault="003E26D3" w:rsidP="00EC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val="ru-RU"/>
              </w:rPr>
            </w:pPr>
            <w:r w:rsidRPr="00B51B71">
              <w:rPr>
                <w:spacing w:val="-4"/>
                <w:lang w:val="ru-RU"/>
              </w:rPr>
              <w:lastRenderedPageBreak/>
              <w:t xml:space="preserve">2017 год – </w:t>
            </w:r>
            <w:r w:rsidR="00E40278" w:rsidRPr="00B51B71">
              <w:rPr>
                <w:spacing w:val="-4"/>
                <w:lang w:val="ru-RU"/>
              </w:rPr>
              <w:t>154119,8</w:t>
            </w:r>
            <w:r w:rsidRPr="00B51B71">
              <w:rPr>
                <w:spacing w:val="-4"/>
                <w:lang w:val="ru-RU"/>
              </w:rPr>
              <w:t xml:space="preserve"> тыс. рублей, </w:t>
            </w:r>
          </w:p>
          <w:p w:rsidR="003E26D3" w:rsidRPr="00B51B71" w:rsidRDefault="003E26D3" w:rsidP="00EC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val="ru-RU"/>
              </w:rPr>
            </w:pPr>
            <w:r w:rsidRPr="00B51B71">
              <w:rPr>
                <w:spacing w:val="-4"/>
                <w:lang w:val="ru-RU"/>
              </w:rPr>
              <w:t xml:space="preserve">2018 год – 107618,0 тыс. рублей, </w:t>
            </w:r>
          </w:p>
          <w:p w:rsidR="003E26D3" w:rsidRPr="00B51B71" w:rsidRDefault="003E26D3" w:rsidP="00EC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val="ru-RU"/>
              </w:rPr>
            </w:pPr>
            <w:r w:rsidRPr="00B51B71">
              <w:rPr>
                <w:spacing w:val="-4"/>
                <w:lang w:val="ru-RU"/>
              </w:rPr>
              <w:t xml:space="preserve">2019 год – 72848,0 тыс. рублей, </w:t>
            </w:r>
          </w:p>
          <w:p w:rsidR="003E26D3" w:rsidRPr="00B51B71" w:rsidRDefault="003E26D3" w:rsidP="00EC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val="ru-RU"/>
              </w:rPr>
            </w:pPr>
            <w:r w:rsidRPr="00B51B71">
              <w:rPr>
                <w:spacing w:val="-4"/>
                <w:lang w:val="ru-RU"/>
              </w:rPr>
              <w:t xml:space="preserve">2020 год – 72848,0 тыс. рублей, </w:t>
            </w:r>
          </w:p>
          <w:p w:rsidR="003E26D3" w:rsidRPr="00B51B71" w:rsidRDefault="003E26D3" w:rsidP="00EC01A6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val="ru-RU"/>
              </w:rPr>
            </w:pPr>
            <w:r w:rsidRPr="00B51B71">
              <w:rPr>
                <w:spacing w:val="-4"/>
                <w:lang w:val="ru-RU"/>
              </w:rPr>
              <w:t xml:space="preserve">2021 год – 73960,0 тыс. рублей, </w:t>
            </w:r>
          </w:p>
          <w:p w:rsidR="003E26D3" w:rsidRPr="00B51B71" w:rsidRDefault="003E26D3" w:rsidP="00EC01A6">
            <w:pPr>
              <w:pStyle w:val="ConsPlusNormal"/>
              <w:widowControl/>
              <w:suppressAutoHyphens/>
              <w:ind w:right="72" w:firstLine="0"/>
              <w:jc w:val="both"/>
              <w:outlineLvl w:val="0"/>
              <w:rPr>
                <w:rFonts w:ascii="Times New Roman" w:hAnsi="Times New Roman" w:cs="Times New Roman"/>
                <w:spacing w:val="-4"/>
              </w:rPr>
            </w:pPr>
            <w:r w:rsidRPr="00B51B71">
              <w:rPr>
                <w:rFonts w:ascii="Times New Roman" w:hAnsi="Times New Roman" w:cs="Times New Roman"/>
                <w:spacing w:val="-4"/>
              </w:rPr>
              <w:t>2022 год – 73860,0 тыс. рублей</w:t>
            </w:r>
            <w:proofErr w:type="gramStart"/>
            <w:r w:rsidRPr="00B51B71">
              <w:rPr>
                <w:spacing w:val="-4"/>
              </w:rPr>
              <w:t>.</w:t>
            </w:r>
            <w:r w:rsidRPr="00B51B71">
              <w:rPr>
                <w:rFonts w:ascii="Times New Roman" w:hAnsi="Times New Roman" w:cs="Times New Roman"/>
                <w:spacing w:val="-4"/>
              </w:rPr>
              <w:t>»</w:t>
            </w:r>
            <w:proofErr w:type="gramEnd"/>
          </w:p>
        </w:tc>
      </w:tr>
    </w:tbl>
    <w:p w:rsidR="00EC01A6" w:rsidRPr="00B51B71" w:rsidRDefault="00DD35CD" w:rsidP="008F3190">
      <w:pPr>
        <w:suppressAutoHyphens/>
        <w:autoSpaceDE w:val="0"/>
        <w:autoSpaceDN w:val="0"/>
        <w:adjustRightInd w:val="0"/>
        <w:ind w:firstLine="709"/>
        <w:jc w:val="both"/>
        <w:rPr>
          <w:spacing w:val="-4"/>
          <w:lang w:val="ru-RU"/>
        </w:rPr>
      </w:pPr>
      <w:r w:rsidRPr="00B51B71">
        <w:rPr>
          <w:spacing w:val="-4"/>
          <w:lang w:val="ru-RU"/>
        </w:rPr>
        <w:lastRenderedPageBreak/>
        <w:t>2.</w:t>
      </w:r>
      <w:r w:rsidR="0023689D" w:rsidRPr="00B51B71">
        <w:rPr>
          <w:spacing w:val="-4"/>
          <w:lang w:val="ru-RU"/>
        </w:rPr>
        <w:t>2</w:t>
      </w:r>
      <w:r w:rsidRPr="00B51B71">
        <w:rPr>
          <w:spacing w:val="-4"/>
          <w:lang w:val="ru-RU"/>
        </w:rPr>
        <w:t xml:space="preserve">. </w:t>
      </w:r>
      <w:r w:rsidR="00EC01A6" w:rsidRPr="00B51B71">
        <w:rPr>
          <w:spacing w:val="-4"/>
          <w:lang w:val="ru-RU"/>
        </w:rPr>
        <w:t xml:space="preserve"> Раздел 6. «Ресурсное обеспечение подпрограммы» изложить в следующей редакции:</w:t>
      </w:r>
    </w:p>
    <w:p w:rsidR="00EC01A6" w:rsidRPr="00B51B71" w:rsidRDefault="00EC01A6" w:rsidP="00EC01A6">
      <w:pPr>
        <w:widowControl w:val="0"/>
        <w:autoSpaceDE w:val="0"/>
        <w:autoSpaceDN w:val="0"/>
        <w:adjustRightInd w:val="0"/>
        <w:ind w:firstLine="709"/>
        <w:outlineLvl w:val="2"/>
        <w:rPr>
          <w:spacing w:val="-4"/>
          <w:lang w:val="ru-RU"/>
        </w:rPr>
      </w:pPr>
      <w:r w:rsidRPr="00B51B71">
        <w:rPr>
          <w:spacing w:val="-4"/>
          <w:lang w:val="ru-RU"/>
        </w:rPr>
        <w:t>«6. Ресурсное обеспечение подпрограммы</w:t>
      </w:r>
    </w:p>
    <w:p w:rsidR="00EC01A6" w:rsidRPr="00B51B71" w:rsidRDefault="00EC01A6" w:rsidP="00EC01A6">
      <w:pPr>
        <w:widowControl w:val="0"/>
        <w:autoSpaceDE w:val="0"/>
        <w:autoSpaceDN w:val="0"/>
        <w:adjustRightInd w:val="0"/>
        <w:ind w:firstLine="851"/>
        <w:jc w:val="both"/>
        <w:rPr>
          <w:spacing w:val="-4"/>
          <w:lang w:val="ru-RU"/>
        </w:rPr>
      </w:pPr>
      <w:r w:rsidRPr="00B51B71">
        <w:rPr>
          <w:spacing w:val="-4"/>
          <w:lang w:val="ru-RU"/>
        </w:rPr>
        <w:t>Финансирование подпрограммы осуществляется за счет средств бюджета г</w:t>
      </w:r>
      <w:r w:rsidRPr="00B51B71">
        <w:rPr>
          <w:spacing w:val="-4"/>
          <w:lang w:val="ru-RU"/>
        </w:rPr>
        <w:t>о</w:t>
      </w:r>
      <w:r w:rsidRPr="00B51B71">
        <w:rPr>
          <w:spacing w:val="-4"/>
          <w:lang w:val="ru-RU"/>
        </w:rPr>
        <w:t xml:space="preserve">рода. </w:t>
      </w:r>
      <w:proofErr w:type="gramStart"/>
      <w:r w:rsidRPr="00B51B71">
        <w:rPr>
          <w:spacing w:val="-4"/>
          <w:lang w:val="ru-RU"/>
        </w:rPr>
        <w:t xml:space="preserve">Общий объем финансирования на 2017 - 2022 годы составляет </w:t>
      </w:r>
      <w:r w:rsidR="00E40278" w:rsidRPr="00B51B71">
        <w:rPr>
          <w:spacing w:val="-4"/>
          <w:lang w:val="ru-RU"/>
        </w:rPr>
        <w:t xml:space="preserve">555253,8 </w:t>
      </w:r>
      <w:r w:rsidRPr="00B51B71">
        <w:rPr>
          <w:spacing w:val="-4"/>
          <w:lang w:val="ru-RU"/>
        </w:rPr>
        <w:t xml:space="preserve">тыс. рублей, в том числе 2017 год – </w:t>
      </w:r>
      <w:r w:rsidR="00E40278" w:rsidRPr="00B51B71">
        <w:rPr>
          <w:spacing w:val="-4"/>
          <w:lang w:val="ru-RU"/>
        </w:rPr>
        <w:t xml:space="preserve">154119,8 </w:t>
      </w:r>
      <w:r w:rsidRPr="00B51B71">
        <w:rPr>
          <w:spacing w:val="-4"/>
          <w:lang w:val="ru-RU"/>
        </w:rPr>
        <w:t>тыс. рублей, 2018 год – 107618,0 тыс. ру</w:t>
      </w:r>
      <w:r w:rsidRPr="00B51B71">
        <w:rPr>
          <w:spacing w:val="-4"/>
          <w:lang w:val="ru-RU"/>
        </w:rPr>
        <w:t>б</w:t>
      </w:r>
      <w:r w:rsidRPr="00B51B71">
        <w:rPr>
          <w:spacing w:val="-4"/>
          <w:lang w:val="ru-RU"/>
        </w:rPr>
        <w:t>лей, 2019 год – 72848,0 тыс. рублей, 2020 год – 72848,0 тыс. рублей, 2021 год – 73960,0 тыс. рублей, 2022 год – 73860,0 тыс. рублей</w:t>
      </w:r>
      <w:r w:rsidR="00E40278" w:rsidRPr="00B51B71">
        <w:rPr>
          <w:spacing w:val="-4"/>
          <w:lang w:val="ru-RU"/>
        </w:rPr>
        <w:t>.</w:t>
      </w:r>
      <w:r w:rsidRPr="00B51B71">
        <w:rPr>
          <w:spacing w:val="-4"/>
          <w:lang w:val="ru-RU"/>
        </w:rPr>
        <w:t>».</w:t>
      </w:r>
      <w:proofErr w:type="gramEnd"/>
    </w:p>
    <w:p w:rsidR="00DD35CD" w:rsidRPr="00B51B71" w:rsidRDefault="00DD35CD" w:rsidP="0023689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494D2A" w:rsidRPr="00CD33B5" w:rsidRDefault="00DD35CD" w:rsidP="008856BC">
      <w:pPr>
        <w:pStyle w:val="ConsPlusNonformat"/>
        <w:rPr>
          <w:rFonts w:ascii="Times New Roman CYR" w:hAnsi="Times New Roman CYR"/>
        </w:rPr>
      </w:pPr>
      <w:r>
        <w:rPr>
          <w:rFonts w:ascii="Times New Roman" w:hAnsi="Times New Roman" w:cs="Times New Roman"/>
        </w:rPr>
        <w:t>Г</w:t>
      </w:r>
      <w:r w:rsidRPr="00985F6A">
        <w:rPr>
          <w:rFonts w:ascii="Times New Roman" w:hAnsi="Times New Roman" w:cs="Times New Roman"/>
        </w:rPr>
        <w:t>лав</w:t>
      </w:r>
      <w:r w:rsidR="006F6485">
        <w:rPr>
          <w:rFonts w:ascii="Times New Roman" w:hAnsi="Times New Roman" w:cs="Times New Roman"/>
        </w:rPr>
        <w:t>а</w:t>
      </w:r>
      <w:r w:rsidRPr="00985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города Липецка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ab/>
        <w:t xml:space="preserve">                 </w:t>
      </w:r>
      <w:r w:rsidR="00A1393D">
        <w:rPr>
          <w:rFonts w:ascii="Times New Roman" w:hAnsi="Times New Roman" w:cs="Times New Roman"/>
        </w:rPr>
        <w:t xml:space="preserve">                     </w:t>
      </w:r>
      <w:r w:rsidR="008F3190">
        <w:rPr>
          <w:rFonts w:ascii="Times New Roman" w:hAnsi="Times New Roman" w:cs="Times New Roman"/>
        </w:rPr>
        <w:t xml:space="preserve"> </w:t>
      </w:r>
      <w:r w:rsidR="00A1393D">
        <w:rPr>
          <w:rFonts w:ascii="Times New Roman" w:hAnsi="Times New Roman" w:cs="Times New Roman"/>
        </w:rPr>
        <w:t xml:space="preserve"> С.В.</w:t>
      </w:r>
      <w:r w:rsidR="008F3190">
        <w:rPr>
          <w:rFonts w:ascii="Times New Roman" w:hAnsi="Times New Roman" w:cs="Times New Roman"/>
        </w:rPr>
        <w:t xml:space="preserve"> </w:t>
      </w:r>
      <w:r w:rsidR="00A1393D">
        <w:rPr>
          <w:rFonts w:ascii="Times New Roman" w:hAnsi="Times New Roman" w:cs="Times New Roman"/>
        </w:rPr>
        <w:t>Ив</w:t>
      </w:r>
      <w:r w:rsidR="00A1393D">
        <w:rPr>
          <w:rFonts w:ascii="Times New Roman" w:hAnsi="Times New Roman" w:cs="Times New Roman"/>
        </w:rPr>
        <w:t>а</w:t>
      </w:r>
      <w:r w:rsidR="00A1393D">
        <w:rPr>
          <w:rFonts w:ascii="Times New Roman" w:hAnsi="Times New Roman" w:cs="Times New Roman"/>
        </w:rPr>
        <w:t>нов</w:t>
      </w:r>
    </w:p>
    <w:sectPr w:rsidR="00494D2A" w:rsidRPr="00CD33B5" w:rsidSect="00684360">
      <w:headerReference w:type="even" r:id="rId11"/>
      <w:headerReference w:type="default" r:id="rId12"/>
      <w:pgSz w:w="11907" w:h="16840" w:code="9"/>
      <w:pgMar w:top="1134" w:right="567" w:bottom="1134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18E" w:rsidRDefault="002C018E">
      <w:r>
        <w:separator/>
      </w:r>
    </w:p>
  </w:endnote>
  <w:endnote w:type="continuationSeparator" w:id="0">
    <w:p w:rsidR="002C018E" w:rsidRDefault="002C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18E" w:rsidRDefault="002C018E">
      <w:r>
        <w:separator/>
      </w:r>
    </w:p>
  </w:footnote>
  <w:footnote w:type="continuationSeparator" w:id="0">
    <w:p w:rsidR="002C018E" w:rsidRDefault="002C0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B71" w:rsidRDefault="00B51B71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51B71" w:rsidRDefault="00B51B7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B71" w:rsidRDefault="00B51B71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6AD7">
      <w:rPr>
        <w:rStyle w:val="a6"/>
        <w:noProof/>
      </w:rPr>
      <w:t>2</w:t>
    </w:r>
    <w:r>
      <w:rPr>
        <w:rStyle w:val="a6"/>
      </w:rPr>
      <w:fldChar w:fldCharType="end"/>
    </w:r>
  </w:p>
  <w:p w:rsidR="00B51B71" w:rsidRDefault="00B51B7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10D9E"/>
    <w:rsid w:val="00013EFA"/>
    <w:rsid w:val="00015045"/>
    <w:rsid w:val="000161D9"/>
    <w:rsid w:val="00032781"/>
    <w:rsid w:val="000403C4"/>
    <w:rsid w:val="0004634B"/>
    <w:rsid w:val="00061CD2"/>
    <w:rsid w:val="00062B1A"/>
    <w:rsid w:val="000660F2"/>
    <w:rsid w:val="00070631"/>
    <w:rsid w:val="00072F72"/>
    <w:rsid w:val="000B48B5"/>
    <w:rsid w:val="000B57BB"/>
    <w:rsid w:val="000C79D6"/>
    <w:rsid w:val="000D2392"/>
    <w:rsid w:val="000D3517"/>
    <w:rsid w:val="000D4005"/>
    <w:rsid w:val="000D7137"/>
    <w:rsid w:val="000E042D"/>
    <w:rsid w:val="000F7465"/>
    <w:rsid w:val="000F74CA"/>
    <w:rsid w:val="0010192E"/>
    <w:rsid w:val="001138C1"/>
    <w:rsid w:val="00126EC3"/>
    <w:rsid w:val="0013331D"/>
    <w:rsid w:val="00135C50"/>
    <w:rsid w:val="00136867"/>
    <w:rsid w:val="00141D5B"/>
    <w:rsid w:val="00141FA0"/>
    <w:rsid w:val="00142DC4"/>
    <w:rsid w:val="00147EB8"/>
    <w:rsid w:val="00151EA7"/>
    <w:rsid w:val="001600C3"/>
    <w:rsid w:val="001632B5"/>
    <w:rsid w:val="00174B84"/>
    <w:rsid w:val="00176EFD"/>
    <w:rsid w:val="00182356"/>
    <w:rsid w:val="00182976"/>
    <w:rsid w:val="00193224"/>
    <w:rsid w:val="001940D5"/>
    <w:rsid w:val="001A4DEE"/>
    <w:rsid w:val="001A7131"/>
    <w:rsid w:val="001B60EE"/>
    <w:rsid w:val="001D167F"/>
    <w:rsid w:val="001D2032"/>
    <w:rsid w:val="001D4CED"/>
    <w:rsid w:val="001D6FD2"/>
    <w:rsid w:val="001E391F"/>
    <w:rsid w:val="001E6591"/>
    <w:rsid w:val="001F4BF4"/>
    <w:rsid w:val="00207D57"/>
    <w:rsid w:val="002206B9"/>
    <w:rsid w:val="0023689D"/>
    <w:rsid w:val="00237FCB"/>
    <w:rsid w:val="0024505D"/>
    <w:rsid w:val="00247AEC"/>
    <w:rsid w:val="00277DA7"/>
    <w:rsid w:val="0028027D"/>
    <w:rsid w:val="002860B3"/>
    <w:rsid w:val="00290396"/>
    <w:rsid w:val="00294BE2"/>
    <w:rsid w:val="002A1028"/>
    <w:rsid w:val="002A6317"/>
    <w:rsid w:val="002B7F0F"/>
    <w:rsid w:val="002C018E"/>
    <w:rsid w:val="002C77CF"/>
    <w:rsid w:val="002D01CB"/>
    <w:rsid w:val="003000CB"/>
    <w:rsid w:val="003051B9"/>
    <w:rsid w:val="003219A3"/>
    <w:rsid w:val="00326676"/>
    <w:rsid w:val="00334B17"/>
    <w:rsid w:val="003379DA"/>
    <w:rsid w:val="00343DF6"/>
    <w:rsid w:val="00355EF4"/>
    <w:rsid w:val="00381025"/>
    <w:rsid w:val="003A7EF3"/>
    <w:rsid w:val="003B1374"/>
    <w:rsid w:val="003B2F52"/>
    <w:rsid w:val="003B651E"/>
    <w:rsid w:val="003B7240"/>
    <w:rsid w:val="003E26D3"/>
    <w:rsid w:val="003F2044"/>
    <w:rsid w:val="003F394D"/>
    <w:rsid w:val="0040560C"/>
    <w:rsid w:val="004123B2"/>
    <w:rsid w:val="00421970"/>
    <w:rsid w:val="0043546C"/>
    <w:rsid w:val="004420B3"/>
    <w:rsid w:val="0044619A"/>
    <w:rsid w:val="004541C1"/>
    <w:rsid w:val="00463FBB"/>
    <w:rsid w:val="0047440C"/>
    <w:rsid w:val="00491B17"/>
    <w:rsid w:val="00494D2A"/>
    <w:rsid w:val="004967E2"/>
    <w:rsid w:val="00497D3D"/>
    <w:rsid w:val="004B0A1F"/>
    <w:rsid w:val="004B6801"/>
    <w:rsid w:val="004C40A3"/>
    <w:rsid w:val="004E2CF8"/>
    <w:rsid w:val="004F2757"/>
    <w:rsid w:val="004F2A13"/>
    <w:rsid w:val="005007A3"/>
    <w:rsid w:val="00501C2F"/>
    <w:rsid w:val="00522063"/>
    <w:rsid w:val="005257FE"/>
    <w:rsid w:val="0053333A"/>
    <w:rsid w:val="00545B47"/>
    <w:rsid w:val="00545B51"/>
    <w:rsid w:val="005629B3"/>
    <w:rsid w:val="00573D51"/>
    <w:rsid w:val="005766C8"/>
    <w:rsid w:val="00584473"/>
    <w:rsid w:val="005A6465"/>
    <w:rsid w:val="005A77B5"/>
    <w:rsid w:val="005B0046"/>
    <w:rsid w:val="005B106B"/>
    <w:rsid w:val="005B6111"/>
    <w:rsid w:val="005C28D1"/>
    <w:rsid w:val="005D2DE7"/>
    <w:rsid w:val="005D4909"/>
    <w:rsid w:val="005D7382"/>
    <w:rsid w:val="005E49E4"/>
    <w:rsid w:val="005F294C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E9F"/>
    <w:rsid w:val="006820EF"/>
    <w:rsid w:val="00684360"/>
    <w:rsid w:val="00685F83"/>
    <w:rsid w:val="00691097"/>
    <w:rsid w:val="006943C3"/>
    <w:rsid w:val="006A581A"/>
    <w:rsid w:val="006A5A76"/>
    <w:rsid w:val="006A7838"/>
    <w:rsid w:val="006B434A"/>
    <w:rsid w:val="006B5ADC"/>
    <w:rsid w:val="006C24EF"/>
    <w:rsid w:val="006C41B6"/>
    <w:rsid w:val="006C4D74"/>
    <w:rsid w:val="006E4A8F"/>
    <w:rsid w:val="006F4076"/>
    <w:rsid w:val="006F6485"/>
    <w:rsid w:val="007011FC"/>
    <w:rsid w:val="00704752"/>
    <w:rsid w:val="007057C0"/>
    <w:rsid w:val="00705B42"/>
    <w:rsid w:val="00705FD3"/>
    <w:rsid w:val="00710B07"/>
    <w:rsid w:val="00750AF7"/>
    <w:rsid w:val="00755A72"/>
    <w:rsid w:val="00764F89"/>
    <w:rsid w:val="007811F8"/>
    <w:rsid w:val="00783FAB"/>
    <w:rsid w:val="007A692B"/>
    <w:rsid w:val="007A6C0A"/>
    <w:rsid w:val="007B1A20"/>
    <w:rsid w:val="007D3AF6"/>
    <w:rsid w:val="007E3225"/>
    <w:rsid w:val="007E79AB"/>
    <w:rsid w:val="007F70AD"/>
    <w:rsid w:val="008100E7"/>
    <w:rsid w:val="0082560D"/>
    <w:rsid w:val="00843948"/>
    <w:rsid w:val="0084506F"/>
    <w:rsid w:val="008509FE"/>
    <w:rsid w:val="0085319A"/>
    <w:rsid w:val="008706C8"/>
    <w:rsid w:val="0088469E"/>
    <w:rsid w:val="008856BC"/>
    <w:rsid w:val="00892354"/>
    <w:rsid w:val="00892B3F"/>
    <w:rsid w:val="00892D83"/>
    <w:rsid w:val="0089399C"/>
    <w:rsid w:val="008A0B48"/>
    <w:rsid w:val="008A2D5B"/>
    <w:rsid w:val="008B393F"/>
    <w:rsid w:val="008D283A"/>
    <w:rsid w:val="008E3C0D"/>
    <w:rsid w:val="008E71AD"/>
    <w:rsid w:val="008F2FC1"/>
    <w:rsid w:val="008F3190"/>
    <w:rsid w:val="008F70AF"/>
    <w:rsid w:val="008F7417"/>
    <w:rsid w:val="00917197"/>
    <w:rsid w:val="00931167"/>
    <w:rsid w:val="00933DDC"/>
    <w:rsid w:val="00956C48"/>
    <w:rsid w:val="00967AD7"/>
    <w:rsid w:val="009773C2"/>
    <w:rsid w:val="0098012D"/>
    <w:rsid w:val="00981440"/>
    <w:rsid w:val="009970E7"/>
    <w:rsid w:val="009D64D5"/>
    <w:rsid w:val="009D7D59"/>
    <w:rsid w:val="009E3E0E"/>
    <w:rsid w:val="009F036D"/>
    <w:rsid w:val="009F4DBB"/>
    <w:rsid w:val="00A107A2"/>
    <w:rsid w:val="00A1393D"/>
    <w:rsid w:val="00A251E5"/>
    <w:rsid w:val="00A26274"/>
    <w:rsid w:val="00A3439E"/>
    <w:rsid w:val="00A710C9"/>
    <w:rsid w:val="00A74FFA"/>
    <w:rsid w:val="00A82FA2"/>
    <w:rsid w:val="00A93E80"/>
    <w:rsid w:val="00AA1521"/>
    <w:rsid w:val="00AA1E5C"/>
    <w:rsid w:val="00AB2525"/>
    <w:rsid w:val="00AD2D96"/>
    <w:rsid w:val="00AD5347"/>
    <w:rsid w:val="00AF2DFA"/>
    <w:rsid w:val="00B04BB0"/>
    <w:rsid w:val="00B05EE8"/>
    <w:rsid w:val="00B1086D"/>
    <w:rsid w:val="00B25F55"/>
    <w:rsid w:val="00B41156"/>
    <w:rsid w:val="00B45574"/>
    <w:rsid w:val="00B51B71"/>
    <w:rsid w:val="00B617EA"/>
    <w:rsid w:val="00B65B61"/>
    <w:rsid w:val="00B823E1"/>
    <w:rsid w:val="00B92048"/>
    <w:rsid w:val="00BA0238"/>
    <w:rsid w:val="00BA0F05"/>
    <w:rsid w:val="00BC27D1"/>
    <w:rsid w:val="00BD16EE"/>
    <w:rsid w:val="00BD1F50"/>
    <w:rsid w:val="00BE03BF"/>
    <w:rsid w:val="00C0170C"/>
    <w:rsid w:val="00C16657"/>
    <w:rsid w:val="00C30770"/>
    <w:rsid w:val="00C35DE3"/>
    <w:rsid w:val="00C432B0"/>
    <w:rsid w:val="00C46FB8"/>
    <w:rsid w:val="00C53053"/>
    <w:rsid w:val="00C54931"/>
    <w:rsid w:val="00C90F92"/>
    <w:rsid w:val="00C91879"/>
    <w:rsid w:val="00C9287A"/>
    <w:rsid w:val="00CA0CB2"/>
    <w:rsid w:val="00CA0FAB"/>
    <w:rsid w:val="00CB036A"/>
    <w:rsid w:val="00CB250F"/>
    <w:rsid w:val="00CC6AD7"/>
    <w:rsid w:val="00CD305B"/>
    <w:rsid w:val="00CD308E"/>
    <w:rsid w:val="00CD3195"/>
    <w:rsid w:val="00CD33B5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1BC8"/>
    <w:rsid w:val="00D860C9"/>
    <w:rsid w:val="00DA2160"/>
    <w:rsid w:val="00DA4E77"/>
    <w:rsid w:val="00DB3DE4"/>
    <w:rsid w:val="00DD35CD"/>
    <w:rsid w:val="00DE1CDC"/>
    <w:rsid w:val="00DF2BC2"/>
    <w:rsid w:val="00DF4649"/>
    <w:rsid w:val="00DF4DB6"/>
    <w:rsid w:val="00DF5AC9"/>
    <w:rsid w:val="00E004E9"/>
    <w:rsid w:val="00E136C1"/>
    <w:rsid w:val="00E16C05"/>
    <w:rsid w:val="00E23C32"/>
    <w:rsid w:val="00E37130"/>
    <w:rsid w:val="00E40278"/>
    <w:rsid w:val="00E44E6E"/>
    <w:rsid w:val="00E535B4"/>
    <w:rsid w:val="00EA1617"/>
    <w:rsid w:val="00EB02E4"/>
    <w:rsid w:val="00EC01A6"/>
    <w:rsid w:val="00EC756C"/>
    <w:rsid w:val="00ED2025"/>
    <w:rsid w:val="00ED30CA"/>
    <w:rsid w:val="00EE04EA"/>
    <w:rsid w:val="00EE739C"/>
    <w:rsid w:val="00F01A67"/>
    <w:rsid w:val="00F20D1A"/>
    <w:rsid w:val="00F218CC"/>
    <w:rsid w:val="00F237BE"/>
    <w:rsid w:val="00F361B9"/>
    <w:rsid w:val="00F42796"/>
    <w:rsid w:val="00F5644C"/>
    <w:rsid w:val="00F64E83"/>
    <w:rsid w:val="00F66370"/>
    <w:rsid w:val="00F74C3E"/>
    <w:rsid w:val="00F756EE"/>
    <w:rsid w:val="00F76633"/>
    <w:rsid w:val="00F766B3"/>
    <w:rsid w:val="00F81833"/>
    <w:rsid w:val="00F836B3"/>
    <w:rsid w:val="00F93211"/>
    <w:rsid w:val="00FA76BD"/>
    <w:rsid w:val="00FB153F"/>
    <w:rsid w:val="00FB6773"/>
    <w:rsid w:val="00FC4105"/>
    <w:rsid w:val="00FC530A"/>
    <w:rsid w:val="00FC5701"/>
    <w:rsid w:val="00FE7385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1AE66CF3E44AA97BCD8ABAD7BFDE465EA0FCC74739121105F28F5E95F5F35An5U2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47F3B-6D72-4A25-A9BA-DAE28E4E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8549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4</cp:revision>
  <cp:lastPrinted>2018-02-20T06:02:00Z</cp:lastPrinted>
  <dcterms:created xsi:type="dcterms:W3CDTF">2018-02-27T11:47:00Z</dcterms:created>
  <dcterms:modified xsi:type="dcterms:W3CDTF">2018-02-27T11:48:00Z</dcterms:modified>
</cp:coreProperties>
</file>