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0644E9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0644E9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902C2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26.12.2019</w:t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2509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A81AC5"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2</w:t>
      </w:r>
      <w:r w:rsidR="00271BBF">
        <w:rPr>
          <w:sz w:val="28"/>
          <w:szCs w:val="28"/>
          <w:lang w:val="ru-RU"/>
        </w:rPr>
        <w:t>9</w:t>
      </w:r>
      <w:r w:rsidR="00E61584">
        <w:rPr>
          <w:sz w:val="28"/>
          <w:szCs w:val="28"/>
          <w:lang w:val="ru-RU"/>
        </w:rPr>
        <w:t>.</w:t>
      </w:r>
      <w:r w:rsidR="00271BBF">
        <w:rPr>
          <w:sz w:val="28"/>
          <w:szCs w:val="28"/>
          <w:lang w:val="ru-RU"/>
        </w:rPr>
        <w:t>10</w:t>
      </w:r>
      <w:r w:rsidR="00E63F73" w:rsidRPr="00E63F73">
        <w:rPr>
          <w:sz w:val="28"/>
          <w:szCs w:val="28"/>
          <w:lang w:val="ru-RU"/>
        </w:rPr>
        <w:t xml:space="preserve">.2019 </w:t>
      </w:r>
      <w:r w:rsidR="00384182" w:rsidRPr="00E63F73">
        <w:rPr>
          <w:sz w:val="28"/>
          <w:szCs w:val="28"/>
          <w:lang w:val="ru-RU"/>
        </w:rPr>
        <w:t xml:space="preserve">№ </w:t>
      </w:r>
      <w:r w:rsidR="00E63F73" w:rsidRPr="00E63F73">
        <w:rPr>
          <w:sz w:val="28"/>
          <w:szCs w:val="28"/>
          <w:lang w:val="ru-RU"/>
        </w:rPr>
        <w:t>9</w:t>
      </w:r>
      <w:r w:rsidR="00271BBF">
        <w:rPr>
          <w:sz w:val="28"/>
          <w:szCs w:val="28"/>
          <w:lang w:val="ru-RU"/>
        </w:rPr>
        <w:t>88</w:t>
      </w:r>
      <w:r w:rsidR="00E63F73" w:rsidRPr="00E63F73">
        <w:rPr>
          <w:sz w:val="28"/>
          <w:szCs w:val="28"/>
          <w:lang w:val="ru-RU"/>
        </w:rPr>
        <w:t xml:space="preserve"> и от </w:t>
      </w:r>
      <w:r w:rsidR="00271BBF">
        <w:rPr>
          <w:sz w:val="28"/>
          <w:szCs w:val="28"/>
          <w:lang w:val="ru-RU"/>
        </w:rPr>
        <w:t>26</w:t>
      </w:r>
      <w:r w:rsidR="00E63F73" w:rsidRPr="00E63F73">
        <w:rPr>
          <w:sz w:val="28"/>
          <w:szCs w:val="28"/>
          <w:lang w:val="ru-RU"/>
        </w:rPr>
        <w:t>.</w:t>
      </w:r>
      <w:r w:rsidR="00E61584">
        <w:rPr>
          <w:sz w:val="28"/>
          <w:szCs w:val="28"/>
          <w:lang w:val="ru-RU"/>
        </w:rPr>
        <w:t>1</w:t>
      </w:r>
      <w:r w:rsidR="00271BBF">
        <w:rPr>
          <w:sz w:val="28"/>
          <w:szCs w:val="28"/>
          <w:lang w:val="ru-RU"/>
        </w:rPr>
        <w:t>1</w:t>
      </w:r>
      <w:r w:rsidR="00E63F73" w:rsidRPr="00E63F73">
        <w:rPr>
          <w:sz w:val="28"/>
          <w:szCs w:val="28"/>
          <w:lang w:val="ru-RU"/>
        </w:rPr>
        <w:t xml:space="preserve">.2019 № </w:t>
      </w:r>
      <w:r w:rsidR="00271BBF">
        <w:rPr>
          <w:sz w:val="28"/>
          <w:szCs w:val="28"/>
          <w:lang w:val="ru-RU"/>
        </w:rPr>
        <w:t>1012</w:t>
      </w:r>
      <w:r w:rsidR="0038374F"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«</w:t>
      </w:r>
      <w:r w:rsidR="00FA073F" w:rsidRPr="009D2A99">
        <w:rPr>
          <w:sz w:val="28"/>
          <w:szCs w:val="28"/>
          <w:lang w:val="ru-RU"/>
        </w:rPr>
        <w:t xml:space="preserve">О </w:t>
      </w:r>
      <w:r w:rsidR="0053708D">
        <w:rPr>
          <w:sz w:val="28"/>
          <w:szCs w:val="28"/>
          <w:lang w:val="ru-RU"/>
        </w:rPr>
        <w:t xml:space="preserve">внесении изменений в </w:t>
      </w:r>
      <w:r w:rsidR="001F0DCA" w:rsidRPr="009D2A99">
        <w:rPr>
          <w:sz w:val="28"/>
          <w:szCs w:val="28"/>
          <w:lang w:val="ru-RU"/>
        </w:rPr>
        <w:t>б</w:t>
      </w:r>
      <w:r w:rsidR="00964B09" w:rsidRPr="009D2A99">
        <w:rPr>
          <w:sz w:val="28"/>
          <w:szCs w:val="28"/>
          <w:lang w:val="ru-RU"/>
        </w:rPr>
        <w:t>юджет</w:t>
      </w:r>
      <w:r w:rsidRPr="009D2A99">
        <w:rPr>
          <w:sz w:val="28"/>
          <w:szCs w:val="28"/>
          <w:lang w:val="ru-RU"/>
        </w:rPr>
        <w:t xml:space="preserve"> города Липецка на 201</w:t>
      </w:r>
      <w:r w:rsidR="001F0DCA" w:rsidRPr="009D2A99">
        <w:rPr>
          <w:sz w:val="28"/>
          <w:szCs w:val="28"/>
          <w:lang w:val="ru-RU"/>
        </w:rPr>
        <w:t>9</w:t>
      </w:r>
      <w:r w:rsidRPr="009D2A99">
        <w:rPr>
          <w:sz w:val="28"/>
          <w:szCs w:val="28"/>
          <w:lang w:val="ru-RU"/>
        </w:rPr>
        <w:t xml:space="preserve"> год и </w:t>
      </w:r>
      <w:r w:rsidR="001F0DCA" w:rsidRPr="009D2A99">
        <w:rPr>
          <w:sz w:val="28"/>
          <w:szCs w:val="28"/>
          <w:lang w:val="ru-RU"/>
        </w:rPr>
        <w:t xml:space="preserve">на </w:t>
      </w:r>
      <w:r w:rsidRPr="009D2A99">
        <w:rPr>
          <w:sz w:val="28"/>
          <w:szCs w:val="28"/>
          <w:lang w:val="ru-RU"/>
        </w:rPr>
        <w:t>плановый период 20</w:t>
      </w:r>
      <w:r w:rsidR="001F0DCA" w:rsidRPr="009D2A99">
        <w:rPr>
          <w:sz w:val="28"/>
          <w:szCs w:val="28"/>
          <w:lang w:val="ru-RU"/>
        </w:rPr>
        <w:t>20</w:t>
      </w:r>
      <w:r w:rsidRPr="009D2A99">
        <w:rPr>
          <w:sz w:val="28"/>
          <w:szCs w:val="28"/>
          <w:lang w:val="ru-RU"/>
        </w:rPr>
        <w:t xml:space="preserve"> и 20</w:t>
      </w:r>
      <w:r w:rsidR="00A450F2" w:rsidRPr="009D2A99">
        <w:rPr>
          <w:sz w:val="28"/>
          <w:szCs w:val="28"/>
          <w:lang w:val="ru-RU"/>
        </w:rPr>
        <w:t>2</w:t>
      </w:r>
      <w:r w:rsidR="001F0DCA" w:rsidRPr="009D2A99">
        <w:rPr>
          <w:sz w:val="28"/>
          <w:szCs w:val="28"/>
          <w:lang w:val="ru-RU"/>
        </w:rPr>
        <w:t xml:space="preserve">1 </w:t>
      </w:r>
      <w:r w:rsidR="003F7B58" w:rsidRPr="009D2A99">
        <w:rPr>
          <w:sz w:val="28"/>
          <w:szCs w:val="28"/>
          <w:lang w:val="ru-RU"/>
        </w:rPr>
        <w:t xml:space="preserve">годов» 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П</w:t>
      </w:r>
      <w:proofErr w:type="gramEnd"/>
      <w:r w:rsidRPr="009D2A99">
        <w:rPr>
          <w:sz w:val="28"/>
          <w:szCs w:val="28"/>
          <w:lang w:val="ru-RU"/>
        </w:rPr>
        <w:t xml:space="preserve">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proofErr w:type="gramEnd"/>
      <w:r w:rsidR="00E90B12" w:rsidRPr="009D2A99">
        <w:rPr>
          <w:sz w:val="28"/>
          <w:szCs w:val="28"/>
          <w:lang w:val="ru-RU"/>
        </w:rPr>
        <w:t xml:space="preserve"> </w:t>
      </w:r>
      <w:proofErr w:type="gramStart"/>
      <w:r w:rsidR="00E90B12" w:rsidRPr="009D2A99">
        <w:rPr>
          <w:sz w:val="28"/>
          <w:szCs w:val="28"/>
          <w:lang w:val="ru-RU"/>
        </w:rPr>
        <w:t>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E63F73" w:rsidRPr="00E63F73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  <w:proofErr w:type="gramEnd"/>
    </w:p>
    <w:p w:rsidR="0053708D" w:rsidRPr="00E63F73" w:rsidRDefault="0053708D" w:rsidP="0053708D">
      <w:pPr>
        <w:numPr>
          <w:ilvl w:val="0"/>
          <w:numId w:val="7"/>
        </w:numPr>
        <w:jc w:val="both"/>
        <w:rPr>
          <w:sz w:val="28"/>
          <w:szCs w:val="28"/>
        </w:rPr>
      </w:pPr>
      <w:r w:rsidRPr="00E63F73">
        <w:rPr>
          <w:sz w:val="28"/>
          <w:szCs w:val="28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proofErr w:type="spellStart"/>
      <w:r w:rsidRPr="00E63F73">
        <w:rPr>
          <w:sz w:val="28"/>
          <w:szCs w:val="28"/>
        </w:rPr>
        <w:t>риложении</w:t>
      </w:r>
      <w:proofErr w:type="spellEnd"/>
      <w:r w:rsidRPr="00E63F73">
        <w:rPr>
          <w:sz w:val="28"/>
          <w:szCs w:val="28"/>
        </w:rPr>
        <w:t xml:space="preserve"> к </w:t>
      </w:r>
      <w:proofErr w:type="spellStart"/>
      <w:r w:rsidRPr="00E63F73">
        <w:rPr>
          <w:sz w:val="28"/>
          <w:szCs w:val="28"/>
        </w:rPr>
        <w:t>постановлению</w:t>
      </w:r>
      <w:proofErr w:type="spellEnd"/>
      <w:r w:rsidRPr="00E63F73">
        <w:rPr>
          <w:sz w:val="28"/>
          <w:szCs w:val="28"/>
        </w:rPr>
        <w:t>:</w:t>
      </w:r>
    </w:p>
    <w:p w:rsidR="000954CB" w:rsidRDefault="0053708D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</w:t>
      </w:r>
      <w:r w:rsidR="00D15894">
        <w:rPr>
          <w:sz w:val="28"/>
          <w:szCs w:val="28"/>
          <w:lang w:val="ru-RU"/>
        </w:rPr>
        <w:t xml:space="preserve"> в</w:t>
      </w:r>
      <w:r w:rsidRPr="00361143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D15894">
        <w:rPr>
          <w:sz w:val="28"/>
          <w:szCs w:val="28"/>
          <w:lang w:val="ru-RU"/>
        </w:rPr>
        <w:t>14824347,398</w:t>
      </w:r>
      <w:r w:rsidRPr="00361143">
        <w:rPr>
          <w:sz w:val="28"/>
          <w:szCs w:val="28"/>
          <w:lang w:val="ru-RU"/>
        </w:rPr>
        <w:t>» заменить цифрами «</w:t>
      </w:r>
      <w:r w:rsidR="00D15894">
        <w:rPr>
          <w:sz w:val="28"/>
          <w:szCs w:val="28"/>
          <w:lang w:val="ru-RU"/>
        </w:rPr>
        <w:t>14750330,106</w:t>
      </w:r>
      <w:r w:rsidRPr="00361143">
        <w:rPr>
          <w:sz w:val="28"/>
          <w:szCs w:val="28"/>
          <w:lang w:val="ru-RU"/>
        </w:rPr>
        <w:t>», цифры «</w:t>
      </w:r>
      <w:r w:rsidR="00D15894">
        <w:rPr>
          <w:sz w:val="28"/>
          <w:szCs w:val="28"/>
          <w:lang w:val="ru-RU"/>
        </w:rPr>
        <w:t>2215390,</w:t>
      </w:r>
      <w:r w:rsidR="00D15894" w:rsidRPr="000F29DB">
        <w:rPr>
          <w:sz w:val="28"/>
          <w:szCs w:val="28"/>
          <w:lang w:val="ru-RU"/>
        </w:rPr>
        <w:t>8</w:t>
      </w:r>
      <w:r w:rsidR="00D15894">
        <w:rPr>
          <w:sz w:val="28"/>
          <w:szCs w:val="28"/>
          <w:lang w:val="ru-RU"/>
        </w:rPr>
        <w:t>69</w:t>
      </w:r>
      <w:r w:rsidRPr="00361143">
        <w:rPr>
          <w:sz w:val="28"/>
          <w:szCs w:val="28"/>
          <w:lang w:val="ru-RU"/>
        </w:rPr>
        <w:t>» заменить цифрами «</w:t>
      </w:r>
      <w:r w:rsidR="00D15894">
        <w:rPr>
          <w:sz w:val="28"/>
          <w:szCs w:val="28"/>
          <w:lang w:val="ru-RU"/>
        </w:rPr>
        <w:t>2138373,577</w:t>
      </w:r>
      <w:r w:rsidRPr="00361143">
        <w:rPr>
          <w:sz w:val="28"/>
          <w:szCs w:val="28"/>
          <w:lang w:val="ru-RU"/>
        </w:rPr>
        <w:t>»</w:t>
      </w:r>
      <w:r w:rsidR="006B4FEC">
        <w:rPr>
          <w:sz w:val="28"/>
          <w:szCs w:val="28"/>
          <w:lang w:val="ru-RU"/>
        </w:rPr>
        <w:t xml:space="preserve">, </w:t>
      </w:r>
      <w:r w:rsidR="006B4FEC" w:rsidRPr="00361143">
        <w:rPr>
          <w:sz w:val="28"/>
          <w:szCs w:val="28"/>
          <w:lang w:val="ru-RU"/>
        </w:rPr>
        <w:t>цифры «</w:t>
      </w:r>
      <w:r w:rsidR="00D15894">
        <w:rPr>
          <w:sz w:val="28"/>
          <w:szCs w:val="28"/>
          <w:lang w:val="ru-RU"/>
        </w:rPr>
        <w:t>1755789,452</w:t>
      </w:r>
      <w:r w:rsidR="006B4FEC" w:rsidRPr="00361143">
        <w:rPr>
          <w:sz w:val="28"/>
          <w:szCs w:val="28"/>
          <w:lang w:val="ru-RU"/>
        </w:rPr>
        <w:t>» заменить цифрами «</w:t>
      </w:r>
      <w:r w:rsidR="00D15894">
        <w:rPr>
          <w:sz w:val="28"/>
          <w:szCs w:val="28"/>
          <w:lang w:val="ru-RU"/>
        </w:rPr>
        <w:t>1758789,452</w:t>
      </w:r>
      <w:r w:rsidR="006B4FEC" w:rsidRPr="00361143">
        <w:rPr>
          <w:sz w:val="28"/>
          <w:szCs w:val="28"/>
          <w:lang w:val="ru-RU"/>
        </w:rPr>
        <w:t>»</w:t>
      </w:r>
      <w:r w:rsidR="00D15894">
        <w:rPr>
          <w:sz w:val="28"/>
          <w:szCs w:val="28"/>
          <w:lang w:val="ru-RU"/>
        </w:rPr>
        <w:t>.</w:t>
      </w:r>
    </w:p>
    <w:p w:rsidR="0053708D" w:rsidRDefault="00CA62CD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9E1D09">
        <w:rPr>
          <w:sz w:val="28"/>
          <w:szCs w:val="28"/>
          <w:lang w:val="ru-RU"/>
        </w:rPr>
        <w:t>2</w:t>
      </w:r>
      <w:r w:rsidRPr="00CA62CD">
        <w:rPr>
          <w:sz w:val="28"/>
          <w:szCs w:val="28"/>
          <w:lang w:val="ru-RU"/>
        </w:rPr>
        <w:t xml:space="preserve">. </w:t>
      </w:r>
      <w:r w:rsidR="00780EFA" w:rsidRPr="00780EFA">
        <w:rPr>
          <w:sz w:val="28"/>
          <w:szCs w:val="28"/>
          <w:lang w:val="ru-RU"/>
        </w:rPr>
        <w:t>В разделе 5. «</w:t>
      </w:r>
      <w:r w:rsidR="00780EFA">
        <w:rPr>
          <w:sz w:val="28"/>
          <w:szCs w:val="28"/>
          <w:lang w:val="ru-RU"/>
        </w:rPr>
        <w:t>П</w:t>
      </w:r>
      <w:r w:rsidR="00780EFA" w:rsidRPr="00780EFA">
        <w:rPr>
          <w:sz w:val="28"/>
          <w:szCs w:val="28"/>
          <w:lang w:val="ru-RU"/>
        </w:rPr>
        <w:t>одпрограммы муниципальной программы»</w:t>
      </w:r>
      <w:r w:rsidR="00D15894">
        <w:rPr>
          <w:sz w:val="28"/>
          <w:szCs w:val="28"/>
          <w:lang w:val="ru-RU"/>
        </w:rPr>
        <w:t xml:space="preserve"> т</w:t>
      </w:r>
      <w:r w:rsidR="0053708D" w:rsidRPr="000431E1">
        <w:rPr>
          <w:sz w:val="28"/>
          <w:szCs w:val="28"/>
          <w:lang w:val="ru-RU"/>
        </w:rPr>
        <w:t>аблиц</w:t>
      </w:r>
      <w:r w:rsidR="0053708D">
        <w:rPr>
          <w:sz w:val="28"/>
          <w:szCs w:val="28"/>
          <w:lang w:val="ru-RU"/>
        </w:rPr>
        <w:t>у</w:t>
      </w:r>
      <w:r w:rsidR="0053708D"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 w:rsidR="0053708D">
        <w:rPr>
          <w:sz w:val="28"/>
          <w:szCs w:val="28"/>
          <w:lang w:val="ru-RU"/>
        </w:rPr>
        <w:t xml:space="preserve"> изложить в следующей редакции</w:t>
      </w:r>
      <w:r w:rsidR="0053708D" w:rsidRPr="000431E1">
        <w:rPr>
          <w:sz w:val="28"/>
          <w:szCs w:val="28"/>
          <w:lang w:val="ru-RU"/>
        </w:rPr>
        <w:t>:</w:t>
      </w:r>
    </w:p>
    <w:p w:rsidR="009B48E9" w:rsidRDefault="009B48E9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9B48E9" w:rsidRDefault="009B48E9" w:rsidP="005C5EF0">
      <w:pPr>
        <w:jc w:val="both"/>
        <w:rPr>
          <w:sz w:val="28"/>
          <w:szCs w:val="28"/>
          <w:lang w:val="ru-RU"/>
        </w:rPr>
        <w:sectPr w:rsidR="009B48E9" w:rsidSect="008A785D">
          <w:headerReference w:type="default" r:id="rId10"/>
          <w:headerReference w:type="first" r:id="rId11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53708D" w:rsidRDefault="003C2074" w:rsidP="00E52EFB">
      <w:pPr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lastRenderedPageBreak/>
        <w:t>«Основные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«Развитие образования города Липецка»</w:t>
      </w:r>
    </w:p>
    <w:p w:rsidR="00711D91" w:rsidRDefault="00711D91" w:rsidP="00C26BC1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902C2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9B48E9" w:rsidRDefault="00406274" w:rsidP="00406274">
            <w:pPr>
              <w:rPr>
                <w:lang w:val="ru-RU"/>
              </w:rPr>
            </w:pPr>
            <w:r w:rsidRPr="009B48E9">
              <w:rPr>
                <w:lang w:val="ru-RU"/>
              </w:rPr>
              <w:t xml:space="preserve">№ </w:t>
            </w:r>
            <w:proofErr w:type="gramStart"/>
            <w:r w:rsidRPr="009B48E9">
              <w:rPr>
                <w:lang w:val="ru-RU"/>
              </w:rPr>
              <w:t>п</w:t>
            </w:r>
            <w:proofErr w:type="gramEnd"/>
            <w:r w:rsidRPr="009B48E9">
              <w:rPr>
                <w:lang w:val="ru-RU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="00406274" w:rsidRPr="00FF5BC2">
              <w:t>спол</w:t>
            </w:r>
            <w:proofErr w:type="spellEnd"/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6C695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2024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884203" w:rsidRDefault="00D15894" w:rsidP="00884203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2138373,577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15894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1758789,452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150BA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1718019,735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0F29DB" w:rsidRDefault="00D15894" w:rsidP="000F29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1240742,801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5C5EF0" w:rsidP="00D15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  <w:r w:rsidR="00D15894">
              <w:rPr>
                <w:lang w:val="ru-RU"/>
              </w:rPr>
              <w:t>9</w:t>
            </w:r>
            <w:r>
              <w:rPr>
                <w:lang w:val="ru-RU"/>
              </w:rPr>
              <w:t>750,839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933518,622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361143" w:rsidRPr="00627721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D15894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580745,457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4150B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535446,5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536186,0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1589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82049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</w:t>
            </w:r>
            <w:r w:rsidR="00820498" w:rsidRPr="00627721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15894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503036,672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4150B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384326,0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FB6E2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384421,0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1589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2197,8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lastRenderedPageBreak/>
              <w:t xml:space="preserve">подпрограммы 1: </w:t>
            </w:r>
            <w:r w:rsidR="00406274" w:rsidRPr="00CD406F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lastRenderedPageBreak/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lastRenderedPageBreak/>
              <w:t>2018-</w:t>
            </w:r>
            <w:r w:rsidRPr="00FF5BC2">
              <w:lastRenderedPageBreak/>
              <w:t>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lastRenderedPageBreak/>
              <w:t>0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27369,2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E6170" w:rsidP="00DE617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lastRenderedPageBreak/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5C5EF0" w:rsidRDefault="005C5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150BA" w:rsidP="00406274">
            <w:pPr>
              <w:jc w:val="center"/>
            </w:pPr>
            <w:r>
              <w:rPr>
                <w:lang w:val="ru-RU"/>
              </w:rPr>
              <w:t>47700,0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2905,0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Совершенствование</w:t>
            </w:r>
            <w:r w:rsidR="00406274"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110478,6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15894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13713,553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15894" w:rsidP="00406274">
            <w:pPr>
              <w:jc w:val="center"/>
            </w:pPr>
            <w:r>
              <w:rPr>
                <w:lang w:val="ru-RU"/>
              </w:rPr>
              <w:t>7</w:t>
            </w:r>
            <w:r w:rsidR="005C5EF0">
              <w:rPr>
                <w:lang w:val="ru-RU"/>
              </w:rPr>
              <w:t>8</w:t>
            </w:r>
            <w:r w:rsidR="00406274" w:rsidRPr="00627721">
              <w:t>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5C5EF0" w:rsidP="00406274">
            <w:pPr>
              <w:jc w:val="center"/>
            </w:pPr>
            <w:r>
              <w:rPr>
                <w:lang w:val="ru-RU"/>
              </w:rPr>
              <w:t>4</w:t>
            </w:r>
            <w:r w:rsidR="00406274" w:rsidRPr="00627721">
              <w:t>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3300,0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C54077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Мероприятия</w:t>
            </w:r>
            <w:r w:rsidR="00C54077" w:rsidRPr="00C54077">
              <w:rPr>
                <w:lang w:val="ru-RU"/>
              </w:rPr>
              <w:t xml:space="preserve">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C5407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4150BA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361143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Приобретение</w:t>
            </w:r>
            <w:r w:rsidR="00361143">
              <w:rPr>
                <w:lang w:val="ru-RU"/>
              </w:rPr>
              <w:t xml:space="preserve"> автотранспорта для подвоза детей в </w:t>
            </w:r>
            <w:r w:rsidR="00361143">
              <w:rPr>
                <w:lang w:val="ru-RU"/>
              </w:rPr>
              <w:lastRenderedPageBreak/>
              <w:t>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Pr="00627721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4150B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5608,369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12153C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9D4836" w:rsidRDefault="00472560" w:rsidP="004F1CC5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C80D2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9D4836" w:rsidRDefault="00472560" w:rsidP="00C80D27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D15894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72901,805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4073,339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12153C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Pr="009D4836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10200,0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4400,0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61056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 w:rsidR="00610568"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0F29DB" w:rsidRDefault="00472560" w:rsidP="000F29DB">
            <w:pPr>
              <w:jc w:val="center"/>
            </w:pPr>
            <w:r w:rsidRPr="00627721">
              <w:rPr>
                <w:lang w:val="ru-RU"/>
              </w:rPr>
              <w:t>1331,3</w:t>
            </w:r>
            <w:r w:rsidR="000F29DB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759949,806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643553,543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647368,543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CD406F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D15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0E78BD">
              <w:rPr>
                <w:lang w:val="ru-RU"/>
              </w:rPr>
              <w:t>4</w:t>
            </w:r>
            <w:r w:rsidR="00D15894">
              <w:rPr>
                <w:lang w:val="ru-RU"/>
              </w:rPr>
              <w:t>3</w:t>
            </w:r>
            <w:r w:rsidR="000E78BD">
              <w:rPr>
                <w:lang w:val="ru-RU"/>
              </w:rPr>
              <w:t>12</w:t>
            </w:r>
            <w:r>
              <w:rPr>
                <w:lang w:val="ru-RU"/>
              </w:rPr>
              <w:t>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180651,0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189091,0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150BA">
            <w:pPr>
              <w:jc w:val="center"/>
            </w:pPr>
            <w:r>
              <w:rPr>
                <w:lang w:val="ru-RU"/>
              </w:rPr>
              <w:t>257206,923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170131,315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182758,2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183758,2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5020,0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8263,82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7153,6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6438,6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E9127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Pr="00627721">
              <w:t>0</w:t>
            </w:r>
            <w:r>
              <w:rPr>
                <w:lang w:val="ru-RU"/>
              </w:rPr>
              <w:t>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723B8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723B82" w:rsidTr="0012153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100937,1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4A598E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114734,7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FB6E2E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106382,2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</w:tr>
      <w:tr w:rsidR="004150BA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F5BC2" w:rsidRDefault="004150BA" w:rsidP="004150BA">
            <w:r w:rsidRPr="00FF5BC2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C6957" w:rsidRDefault="004150BA" w:rsidP="006C6957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FF5BC2" w:rsidRDefault="004150BA" w:rsidP="004150BA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4150BA" w:rsidRPr="00FF5BC2" w:rsidRDefault="004150BA" w:rsidP="004150BA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4150BA" w:rsidRPr="00FF5BC2" w:rsidRDefault="004150BA" w:rsidP="004150B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F5BC2" w:rsidRDefault="004150BA" w:rsidP="004150BA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27721" w:rsidRDefault="004150BA" w:rsidP="004150BA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27721" w:rsidRDefault="004150BA" w:rsidP="004150BA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100937,1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4150BA" w:rsidRDefault="00FF6A97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95325,0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4150BA" w:rsidRDefault="00FF6A97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B6E2E" w:rsidRDefault="00FB6E2E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84420,3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</w:pPr>
            <w:r w:rsidRPr="00627721">
              <w:t>95325,0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2875,0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</w:t>
            </w:r>
            <w:r w:rsidRPr="006C6957">
              <w:rPr>
                <w:bCs/>
                <w:lang w:val="ru-RU"/>
              </w:rPr>
              <w:lastRenderedPageBreak/>
              <w:t>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4A598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1430,0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232A5" w:rsidRDefault="0012153C" w:rsidP="0012153C">
      <w:pPr>
        <w:ind w:firstLine="72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.»</w:t>
      </w:r>
    </w:p>
    <w:p w:rsidR="00DB7B3C" w:rsidRDefault="00DB7B3C" w:rsidP="0012153C">
      <w:pPr>
        <w:ind w:firstLine="720"/>
        <w:jc w:val="both"/>
        <w:rPr>
          <w:sz w:val="28"/>
          <w:szCs w:val="28"/>
          <w:lang w:val="ru-RU"/>
        </w:rPr>
      </w:pPr>
    </w:p>
    <w:p w:rsidR="00A96479" w:rsidRPr="00C27199" w:rsidRDefault="00B232A5" w:rsidP="0012153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095DC3" w:rsidRPr="00C27199">
        <w:rPr>
          <w:sz w:val="28"/>
          <w:szCs w:val="28"/>
          <w:lang w:val="ru-RU"/>
        </w:rPr>
        <w:t>.</w:t>
      </w:r>
      <w:r w:rsidR="004A598E">
        <w:rPr>
          <w:sz w:val="28"/>
          <w:szCs w:val="28"/>
          <w:lang w:val="ru-RU"/>
        </w:rPr>
        <w:t>3</w:t>
      </w:r>
      <w:r w:rsidR="00622242" w:rsidRPr="00C27199">
        <w:rPr>
          <w:sz w:val="28"/>
          <w:szCs w:val="28"/>
          <w:lang w:val="ru-RU"/>
        </w:rPr>
        <w:t xml:space="preserve">. </w:t>
      </w:r>
      <w:r w:rsidR="009B3342" w:rsidRPr="00C27199">
        <w:rPr>
          <w:sz w:val="28"/>
          <w:szCs w:val="28"/>
          <w:lang w:val="ru-RU"/>
        </w:rPr>
        <w:t>В р</w:t>
      </w:r>
      <w:r w:rsidR="00622242" w:rsidRPr="00C27199">
        <w:rPr>
          <w:sz w:val="28"/>
          <w:szCs w:val="28"/>
          <w:lang w:val="ru-RU"/>
        </w:rPr>
        <w:t>аздел</w:t>
      </w:r>
      <w:r w:rsidR="002178DF" w:rsidRPr="00C27199">
        <w:rPr>
          <w:sz w:val="28"/>
          <w:szCs w:val="28"/>
          <w:lang w:val="ru-RU"/>
        </w:rPr>
        <w:t>е</w:t>
      </w:r>
      <w:r w:rsidR="00C27199">
        <w:rPr>
          <w:sz w:val="28"/>
          <w:szCs w:val="28"/>
          <w:lang w:val="ru-RU"/>
        </w:rPr>
        <w:t xml:space="preserve"> 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="009B3342" w:rsidRPr="00C27199">
        <w:rPr>
          <w:sz w:val="28"/>
          <w:szCs w:val="28"/>
          <w:lang w:val="ru-RU"/>
        </w:rPr>
        <w:t>таблиц</w:t>
      </w:r>
      <w:r w:rsidR="00A96479" w:rsidRPr="00C27199">
        <w:rPr>
          <w:sz w:val="28"/>
          <w:szCs w:val="28"/>
          <w:lang w:val="ru-RU"/>
        </w:rPr>
        <w:t>у</w:t>
      </w:r>
      <w:r w:rsidR="009B3342" w:rsidRPr="00C27199">
        <w:rPr>
          <w:sz w:val="28"/>
          <w:szCs w:val="28"/>
          <w:lang w:val="ru-RU"/>
        </w:rPr>
        <w:t xml:space="preserve"> </w:t>
      </w:r>
      <w:r w:rsidR="00BC4928" w:rsidRPr="00C27199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C27199">
        <w:rPr>
          <w:sz w:val="28"/>
          <w:szCs w:val="28"/>
          <w:lang w:val="ru-RU"/>
        </w:rPr>
        <w:t>программы «</w:t>
      </w:r>
      <w:r w:rsidR="00BC4928" w:rsidRPr="00C27199">
        <w:rPr>
          <w:sz w:val="28"/>
          <w:szCs w:val="28"/>
          <w:lang w:val="ru-RU"/>
        </w:rPr>
        <w:t>Развитие образования города Липецка»</w:t>
      </w:r>
      <w:r w:rsidR="00A96479" w:rsidRPr="00C27199">
        <w:rPr>
          <w:sz w:val="28"/>
          <w:szCs w:val="28"/>
          <w:lang w:val="ru-RU"/>
        </w:rPr>
        <w:t xml:space="preserve"> изложить в следующей редакции:</w:t>
      </w:r>
    </w:p>
    <w:p w:rsidR="002F51E2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A96479" w:rsidRPr="00C27199" w:rsidRDefault="00A96479" w:rsidP="00BD4B15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lastRenderedPageBreak/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Источники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ресурсного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обеспечения</w:t>
            </w:r>
            <w:proofErr w:type="spellEnd"/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C54077">
              <w:t>Расходы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8364000,708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FF6A97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683</w:t>
            </w:r>
            <w:r w:rsidR="006268FA">
              <w:rPr>
                <w:lang w:val="ru-RU"/>
              </w:rPr>
              <w:t>8</w:t>
            </w:r>
            <w:r>
              <w:rPr>
                <w:lang w:val="ru-RU"/>
              </w:rPr>
              <w:t>228,679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6488257,113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772864,2</w:t>
            </w:r>
            <w:r w:rsidR="000F29DB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6268FA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4649562,885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3873717,527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3860875,129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6268FA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2138373,577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B31E93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FF6A97">
              <w:rPr>
                <w:lang w:val="ru-RU"/>
              </w:rPr>
              <w:t>5</w:t>
            </w:r>
            <w:r w:rsidR="006268FA">
              <w:rPr>
                <w:lang w:val="ru-RU"/>
              </w:rPr>
              <w:t>8</w:t>
            </w:r>
            <w:r>
              <w:rPr>
                <w:lang w:val="ru-RU"/>
              </w:rPr>
              <w:t>789,452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B31E93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1718019,735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803200,0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822624,2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823624,2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7296744,882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5960819,866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5614385,8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4574137,835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3872971,527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3860129,129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1240742,801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B31E93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FF6A97">
              <w:rPr>
                <w:lang w:val="ru-RU"/>
              </w:rPr>
              <w:t>6</w:t>
            </w:r>
            <w:r w:rsidR="006268FA">
              <w:rPr>
                <w:lang w:val="ru-RU"/>
              </w:rPr>
              <w:t>9</w:t>
            </w:r>
            <w:r>
              <w:rPr>
                <w:lang w:val="ru-RU"/>
              </w:rPr>
              <w:t>750,839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D84CD5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933518,622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735000,0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32400A">
            <w:pPr>
              <w:jc w:val="center"/>
            </w:pPr>
            <w:r w:rsidRPr="00C54077">
              <w:t>7</w:t>
            </w:r>
            <w:r w:rsidR="0032400A">
              <w:rPr>
                <w:lang w:val="ru-RU"/>
              </w:rPr>
              <w:t>35</w:t>
            </w:r>
            <w:r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68FA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902826,221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B334D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705553,543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710368,543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759949,806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B334D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643553,543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647368,543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lastRenderedPageBreak/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lastRenderedPageBreak/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6268FA" w:rsidP="00406274">
            <w:pPr>
              <w:jc w:val="center"/>
            </w:pPr>
            <w:r>
              <w:rPr>
                <w:lang w:val="ru-RU"/>
              </w:rPr>
              <w:t>42565,94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62</w:t>
            </w:r>
            <w:r w:rsidR="00406274" w:rsidRPr="00C54077">
              <w:t>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32400A" w:rsidP="00406274">
            <w:pPr>
              <w:jc w:val="center"/>
            </w:pPr>
            <w:r>
              <w:rPr>
                <w:lang w:val="ru-RU"/>
              </w:rPr>
              <w:t>63</w:t>
            </w:r>
            <w:r w:rsidR="00406274" w:rsidRPr="00C54077">
              <w:t>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lastRenderedPageBreak/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62377,93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56374,57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DD2BC6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30750,37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6268F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25634,06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32400A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25624,2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23000,0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102051,675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BB334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115480,7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107128,2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96071,0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871BD3" w:rsidRDefault="00871BD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C0988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746,0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100937,1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BB334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114734,7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B31E93" w:rsidRDefault="00D84CD5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106382,2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95325,0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.»</w:t>
      </w:r>
    </w:p>
    <w:p w:rsidR="0012153C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2153C" w:rsidRPr="000644E9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2153C" w:rsidRPr="000644E9" w:rsidSect="0053708D">
          <w:headerReference w:type="first" r:id="rId12"/>
          <w:pgSz w:w="16840" w:h="11907" w:orient="landscape" w:code="9"/>
          <w:pgMar w:top="1418" w:right="1134" w:bottom="567" w:left="1134" w:header="510" w:footer="0" w:gutter="0"/>
          <w:cols w:space="720"/>
          <w:docGrid w:linePitch="272"/>
        </w:sectPr>
      </w:pPr>
    </w:p>
    <w:p w:rsidR="004A598E" w:rsidRDefault="009E544A" w:rsidP="004A598E">
      <w:pPr>
        <w:pStyle w:val="a9"/>
        <w:widowControl w:val="0"/>
        <w:tabs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CA62CD" w:rsidRPr="003C2074">
        <w:rPr>
          <w:rFonts w:ascii="Times New Roman" w:hAnsi="Times New Roman" w:cs="Times New Roman"/>
          <w:sz w:val="28"/>
          <w:szCs w:val="28"/>
        </w:rPr>
        <w:t>1.</w:t>
      </w:r>
      <w:r w:rsidR="004A598E">
        <w:rPr>
          <w:rFonts w:ascii="Times New Roman" w:hAnsi="Times New Roman" w:cs="Times New Roman"/>
          <w:sz w:val="28"/>
          <w:szCs w:val="28"/>
        </w:rPr>
        <w:t>4</w:t>
      </w:r>
      <w:r w:rsidR="00CA62CD" w:rsidRPr="003C2074">
        <w:rPr>
          <w:rFonts w:ascii="Times New Roman" w:hAnsi="Times New Roman" w:cs="Times New Roman"/>
          <w:sz w:val="28"/>
          <w:szCs w:val="28"/>
        </w:rPr>
        <w:t xml:space="preserve">. В разделе 9. «Целевые индикаторы и показатели задач муниципальной программы» </w:t>
      </w:r>
      <w:r w:rsidR="00916396">
        <w:rPr>
          <w:rFonts w:ascii="Times New Roman" w:hAnsi="Times New Roman" w:cs="Times New Roman"/>
          <w:sz w:val="28"/>
          <w:szCs w:val="28"/>
        </w:rPr>
        <w:t xml:space="preserve">в </w:t>
      </w:r>
      <w:r w:rsidR="00CA62CD" w:rsidRPr="003C2074">
        <w:rPr>
          <w:rFonts w:ascii="Times New Roman" w:hAnsi="Times New Roman" w:cs="Times New Roman"/>
          <w:sz w:val="28"/>
          <w:szCs w:val="28"/>
        </w:rPr>
        <w:t>таблиц</w:t>
      </w:r>
      <w:r w:rsidR="00916396">
        <w:rPr>
          <w:rFonts w:ascii="Times New Roman" w:hAnsi="Times New Roman" w:cs="Times New Roman"/>
          <w:sz w:val="28"/>
          <w:szCs w:val="28"/>
        </w:rPr>
        <w:t>е</w:t>
      </w:r>
      <w:r w:rsidR="00CA62CD" w:rsidRPr="003C2074">
        <w:rPr>
          <w:rFonts w:ascii="Times New Roman" w:hAnsi="Times New Roman" w:cs="Times New Roman"/>
          <w:sz w:val="28"/>
          <w:szCs w:val="28"/>
        </w:rPr>
        <w:t xml:space="preserve"> «Сведения о целевых индикаторах и показателях задач муниципальной программы «Развитие образования города Липецка»</w:t>
      </w:r>
      <w:r>
        <w:rPr>
          <w:rFonts w:ascii="Times New Roman" w:hAnsi="Times New Roman" w:cs="Times New Roman"/>
          <w:sz w:val="28"/>
          <w:szCs w:val="28"/>
        </w:rPr>
        <w:t xml:space="preserve"> подпункт б) пункта 14 изложить в следующей редакции:</w:t>
      </w:r>
    </w:p>
    <w:p w:rsidR="009E544A" w:rsidRDefault="009E544A" w:rsidP="009E544A">
      <w:pPr>
        <w:pStyle w:val="a9"/>
        <w:widowControl w:val="0"/>
        <w:tabs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34"/>
        <w:gridCol w:w="1766"/>
        <w:gridCol w:w="479"/>
        <w:gridCol w:w="636"/>
        <w:gridCol w:w="636"/>
        <w:gridCol w:w="636"/>
        <w:gridCol w:w="636"/>
        <w:gridCol w:w="522"/>
        <w:gridCol w:w="522"/>
        <w:gridCol w:w="522"/>
        <w:gridCol w:w="522"/>
        <w:gridCol w:w="522"/>
        <w:gridCol w:w="522"/>
      </w:tblGrid>
      <w:tr w:rsidR="009E544A" w:rsidTr="009E544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4A" w:rsidRPr="009E544A" w:rsidRDefault="009E544A" w:rsidP="009E544A">
            <w:pPr>
              <w:pStyle w:val="a9"/>
              <w:widowControl w:val="0"/>
              <w:tabs>
                <w:tab w:val="left" w:pos="3402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544A">
              <w:rPr>
                <w:rFonts w:ascii="Times New Roman" w:hAnsi="Times New Roman" w:cs="Times New Roman"/>
                <w:sz w:val="28"/>
                <w:szCs w:val="28"/>
              </w:rPr>
              <w:t>б) департаменту по физической культуре и спорту»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44A" w:rsidRPr="009E544A" w:rsidRDefault="009E544A" w:rsidP="009E544A">
            <w:pPr>
              <w:jc w:val="both"/>
              <w:rPr>
                <w:sz w:val="28"/>
                <w:szCs w:val="28"/>
                <w:lang w:val="ru-RU"/>
              </w:rPr>
            </w:pPr>
            <w:r w:rsidRPr="009E544A">
              <w:rPr>
                <w:sz w:val="28"/>
                <w:szCs w:val="28"/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E544A" w:rsidRPr="009E544A" w:rsidRDefault="009E544A" w:rsidP="009E544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E544A" w:rsidRPr="009E544A" w:rsidRDefault="009E544A" w:rsidP="009E544A">
            <w:pPr>
              <w:jc w:val="center"/>
              <w:rPr>
                <w:sz w:val="28"/>
                <w:szCs w:val="28"/>
              </w:rPr>
            </w:pPr>
            <w:r w:rsidRPr="009E544A">
              <w:rPr>
                <w:sz w:val="28"/>
                <w:szCs w:val="28"/>
              </w:rPr>
              <w:t>%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  <w:r w:rsidRPr="009E544A">
              <w:rPr>
                <w:sz w:val="24"/>
                <w:szCs w:val="24"/>
              </w:rPr>
              <w:t>15,1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  <w:r w:rsidRPr="009E544A">
              <w:rPr>
                <w:sz w:val="24"/>
                <w:szCs w:val="24"/>
              </w:rPr>
              <w:t>15,1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  <w:r w:rsidRPr="009E544A">
              <w:rPr>
                <w:sz w:val="24"/>
                <w:szCs w:val="24"/>
              </w:rPr>
              <w:t>15,2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  <w:r w:rsidRPr="009E544A">
              <w:rPr>
                <w:sz w:val="24"/>
                <w:szCs w:val="24"/>
              </w:rPr>
              <w:t>15,2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  <w:r w:rsidRPr="009E544A">
              <w:rPr>
                <w:sz w:val="24"/>
                <w:szCs w:val="24"/>
                <w:lang w:val="ru-RU"/>
              </w:rPr>
              <w:t>8,5</w:t>
            </w:r>
            <w:r w:rsidRPr="009E544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  <w:r w:rsidRPr="009E544A">
              <w:rPr>
                <w:sz w:val="24"/>
                <w:szCs w:val="24"/>
                <w:lang w:val="ru-RU"/>
              </w:rPr>
              <w:t>6</w:t>
            </w:r>
            <w:r w:rsidRPr="009E544A">
              <w:rPr>
                <w:sz w:val="24"/>
                <w:szCs w:val="24"/>
              </w:rPr>
              <w:t>,3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  <w:lang w:val="ru-RU"/>
              </w:rPr>
            </w:pPr>
            <w:r w:rsidRPr="009E544A">
              <w:rPr>
                <w:sz w:val="24"/>
                <w:szCs w:val="24"/>
                <w:lang w:val="ru-RU"/>
              </w:rPr>
              <w:t>6,3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center"/>
              <w:rPr>
                <w:sz w:val="24"/>
                <w:szCs w:val="24"/>
                <w:lang w:val="ru-RU"/>
              </w:rPr>
            </w:pPr>
            <w:r w:rsidRPr="009E544A">
              <w:rPr>
                <w:sz w:val="24"/>
                <w:szCs w:val="24"/>
                <w:lang w:val="ru-RU"/>
              </w:rPr>
              <w:t>6,3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both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both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both"/>
              <w:rPr>
                <w:sz w:val="24"/>
                <w:szCs w:val="24"/>
                <w:lang w:val="ru-RU"/>
              </w:rPr>
            </w:pPr>
            <w:r w:rsidRPr="009E544A">
              <w:rPr>
                <w:sz w:val="24"/>
                <w:szCs w:val="24"/>
                <w:lang w:val="ru-RU"/>
              </w:rPr>
              <w:t>6,3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4A" w:rsidRPr="009E544A" w:rsidRDefault="009E544A" w:rsidP="009E544A">
            <w:pPr>
              <w:jc w:val="both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both"/>
              <w:rPr>
                <w:sz w:val="24"/>
                <w:szCs w:val="24"/>
              </w:rPr>
            </w:pPr>
          </w:p>
          <w:p w:rsidR="009E544A" w:rsidRPr="009E544A" w:rsidRDefault="009E544A" w:rsidP="009E544A">
            <w:pPr>
              <w:jc w:val="both"/>
              <w:rPr>
                <w:sz w:val="24"/>
                <w:szCs w:val="24"/>
                <w:lang w:val="ru-RU"/>
              </w:rPr>
            </w:pPr>
            <w:r w:rsidRPr="009E544A">
              <w:rPr>
                <w:sz w:val="24"/>
                <w:szCs w:val="24"/>
                <w:lang w:val="ru-RU"/>
              </w:rPr>
              <w:t>6,3</w:t>
            </w:r>
          </w:p>
        </w:tc>
      </w:tr>
    </w:tbl>
    <w:p w:rsidR="004A598E" w:rsidRDefault="004A598E" w:rsidP="004A598E">
      <w:pPr>
        <w:pStyle w:val="a9"/>
        <w:widowControl w:val="0"/>
        <w:tabs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7954" w:rsidRPr="005E19B0" w:rsidRDefault="00E9127C" w:rsidP="004A598E">
      <w:pPr>
        <w:pStyle w:val="a9"/>
        <w:widowControl w:val="0"/>
        <w:tabs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97954" w:rsidRPr="005E19B0">
        <w:rPr>
          <w:rFonts w:ascii="Times New Roman" w:hAnsi="Times New Roman" w:cs="Times New Roman"/>
          <w:sz w:val="28"/>
          <w:szCs w:val="28"/>
        </w:rPr>
        <w:t>2. В приложении № 1 к муниципальной программе «Развитие образования города Липецка»</w:t>
      </w:r>
      <w:r w:rsidR="00997954" w:rsidRPr="005E19B0">
        <w:rPr>
          <w:rFonts w:ascii="Times New Roman" w:hAnsi="Times New Roman" w:cs="Times New Roman"/>
          <w:bCs/>
          <w:sz w:val="28"/>
          <w:szCs w:val="28"/>
        </w:rPr>
        <w:t>:</w:t>
      </w:r>
    </w:p>
    <w:p w:rsidR="00997954" w:rsidRPr="00E647F1" w:rsidRDefault="00997954" w:rsidP="0099795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647F1">
        <w:rPr>
          <w:bCs/>
          <w:sz w:val="28"/>
          <w:szCs w:val="28"/>
          <w:lang w:val="ru-RU"/>
        </w:rPr>
        <w:t xml:space="preserve">2.1. </w:t>
      </w:r>
      <w:r w:rsidRPr="00E647F1">
        <w:rPr>
          <w:sz w:val="28"/>
          <w:szCs w:val="28"/>
          <w:lang w:val="ru-RU"/>
        </w:rPr>
        <w:t>В разделе 1. «</w:t>
      </w:r>
      <w:r w:rsidRPr="00E647F1">
        <w:rPr>
          <w:bCs/>
          <w:sz w:val="28"/>
          <w:szCs w:val="28"/>
          <w:lang w:val="ru-RU"/>
        </w:rPr>
        <w:t xml:space="preserve">Паспорт </w:t>
      </w:r>
      <w:r w:rsidRPr="00E647F1">
        <w:rPr>
          <w:sz w:val="28"/>
          <w:szCs w:val="28"/>
          <w:lang w:val="ru-RU"/>
        </w:rPr>
        <w:t>подпрограммы 1</w:t>
      </w:r>
      <w:r w:rsidRPr="00E647F1">
        <w:rPr>
          <w:bCs/>
          <w:sz w:val="28"/>
          <w:szCs w:val="28"/>
          <w:lang w:val="ru-RU"/>
        </w:rPr>
        <w:t xml:space="preserve"> </w:t>
      </w:r>
      <w:r w:rsidRPr="00E647F1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4A598E">
        <w:rPr>
          <w:sz w:val="28"/>
          <w:szCs w:val="28"/>
          <w:lang w:val="ru-RU"/>
        </w:rPr>
        <w:t>8248684,198</w:t>
      </w:r>
      <w:r w:rsidRPr="00E647F1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8235952,755</w:t>
      </w:r>
      <w:r w:rsidR="00930553" w:rsidRPr="00E647F1">
        <w:rPr>
          <w:sz w:val="28"/>
          <w:szCs w:val="28"/>
          <w:lang w:val="ru-RU"/>
        </w:rPr>
        <w:t>»</w:t>
      </w:r>
      <w:r w:rsidRPr="00E647F1">
        <w:rPr>
          <w:sz w:val="28"/>
          <w:szCs w:val="28"/>
          <w:lang w:val="ru-RU"/>
        </w:rPr>
        <w:t>, цифры «</w:t>
      </w:r>
      <w:r w:rsidR="004A598E">
        <w:rPr>
          <w:sz w:val="28"/>
          <w:szCs w:val="28"/>
          <w:lang w:val="ru-RU"/>
        </w:rPr>
        <w:t>1256474,2</w:t>
      </w:r>
      <w:r w:rsidR="004A598E" w:rsidRPr="000F29DB">
        <w:rPr>
          <w:sz w:val="28"/>
          <w:szCs w:val="28"/>
          <w:lang w:val="ru-RU"/>
        </w:rPr>
        <w:t>4</w:t>
      </w:r>
      <w:r w:rsidR="004A598E">
        <w:rPr>
          <w:sz w:val="28"/>
          <w:szCs w:val="28"/>
          <w:lang w:val="ru-RU"/>
        </w:rPr>
        <w:t>4</w:t>
      </w:r>
      <w:r w:rsidRPr="00E647F1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1240742,801</w:t>
      </w:r>
      <w:r w:rsidRPr="00E647F1">
        <w:rPr>
          <w:sz w:val="28"/>
          <w:szCs w:val="28"/>
          <w:lang w:val="ru-RU"/>
        </w:rPr>
        <w:t>»</w:t>
      </w:r>
      <w:r w:rsidR="00AF6255">
        <w:rPr>
          <w:sz w:val="28"/>
          <w:szCs w:val="28"/>
          <w:lang w:val="ru-RU"/>
        </w:rPr>
        <w:t xml:space="preserve">, </w:t>
      </w:r>
      <w:r w:rsidR="00AF6255" w:rsidRPr="00E647F1">
        <w:rPr>
          <w:sz w:val="28"/>
          <w:szCs w:val="28"/>
          <w:lang w:val="ru-RU"/>
        </w:rPr>
        <w:t>цифры «</w:t>
      </w:r>
      <w:r w:rsidR="004A598E">
        <w:rPr>
          <w:sz w:val="28"/>
          <w:szCs w:val="28"/>
          <w:lang w:val="ru-RU"/>
        </w:rPr>
        <w:t>966750,839</w:t>
      </w:r>
      <w:r w:rsidR="00AF6255" w:rsidRPr="00E647F1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969750,839</w:t>
      </w:r>
      <w:r w:rsidR="00AF6255" w:rsidRPr="00E647F1">
        <w:rPr>
          <w:sz w:val="28"/>
          <w:szCs w:val="28"/>
          <w:lang w:val="ru-RU"/>
        </w:rPr>
        <w:t>»</w:t>
      </w:r>
      <w:r w:rsidRPr="00E647F1">
        <w:rPr>
          <w:sz w:val="28"/>
          <w:szCs w:val="28"/>
          <w:lang w:val="ru-RU"/>
        </w:rPr>
        <w:t>;</w:t>
      </w:r>
    </w:p>
    <w:p w:rsidR="002A1E66" w:rsidRPr="0038374F" w:rsidRDefault="00997954" w:rsidP="00E647F1">
      <w:pPr>
        <w:widowControl w:val="0"/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2.2.</w:t>
      </w:r>
      <w:r w:rsidR="00D325C7" w:rsidRPr="003C2074">
        <w:rPr>
          <w:sz w:val="28"/>
          <w:szCs w:val="28"/>
          <w:lang w:val="ru-RU"/>
        </w:rPr>
        <w:t xml:space="preserve"> </w:t>
      </w:r>
      <w:r w:rsidRPr="003C2074">
        <w:rPr>
          <w:sz w:val="28"/>
          <w:szCs w:val="28"/>
          <w:lang w:val="ru-RU"/>
        </w:rPr>
        <w:t>В разделе 6. «Р</w:t>
      </w:r>
      <w:r w:rsidRPr="003C2074">
        <w:rPr>
          <w:bCs/>
          <w:sz w:val="28"/>
          <w:szCs w:val="28"/>
          <w:lang w:val="ru-RU"/>
        </w:rPr>
        <w:t>есурсное обеспечение подпрограммы 1»</w:t>
      </w:r>
      <w:r w:rsidRPr="003C2074">
        <w:rPr>
          <w:sz w:val="28"/>
          <w:szCs w:val="28"/>
          <w:lang w:val="ru-RU"/>
        </w:rPr>
        <w:t xml:space="preserve"> </w:t>
      </w:r>
      <w:r w:rsidR="00AF6255" w:rsidRPr="00E647F1">
        <w:rPr>
          <w:sz w:val="28"/>
          <w:szCs w:val="28"/>
          <w:lang w:val="ru-RU"/>
        </w:rPr>
        <w:t xml:space="preserve">цифры </w:t>
      </w:r>
      <w:r w:rsidR="009E544A" w:rsidRPr="00E647F1">
        <w:rPr>
          <w:sz w:val="28"/>
          <w:szCs w:val="28"/>
          <w:lang w:val="ru-RU"/>
        </w:rPr>
        <w:t>«</w:t>
      </w:r>
      <w:r w:rsidR="009E544A">
        <w:rPr>
          <w:sz w:val="28"/>
          <w:szCs w:val="28"/>
          <w:lang w:val="ru-RU"/>
        </w:rPr>
        <w:t>8248684,198</w:t>
      </w:r>
      <w:r w:rsidR="009E544A" w:rsidRPr="00E647F1">
        <w:rPr>
          <w:sz w:val="28"/>
          <w:szCs w:val="28"/>
          <w:lang w:val="ru-RU"/>
        </w:rPr>
        <w:t>» заменить цифрами «</w:t>
      </w:r>
      <w:r w:rsidR="009E544A">
        <w:rPr>
          <w:sz w:val="28"/>
          <w:szCs w:val="28"/>
          <w:lang w:val="ru-RU"/>
        </w:rPr>
        <w:t>8235952,755</w:t>
      </w:r>
      <w:r w:rsidR="009E544A" w:rsidRPr="00E647F1">
        <w:rPr>
          <w:sz w:val="28"/>
          <w:szCs w:val="28"/>
          <w:lang w:val="ru-RU"/>
        </w:rPr>
        <w:t>», цифры «</w:t>
      </w:r>
      <w:r w:rsidR="009E544A">
        <w:rPr>
          <w:sz w:val="28"/>
          <w:szCs w:val="28"/>
          <w:lang w:val="ru-RU"/>
        </w:rPr>
        <w:t>1256474,2</w:t>
      </w:r>
      <w:r w:rsidR="009E544A" w:rsidRPr="000F29DB">
        <w:rPr>
          <w:sz w:val="28"/>
          <w:szCs w:val="28"/>
          <w:lang w:val="ru-RU"/>
        </w:rPr>
        <w:t>4</w:t>
      </w:r>
      <w:r w:rsidR="009E544A">
        <w:rPr>
          <w:sz w:val="28"/>
          <w:szCs w:val="28"/>
          <w:lang w:val="ru-RU"/>
        </w:rPr>
        <w:t>4</w:t>
      </w:r>
      <w:r w:rsidR="009E544A" w:rsidRPr="00E647F1">
        <w:rPr>
          <w:sz w:val="28"/>
          <w:szCs w:val="28"/>
          <w:lang w:val="ru-RU"/>
        </w:rPr>
        <w:t>» заменить цифрами «</w:t>
      </w:r>
      <w:r w:rsidR="009E544A">
        <w:rPr>
          <w:sz w:val="28"/>
          <w:szCs w:val="28"/>
          <w:lang w:val="ru-RU"/>
        </w:rPr>
        <w:t>1240742,801</w:t>
      </w:r>
      <w:r w:rsidR="009E544A" w:rsidRPr="00E647F1">
        <w:rPr>
          <w:sz w:val="28"/>
          <w:szCs w:val="28"/>
          <w:lang w:val="ru-RU"/>
        </w:rPr>
        <w:t>»</w:t>
      </w:r>
      <w:r w:rsidR="009E544A">
        <w:rPr>
          <w:sz w:val="28"/>
          <w:szCs w:val="28"/>
          <w:lang w:val="ru-RU"/>
        </w:rPr>
        <w:t xml:space="preserve">, </w:t>
      </w:r>
      <w:r w:rsidR="009E544A" w:rsidRPr="00E647F1">
        <w:rPr>
          <w:sz w:val="28"/>
          <w:szCs w:val="28"/>
          <w:lang w:val="ru-RU"/>
        </w:rPr>
        <w:t>цифры «</w:t>
      </w:r>
      <w:r w:rsidR="009E544A">
        <w:rPr>
          <w:sz w:val="28"/>
          <w:szCs w:val="28"/>
          <w:lang w:val="ru-RU"/>
        </w:rPr>
        <w:t>966750,839</w:t>
      </w:r>
      <w:r w:rsidR="009E544A" w:rsidRPr="00E647F1">
        <w:rPr>
          <w:sz w:val="28"/>
          <w:szCs w:val="28"/>
          <w:lang w:val="ru-RU"/>
        </w:rPr>
        <w:t>» заменить цифрами «</w:t>
      </w:r>
      <w:r w:rsidR="009E544A">
        <w:rPr>
          <w:sz w:val="28"/>
          <w:szCs w:val="28"/>
          <w:lang w:val="ru-RU"/>
        </w:rPr>
        <w:t>969750,839</w:t>
      </w:r>
      <w:r w:rsidR="004A598E" w:rsidRPr="00E647F1">
        <w:rPr>
          <w:sz w:val="28"/>
          <w:szCs w:val="28"/>
          <w:lang w:val="ru-RU"/>
        </w:rPr>
        <w:t>»</w:t>
      </w:r>
      <w:r w:rsidR="00E647F1">
        <w:rPr>
          <w:sz w:val="28"/>
          <w:szCs w:val="28"/>
          <w:lang w:val="ru-RU"/>
        </w:rPr>
        <w:t>.</w:t>
      </w:r>
    </w:p>
    <w:p w:rsidR="00213D3B" w:rsidRPr="003C2074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3C2074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870CFB" w:rsidRPr="00567B2B" w:rsidRDefault="00213D3B" w:rsidP="00213D3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567B2B">
        <w:rPr>
          <w:bCs/>
          <w:sz w:val="28"/>
          <w:szCs w:val="28"/>
          <w:lang w:val="ru-RU"/>
        </w:rPr>
        <w:t xml:space="preserve">3.1. </w:t>
      </w:r>
      <w:r w:rsidRPr="00567B2B">
        <w:rPr>
          <w:sz w:val="28"/>
          <w:szCs w:val="28"/>
          <w:lang w:val="ru-RU"/>
        </w:rPr>
        <w:t>В разделе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>подпрограммы 2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4A598E">
        <w:rPr>
          <w:sz w:val="28"/>
          <w:szCs w:val="28"/>
          <w:lang w:val="ru-RU"/>
        </w:rPr>
        <w:t>5534840,755</w:t>
      </w:r>
      <w:r w:rsidRPr="00567B2B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5465754,906</w:t>
      </w:r>
      <w:r w:rsidRPr="00567B2B">
        <w:rPr>
          <w:sz w:val="28"/>
          <w:szCs w:val="28"/>
          <w:lang w:val="ru-RU"/>
        </w:rPr>
        <w:t>», цифры «</w:t>
      </w:r>
      <w:r w:rsidR="004A598E">
        <w:rPr>
          <w:sz w:val="28"/>
          <w:szCs w:val="28"/>
          <w:lang w:val="ru-RU"/>
        </w:rPr>
        <w:t>821235,655</w:t>
      </w:r>
      <w:r w:rsidRPr="00567B2B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759949,806</w:t>
      </w:r>
      <w:r w:rsidRPr="00567B2B">
        <w:rPr>
          <w:sz w:val="28"/>
          <w:szCs w:val="28"/>
          <w:lang w:val="ru-RU"/>
        </w:rPr>
        <w:t>»</w:t>
      </w:r>
      <w:r w:rsidR="00567B2B" w:rsidRPr="00567B2B">
        <w:rPr>
          <w:sz w:val="28"/>
          <w:szCs w:val="28"/>
          <w:lang w:val="ru-RU"/>
        </w:rPr>
        <w:t>, цифры «</w:t>
      </w:r>
      <w:r w:rsidR="004A598E">
        <w:rPr>
          <w:sz w:val="28"/>
          <w:szCs w:val="28"/>
          <w:lang w:val="ru-RU"/>
        </w:rPr>
        <w:t>651353,543</w:t>
      </w:r>
      <w:r w:rsidR="00567B2B" w:rsidRPr="00567B2B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643553,543</w:t>
      </w:r>
      <w:r w:rsidR="00567B2B" w:rsidRPr="00567B2B">
        <w:rPr>
          <w:sz w:val="28"/>
          <w:szCs w:val="28"/>
          <w:lang w:val="ru-RU"/>
        </w:rPr>
        <w:t>»</w:t>
      </w:r>
      <w:r w:rsidR="00BE1955" w:rsidRPr="00567B2B">
        <w:rPr>
          <w:sz w:val="28"/>
          <w:szCs w:val="28"/>
          <w:lang w:val="ru-RU"/>
        </w:rPr>
        <w:t>;</w:t>
      </w:r>
      <w:r w:rsidRPr="00567B2B">
        <w:rPr>
          <w:sz w:val="28"/>
          <w:szCs w:val="28"/>
          <w:lang w:val="ru-RU"/>
        </w:rPr>
        <w:t xml:space="preserve">  </w:t>
      </w:r>
    </w:p>
    <w:p w:rsidR="005E13F2" w:rsidRDefault="00870CFB" w:rsidP="001C4681">
      <w:pPr>
        <w:ind w:firstLine="540"/>
        <w:jc w:val="both"/>
        <w:rPr>
          <w:sz w:val="28"/>
          <w:szCs w:val="28"/>
          <w:lang w:val="ru-RU"/>
        </w:rPr>
      </w:pPr>
      <w:r w:rsidRPr="00567B2B">
        <w:rPr>
          <w:sz w:val="28"/>
          <w:szCs w:val="28"/>
          <w:lang w:val="ru-RU"/>
        </w:rPr>
        <w:t xml:space="preserve">3.2. </w:t>
      </w:r>
      <w:r w:rsidR="00213D3B" w:rsidRPr="00567B2B">
        <w:rPr>
          <w:sz w:val="28"/>
          <w:szCs w:val="28"/>
          <w:lang w:val="ru-RU"/>
        </w:rPr>
        <w:t>В разделе 6. «Р</w:t>
      </w:r>
      <w:r w:rsidR="00213D3B" w:rsidRPr="00567B2B">
        <w:rPr>
          <w:bCs/>
          <w:sz w:val="28"/>
          <w:szCs w:val="28"/>
          <w:lang w:val="ru-RU"/>
        </w:rPr>
        <w:t>есурсное обеспечение подпрограммы 2»</w:t>
      </w:r>
      <w:r w:rsidR="00213D3B" w:rsidRPr="00567B2B">
        <w:rPr>
          <w:sz w:val="28"/>
          <w:szCs w:val="28"/>
          <w:lang w:val="ru-RU"/>
        </w:rPr>
        <w:t xml:space="preserve"> </w:t>
      </w:r>
      <w:r w:rsidR="001C4681" w:rsidRPr="00567B2B">
        <w:rPr>
          <w:sz w:val="28"/>
          <w:szCs w:val="28"/>
          <w:lang w:val="ru-RU"/>
        </w:rPr>
        <w:t xml:space="preserve">цифры </w:t>
      </w:r>
      <w:r w:rsidR="009E544A" w:rsidRPr="00567B2B">
        <w:rPr>
          <w:sz w:val="28"/>
          <w:szCs w:val="28"/>
          <w:lang w:val="ru-RU"/>
        </w:rPr>
        <w:t>«</w:t>
      </w:r>
      <w:r w:rsidR="009E544A">
        <w:rPr>
          <w:sz w:val="28"/>
          <w:szCs w:val="28"/>
          <w:lang w:val="ru-RU"/>
        </w:rPr>
        <w:t>5534840,755</w:t>
      </w:r>
      <w:r w:rsidR="009E544A" w:rsidRPr="00567B2B">
        <w:rPr>
          <w:sz w:val="28"/>
          <w:szCs w:val="28"/>
          <w:lang w:val="ru-RU"/>
        </w:rPr>
        <w:t>» заменить цифрами «</w:t>
      </w:r>
      <w:r w:rsidR="009E544A">
        <w:rPr>
          <w:sz w:val="28"/>
          <w:szCs w:val="28"/>
          <w:lang w:val="ru-RU"/>
        </w:rPr>
        <w:t>5465754,906</w:t>
      </w:r>
      <w:r w:rsidR="009E544A" w:rsidRPr="00567B2B">
        <w:rPr>
          <w:sz w:val="28"/>
          <w:szCs w:val="28"/>
          <w:lang w:val="ru-RU"/>
        </w:rPr>
        <w:t>», цифры «</w:t>
      </w:r>
      <w:r w:rsidR="009E544A">
        <w:rPr>
          <w:sz w:val="28"/>
          <w:szCs w:val="28"/>
          <w:lang w:val="ru-RU"/>
        </w:rPr>
        <w:t>821235,655</w:t>
      </w:r>
      <w:r w:rsidR="009E544A" w:rsidRPr="00567B2B">
        <w:rPr>
          <w:sz w:val="28"/>
          <w:szCs w:val="28"/>
          <w:lang w:val="ru-RU"/>
        </w:rPr>
        <w:t>» заменить цифрами «</w:t>
      </w:r>
      <w:r w:rsidR="009E544A">
        <w:rPr>
          <w:sz w:val="28"/>
          <w:szCs w:val="28"/>
          <w:lang w:val="ru-RU"/>
        </w:rPr>
        <w:t>759949,806</w:t>
      </w:r>
      <w:r w:rsidR="009E544A" w:rsidRPr="00567B2B">
        <w:rPr>
          <w:sz w:val="28"/>
          <w:szCs w:val="28"/>
          <w:lang w:val="ru-RU"/>
        </w:rPr>
        <w:t>», цифры «</w:t>
      </w:r>
      <w:r w:rsidR="009E544A">
        <w:rPr>
          <w:sz w:val="28"/>
          <w:szCs w:val="28"/>
          <w:lang w:val="ru-RU"/>
        </w:rPr>
        <w:t>651353,543</w:t>
      </w:r>
      <w:r w:rsidR="009E544A" w:rsidRPr="00567B2B">
        <w:rPr>
          <w:sz w:val="28"/>
          <w:szCs w:val="28"/>
          <w:lang w:val="ru-RU"/>
        </w:rPr>
        <w:t>» заменить цифрами «</w:t>
      </w:r>
      <w:r w:rsidR="009E544A">
        <w:rPr>
          <w:sz w:val="28"/>
          <w:szCs w:val="28"/>
          <w:lang w:val="ru-RU"/>
        </w:rPr>
        <w:t>643553,543</w:t>
      </w:r>
      <w:r w:rsidR="001C4681" w:rsidRPr="00567B2B">
        <w:rPr>
          <w:sz w:val="28"/>
          <w:szCs w:val="28"/>
          <w:lang w:val="ru-RU"/>
        </w:rPr>
        <w:t>»</w:t>
      </w:r>
      <w:r w:rsidR="001C4681">
        <w:rPr>
          <w:sz w:val="28"/>
          <w:szCs w:val="28"/>
          <w:lang w:val="ru-RU"/>
        </w:rPr>
        <w:t>.</w:t>
      </w:r>
    </w:p>
    <w:p w:rsidR="00F61898" w:rsidRDefault="00F61898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</w:t>
      </w:r>
      <w:r w:rsidRPr="003C2074">
        <w:rPr>
          <w:sz w:val="28"/>
          <w:szCs w:val="28"/>
          <w:lang w:val="ru-RU"/>
        </w:rPr>
        <w:t xml:space="preserve">В приложении № </w:t>
      </w:r>
      <w:r>
        <w:rPr>
          <w:sz w:val="28"/>
          <w:szCs w:val="28"/>
          <w:lang w:val="ru-RU"/>
        </w:rPr>
        <w:t>4</w:t>
      </w:r>
      <w:r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3C2074">
        <w:rPr>
          <w:bCs/>
          <w:sz w:val="28"/>
          <w:szCs w:val="28"/>
          <w:lang w:val="ru-RU"/>
        </w:rPr>
        <w:t>:</w:t>
      </w:r>
    </w:p>
    <w:p w:rsidR="004A598E" w:rsidRDefault="001C4681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.1. </w:t>
      </w:r>
      <w:r w:rsidR="00916396">
        <w:rPr>
          <w:bCs/>
          <w:sz w:val="28"/>
          <w:szCs w:val="28"/>
          <w:lang w:val="ru-RU"/>
        </w:rPr>
        <w:t>В р</w:t>
      </w:r>
      <w:r w:rsidRPr="00567B2B">
        <w:rPr>
          <w:sz w:val="28"/>
          <w:szCs w:val="28"/>
          <w:lang w:val="ru-RU"/>
        </w:rPr>
        <w:t>аздел</w:t>
      </w:r>
      <w:r w:rsidR="00916396">
        <w:rPr>
          <w:sz w:val="28"/>
          <w:szCs w:val="28"/>
          <w:lang w:val="ru-RU"/>
        </w:rPr>
        <w:t>е</w:t>
      </w:r>
      <w:r w:rsidRPr="00567B2B">
        <w:rPr>
          <w:sz w:val="28"/>
          <w:szCs w:val="28"/>
          <w:lang w:val="ru-RU"/>
        </w:rPr>
        <w:t xml:space="preserve"> 1. «</w:t>
      </w:r>
      <w:r w:rsidRPr="00567B2B">
        <w:rPr>
          <w:bCs/>
          <w:sz w:val="28"/>
          <w:szCs w:val="28"/>
          <w:lang w:val="ru-RU"/>
        </w:rPr>
        <w:t xml:space="preserve">Паспорт </w:t>
      </w:r>
      <w:r w:rsidRPr="00567B2B">
        <w:rPr>
          <w:sz w:val="28"/>
          <w:szCs w:val="28"/>
          <w:lang w:val="ru-RU"/>
        </w:rPr>
        <w:t xml:space="preserve">подпрограммы </w:t>
      </w:r>
      <w:r>
        <w:rPr>
          <w:sz w:val="28"/>
          <w:szCs w:val="28"/>
          <w:lang w:val="ru-RU"/>
        </w:rPr>
        <w:t>4</w:t>
      </w:r>
      <w:r w:rsidRPr="00567B2B">
        <w:rPr>
          <w:bCs/>
          <w:sz w:val="28"/>
          <w:szCs w:val="28"/>
          <w:lang w:val="ru-RU"/>
        </w:rPr>
        <w:t xml:space="preserve"> </w:t>
      </w:r>
      <w:r w:rsidRPr="00567B2B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Pr="00567B2B">
        <w:rPr>
          <w:sz w:val="28"/>
          <w:szCs w:val="28"/>
          <w:lang w:val="ru-RU"/>
        </w:rPr>
        <w:t>»</w:t>
      </w:r>
      <w:r w:rsidR="004A598E">
        <w:rPr>
          <w:sz w:val="28"/>
          <w:szCs w:val="28"/>
          <w:lang w:val="ru-RU"/>
        </w:rPr>
        <w:t xml:space="preserve"> </w:t>
      </w:r>
      <w:r w:rsidR="004A598E" w:rsidRPr="00567B2B">
        <w:rPr>
          <w:sz w:val="28"/>
          <w:szCs w:val="28"/>
          <w:lang w:val="ru-RU"/>
        </w:rPr>
        <w:t>в позиции «Объем финансирования за счет средств бюджета города Липецка с разбивкой по годам» цифры «</w:t>
      </w:r>
      <w:r w:rsidR="004A598E">
        <w:rPr>
          <w:sz w:val="28"/>
          <w:szCs w:val="28"/>
          <w:lang w:val="ru-RU"/>
        </w:rPr>
        <w:t>775981,825</w:t>
      </w:r>
      <w:r w:rsidR="004A598E" w:rsidRPr="00567B2B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783781,825</w:t>
      </w:r>
      <w:r w:rsidR="004A598E" w:rsidRPr="00567B2B">
        <w:rPr>
          <w:sz w:val="28"/>
          <w:szCs w:val="28"/>
          <w:lang w:val="ru-RU"/>
        </w:rPr>
        <w:t>», цифры «</w:t>
      </w:r>
      <w:r w:rsidR="004A598E">
        <w:rPr>
          <w:sz w:val="28"/>
          <w:szCs w:val="28"/>
          <w:lang w:val="ru-RU"/>
        </w:rPr>
        <w:t>106934,7</w:t>
      </w:r>
      <w:r w:rsidR="004A598E" w:rsidRPr="00567B2B">
        <w:rPr>
          <w:sz w:val="28"/>
          <w:szCs w:val="28"/>
          <w:lang w:val="ru-RU"/>
        </w:rPr>
        <w:t>» заменить цифрами «</w:t>
      </w:r>
      <w:r w:rsidR="004A598E">
        <w:rPr>
          <w:sz w:val="28"/>
          <w:szCs w:val="28"/>
          <w:lang w:val="ru-RU"/>
        </w:rPr>
        <w:t>114734,7</w:t>
      </w:r>
      <w:r w:rsidR="004A598E" w:rsidRPr="00567B2B">
        <w:rPr>
          <w:sz w:val="28"/>
          <w:szCs w:val="28"/>
          <w:lang w:val="ru-RU"/>
        </w:rPr>
        <w:t>»</w:t>
      </w:r>
      <w:r w:rsidR="004A598E">
        <w:rPr>
          <w:sz w:val="28"/>
          <w:szCs w:val="28"/>
          <w:lang w:val="ru-RU"/>
        </w:rPr>
        <w:t>;</w:t>
      </w:r>
    </w:p>
    <w:p w:rsidR="009E544A" w:rsidRDefault="009E544A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674FFA" w:rsidRDefault="004A598E" w:rsidP="00674FF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4.2. </w:t>
      </w:r>
      <w:r w:rsidR="00674FFA">
        <w:rPr>
          <w:sz w:val="28"/>
          <w:szCs w:val="28"/>
          <w:lang w:val="ru-RU"/>
        </w:rPr>
        <w:t xml:space="preserve">В разделе 6. «Ресурсное обеспечение подпрограммы 4» </w:t>
      </w:r>
      <w:r w:rsidR="00674FFA" w:rsidRPr="00567B2B">
        <w:rPr>
          <w:sz w:val="28"/>
          <w:szCs w:val="28"/>
          <w:lang w:val="ru-RU"/>
        </w:rPr>
        <w:t xml:space="preserve">цифры </w:t>
      </w:r>
      <w:r w:rsidR="003C7856" w:rsidRPr="00567B2B">
        <w:rPr>
          <w:sz w:val="28"/>
          <w:szCs w:val="28"/>
          <w:lang w:val="ru-RU"/>
        </w:rPr>
        <w:t>«</w:t>
      </w:r>
      <w:r w:rsidR="003C7856">
        <w:rPr>
          <w:sz w:val="28"/>
          <w:szCs w:val="28"/>
          <w:lang w:val="ru-RU"/>
        </w:rPr>
        <w:t>775981,825</w:t>
      </w:r>
      <w:r w:rsidR="003C7856" w:rsidRPr="00567B2B">
        <w:rPr>
          <w:sz w:val="28"/>
          <w:szCs w:val="28"/>
          <w:lang w:val="ru-RU"/>
        </w:rPr>
        <w:t>» заменить цифрами «</w:t>
      </w:r>
      <w:r w:rsidR="003C7856">
        <w:rPr>
          <w:sz w:val="28"/>
          <w:szCs w:val="28"/>
          <w:lang w:val="ru-RU"/>
        </w:rPr>
        <w:t>783781,825</w:t>
      </w:r>
      <w:r w:rsidR="003C7856" w:rsidRPr="00567B2B">
        <w:rPr>
          <w:sz w:val="28"/>
          <w:szCs w:val="28"/>
          <w:lang w:val="ru-RU"/>
        </w:rPr>
        <w:t>», цифры «</w:t>
      </w:r>
      <w:r w:rsidR="003C7856">
        <w:rPr>
          <w:sz w:val="28"/>
          <w:szCs w:val="28"/>
          <w:lang w:val="ru-RU"/>
        </w:rPr>
        <w:t>106934,7</w:t>
      </w:r>
      <w:r w:rsidR="003C7856" w:rsidRPr="00567B2B">
        <w:rPr>
          <w:sz w:val="28"/>
          <w:szCs w:val="28"/>
          <w:lang w:val="ru-RU"/>
        </w:rPr>
        <w:t>» заменить цифрами «</w:t>
      </w:r>
      <w:r w:rsidR="003C7856">
        <w:rPr>
          <w:sz w:val="28"/>
          <w:szCs w:val="28"/>
          <w:lang w:val="ru-RU"/>
        </w:rPr>
        <w:t>114734,7</w:t>
      </w:r>
      <w:r w:rsidR="00674FFA" w:rsidRPr="00567B2B">
        <w:rPr>
          <w:sz w:val="28"/>
          <w:szCs w:val="28"/>
          <w:lang w:val="ru-RU"/>
        </w:rPr>
        <w:t>»</w:t>
      </w:r>
      <w:r w:rsidR="00674FFA">
        <w:rPr>
          <w:sz w:val="28"/>
          <w:szCs w:val="28"/>
          <w:lang w:val="ru-RU"/>
        </w:rPr>
        <w:t>.</w:t>
      </w:r>
    </w:p>
    <w:p w:rsidR="004A598E" w:rsidRPr="00E072D7" w:rsidRDefault="00674FFA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E072D7" w:rsidRPr="00E072D7" w:rsidRDefault="00E072D7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E072D7" w:rsidRDefault="00E072D7" w:rsidP="00E072D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41056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sectPr w:rsidR="00541056" w:rsidSect="009E544A">
      <w:headerReference w:type="default" r:id="rId13"/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60" w:rsidRDefault="00623960" w:rsidP="0082581A">
      <w:r>
        <w:separator/>
      </w:r>
    </w:p>
  </w:endnote>
  <w:endnote w:type="continuationSeparator" w:id="0">
    <w:p w:rsidR="00623960" w:rsidRDefault="00623960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60" w:rsidRDefault="00623960" w:rsidP="0082581A">
      <w:r>
        <w:separator/>
      </w:r>
    </w:p>
  </w:footnote>
  <w:footnote w:type="continuationSeparator" w:id="0">
    <w:p w:rsidR="00623960" w:rsidRDefault="00623960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9E544A" w:rsidRDefault="009E54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C25" w:rsidRPr="00902C25">
          <w:rPr>
            <w:noProof/>
            <w:lang w:val="ru-RU"/>
          </w:rPr>
          <w:t>2</w:t>
        </w:r>
        <w:r>
          <w:fldChar w:fldCharType="end"/>
        </w:r>
      </w:p>
    </w:sdtContent>
  </w:sdt>
  <w:p w:rsidR="009E544A" w:rsidRPr="002E2303" w:rsidRDefault="009E544A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44A" w:rsidRPr="0053708D" w:rsidRDefault="009E544A">
    <w:pPr>
      <w:pStyle w:val="a5"/>
      <w:jc w:val="center"/>
      <w:rPr>
        <w:sz w:val="24"/>
        <w:szCs w:val="24"/>
      </w:rPr>
    </w:pPr>
  </w:p>
  <w:p w:rsidR="009E544A" w:rsidRPr="00E7155E" w:rsidRDefault="009E544A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44A" w:rsidRDefault="009E544A">
    <w:pPr>
      <w:pStyle w:val="a5"/>
      <w:jc w:val="center"/>
    </w:pPr>
  </w:p>
  <w:p w:rsidR="009E544A" w:rsidRPr="00E7155E" w:rsidRDefault="009E544A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44A" w:rsidRPr="00F501E3" w:rsidRDefault="009E544A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902C25" w:rsidRPr="00902C25">
      <w:rPr>
        <w:noProof/>
        <w:sz w:val="24"/>
        <w:szCs w:val="24"/>
        <w:lang w:val="ru-RU"/>
      </w:rPr>
      <w:t>10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0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9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1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1747C"/>
    <w:rsid w:val="000176C5"/>
    <w:rsid w:val="00021008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50A31"/>
    <w:rsid w:val="00051446"/>
    <w:rsid w:val="00057C1E"/>
    <w:rsid w:val="00060092"/>
    <w:rsid w:val="0006059E"/>
    <w:rsid w:val="00061AC3"/>
    <w:rsid w:val="000644E9"/>
    <w:rsid w:val="00067BD8"/>
    <w:rsid w:val="0007100D"/>
    <w:rsid w:val="00075727"/>
    <w:rsid w:val="00082268"/>
    <w:rsid w:val="00082B88"/>
    <w:rsid w:val="000871A1"/>
    <w:rsid w:val="00087908"/>
    <w:rsid w:val="000932C3"/>
    <w:rsid w:val="0009498E"/>
    <w:rsid w:val="000954CB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C2530"/>
    <w:rsid w:val="001C4681"/>
    <w:rsid w:val="001C4E79"/>
    <w:rsid w:val="001C754E"/>
    <w:rsid w:val="001C7B38"/>
    <w:rsid w:val="001D4703"/>
    <w:rsid w:val="001D4EFF"/>
    <w:rsid w:val="001D4F59"/>
    <w:rsid w:val="001D6A20"/>
    <w:rsid w:val="001D7CAF"/>
    <w:rsid w:val="001E0F8F"/>
    <w:rsid w:val="001E2A01"/>
    <w:rsid w:val="001E456C"/>
    <w:rsid w:val="001F0A34"/>
    <w:rsid w:val="001F0DCA"/>
    <w:rsid w:val="001F3A55"/>
    <w:rsid w:val="001F470F"/>
    <w:rsid w:val="00203FD7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3BB4"/>
    <w:rsid w:val="002344B3"/>
    <w:rsid w:val="0024554B"/>
    <w:rsid w:val="00247846"/>
    <w:rsid w:val="00255DBF"/>
    <w:rsid w:val="00257FBF"/>
    <w:rsid w:val="00261275"/>
    <w:rsid w:val="00261D14"/>
    <w:rsid w:val="00263FBC"/>
    <w:rsid w:val="00264842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5D97"/>
    <w:rsid w:val="002C5FAC"/>
    <w:rsid w:val="002C6CE6"/>
    <w:rsid w:val="002C737A"/>
    <w:rsid w:val="002D2AB8"/>
    <w:rsid w:val="002D5529"/>
    <w:rsid w:val="002D5BC9"/>
    <w:rsid w:val="002D7384"/>
    <w:rsid w:val="002E2303"/>
    <w:rsid w:val="002E37F1"/>
    <w:rsid w:val="002E5F5E"/>
    <w:rsid w:val="002F0F0D"/>
    <w:rsid w:val="002F411B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21F3"/>
    <w:rsid w:val="0038374F"/>
    <w:rsid w:val="00384182"/>
    <w:rsid w:val="0038610E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50BA"/>
    <w:rsid w:val="0042331F"/>
    <w:rsid w:val="00431704"/>
    <w:rsid w:val="00431732"/>
    <w:rsid w:val="00432560"/>
    <w:rsid w:val="00441EB5"/>
    <w:rsid w:val="0044431F"/>
    <w:rsid w:val="00446B7F"/>
    <w:rsid w:val="004560B5"/>
    <w:rsid w:val="004567F0"/>
    <w:rsid w:val="00460607"/>
    <w:rsid w:val="00461287"/>
    <w:rsid w:val="00466A8F"/>
    <w:rsid w:val="00467A39"/>
    <w:rsid w:val="00470B4F"/>
    <w:rsid w:val="00472560"/>
    <w:rsid w:val="0047406F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256D"/>
    <w:rsid w:val="004D620E"/>
    <w:rsid w:val="004E1241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3960"/>
    <w:rsid w:val="00624ABB"/>
    <w:rsid w:val="006268FA"/>
    <w:rsid w:val="00627721"/>
    <w:rsid w:val="00630D0D"/>
    <w:rsid w:val="0063447D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73F32"/>
    <w:rsid w:val="00674FFA"/>
    <w:rsid w:val="00675A60"/>
    <w:rsid w:val="00685386"/>
    <w:rsid w:val="00685C8A"/>
    <w:rsid w:val="0068616B"/>
    <w:rsid w:val="00687AA7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5C23"/>
    <w:rsid w:val="00756256"/>
    <w:rsid w:val="00757CEC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C0E23"/>
    <w:rsid w:val="007C2A1B"/>
    <w:rsid w:val="007C41A8"/>
    <w:rsid w:val="007C59BD"/>
    <w:rsid w:val="007C65E0"/>
    <w:rsid w:val="007C6EA0"/>
    <w:rsid w:val="007C70AF"/>
    <w:rsid w:val="007C7278"/>
    <w:rsid w:val="007D02FD"/>
    <w:rsid w:val="007D1674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4555"/>
    <w:rsid w:val="0082581A"/>
    <w:rsid w:val="0082647B"/>
    <w:rsid w:val="00835E4E"/>
    <w:rsid w:val="0083645D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575"/>
    <w:rsid w:val="008F0E3B"/>
    <w:rsid w:val="008F202D"/>
    <w:rsid w:val="008F39A5"/>
    <w:rsid w:val="008F47FD"/>
    <w:rsid w:val="008F686D"/>
    <w:rsid w:val="0090191A"/>
    <w:rsid w:val="00902C25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620B7"/>
    <w:rsid w:val="00962D97"/>
    <w:rsid w:val="00964B09"/>
    <w:rsid w:val="0097142C"/>
    <w:rsid w:val="00977BD3"/>
    <w:rsid w:val="009840BC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C14FB"/>
    <w:rsid w:val="009C330E"/>
    <w:rsid w:val="009C502A"/>
    <w:rsid w:val="009C74B5"/>
    <w:rsid w:val="009D2A99"/>
    <w:rsid w:val="009D3FCB"/>
    <w:rsid w:val="009D4836"/>
    <w:rsid w:val="009D525D"/>
    <w:rsid w:val="009E1D09"/>
    <w:rsid w:val="009E3396"/>
    <w:rsid w:val="009E544A"/>
    <w:rsid w:val="009F02E8"/>
    <w:rsid w:val="009F0F63"/>
    <w:rsid w:val="009F27C8"/>
    <w:rsid w:val="009F3842"/>
    <w:rsid w:val="009F6727"/>
    <w:rsid w:val="00A0229A"/>
    <w:rsid w:val="00A0320A"/>
    <w:rsid w:val="00A03479"/>
    <w:rsid w:val="00A074CC"/>
    <w:rsid w:val="00A218FC"/>
    <w:rsid w:val="00A30005"/>
    <w:rsid w:val="00A30E34"/>
    <w:rsid w:val="00A36EB2"/>
    <w:rsid w:val="00A3704F"/>
    <w:rsid w:val="00A37B6B"/>
    <w:rsid w:val="00A404E6"/>
    <w:rsid w:val="00A40513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9D2"/>
    <w:rsid w:val="00AA6B9B"/>
    <w:rsid w:val="00AA737F"/>
    <w:rsid w:val="00AA7DAC"/>
    <w:rsid w:val="00AB26A5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2C12"/>
    <w:rsid w:val="00AF2EC5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F2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1B83"/>
    <w:rsid w:val="00B92949"/>
    <w:rsid w:val="00B93A20"/>
    <w:rsid w:val="00BA2A46"/>
    <w:rsid w:val="00BA4810"/>
    <w:rsid w:val="00BB062F"/>
    <w:rsid w:val="00BB2102"/>
    <w:rsid w:val="00BB2D91"/>
    <w:rsid w:val="00BB334D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752C"/>
    <w:rsid w:val="00BE76BD"/>
    <w:rsid w:val="00BF38DB"/>
    <w:rsid w:val="00BF3DA1"/>
    <w:rsid w:val="00BF450F"/>
    <w:rsid w:val="00BF637E"/>
    <w:rsid w:val="00C00A76"/>
    <w:rsid w:val="00C0170C"/>
    <w:rsid w:val="00C038C7"/>
    <w:rsid w:val="00C078CC"/>
    <w:rsid w:val="00C07F5B"/>
    <w:rsid w:val="00C113FD"/>
    <w:rsid w:val="00C118B0"/>
    <w:rsid w:val="00C122B8"/>
    <w:rsid w:val="00C26BC1"/>
    <w:rsid w:val="00C27199"/>
    <w:rsid w:val="00C27209"/>
    <w:rsid w:val="00C314BD"/>
    <w:rsid w:val="00C329CA"/>
    <w:rsid w:val="00C446C8"/>
    <w:rsid w:val="00C451A7"/>
    <w:rsid w:val="00C45597"/>
    <w:rsid w:val="00C45CBB"/>
    <w:rsid w:val="00C474DE"/>
    <w:rsid w:val="00C47A5A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22D06"/>
    <w:rsid w:val="00D2429B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549BE"/>
    <w:rsid w:val="00D61167"/>
    <w:rsid w:val="00D625B0"/>
    <w:rsid w:val="00D632F3"/>
    <w:rsid w:val="00D654AA"/>
    <w:rsid w:val="00D65A9A"/>
    <w:rsid w:val="00D70A22"/>
    <w:rsid w:val="00D76172"/>
    <w:rsid w:val="00D77700"/>
    <w:rsid w:val="00D8087B"/>
    <w:rsid w:val="00D815A1"/>
    <w:rsid w:val="00D82F08"/>
    <w:rsid w:val="00D83AA0"/>
    <w:rsid w:val="00D84B3F"/>
    <w:rsid w:val="00D84CD5"/>
    <w:rsid w:val="00D862FE"/>
    <w:rsid w:val="00D90BBD"/>
    <w:rsid w:val="00DA4E9B"/>
    <w:rsid w:val="00DB3877"/>
    <w:rsid w:val="00DB7B3C"/>
    <w:rsid w:val="00DD2BC6"/>
    <w:rsid w:val="00DD2EB3"/>
    <w:rsid w:val="00DE03BA"/>
    <w:rsid w:val="00DE552C"/>
    <w:rsid w:val="00DE6170"/>
    <w:rsid w:val="00DF0231"/>
    <w:rsid w:val="00DF3639"/>
    <w:rsid w:val="00DF4285"/>
    <w:rsid w:val="00DF496C"/>
    <w:rsid w:val="00DF4A6F"/>
    <w:rsid w:val="00E072D7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6740"/>
    <w:rsid w:val="00E56CE2"/>
    <w:rsid w:val="00E6047A"/>
    <w:rsid w:val="00E61584"/>
    <w:rsid w:val="00E61E99"/>
    <w:rsid w:val="00E63F73"/>
    <w:rsid w:val="00E647F1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127C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20A4D"/>
    <w:rsid w:val="00F218CC"/>
    <w:rsid w:val="00F2315D"/>
    <w:rsid w:val="00F24B65"/>
    <w:rsid w:val="00F30793"/>
    <w:rsid w:val="00F354C5"/>
    <w:rsid w:val="00F421A5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84ED5"/>
    <w:rsid w:val="00F90606"/>
    <w:rsid w:val="00F92A75"/>
    <w:rsid w:val="00FA073F"/>
    <w:rsid w:val="00FA0ABE"/>
    <w:rsid w:val="00FA195C"/>
    <w:rsid w:val="00FA7629"/>
    <w:rsid w:val="00FB1684"/>
    <w:rsid w:val="00FB6E2E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B278-7D6B-40EA-8862-4A4D0B83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11</Pages>
  <Words>2436</Words>
  <Characters>13888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2019-12-23T12:27:00Z</cp:lastPrinted>
  <dcterms:created xsi:type="dcterms:W3CDTF">2019-12-27T07:08:00Z</dcterms:created>
  <dcterms:modified xsi:type="dcterms:W3CDTF">2019-12-27T07:08:00Z</dcterms:modified>
</cp:coreProperties>
</file>