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8334CF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8334CF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06.04.2021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>558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2860B3" w:rsidRDefault="002860B3" w:rsidP="007E79AB">
      <w:pPr>
        <w:rPr>
          <w:rFonts w:ascii="Times New Roman CYR" w:hAnsi="Times New Roman CYR"/>
          <w:sz w:val="28"/>
          <w:lang w:val="ru-RU"/>
        </w:rPr>
      </w:pPr>
    </w:p>
    <w:p w:rsidR="008334CF" w:rsidRDefault="008334CF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О признании утратившим силу</w:t>
      </w:r>
    </w:p>
    <w:p w:rsidR="008334CF" w:rsidRDefault="008334CF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постановления администрации</w:t>
      </w:r>
    </w:p>
    <w:p w:rsidR="008334CF" w:rsidRDefault="008334CF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города Липецка от 25.09.2019</w:t>
      </w:r>
    </w:p>
    <w:p w:rsidR="008334CF" w:rsidRDefault="008334CF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№ 1893</w:t>
      </w:r>
    </w:p>
    <w:p w:rsidR="008334CF" w:rsidRDefault="008334CF" w:rsidP="007E79AB">
      <w:pPr>
        <w:rPr>
          <w:rFonts w:ascii="Times New Roman CYR" w:hAnsi="Times New Roman CYR"/>
          <w:sz w:val="28"/>
          <w:lang w:val="ru-RU"/>
        </w:rPr>
      </w:pPr>
    </w:p>
    <w:p w:rsidR="008334CF" w:rsidRDefault="008334CF" w:rsidP="007E79AB">
      <w:pPr>
        <w:rPr>
          <w:rFonts w:ascii="Times New Roman CYR" w:hAnsi="Times New Roman CYR"/>
          <w:sz w:val="28"/>
          <w:lang w:val="ru-RU"/>
        </w:rPr>
      </w:pPr>
    </w:p>
    <w:p w:rsidR="008334CF" w:rsidRDefault="008334CF" w:rsidP="007E79AB">
      <w:pPr>
        <w:rPr>
          <w:rFonts w:ascii="Times New Roman CYR" w:hAnsi="Times New Roman CYR"/>
          <w:sz w:val="28"/>
          <w:lang w:val="ru-RU"/>
        </w:rPr>
      </w:pPr>
    </w:p>
    <w:p w:rsidR="008334CF" w:rsidRDefault="008334CF" w:rsidP="008334CF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По результатам проведенного мониторинга в целях приведения нормативных правовых актов администрации города Липецка в соответствие с действующим законодательством и на основании статьи 1 Закона Липецкой области от 10.08.2020 № 417-ОЗ «О признании утратившими силу отдельных положений некоторых законов Липецкой области по вопросам наделения органов местного самоуправления отдельными государственными полномочиями», администрация города</w:t>
      </w:r>
    </w:p>
    <w:p w:rsidR="008334CF" w:rsidRDefault="008334CF" w:rsidP="007E79AB">
      <w:pPr>
        <w:rPr>
          <w:rFonts w:ascii="Times New Roman CYR" w:hAnsi="Times New Roman CYR"/>
          <w:sz w:val="28"/>
          <w:lang w:val="ru-RU"/>
        </w:rPr>
      </w:pPr>
    </w:p>
    <w:p w:rsidR="008334CF" w:rsidRDefault="008334CF" w:rsidP="007E79AB">
      <w:pPr>
        <w:rPr>
          <w:rFonts w:ascii="Times New Roman CYR" w:hAnsi="Times New Roman CYR"/>
          <w:sz w:val="28"/>
          <w:lang w:val="ru-RU"/>
        </w:rPr>
      </w:pPr>
    </w:p>
    <w:p w:rsidR="008334CF" w:rsidRDefault="008334CF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 О С Т А Н О В Л Я Е Т:</w:t>
      </w:r>
    </w:p>
    <w:p w:rsidR="008334CF" w:rsidRDefault="008334CF" w:rsidP="007E79AB">
      <w:pPr>
        <w:rPr>
          <w:rFonts w:ascii="Times New Roman CYR" w:hAnsi="Times New Roman CYR"/>
          <w:sz w:val="28"/>
          <w:lang w:val="ru-RU"/>
        </w:rPr>
      </w:pPr>
    </w:p>
    <w:p w:rsidR="008334CF" w:rsidRDefault="008334CF" w:rsidP="007E79AB">
      <w:pPr>
        <w:rPr>
          <w:rFonts w:ascii="Times New Roman CYR" w:hAnsi="Times New Roman CYR"/>
          <w:sz w:val="28"/>
          <w:lang w:val="ru-RU"/>
        </w:rPr>
      </w:pPr>
    </w:p>
    <w:p w:rsidR="008334CF" w:rsidRDefault="008334CF" w:rsidP="008334CF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Признать утратившим силу постановление администрации города Липецка от 25.09.2019 № 1893 «Об утверждении административного регламента предоставления государственной услуги «Исполнение запросов граждан Российской Федерации».</w:t>
      </w:r>
    </w:p>
    <w:p w:rsidR="008334CF" w:rsidRDefault="008334CF" w:rsidP="008334CF">
      <w:pPr>
        <w:jc w:val="both"/>
        <w:rPr>
          <w:rFonts w:ascii="Times New Roman CYR" w:hAnsi="Times New Roman CYR"/>
          <w:sz w:val="28"/>
          <w:lang w:val="ru-RU"/>
        </w:rPr>
      </w:pPr>
    </w:p>
    <w:p w:rsidR="008334CF" w:rsidRDefault="008334CF" w:rsidP="008334CF">
      <w:pPr>
        <w:jc w:val="both"/>
        <w:rPr>
          <w:rFonts w:ascii="Times New Roman CYR" w:hAnsi="Times New Roman CYR"/>
          <w:sz w:val="28"/>
          <w:lang w:val="ru-RU"/>
        </w:rPr>
      </w:pPr>
    </w:p>
    <w:p w:rsidR="008334CF" w:rsidRDefault="008334CF" w:rsidP="008334CF">
      <w:pPr>
        <w:jc w:val="both"/>
        <w:rPr>
          <w:rFonts w:ascii="Times New Roman CYR" w:hAnsi="Times New Roman CYR"/>
          <w:sz w:val="28"/>
          <w:lang w:val="ru-RU"/>
        </w:rPr>
      </w:pPr>
    </w:p>
    <w:p w:rsidR="008334CF" w:rsidRPr="00CD33B5" w:rsidRDefault="008334CF" w:rsidP="008334CF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Глава города Липецка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  <w:t>Е.Ю.Уваркина</w:t>
      </w:r>
      <w:bookmarkStart w:id="0" w:name="_GoBack"/>
      <w:bookmarkEnd w:id="0"/>
    </w:p>
    <w:sectPr w:rsidR="008334CF" w:rsidRPr="00CD33B5" w:rsidSect="008334CF">
      <w:pgSz w:w="11907" w:h="16840" w:code="9"/>
      <w:pgMar w:top="1134" w:right="567" w:bottom="1134" w:left="1701" w:header="51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2860B3"/>
    <w:rsid w:val="002B7F0F"/>
    <w:rsid w:val="003379DA"/>
    <w:rsid w:val="003B7240"/>
    <w:rsid w:val="005D2DE7"/>
    <w:rsid w:val="005F294C"/>
    <w:rsid w:val="0064530A"/>
    <w:rsid w:val="00764F89"/>
    <w:rsid w:val="007E79AB"/>
    <w:rsid w:val="007F70AD"/>
    <w:rsid w:val="008334CF"/>
    <w:rsid w:val="008509FE"/>
    <w:rsid w:val="00A74FFA"/>
    <w:rsid w:val="00BD16EE"/>
    <w:rsid w:val="00C0170C"/>
    <w:rsid w:val="00CD33B5"/>
    <w:rsid w:val="00F2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2014-05-06T10:48:00Z</cp:lastPrinted>
  <dcterms:created xsi:type="dcterms:W3CDTF">2021-04-09T09:00:00Z</dcterms:created>
  <dcterms:modified xsi:type="dcterms:W3CDTF">2021-04-09T09:00:00Z</dcterms:modified>
</cp:coreProperties>
</file>