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59" w:rsidRPr="000C58C1" w:rsidRDefault="004C208E" w:rsidP="00DB1159">
      <w:pPr>
        <w:framePr w:w="939" w:hSpace="180" w:wrap="auto" w:vAnchor="text" w:hAnchor="page" w:x="5864" w:y="-632"/>
        <w:ind w:left="110"/>
      </w:pPr>
      <w:r w:rsidRPr="000C58C1"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08E" w:rsidRDefault="004C208E" w:rsidP="004C208E">
      <w:pPr>
        <w:rPr>
          <w:lang w:val="ru-RU"/>
        </w:rPr>
      </w:pPr>
    </w:p>
    <w:p w:rsidR="004C208E" w:rsidRDefault="004C208E" w:rsidP="004C208E">
      <w:pPr>
        <w:rPr>
          <w:lang w:val="ru-RU"/>
        </w:rPr>
      </w:pPr>
    </w:p>
    <w:p w:rsidR="004C208E" w:rsidRPr="004C208E" w:rsidRDefault="004C208E" w:rsidP="004C208E">
      <w:pPr>
        <w:jc w:val="center"/>
        <w:rPr>
          <w:rFonts w:ascii="Times New Roman CYR" w:hAnsi="Times New Roman CYR"/>
          <w:sz w:val="22"/>
          <w:szCs w:val="22"/>
          <w:lang w:val="ru-RU"/>
        </w:rPr>
      </w:pPr>
    </w:p>
    <w:p w:rsidR="00DB1159" w:rsidRPr="000C58C1" w:rsidRDefault="00DB1159" w:rsidP="004C208E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C58C1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0C58C1" w:rsidRDefault="00DB1159" w:rsidP="00DB1159">
      <w:pPr>
        <w:rPr>
          <w:rFonts w:ascii="Times New Roman CYR" w:hAnsi="Times New Roman CYR"/>
          <w:lang w:val="ru-RU"/>
        </w:rPr>
      </w:pP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C58C1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0C58C1" w:rsidRDefault="004C208E" w:rsidP="00DB1159">
      <w:pPr>
        <w:rPr>
          <w:rFonts w:ascii="Times New Roman CYR" w:hAnsi="Times New Roman CYR"/>
          <w:b/>
          <w:sz w:val="24"/>
          <w:lang w:val="ru-RU"/>
        </w:rPr>
      </w:pPr>
      <w:r w:rsidRPr="004C208E">
        <w:rPr>
          <w:rFonts w:ascii="Times New Roman CYR" w:hAnsi="Times New Roman CYR"/>
          <w:sz w:val="28"/>
          <w:szCs w:val="28"/>
          <w:lang w:val="ru-RU"/>
        </w:rPr>
        <w:t>13.01.2022</w:t>
      </w:r>
      <w:r w:rsidR="00DB1159" w:rsidRPr="000C58C1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4C208E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4C208E">
        <w:rPr>
          <w:rFonts w:ascii="Times New Roman CYR" w:hAnsi="Times New Roman CYR"/>
          <w:sz w:val="28"/>
          <w:szCs w:val="28"/>
          <w:lang w:val="ru-RU"/>
        </w:rPr>
        <w:t>45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0C58C1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0C58C1" w:rsidRDefault="007F70AD" w:rsidP="005D2DE7">
      <w:pPr>
        <w:rPr>
          <w:rFonts w:ascii="Times New Roman CYR" w:hAnsi="Times New Roman CYR"/>
          <w:sz w:val="28"/>
          <w:lang w:val="ru-RU"/>
        </w:rPr>
      </w:pPr>
    </w:p>
    <w:p w:rsidR="00DB1159" w:rsidRPr="000C58C1" w:rsidRDefault="00DB1159" w:rsidP="005D2DE7">
      <w:pPr>
        <w:rPr>
          <w:rFonts w:ascii="Times New Roman CYR" w:hAnsi="Times New Roman CYR"/>
          <w:sz w:val="28"/>
          <w:lang w:val="ru-RU"/>
        </w:rPr>
      </w:pP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О внесении изменений </w:t>
      </w: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города Липецка от </w:t>
      </w:r>
      <w:r w:rsidR="0080611C" w:rsidRPr="00372ECC">
        <w:rPr>
          <w:sz w:val="28"/>
          <w:szCs w:val="28"/>
          <w:lang w:val="ru-RU"/>
        </w:rPr>
        <w:t>05.07.2017</w:t>
      </w:r>
      <w:r w:rsidRPr="00372ECC">
        <w:rPr>
          <w:sz w:val="28"/>
          <w:szCs w:val="28"/>
          <w:lang w:val="ru-RU"/>
        </w:rPr>
        <w:t xml:space="preserve"> № </w:t>
      </w:r>
      <w:r w:rsidR="0080611C" w:rsidRPr="00372ECC">
        <w:rPr>
          <w:sz w:val="28"/>
          <w:szCs w:val="28"/>
          <w:lang w:val="ru-RU"/>
        </w:rPr>
        <w:t>1178</w:t>
      </w:r>
    </w:p>
    <w:p w:rsidR="00F84678" w:rsidRPr="000C58C1" w:rsidRDefault="00F84678" w:rsidP="00F84678">
      <w:pPr>
        <w:rPr>
          <w:sz w:val="28"/>
          <w:szCs w:val="28"/>
          <w:lang w:val="ru-RU"/>
        </w:rPr>
      </w:pPr>
    </w:p>
    <w:p w:rsidR="00F84678" w:rsidRPr="000C58C1" w:rsidRDefault="00F84678" w:rsidP="00F84678">
      <w:pPr>
        <w:rPr>
          <w:sz w:val="28"/>
          <w:szCs w:val="28"/>
          <w:lang w:val="ru-RU"/>
        </w:rPr>
      </w:pPr>
    </w:p>
    <w:p w:rsidR="00ED1957" w:rsidRPr="000C58C1" w:rsidRDefault="001344F7" w:rsidP="00982A0A">
      <w:pPr>
        <w:suppressAutoHyphens/>
        <w:autoSpaceDE w:val="0"/>
        <w:autoSpaceDN w:val="0"/>
        <w:adjustRightInd w:val="0"/>
        <w:ind w:firstLine="567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>В целях упорядочения размещения информационных элементов на территории города Липецка</w:t>
      </w:r>
      <w:r w:rsidR="00ED1957" w:rsidRPr="000C58C1">
        <w:rPr>
          <w:sz w:val="28"/>
          <w:szCs w:val="28"/>
          <w:lang w:val="ru-RU"/>
        </w:rPr>
        <w:t xml:space="preserve">, администрация города </w:t>
      </w:r>
    </w:p>
    <w:p w:rsidR="00F84678" w:rsidRPr="000C58C1" w:rsidRDefault="00F84678" w:rsidP="00F84678">
      <w:pPr>
        <w:shd w:val="clear" w:color="auto" w:fill="FFFFFF"/>
        <w:suppressAutoHyphens/>
        <w:ind w:firstLine="709"/>
        <w:rPr>
          <w:sz w:val="28"/>
          <w:szCs w:val="28"/>
          <w:lang w:val="ru-RU"/>
        </w:rPr>
      </w:pPr>
    </w:p>
    <w:p w:rsidR="00F84678" w:rsidRPr="000C58C1" w:rsidRDefault="00F84678" w:rsidP="00F84678">
      <w:pPr>
        <w:pStyle w:val="a8"/>
        <w:suppressAutoHyphens/>
        <w:rPr>
          <w:szCs w:val="28"/>
        </w:rPr>
      </w:pPr>
      <w:r w:rsidRPr="000C58C1">
        <w:rPr>
          <w:szCs w:val="28"/>
        </w:rPr>
        <w:t>П О С Т А Н О В Л Я Е Т:</w:t>
      </w:r>
    </w:p>
    <w:p w:rsidR="00F84678" w:rsidRPr="000C58C1" w:rsidRDefault="00F84678" w:rsidP="00350F2F">
      <w:pPr>
        <w:suppressAutoHyphens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F84678" w:rsidRDefault="00F84678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Внести в постановление администрации города Липецка от </w:t>
      </w:r>
      <w:r w:rsidR="00FC7755">
        <w:rPr>
          <w:sz w:val="28"/>
          <w:szCs w:val="28"/>
          <w:lang w:val="ru-RU"/>
        </w:rPr>
        <w:t xml:space="preserve">05.07.2017     № 1178 </w:t>
      </w:r>
      <w:r w:rsidR="00B169FA" w:rsidRPr="000C58C1">
        <w:rPr>
          <w:sz w:val="28"/>
          <w:szCs w:val="28"/>
          <w:lang w:val="ru-RU"/>
        </w:rPr>
        <w:t xml:space="preserve">«Об утверждении Порядка размещения и содержания информационных элементов на территории города Липецка» </w:t>
      </w:r>
      <w:r w:rsidR="00B169FA">
        <w:rPr>
          <w:sz w:val="28"/>
          <w:szCs w:val="28"/>
          <w:lang w:val="ru-RU"/>
        </w:rPr>
        <w:t xml:space="preserve">(в редакции постановлений </w:t>
      </w:r>
      <w:r w:rsidR="00B169FA" w:rsidRPr="00A121F6">
        <w:rPr>
          <w:sz w:val="28"/>
          <w:szCs w:val="28"/>
          <w:lang w:val="ru-RU"/>
        </w:rPr>
        <w:t>от</w:t>
      </w:r>
      <w:r w:rsidR="00B169FA">
        <w:rPr>
          <w:sz w:val="28"/>
          <w:szCs w:val="28"/>
          <w:lang w:val="ru-RU"/>
        </w:rPr>
        <w:t xml:space="preserve"> 17.07.2019 № 1291, от 27.12.2019 № 2567) </w:t>
      </w:r>
      <w:r w:rsidR="00FC7755">
        <w:rPr>
          <w:sz w:val="28"/>
          <w:szCs w:val="28"/>
          <w:lang w:val="ru-RU"/>
        </w:rPr>
        <w:t>следующие изменения:</w:t>
      </w:r>
    </w:p>
    <w:p w:rsidR="00FC7755" w:rsidRDefault="00FC7755" w:rsidP="00F41EA2">
      <w:pPr>
        <w:tabs>
          <w:tab w:val="left" w:pos="567"/>
        </w:tabs>
        <w:suppressAutoHyphens/>
        <w:ind w:firstLine="567"/>
        <w:rPr>
          <w:sz w:val="28"/>
          <w:szCs w:val="28"/>
          <w:lang w:val="ru-RU"/>
        </w:rPr>
      </w:pPr>
    </w:p>
    <w:p w:rsidR="00FC7755" w:rsidRDefault="00702995" w:rsidP="00702995">
      <w:pPr>
        <w:tabs>
          <w:tab w:val="left" w:pos="567"/>
        </w:tabs>
        <w:suppressAutoHyphens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- п</w:t>
      </w:r>
      <w:r w:rsidR="00131A92">
        <w:rPr>
          <w:sz w:val="28"/>
          <w:szCs w:val="28"/>
          <w:lang w:val="ru-RU"/>
        </w:rPr>
        <w:t>риложение к Порядку размещения и содержания информационных элементов на территории города Липецка изложить в следующей редакции:</w:t>
      </w:r>
    </w:p>
    <w:p w:rsidR="00131A92" w:rsidRDefault="00131A92" w:rsidP="00131A92">
      <w:pPr>
        <w:tabs>
          <w:tab w:val="left" w:pos="567"/>
        </w:tabs>
        <w:suppressAutoHyphens/>
        <w:ind w:left="567"/>
        <w:rPr>
          <w:sz w:val="28"/>
          <w:szCs w:val="28"/>
          <w:lang w:val="ru-RU"/>
        </w:rPr>
      </w:pPr>
    </w:p>
    <w:p w:rsidR="003B6850" w:rsidRDefault="00131A92" w:rsidP="004C208E">
      <w:pPr>
        <w:pStyle w:val="ConsPlusNormal"/>
        <w:ind w:left="5245"/>
        <w:jc w:val="left"/>
        <w:outlineLvl w:val="1"/>
      </w:pPr>
      <w:r>
        <w:t>«Приложение</w:t>
      </w:r>
      <w:r w:rsidR="00702995">
        <w:t xml:space="preserve"> </w:t>
      </w:r>
      <w:r>
        <w:t>к Порядку</w:t>
      </w:r>
    </w:p>
    <w:p w:rsidR="00131A92" w:rsidRDefault="00131A92" w:rsidP="004C208E">
      <w:pPr>
        <w:pStyle w:val="ConsPlusNormal"/>
        <w:ind w:left="5245"/>
        <w:jc w:val="left"/>
        <w:outlineLvl w:val="1"/>
      </w:pPr>
      <w:r>
        <w:t>размещения и содержания</w:t>
      </w:r>
    </w:p>
    <w:p w:rsidR="00131A92" w:rsidRDefault="00131A92" w:rsidP="004C208E">
      <w:pPr>
        <w:pStyle w:val="ConsPlusNormal"/>
        <w:ind w:left="5245"/>
        <w:jc w:val="left"/>
      </w:pPr>
      <w:r>
        <w:t>информационных элементов</w:t>
      </w:r>
    </w:p>
    <w:p w:rsidR="00131A92" w:rsidRDefault="003B6850" w:rsidP="004C208E">
      <w:pPr>
        <w:pStyle w:val="ConsPlusNormal"/>
        <w:ind w:left="5245"/>
        <w:jc w:val="left"/>
      </w:pPr>
      <w:r>
        <w:t>на территории г.</w:t>
      </w:r>
      <w:r w:rsidR="00131A92">
        <w:t xml:space="preserve"> Липецка</w:t>
      </w:r>
    </w:p>
    <w:p w:rsidR="00131A92" w:rsidRDefault="00131A92" w:rsidP="003B6850">
      <w:pPr>
        <w:pStyle w:val="ConsPlusNormal"/>
        <w:jc w:val="right"/>
      </w:pPr>
    </w:p>
    <w:p w:rsidR="00131A92" w:rsidRDefault="00131A92" w:rsidP="00131A92">
      <w:pPr>
        <w:pStyle w:val="ConsPlusNormal"/>
      </w:pPr>
    </w:p>
    <w:p w:rsidR="00131A92" w:rsidRDefault="00131A92" w:rsidP="00131A92">
      <w:pPr>
        <w:pStyle w:val="ConsPlusTitle"/>
        <w:jc w:val="center"/>
      </w:pPr>
      <w:bookmarkStart w:id="0" w:name="P297"/>
      <w:bookmarkEnd w:id="0"/>
      <w:r>
        <w:t>ЗОНА ОСОБОГО ГРАДОСТРОИТЕЛЬНОГО ЗНАЧЕНИЯ</w:t>
      </w:r>
    </w:p>
    <w:p w:rsidR="00131A92" w:rsidRDefault="00131A92" w:rsidP="00131A92">
      <w:pPr>
        <w:pStyle w:val="ConsPlusTitle"/>
        <w:jc w:val="center"/>
      </w:pPr>
    </w:p>
    <w:p w:rsidR="00131A92" w:rsidRDefault="00131A92" w:rsidP="00131A92">
      <w:pPr>
        <w:pStyle w:val="ConsPlusTitle"/>
        <w:jc w:val="center"/>
      </w:pPr>
    </w:p>
    <w:p w:rsidR="00131A92" w:rsidRDefault="00131A92" w:rsidP="00131A92">
      <w:pPr>
        <w:pStyle w:val="ConsPlusNormal"/>
        <w:ind w:firstLine="540"/>
      </w:pPr>
      <w:r>
        <w:t>В зону особого градостроительного значения включены фаса</w:t>
      </w:r>
      <w:r w:rsidR="00702995">
        <w:t>ды зданий, расположенные вдоль «красных»</w:t>
      </w:r>
      <w:r>
        <w:t xml:space="preserve"> линий застройки магистральных улиц города Липецка, формирующие панорамы въездов на территорию города Липецка:</w:t>
      </w:r>
    </w:p>
    <w:p w:rsidR="00702995" w:rsidRDefault="00702995" w:rsidP="00131A92">
      <w:pPr>
        <w:pStyle w:val="ConsPlusNormal"/>
        <w:spacing w:before="280"/>
        <w:ind w:firstLine="540"/>
      </w:pPr>
    </w:p>
    <w:p w:rsidR="00702995" w:rsidRDefault="00702995" w:rsidP="00131A92">
      <w:pPr>
        <w:pStyle w:val="ConsPlusNormal"/>
        <w:spacing w:before="280"/>
        <w:ind w:firstLine="540"/>
      </w:pPr>
    </w:p>
    <w:p w:rsidR="00131A92" w:rsidRDefault="00131A92" w:rsidP="00131A92">
      <w:pPr>
        <w:pStyle w:val="ConsPlusNormal"/>
        <w:spacing w:before="280"/>
        <w:ind w:firstLine="540"/>
      </w:pPr>
      <w:r>
        <w:lastRenderedPageBreak/>
        <w:t>1. пл. Им. Плеханова</w:t>
      </w:r>
    </w:p>
    <w:p w:rsidR="00131A92" w:rsidRDefault="00131A92" w:rsidP="00131A92">
      <w:pPr>
        <w:pStyle w:val="ConsPlusNormal"/>
        <w:spacing w:before="280"/>
        <w:ind w:firstLine="540"/>
      </w:pPr>
      <w:r>
        <w:t>2. ул. Плеханова</w:t>
      </w:r>
    </w:p>
    <w:p w:rsidR="00131A92" w:rsidRDefault="00131A92" w:rsidP="00131A92">
      <w:pPr>
        <w:pStyle w:val="ConsPlusNormal"/>
        <w:spacing w:before="280"/>
        <w:ind w:firstLine="540"/>
      </w:pPr>
      <w:r>
        <w:t>3. ул. Зегеля</w:t>
      </w:r>
    </w:p>
    <w:p w:rsidR="00131A92" w:rsidRDefault="00131A92" w:rsidP="00131A92">
      <w:pPr>
        <w:pStyle w:val="ConsPlusNormal"/>
        <w:spacing w:before="280"/>
        <w:ind w:firstLine="540"/>
      </w:pPr>
      <w:r>
        <w:t>4. ул. Ленина</w:t>
      </w:r>
    </w:p>
    <w:p w:rsidR="00131A92" w:rsidRDefault="00131A92" w:rsidP="00131A92">
      <w:pPr>
        <w:pStyle w:val="ConsPlusNormal"/>
        <w:spacing w:before="280"/>
        <w:ind w:firstLine="540"/>
      </w:pPr>
      <w:r>
        <w:t>5. ул. Интернациональная</w:t>
      </w:r>
    </w:p>
    <w:p w:rsidR="00131A92" w:rsidRDefault="00131A92" w:rsidP="00131A92">
      <w:pPr>
        <w:pStyle w:val="ConsPlusNormal"/>
        <w:spacing w:before="280"/>
        <w:ind w:firstLine="540"/>
      </w:pPr>
      <w:r>
        <w:t>6. пл. Театральная</w:t>
      </w:r>
    </w:p>
    <w:p w:rsidR="00131A92" w:rsidRDefault="00131A92" w:rsidP="00131A92">
      <w:pPr>
        <w:pStyle w:val="ConsPlusNormal"/>
        <w:spacing w:before="280"/>
        <w:ind w:firstLine="540"/>
      </w:pPr>
      <w:r>
        <w:t>7. пл. Революции</w:t>
      </w:r>
    </w:p>
    <w:p w:rsidR="00131A92" w:rsidRDefault="00131A92" w:rsidP="00131A92">
      <w:pPr>
        <w:pStyle w:val="ConsPlusNormal"/>
        <w:spacing w:before="280"/>
        <w:ind w:firstLine="540"/>
      </w:pPr>
      <w:r>
        <w:t>8. ул. Фрунзе</w:t>
      </w:r>
    </w:p>
    <w:p w:rsidR="00131A92" w:rsidRDefault="00131A92" w:rsidP="00131A92">
      <w:pPr>
        <w:pStyle w:val="ConsPlusNormal"/>
        <w:spacing w:before="280"/>
        <w:ind w:firstLine="540"/>
      </w:pPr>
      <w:r>
        <w:t>9. ул. Советская</w:t>
      </w:r>
    </w:p>
    <w:p w:rsidR="00131A92" w:rsidRDefault="00131A92" w:rsidP="00131A92">
      <w:pPr>
        <w:pStyle w:val="ConsPlusNormal"/>
        <w:spacing w:before="280"/>
        <w:ind w:firstLine="540"/>
      </w:pPr>
      <w:r>
        <w:t>10. ул. Первомайская</w:t>
      </w:r>
    </w:p>
    <w:p w:rsidR="00131A92" w:rsidRDefault="00131A92" w:rsidP="00131A92">
      <w:pPr>
        <w:pStyle w:val="ConsPlusNormal"/>
        <w:spacing w:before="280"/>
        <w:ind w:firstLine="540"/>
      </w:pPr>
      <w:r>
        <w:t>11. ул. Октябрьская</w:t>
      </w:r>
    </w:p>
    <w:p w:rsidR="00131A92" w:rsidRDefault="00131A92" w:rsidP="00131A92">
      <w:pPr>
        <w:pStyle w:val="ConsPlusNormal"/>
        <w:spacing w:before="280"/>
        <w:ind w:firstLine="540"/>
      </w:pPr>
      <w:r>
        <w:t>12. пл. Петра Великого</w:t>
      </w:r>
    </w:p>
    <w:p w:rsidR="00131A92" w:rsidRDefault="00131A92" w:rsidP="00131A92">
      <w:pPr>
        <w:pStyle w:val="ConsPlusNormal"/>
        <w:spacing w:before="280"/>
        <w:ind w:firstLine="540"/>
      </w:pPr>
      <w:r>
        <w:t>13. ул. М.И. Неделина</w:t>
      </w:r>
    </w:p>
    <w:p w:rsidR="00131A92" w:rsidRDefault="00131A92" w:rsidP="00131A92">
      <w:pPr>
        <w:pStyle w:val="ConsPlusNormal"/>
        <w:spacing w:before="280"/>
        <w:ind w:firstLine="540"/>
      </w:pPr>
      <w:r>
        <w:t>14. ул. Циолковского</w:t>
      </w:r>
    </w:p>
    <w:p w:rsidR="00131A92" w:rsidRDefault="00131A92" w:rsidP="00131A92">
      <w:pPr>
        <w:pStyle w:val="ConsPlusNormal"/>
        <w:spacing w:before="280"/>
        <w:ind w:firstLine="540"/>
      </w:pPr>
      <w:r>
        <w:t>15. ул. Валентины Терешковой</w:t>
      </w:r>
    </w:p>
    <w:p w:rsidR="00131A92" w:rsidRDefault="00131A92" w:rsidP="00131A92">
      <w:pPr>
        <w:pStyle w:val="ConsPlusNormal"/>
        <w:spacing w:before="280"/>
        <w:ind w:firstLine="540"/>
      </w:pPr>
      <w:r>
        <w:t>16. ул. 8 Марта</w:t>
      </w:r>
    </w:p>
    <w:p w:rsidR="00131A92" w:rsidRDefault="00131A92" w:rsidP="00131A92">
      <w:pPr>
        <w:pStyle w:val="ConsPlusNormal"/>
        <w:spacing w:before="280"/>
        <w:ind w:firstLine="540"/>
      </w:pPr>
      <w:r>
        <w:t>17. пл. Победы</w:t>
      </w:r>
    </w:p>
    <w:p w:rsidR="00131A92" w:rsidRDefault="00131A92" w:rsidP="00131A92">
      <w:pPr>
        <w:pStyle w:val="ConsPlusNormal"/>
        <w:spacing w:before="280"/>
        <w:ind w:firstLine="540"/>
      </w:pPr>
      <w:r>
        <w:t>18. пр. Победы</w:t>
      </w:r>
    </w:p>
    <w:p w:rsidR="00131A92" w:rsidRDefault="00131A92" w:rsidP="00131A92">
      <w:pPr>
        <w:pStyle w:val="ConsPlusNormal"/>
        <w:spacing w:before="280"/>
        <w:ind w:firstLine="540"/>
      </w:pPr>
      <w:r>
        <w:t>19. ул. Космонавтов</w:t>
      </w:r>
    </w:p>
    <w:p w:rsidR="00131A92" w:rsidRDefault="00131A92" w:rsidP="00131A92">
      <w:pPr>
        <w:pStyle w:val="ConsPlusNormal"/>
        <w:spacing w:before="280"/>
        <w:ind w:firstLine="540"/>
      </w:pPr>
      <w:r>
        <w:t>20. ул. Я.А. Берзина</w:t>
      </w:r>
    </w:p>
    <w:p w:rsidR="00131A92" w:rsidRDefault="00131A92" w:rsidP="00131A92">
      <w:pPr>
        <w:pStyle w:val="ConsPlusNormal"/>
        <w:spacing w:before="280"/>
        <w:ind w:firstLine="540"/>
      </w:pPr>
      <w:r>
        <w:t>21. ул. Московская</w:t>
      </w:r>
    </w:p>
    <w:p w:rsidR="00131A92" w:rsidRDefault="00131A92" w:rsidP="00131A92">
      <w:pPr>
        <w:pStyle w:val="ConsPlusNormal"/>
        <w:spacing w:before="280"/>
        <w:ind w:firstLine="540"/>
      </w:pPr>
      <w:r>
        <w:t>22. ул. Гагарина</w:t>
      </w:r>
    </w:p>
    <w:p w:rsidR="00131A92" w:rsidRDefault="00131A92" w:rsidP="00131A92">
      <w:pPr>
        <w:pStyle w:val="ConsPlusNormal"/>
        <w:spacing w:before="280"/>
        <w:ind w:firstLine="540"/>
      </w:pPr>
      <w:r>
        <w:lastRenderedPageBreak/>
        <w:t>23. ул. Студеновская</w:t>
      </w:r>
    </w:p>
    <w:p w:rsidR="00131A92" w:rsidRDefault="00131A92" w:rsidP="00131A92">
      <w:pPr>
        <w:pStyle w:val="ConsPlusNormal"/>
        <w:spacing w:before="280"/>
        <w:ind w:firstLine="540"/>
      </w:pPr>
      <w:r>
        <w:t>24. пл. Заводская</w:t>
      </w:r>
    </w:p>
    <w:p w:rsidR="00131A92" w:rsidRDefault="00131A92" w:rsidP="00131A92">
      <w:pPr>
        <w:pStyle w:val="ConsPlusNormal"/>
        <w:spacing w:before="280"/>
        <w:ind w:firstLine="540"/>
      </w:pPr>
      <w:r>
        <w:t>25. ул. Им. Генерала Меркулова</w:t>
      </w:r>
    </w:p>
    <w:p w:rsidR="00131A92" w:rsidRDefault="00131A92" w:rsidP="00131A92">
      <w:pPr>
        <w:pStyle w:val="ConsPlusNormal"/>
        <w:spacing w:before="280"/>
        <w:ind w:firstLine="540"/>
      </w:pPr>
      <w:r>
        <w:t>26. пр. 60 лет СССР</w:t>
      </w:r>
    </w:p>
    <w:p w:rsidR="00131A92" w:rsidRDefault="00131A92" w:rsidP="00131A92">
      <w:pPr>
        <w:pStyle w:val="ConsPlusNormal"/>
        <w:spacing w:before="280"/>
        <w:ind w:firstLine="540"/>
      </w:pPr>
      <w:r>
        <w:t>27. ул. Водопьянова</w:t>
      </w:r>
    </w:p>
    <w:p w:rsidR="00131A92" w:rsidRDefault="00131A92" w:rsidP="00131A92">
      <w:pPr>
        <w:pStyle w:val="ConsPlusNormal"/>
        <w:spacing w:before="280"/>
        <w:ind w:firstLine="540"/>
      </w:pPr>
      <w:r>
        <w:t>28. пл. Мира</w:t>
      </w:r>
    </w:p>
    <w:p w:rsidR="00131A92" w:rsidRDefault="00131A92" w:rsidP="00131A92">
      <w:pPr>
        <w:pStyle w:val="ConsPlusNormal"/>
        <w:spacing w:before="280"/>
        <w:ind w:firstLine="540"/>
      </w:pPr>
      <w:r>
        <w:t>29. пр. Мира</w:t>
      </w:r>
    </w:p>
    <w:p w:rsidR="00131A92" w:rsidRDefault="00131A92" w:rsidP="00131A92">
      <w:pPr>
        <w:pStyle w:val="ConsPlusNormal"/>
        <w:spacing w:before="280"/>
        <w:ind w:firstLine="540"/>
      </w:pPr>
      <w:r>
        <w:t>30. пл. Франценюка И.В.</w:t>
      </w:r>
    </w:p>
    <w:p w:rsidR="00131A92" w:rsidRDefault="00131A92" w:rsidP="00131A92">
      <w:pPr>
        <w:pStyle w:val="ConsPlusNormal"/>
        <w:spacing w:before="280"/>
        <w:ind w:firstLine="540"/>
      </w:pPr>
      <w:r>
        <w:t>31. ул. З. Космодемьянской</w:t>
      </w:r>
    </w:p>
    <w:p w:rsidR="00131A92" w:rsidRDefault="00131A92" w:rsidP="00131A92">
      <w:pPr>
        <w:pStyle w:val="ConsPlusNormal"/>
        <w:spacing w:before="280"/>
        <w:ind w:firstLine="540"/>
      </w:pPr>
      <w:r>
        <w:t>32. Лебедянское шоссе.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t xml:space="preserve">33. </w:t>
      </w:r>
      <w:r w:rsidR="00B169FA" w:rsidRPr="005C38A2">
        <w:rPr>
          <w:szCs w:val="28"/>
        </w:rPr>
        <w:t>ул.</w:t>
      </w:r>
      <w:r w:rsidR="00B169FA">
        <w:rPr>
          <w:szCs w:val="28"/>
        </w:rPr>
        <w:t xml:space="preserve"> </w:t>
      </w:r>
      <w:r w:rsidR="00A842E1">
        <w:rPr>
          <w:szCs w:val="28"/>
        </w:rPr>
        <w:t xml:space="preserve">Катукова 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rPr>
          <w:szCs w:val="28"/>
        </w:rPr>
        <w:t xml:space="preserve">34. </w:t>
      </w:r>
      <w:r w:rsidR="00B169FA" w:rsidRPr="005C38A2">
        <w:rPr>
          <w:szCs w:val="28"/>
        </w:rPr>
        <w:t>ул</w:t>
      </w:r>
      <w:r w:rsidR="00B169FA">
        <w:rPr>
          <w:szCs w:val="28"/>
        </w:rPr>
        <w:t xml:space="preserve">. </w:t>
      </w:r>
      <w:r w:rsidR="00A842E1">
        <w:rPr>
          <w:szCs w:val="28"/>
        </w:rPr>
        <w:t xml:space="preserve">Стаханова 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rPr>
          <w:szCs w:val="28"/>
        </w:rPr>
        <w:t xml:space="preserve">35. </w:t>
      </w:r>
      <w:r w:rsidR="00A842E1">
        <w:rPr>
          <w:szCs w:val="28"/>
        </w:rPr>
        <w:t xml:space="preserve">ул. Кривенкова 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rPr>
          <w:szCs w:val="28"/>
        </w:rPr>
        <w:t xml:space="preserve">36. </w:t>
      </w:r>
      <w:r w:rsidR="00A842E1" w:rsidRPr="005C38A2">
        <w:rPr>
          <w:szCs w:val="28"/>
        </w:rPr>
        <w:t>ул.</w:t>
      </w:r>
      <w:r w:rsidR="00A842E1">
        <w:rPr>
          <w:szCs w:val="28"/>
        </w:rPr>
        <w:t xml:space="preserve"> Хренникова 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rPr>
          <w:szCs w:val="28"/>
        </w:rPr>
        <w:t xml:space="preserve">37. </w:t>
      </w:r>
      <w:r w:rsidR="00A842E1">
        <w:rPr>
          <w:szCs w:val="28"/>
        </w:rPr>
        <w:t xml:space="preserve">ул. Белянского 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38. ул. Политехническая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rPr>
          <w:szCs w:val="28"/>
        </w:rPr>
        <w:t>39. Елецкое шоссе</w:t>
      </w:r>
    </w:p>
    <w:p w:rsidR="00131A92" w:rsidRPr="005C38A2" w:rsidRDefault="00131A92" w:rsidP="00131A92">
      <w:pPr>
        <w:pStyle w:val="ConsPlusNormal"/>
        <w:spacing w:before="280"/>
        <w:ind w:firstLine="540"/>
        <w:rPr>
          <w:szCs w:val="28"/>
        </w:rPr>
      </w:pPr>
      <w:r w:rsidRPr="005C38A2">
        <w:rPr>
          <w:szCs w:val="28"/>
        </w:rPr>
        <w:t>40. Воронежское шоссе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41. ул. 9 мая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42. ул. Жуковского 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43. ул. Краснозаводская 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44. ул. 50 лет НЛМК 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45. ул. Папина 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lastRenderedPageBreak/>
        <w:t xml:space="preserve">46. ул. Баумана </w:t>
      </w:r>
    </w:p>
    <w:p w:rsidR="00131A92" w:rsidRPr="005C38A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47. ул. Доватора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48. ул. Индустриальная 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49. ул. Мичурина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50. ул. Ю. Натуралистов 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51. ул. Депутатская </w:t>
      </w:r>
    </w:p>
    <w:p w:rsidR="00131A92" w:rsidRDefault="00131A92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52. </w:t>
      </w:r>
      <w:r w:rsidR="00A842E1">
        <w:rPr>
          <w:szCs w:val="28"/>
        </w:rPr>
        <w:t>ул. Механизаторов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53. ул. Петра Смородина </w:t>
      </w:r>
    </w:p>
    <w:p w:rsidR="00131A92" w:rsidRDefault="00131A92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54. Есенина бульвар</w:t>
      </w:r>
    </w:p>
    <w:p w:rsidR="00131A92" w:rsidRDefault="00131A92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55. Шубина бульвар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56. ул. 15 микрорайон 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57. пр. Сиреневый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58. ул. Желябова 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59. ул. Липовская 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60. пер. Кузнечный 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61. ул. Кузнечная</w:t>
      </w:r>
    </w:p>
    <w:p w:rsidR="00131A92" w:rsidRDefault="00A842E1" w:rsidP="00131A92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62. ул. Льва Толстого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63. </w:t>
      </w:r>
      <w:r w:rsidR="00A842E1">
        <w:rPr>
          <w:szCs w:val="28"/>
        </w:rPr>
        <w:t xml:space="preserve">ул. Ворошилова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64. </w:t>
      </w:r>
      <w:r w:rsidR="00A842E1">
        <w:rPr>
          <w:szCs w:val="28"/>
        </w:rPr>
        <w:t xml:space="preserve">ул. Крайняя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65. </w:t>
      </w:r>
      <w:r w:rsidR="00A842E1">
        <w:rPr>
          <w:szCs w:val="28"/>
        </w:rPr>
        <w:t xml:space="preserve">ул. </w:t>
      </w:r>
      <w:r w:rsidR="00131A92">
        <w:rPr>
          <w:szCs w:val="28"/>
        </w:rPr>
        <w:t>Со</w:t>
      </w:r>
      <w:r w:rsidR="00A842E1">
        <w:rPr>
          <w:szCs w:val="28"/>
        </w:rPr>
        <w:t xml:space="preserve">юзная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66. </w:t>
      </w:r>
      <w:r w:rsidR="00A842E1">
        <w:rPr>
          <w:szCs w:val="28"/>
        </w:rPr>
        <w:t xml:space="preserve">ул. Гоголя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67. </w:t>
      </w:r>
      <w:r w:rsidR="00A842E1">
        <w:rPr>
          <w:szCs w:val="28"/>
        </w:rPr>
        <w:t xml:space="preserve">ул. Балмочных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68. </w:t>
      </w:r>
      <w:r w:rsidR="00A842E1">
        <w:rPr>
          <w:szCs w:val="28"/>
        </w:rPr>
        <w:t xml:space="preserve">пер. Попова </w:t>
      </w:r>
    </w:p>
    <w:p w:rsidR="00333427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lastRenderedPageBreak/>
        <w:t xml:space="preserve">69. </w:t>
      </w:r>
      <w:r w:rsidR="00A842E1">
        <w:rPr>
          <w:szCs w:val="28"/>
        </w:rPr>
        <w:t xml:space="preserve">ул. Титова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70. </w:t>
      </w:r>
      <w:r w:rsidR="00A842E1">
        <w:rPr>
          <w:szCs w:val="28"/>
        </w:rPr>
        <w:t xml:space="preserve">ул. Филипченко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71. </w:t>
      </w:r>
      <w:r w:rsidR="00A842E1">
        <w:rPr>
          <w:szCs w:val="28"/>
        </w:rPr>
        <w:t xml:space="preserve">ул. Полиграфическая 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72. </w:t>
      </w:r>
      <w:r w:rsidR="00A842E1">
        <w:rPr>
          <w:szCs w:val="28"/>
        </w:rPr>
        <w:t xml:space="preserve">ул. Бехтеева </w:t>
      </w:r>
    </w:p>
    <w:p w:rsidR="00333427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73. </w:t>
      </w:r>
      <w:r w:rsidR="00A842E1">
        <w:rPr>
          <w:szCs w:val="28"/>
        </w:rPr>
        <w:t xml:space="preserve">ул. Славянова </w:t>
      </w:r>
    </w:p>
    <w:p w:rsidR="00333427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74.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Замятина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75.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Артемова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76.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Осканова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77.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Хренникова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78.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Э. Белана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79.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Шерстобитова</w:t>
      </w:r>
    </w:p>
    <w:p w:rsidR="00333427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80.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Хорошавина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81.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Свиридова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82.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Кривенкова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83.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Минская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84. </w:t>
      </w:r>
      <w:r w:rsidR="004C208E">
        <w:rPr>
          <w:szCs w:val="28"/>
        </w:rPr>
        <w:t xml:space="preserve">пл. </w:t>
      </w:r>
      <w:r w:rsidR="00131A92">
        <w:rPr>
          <w:szCs w:val="28"/>
        </w:rPr>
        <w:t>Торговая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85.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Горького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86.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Пушкина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87.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Барашева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88.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Скороходова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89.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Невского</w:t>
      </w:r>
    </w:p>
    <w:p w:rsidR="00131A92" w:rsidRDefault="00333427" w:rsidP="00333427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90.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Адм. Макарова</w:t>
      </w:r>
    </w:p>
    <w:p w:rsidR="00AD287F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91.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Металлургов</w:t>
      </w:r>
    </w:p>
    <w:p w:rsidR="00AD287F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lastRenderedPageBreak/>
        <w:t xml:space="preserve">92. </w:t>
      </w:r>
      <w:r w:rsidR="004C208E">
        <w:rPr>
          <w:szCs w:val="28"/>
        </w:rPr>
        <w:t xml:space="preserve">пр. </w:t>
      </w:r>
      <w:r w:rsidR="00131A92">
        <w:rPr>
          <w:szCs w:val="28"/>
        </w:rPr>
        <w:t>Осенний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93. </w:t>
      </w:r>
      <w:r w:rsidR="004C208E">
        <w:rPr>
          <w:szCs w:val="28"/>
        </w:rPr>
        <w:t xml:space="preserve">пр. </w:t>
      </w:r>
      <w:r w:rsidR="00131A92">
        <w:rPr>
          <w:szCs w:val="28"/>
        </w:rPr>
        <w:t>Боевой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94.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Опытная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95.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В.</w:t>
      </w:r>
      <w:r>
        <w:rPr>
          <w:szCs w:val="28"/>
        </w:rPr>
        <w:t xml:space="preserve"> </w:t>
      </w:r>
      <w:r w:rsidR="00131A92">
        <w:rPr>
          <w:szCs w:val="28"/>
        </w:rPr>
        <w:t>Музыки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96. </w:t>
      </w:r>
      <w:r w:rsidR="004C208E">
        <w:rPr>
          <w:szCs w:val="28"/>
        </w:rPr>
        <w:t xml:space="preserve">пр. </w:t>
      </w:r>
      <w:r w:rsidR="00131A92">
        <w:rPr>
          <w:szCs w:val="28"/>
        </w:rPr>
        <w:t>Товарный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97. </w:t>
      </w:r>
      <w:r w:rsidR="004C208E">
        <w:rPr>
          <w:szCs w:val="28"/>
        </w:rPr>
        <w:t xml:space="preserve">ул. </w:t>
      </w:r>
      <w:r w:rsidR="00131A92">
        <w:rPr>
          <w:szCs w:val="28"/>
        </w:rPr>
        <w:t>Коммунальная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 xml:space="preserve">98. </w:t>
      </w:r>
      <w:r w:rsidR="00A842E1">
        <w:rPr>
          <w:szCs w:val="28"/>
        </w:rPr>
        <w:t xml:space="preserve">ул. Юбилейная </w:t>
      </w:r>
    </w:p>
    <w:p w:rsidR="00131A92" w:rsidRDefault="00AD287F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99.</w:t>
      </w:r>
      <w:r w:rsidR="00A842E1">
        <w:rPr>
          <w:szCs w:val="28"/>
        </w:rPr>
        <w:t xml:space="preserve"> ул. Ушинского </w:t>
      </w:r>
    </w:p>
    <w:p w:rsidR="00131A92" w:rsidRDefault="003B6850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100</w:t>
      </w:r>
      <w:r w:rsidR="00AD287F">
        <w:rPr>
          <w:szCs w:val="28"/>
        </w:rPr>
        <w:t>.</w:t>
      </w:r>
      <w:r w:rsidR="00A842E1">
        <w:rPr>
          <w:szCs w:val="28"/>
        </w:rPr>
        <w:t xml:space="preserve"> ул. 40 лет Октября </w:t>
      </w:r>
    </w:p>
    <w:p w:rsidR="00131A92" w:rsidRDefault="003B6850" w:rsidP="00AD287F">
      <w:pPr>
        <w:pStyle w:val="ConsPlusNormal"/>
        <w:spacing w:before="280"/>
        <w:ind w:firstLine="540"/>
        <w:rPr>
          <w:szCs w:val="28"/>
        </w:rPr>
      </w:pPr>
      <w:r>
        <w:rPr>
          <w:szCs w:val="28"/>
        </w:rPr>
        <w:t>101</w:t>
      </w:r>
      <w:r w:rsidR="00AD287F">
        <w:rPr>
          <w:szCs w:val="28"/>
        </w:rPr>
        <w:t>.</w:t>
      </w:r>
      <w:r w:rsidR="00A842E1">
        <w:rPr>
          <w:szCs w:val="28"/>
        </w:rPr>
        <w:t xml:space="preserve"> ул. Ковалева</w:t>
      </w:r>
      <w:r w:rsidR="00702995">
        <w:rPr>
          <w:szCs w:val="28"/>
        </w:rPr>
        <w:t>»</w:t>
      </w:r>
      <w:r w:rsidR="00A842E1">
        <w:rPr>
          <w:szCs w:val="28"/>
        </w:rPr>
        <w:t xml:space="preserve"> </w:t>
      </w:r>
    </w:p>
    <w:p w:rsidR="00131A92" w:rsidRDefault="00131A92" w:rsidP="00131A92">
      <w:pPr>
        <w:pStyle w:val="ConsPlusNormal"/>
        <w:spacing w:before="280"/>
        <w:ind w:firstLine="540"/>
      </w:pPr>
    </w:p>
    <w:p w:rsidR="00131A92" w:rsidRDefault="00131A92" w:rsidP="00131A92">
      <w:pPr>
        <w:pStyle w:val="ConsPlusTitle"/>
        <w:jc w:val="center"/>
      </w:pPr>
    </w:p>
    <w:p w:rsidR="00E37374" w:rsidRPr="00886CBD" w:rsidRDefault="00005A79" w:rsidP="004C208E">
      <w:pPr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Глава</w:t>
      </w:r>
      <w:r w:rsidR="00B169FA">
        <w:rPr>
          <w:sz w:val="28"/>
          <w:szCs w:val="28"/>
          <w:lang w:val="ru-RU"/>
        </w:rPr>
        <w:t xml:space="preserve"> города Липецка                                               </w:t>
      </w:r>
      <w:bookmarkStart w:id="1" w:name="_GoBack"/>
      <w:bookmarkEnd w:id="1"/>
      <w:r w:rsidR="00B169FA">
        <w:rPr>
          <w:sz w:val="28"/>
          <w:szCs w:val="28"/>
          <w:lang w:val="ru-RU"/>
        </w:rPr>
        <w:t xml:space="preserve"> </w:t>
      </w:r>
      <w:r w:rsidR="00A842E1">
        <w:rPr>
          <w:sz w:val="28"/>
          <w:szCs w:val="28"/>
          <w:lang w:val="ru-RU"/>
        </w:rPr>
        <w:t xml:space="preserve">                     </w:t>
      </w:r>
      <w:r w:rsidR="00B169FA">
        <w:rPr>
          <w:sz w:val="28"/>
          <w:szCs w:val="28"/>
          <w:lang w:val="ru-RU"/>
        </w:rPr>
        <w:t xml:space="preserve"> Е.Ю. Уваркина</w:t>
      </w:r>
    </w:p>
    <w:sectPr w:rsidR="00E37374" w:rsidRPr="00886CBD" w:rsidSect="004C208E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40" w:rsidRDefault="00656E40">
      <w:r>
        <w:separator/>
      </w:r>
    </w:p>
  </w:endnote>
  <w:endnote w:type="continuationSeparator" w:id="0">
    <w:p w:rsidR="00656E40" w:rsidRDefault="0065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40" w:rsidRDefault="00656E40">
      <w:r>
        <w:separator/>
      </w:r>
    </w:p>
  </w:footnote>
  <w:footnote w:type="continuationSeparator" w:id="0">
    <w:p w:rsidR="00656E40" w:rsidRDefault="0065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D0" w:rsidRDefault="005526D0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26D0" w:rsidRDefault="005526D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D0" w:rsidRPr="009E4C70" w:rsidRDefault="005526D0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4C208E">
      <w:rPr>
        <w:rStyle w:val="a6"/>
        <w:noProof/>
        <w:sz w:val="28"/>
        <w:szCs w:val="28"/>
      </w:rPr>
      <w:t>6</w:t>
    </w:r>
    <w:r w:rsidRPr="009E4C70">
      <w:rPr>
        <w:rStyle w:val="a6"/>
        <w:sz w:val="28"/>
        <w:szCs w:val="28"/>
      </w:rPr>
      <w:fldChar w:fldCharType="end"/>
    </w:r>
  </w:p>
  <w:p w:rsidR="005526D0" w:rsidRPr="00EB4500" w:rsidRDefault="005526D0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5526D0" w:rsidRPr="00415F67" w:rsidRDefault="005526D0" w:rsidP="00EB4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4348E3"/>
    <w:multiLevelType w:val="hybridMultilevel"/>
    <w:tmpl w:val="019CF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14CD3"/>
    <w:multiLevelType w:val="hybridMultilevel"/>
    <w:tmpl w:val="49AEF39C"/>
    <w:lvl w:ilvl="0" w:tplc="0FC20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062C7CE5"/>
    <w:multiLevelType w:val="hybridMultilevel"/>
    <w:tmpl w:val="65E2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F4A0883"/>
    <w:multiLevelType w:val="hybridMultilevel"/>
    <w:tmpl w:val="DD76B358"/>
    <w:lvl w:ilvl="0" w:tplc="4B068DD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37000E"/>
    <w:multiLevelType w:val="hybridMultilevel"/>
    <w:tmpl w:val="DBEA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20126"/>
    <w:multiLevelType w:val="hybridMultilevel"/>
    <w:tmpl w:val="51B63CA6"/>
    <w:lvl w:ilvl="0" w:tplc="A01CC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31F1207C"/>
    <w:multiLevelType w:val="hybridMultilevel"/>
    <w:tmpl w:val="799C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1EE"/>
    <w:multiLevelType w:val="multilevel"/>
    <w:tmpl w:val="85C088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D2336DE"/>
    <w:multiLevelType w:val="hybridMultilevel"/>
    <w:tmpl w:val="8526A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40982"/>
    <w:multiLevelType w:val="hybridMultilevel"/>
    <w:tmpl w:val="79205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616A0"/>
    <w:multiLevelType w:val="multilevel"/>
    <w:tmpl w:val="47ECB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59636AE1"/>
    <w:multiLevelType w:val="multilevel"/>
    <w:tmpl w:val="265E5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EC20C48"/>
    <w:multiLevelType w:val="hybridMultilevel"/>
    <w:tmpl w:val="1B84E0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30180"/>
    <w:multiLevelType w:val="multilevel"/>
    <w:tmpl w:val="8FBC8D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E0C0537"/>
    <w:multiLevelType w:val="hybridMultilevel"/>
    <w:tmpl w:val="7FC41BF0"/>
    <w:lvl w:ilvl="0" w:tplc="62C82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16"/>
  </w:num>
  <w:num w:numId="5">
    <w:abstractNumId w:val="6"/>
  </w:num>
  <w:num w:numId="6">
    <w:abstractNumId w:val="10"/>
  </w:num>
  <w:num w:numId="7">
    <w:abstractNumId w:val="17"/>
  </w:num>
  <w:num w:numId="8">
    <w:abstractNumId w:val="18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14"/>
  </w:num>
  <w:num w:numId="14">
    <w:abstractNumId w:val="8"/>
  </w:num>
  <w:num w:numId="15">
    <w:abstractNumId w:val="4"/>
  </w:num>
  <w:num w:numId="16">
    <w:abstractNumId w:val="20"/>
  </w:num>
  <w:num w:numId="17">
    <w:abstractNumId w:val="13"/>
  </w:num>
  <w:num w:numId="18">
    <w:abstractNumId w:val="19"/>
  </w:num>
  <w:num w:numId="19">
    <w:abstractNumId w:val="22"/>
  </w:num>
  <w:num w:numId="20">
    <w:abstractNumId w:val="12"/>
  </w:num>
  <w:num w:numId="21">
    <w:abstractNumId w:val="15"/>
  </w:num>
  <w:num w:numId="22">
    <w:abstractNumId w:val="21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05A79"/>
    <w:rsid w:val="00011602"/>
    <w:rsid w:val="00024949"/>
    <w:rsid w:val="0002735E"/>
    <w:rsid w:val="00027E96"/>
    <w:rsid w:val="00035CB3"/>
    <w:rsid w:val="000404DB"/>
    <w:rsid w:val="00045BE4"/>
    <w:rsid w:val="000466DD"/>
    <w:rsid w:val="00052722"/>
    <w:rsid w:val="00053ED9"/>
    <w:rsid w:val="00066C94"/>
    <w:rsid w:val="00081859"/>
    <w:rsid w:val="00081CA7"/>
    <w:rsid w:val="00086219"/>
    <w:rsid w:val="000870FB"/>
    <w:rsid w:val="00096889"/>
    <w:rsid w:val="000C58C1"/>
    <w:rsid w:val="000C6720"/>
    <w:rsid w:val="000C7650"/>
    <w:rsid w:val="000D77C8"/>
    <w:rsid w:val="000E009A"/>
    <w:rsid w:val="000E147D"/>
    <w:rsid w:val="000E5F04"/>
    <w:rsid w:val="000E68A2"/>
    <w:rsid w:val="00102E79"/>
    <w:rsid w:val="0010364A"/>
    <w:rsid w:val="00110CC5"/>
    <w:rsid w:val="001115E5"/>
    <w:rsid w:val="00115BA5"/>
    <w:rsid w:val="00123FAB"/>
    <w:rsid w:val="00126E3B"/>
    <w:rsid w:val="00131A92"/>
    <w:rsid w:val="001333F9"/>
    <w:rsid w:val="001344F7"/>
    <w:rsid w:val="0013503D"/>
    <w:rsid w:val="001361E7"/>
    <w:rsid w:val="001404EF"/>
    <w:rsid w:val="00142E5A"/>
    <w:rsid w:val="001435DF"/>
    <w:rsid w:val="00146B9A"/>
    <w:rsid w:val="001543A9"/>
    <w:rsid w:val="00167AE4"/>
    <w:rsid w:val="001951DC"/>
    <w:rsid w:val="001A29D6"/>
    <w:rsid w:val="001B3166"/>
    <w:rsid w:val="001C2FBB"/>
    <w:rsid w:val="001D1176"/>
    <w:rsid w:val="001E07D9"/>
    <w:rsid w:val="001E1019"/>
    <w:rsid w:val="001E32A6"/>
    <w:rsid w:val="001E7B48"/>
    <w:rsid w:val="001F4011"/>
    <w:rsid w:val="00201CEB"/>
    <w:rsid w:val="00211A95"/>
    <w:rsid w:val="002142BD"/>
    <w:rsid w:val="00216085"/>
    <w:rsid w:val="00224FC0"/>
    <w:rsid w:val="00225341"/>
    <w:rsid w:val="00230AAE"/>
    <w:rsid w:val="00235203"/>
    <w:rsid w:val="002369F3"/>
    <w:rsid w:val="002519BC"/>
    <w:rsid w:val="002600F5"/>
    <w:rsid w:val="00272C09"/>
    <w:rsid w:val="00275C46"/>
    <w:rsid w:val="002765BA"/>
    <w:rsid w:val="0028241A"/>
    <w:rsid w:val="00284DD1"/>
    <w:rsid w:val="002860B3"/>
    <w:rsid w:val="002943F9"/>
    <w:rsid w:val="002946C5"/>
    <w:rsid w:val="002A3153"/>
    <w:rsid w:val="002A4F80"/>
    <w:rsid w:val="002B0429"/>
    <w:rsid w:val="002B06D5"/>
    <w:rsid w:val="002B7F0F"/>
    <w:rsid w:val="002C5AD7"/>
    <w:rsid w:val="002C6FDC"/>
    <w:rsid w:val="002D5374"/>
    <w:rsid w:val="002E203C"/>
    <w:rsid w:val="002E54EE"/>
    <w:rsid w:val="002E748C"/>
    <w:rsid w:val="002F5E5E"/>
    <w:rsid w:val="00303228"/>
    <w:rsid w:val="00304230"/>
    <w:rsid w:val="00304A7A"/>
    <w:rsid w:val="00305BFE"/>
    <w:rsid w:val="00313579"/>
    <w:rsid w:val="00315FF6"/>
    <w:rsid w:val="003203C2"/>
    <w:rsid w:val="00325CA0"/>
    <w:rsid w:val="003324DF"/>
    <w:rsid w:val="00333427"/>
    <w:rsid w:val="003379DA"/>
    <w:rsid w:val="00350D33"/>
    <w:rsid w:val="00350F2F"/>
    <w:rsid w:val="00351AAB"/>
    <w:rsid w:val="0035652E"/>
    <w:rsid w:val="00356BCE"/>
    <w:rsid w:val="0036158E"/>
    <w:rsid w:val="00366049"/>
    <w:rsid w:val="00367C4C"/>
    <w:rsid w:val="00372ECC"/>
    <w:rsid w:val="00377F0A"/>
    <w:rsid w:val="00384808"/>
    <w:rsid w:val="00393E28"/>
    <w:rsid w:val="0039603F"/>
    <w:rsid w:val="00397316"/>
    <w:rsid w:val="0039778C"/>
    <w:rsid w:val="003A0737"/>
    <w:rsid w:val="003A0B80"/>
    <w:rsid w:val="003A339D"/>
    <w:rsid w:val="003B6850"/>
    <w:rsid w:val="003B7240"/>
    <w:rsid w:val="003B7389"/>
    <w:rsid w:val="003B7BDD"/>
    <w:rsid w:val="003C19B7"/>
    <w:rsid w:val="003C24B5"/>
    <w:rsid w:val="003D7C95"/>
    <w:rsid w:val="003E1820"/>
    <w:rsid w:val="003E724F"/>
    <w:rsid w:val="003F3FAA"/>
    <w:rsid w:val="004026D1"/>
    <w:rsid w:val="004051FC"/>
    <w:rsid w:val="0041062C"/>
    <w:rsid w:val="00412344"/>
    <w:rsid w:val="004143F4"/>
    <w:rsid w:val="00414CAB"/>
    <w:rsid w:val="00415F67"/>
    <w:rsid w:val="00421656"/>
    <w:rsid w:val="004220AB"/>
    <w:rsid w:val="0044262C"/>
    <w:rsid w:val="00447DA2"/>
    <w:rsid w:val="004573BF"/>
    <w:rsid w:val="00464093"/>
    <w:rsid w:val="00466EBE"/>
    <w:rsid w:val="00476FFA"/>
    <w:rsid w:val="00480D4B"/>
    <w:rsid w:val="00485BEA"/>
    <w:rsid w:val="004864EF"/>
    <w:rsid w:val="00487CCC"/>
    <w:rsid w:val="00496EDF"/>
    <w:rsid w:val="004A34C0"/>
    <w:rsid w:val="004A44A1"/>
    <w:rsid w:val="004A65B3"/>
    <w:rsid w:val="004B7685"/>
    <w:rsid w:val="004C208E"/>
    <w:rsid w:val="004D38E9"/>
    <w:rsid w:val="004E75BE"/>
    <w:rsid w:val="004F6AC7"/>
    <w:rsid w:val="005040E7"/>
    <w:rsid w:val="005307EC"/>
    <w:rsid w:val="0054653D"/>
    <w:rsid w:val="005526D0"/>
    <w:rsid w:val="00555ADA"/>
    <w:rsid w:val="00570936"/>
    <w:rsid w:val="0057278D"/>
    <w:rsid w:val="005765F0"/>
    <w:rsid w:val="00582DA5"/>
    <w:rsid w:val="00584169"/>
    <w:rsid w:val="00587B16"/>
    <w:rsid w:val="005C0253"/>
    <w:rsid w:val="005C2CAB"/>
    <w:rsid w:val="005C38A2"/>
    <w:rsid w:val="005C38BF"/>
    <w:rsid w:val="005D2DE7"/>
    <w:rsid w:val="005D45AA"/>
    <w:rsid w:val="005E71A7"/>
    <w:rsid w:val="005E7C14"/>
    <w:rsid w:val="005F294C"/>
    <w:rsid w:val="005F53EC"/>
    <w:rsid w:val="005F592B"/>
    <w:rsid w:val="00601259"/>
    <w:rsid w:val="0060147D"/>
    <w:rsid w:val="00601893"/>
    <w:rsid w:val="00601AF4"/>
    <w:rsid w:val="006165DD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54AAC"/>
    <w:rsid w:val="00656816"/>
    <w:rsid w:val="00656E40"/>
    <w:rsid w:val="00660F51"/>
    <w:rsid w:val="00661C30"/>
    <w:rsid w:val="0066402A"/>
    <w:rsid w:val="006651EC"/>
    <w:rsid w:val="00667431"/>
    <w:rsid w:val="00667554"/>
    <w:rsid w:val="00672462"/>
    <w:rsid w:val="00682A3E"/>
    <w:rsid w:val="006868E9"/>
    <w:rsid w:val="00694E90"/>
    <w:rsid w:val="006A288A"/>
    <w:rsid w:val="006B3FB2"/>
    <w:rsid w:val="006B7082"/>
    <w:rsid w:val="006C4FFC"/>
    <w:rsid w:val="006D18C9"/>
    <w:rsid w:val="006F3819"/>
    <w:rsid w:val="00702995"/>
    <w:rsid w:val="007073F1"/>
    <w:rsid w:val="007074B2"/>
    <w:rsid w:val="007161FE"/>
    <w:rsid w:val="00717F56"/>
    <w:rsid w:val="00727F3C"/>
    <w:rsid w:val="0074412B"/>
    <w:rsid w:val="00750978"/>
    <w:rsid w:val="00750E9A"/>
    <w:rsid w:val="00764F89"/>
    <w:rsid w:val="00774E52"/>
    <w:rsid w:val="007763A0"/>
    <w:rsid w:val="007829C7"/>
    <w:rsid w:val="00783BE3"/>
    <w:rsid w:val="0078587B"/>
    <w:rsid w:val="007861FC"/>
    <w:rsid w:val="0079031F"/>
    <w:rsid w:val="007A117D"/>
    <w:rsid w:val="007A7F0B"/>
    <w:rsid w:val="007B1E0B"/>
    <w:rsid w:val="007B51F4"/>
    <w:rsid w:val="007C6ECC"/>
    <w:rsid w:val="007C71CA"/>
    <w:rsid w:val="007C7D82"/>
    <w:rsid w:val="007D054C"/>
    <w:rsid w:val="007D13DF"/>
    <w:rsid w:val="007D20A8"/>
    <w:rsid w:val="007D2112"/>
    <w:rsid w:val="007D4984"/>
    <w:rsid w:val="007D6F6C"/>
    <w:rsid w:val="007E1EF6"/>
    <w:rsid w:val="007E62F0"/>
    <w:rsid w:val="007E79AB"/>
    <w:rsid w:val="007E79F2"/>
    <w:rsid w:val="007F6122"/>
    <w:rsid w:val="007F63BE"/>
    <w:rsid w:val="007F70AD"/>
    <w:rsid w:val="00800D2F"/>
    <w:rsid w:val="00803A52"/>
    <w:rsid w:val="00804C76"/>
    <w:rsid w:val="0080611C"/>
    <w:rsid w:val="00806757"/>
    <w:rsid w:val="0081144D"/>
    <w:rsid w:val="00815161"/>
    <w:rsid w:val="00817F47"/>
    <w:rsid w:val="00822949"/>
    <w:rsid w:val="008231CB"/>
    <w:rsid w:val="00830149"/>
    <w:rsid w:val="00831B8E"/>
    <w:rsid w:val="00840E2A"/>
    <w:rsid w:val="008464DB"/>
    <w:rsid w:val="008509FE"/>
    <w:rsid w:val="0085253C"/>
    <w:rsid w:val="00852660"/>
    <w:rsid w:val="0086278C"/>
    <w:rsid w:val="008725E3"/>
    <w:rsid w:val="008736A5"/>
    <w:rsid w:val="0087664F"/>
    <w:rsid w:val="00886CBD"/>
    <w:rsid w:val="00887548"/>
    <w:rsid w:val="008A0B3B"/>
    <w:rsid w:val="008A6A08"/>
    <w:rsid w:val="008B4584"/>
    <w:rsid w:val="008B7113"/>
    <w:rsid w:val="008C20D5"/>
    <w:rsid w:val="008C2DA7"/>
    <w:rsid w:val="008C5FAD"/>
    <w:rsid w:val="008D25D4"/>
    <w:rsid w:val="008D329E"/>
    <w:rsid w:val="008D42F1"/>
    <w:rsid w:val="008E10DE"/>
    <w:rsid w:val="008F1ECC"/>
    <w:rsid w:val="008F3348"/>
    <w:rsid w:val="00901B86"/>
    <w:rsid w:val="00904BA0"/>
    <w:rsid w:val="00905A31"/>
    <w:rsid w:val="009162E2"/>
    <w:rsid w:val="00921657"/>
    <w:rsid w:val="009300FB"/>
    <w:rsid w:val="009332D4"/>
    <w:rsid w:val="00935CBD"/>
    <w:rsid w:val="00935E9F"/>
    <w:rsid w:val="009432A2"/>
    <w:rsid w:val="0095210B"/>
    <w:rsid w:val="00957C0B"/>
    <w:rsid w:val="00963FDB"/>
    <w:rsid w:val="00981E64"/>
    <w:rsid w:val="00982A0A"/>
    <w:rsid w:val="00990073"/>
    <w:rsid w:val="0099049E"/>
    <w:rsid w:val="009927BD"/>
    <w:rsid w:val="009A48A9"/>
    <w:rsid w:val="009A564C"/>
    <w:rsid w:val="009B00AA"/>
    <w:rsid w:val="009B453C"/>
    <w:rsid w:val="009B4D95"/>
    <w:rsid w:val="009B59F4"/>
    <w:rsid w:val="009C183F"/>
    <w:rsid w:val="009C30F7"/>
    <w:rsid w:val="009C339A"/>
    <w:rsid w:val="009D243D"/>
    <w:rsid w:val="009E4C70"/>
    <w:rsid w:val="009E61C3"/>
    <w:rsid w:val="009F3183"/>
    <w:rsid w:val="009F485A"/>
    <w:rsid w:val="00A00DD9"/>
    <w:rsid w:val="00A04DE0"/>
    <w:rsid w:val="00A121F6"/>
    <w:rsid w:val="00A139EC"/>
    <w:rsid w:val="00A17502"/>
    <w:rsid w:val="00A201AC"/>
    <w:rsid w:val="00A21982"/>
    <w:rsid w:val="00A31E36"/>
    <w:rsid w:val="00A334E1"/>
    <w:rsid w:val="00A41F75"/>
    <w:rsid w:val="00A4277E"/>
    <w:rsid w:val="00A50092"/>
    <w:rsid w:val="00A51894"/>
    <w:rsid w:val="00A51D62"/>
    <w:rsid w:val="00A65334"/>
    <w:rsid w:val="00A661E7"/>
    <w:rsid w:val="00A702E8"/>
    <w:rsid w:val="00A7154A"/>
    <w:rsid w:val="00A74567"/>
    <w:rsid w:val="00A74FFA"/>
    <w:rsid w:val="00A80ACA"/>
    <w:rsid w:val="00A83FDB"/>
    <w:rsid w:val="00A842E1"/>
    <w:rsid w:val="00A86D30"/>
    <w:rsid w:val="00A9104E"/>
    <w:rsid w:val="00A96DD9"/>
    <w:rsid w:val="00AB0350"/>
    <w:rsid w:val="00AB238A"/>
    <w:rsid w:val="00AB2E05"/>
    <w:rsid w:val="00AB4E8D"/>
    <w:rsid w:val="00AB61D6"/>
    <w:rsid w:val="00AC2663"/>
    <w:rsid w:val="00AD287F"/>
    <w:rsid w:val="00AE282B"/>
    <w:rsid w:val="00AE3916"/>
    <w:rsid w:val="00AF4A78"/>
    <w:rsid w:val="00B0299C"/>
    <w:rsid w:val="00B06331"/>
    <w:rsid w:val="00B128D0"/>
    <w:rsid w:val="00B169FA"/>
    <w:rsid w:val="00B22EC4"/>
    <w:rsid w:val="00B30178"/>
    <w:rsid w:val="00B34847"/>
    <w:rsid w:val="00B35192"/>
    <w:rsid w:val="00B43658"/>
    <w:rsid w:val="00B53C09"/>
    <w:rsid w:val="00B57D9E"/>
    <w:rsid w:val="00B66C34"/>
    <w:rsid w:val="00B75293"/>
    <w:rsid w:val="00B75F86"/>
    <w:rsid w:val="00B76119"/>
    <w:rsid w:val="00B944B6"/>
    <w:rsid w:val="00BA0AD2"/>
    <w:rsid w:val="00BA2F44"/>
    <w:rsid w:val="00BA32AA"/>
    <w:rsid w:val="00BB1185"/>
    <w:rsid w:val="00BB13AF"/>
    <w:rsid w:val="00BB4111"/>
    <w:rsid w:val="00BC5CE0"/>
    <w:rsid w:val="00BC5E28"/>
    <w:rsid w:val="00BD16EE"/>
    <w:rsid w:val="00BD2420"/>
    <w:rsid w:val="00BE09A0"/>
    <w:rsid w:val="00BF37C0"/>
    <w:rsid w:val="00BF533F"/>
    <w:rsid w:val="00BF5D31"/>
    <w:rsid w:val="00C00C69"/>
    <w:rsid w:val="00C0170C"/>
    <w:rsid w:val="00C07496"/>
    <w:rsid w:val="00C1005C"/>
    <w:rsid w:val="00C11AD2"/>
    <w:rsid w:val="00C17D74"/>
    <w:rsid w:val="00C21C1C"/>
    <w:rsid w:val="00C3155C"/>
    <w:rsid w:val="00C31ED9"/>
    <w:rsid w:val="00C37EA8"/>
    <w:rsid w:val="00C44057"/>
    <w:rsid w:val="00C4469A"/>
    <w:rsid w:val="00C50564"/>
    <w:rsid w:val="00C55746"/>
    <w:rsid w:val="00C60681"/>
    <w:rsid w:val="00C62A44"/>
    <w:rsid w:val="00C773EA"/>
    <w:rsid w:val="00C77A15"/>
    <w:rsid w:val="00C80084"/>
    <w:rsid w:val="00C83655"/>
    <w:rsid w:val="00C870FE"/>
    <w:rsid w:val="00C9273C"/>
    <w:rsid w:val="00C92F4B"/>
    <w:rsid w:val="00C9409D"/>
    <w:rsid w:val="00C96D24"/>
    <w:rsid w:val="00CA3F3D"/>
    <w:rsid w:val="00CB26D0"/>
    <w:rsid w:val="00CC0500"/>
    <w:rsid w:val="00CC38F0"/>
    <w:rsid w:val="00CD237A"/>
    <w:rsid w:val="00CD3149"/>
    <w:rsid w:val="00CD33B5"/>
    <w:rsid w:val="00CE50B3"/>
    <w:rsid w:val="00CF25A7"/>
    <w:rsid w:val="00D05EBB"/>
    <w:rsid w:val="00D07700"/>
    <w:rsid w:val="00D15164"/>
    <w:rsid w:val="00D2141D"/>
    <w:rsid w:val="00D225FD"/>
    <w:rsid w:val="00D322CC"/>
    <w:rsid w:val="00D4129D"/>
    <w:rsid w:val="00D42AB8"/>
    <w:rsid w:val="00D624F3"/>
    <w:rsid w:val="00D633B3"/>
    <w:rsid w:val="00D633C3"/>
    <w:rsid w:val="00D65BE0"/>
    <w:rsid w:val="00D758B3"/>
    <w:rsid w:val="00D770E3"/>
    <w:rsid w:val="00D84E4B"/>
    <w:rsid w:val="00D90434"/>
    <w:rsid w:val="00D90C16"/>
    <w:rsid w:val="00D92597"/>
    <w:rsid w:val="00D931D1"/>
    <w:rsid w:val="00DA1B2A"/>
    <w:rsid w:val="00DA1C2C"/>
    <w:rsid w:val="00DA234D"/>
    <w:rsid w:val="00DA3B57"/>
    <w:rsid w:val="00DA5270"/>
    <w:rsid w:val="00DA5D4C"/>
    <w:rsid w:val="00DB1159"/>
    <w:rsid w:val="00DB16A3"/>
    <w:rsid w:val="00DB6CB7"/>
    <w:rsid w:val="00DB7015"/>
    <w:rsid w:val="00DC1D2F"/>
    <w:rsid w:val="00DC306B"/>
    <w:rsid w:val="00DC3D59"/>
    <w:rsid w:val="00DD00C5"/>
    <w:rsid w:val="00DE5066"/>
    <w:rsid w:val="00DF61AC"/>
    <w:rsid w:val="00E019E4"/>
    <w:rsid w:val="00E15745"/>
    <w:rsid w:val="00E226E1"/>
    <w:rsid w:val="00E250D4"/>
    <w:rsid w:val="00E278C8"/>
    <w:rsid w:val="00E33CF9"/>
    <w:rsid w:val="00E3593E"/>
    <w:rsid w:val="00E37374"/>
    <w:rsid w:val="00E424E4"/>
    <w:rsid w:val="00E438C8"/>
    <w:rsid w:val="00E44D49"/>
    <w:rsid w:val="00E55816"/>
    <w:rsid w:val="00E56F97"/>
    <w:rsid w:val="00E647A7"/>
    <w:rsid w:val="00E65BEF"/>
    <w:rsid w:val="00E722DE"/>
    <w:rsid w:val="00E8104F"/>
    <w:rsid w:val="00E936EC"/>
    <w:rsid w:val="00EA0A4C"/>
    <w:rsid w:val="00EB088E"/>
    <w:rsid w:val="00EB1EC4"/>
    <w:rsid w:val="00EB4500"/>
    <w:rsid w:val="00EB54F8"/>
    <w:rsid w:val="00EC452D"/>
    <w:rsid w:val="00EC4F30"/>
    <w:rsid w:val="00EC5B4C"/>
    <w:rsid w:val="00EC6FA3"/>
    <w:rsid w:val="00EC7055"/>
    <w:rsid w:val="00ED1957"/>
    <w:rsid w:val="00ED1B88"/>
    <w:rsid w:val="00ED3ECE"/>
    <w:rsid w:val="00EE1880"/>
    <w:rsid w:val="00EE1DA9"/>
    <w:rsid w:val="00EE2761"/>
    <w:rsid w:val="00EE30B9"/>
    <w:rsid w:val="00EE4462"/>
    <w:rsid w:val="00EE7383"/>
    <w:rsid w:val="00EF1503"/>
    <w:rsid w:val="00EF2636"/>
    <w:rsid w:val="00EF6E75"/>
    <w:rsid w:val="00EF7CA4"/>
    <w:rsid w:val="00F10C9D"/>
    <w:rsid w:val="00F1381F"/>
    <w:rsid w:val="00F163C6"/>
    <w:rsid w:val="00F167F6"/>
    <w:rsid w:val="00F218CC"/>
    <w:rsid w:val="00F21D76"/>
    <w:rsid w:val="00F31BB0"/>
    <w:rsid w:val="00F41EA2"/>
    <w:rsid w:val="00F44835"/>
    <w:rsid w:val="00F47DC7"/>
    <w:rsid w:val="00F503E8"/>
    <w:rsid w:val="00F50660"/>
    <w:rsid w:val="00F5221E"/>
    <w:rsid w:val="00F54CB7"/>
    <w:rsid w:val="00F5524D"/>
    <w:rsid w:val="00F67E50"/>
    <w:rsid w:val="00F7163B"/>
    <w:rsid w:val="00F74F8C"/>
    <w:rsid w:val="00F759AE"/>
    <w:rsid w:val="00F76EBB"/>
    <w:rsid w:val="00F802FF"/>
    <w:rsid w:val="00F82020"/>
    <w:rsid w:val="00F84678"/>
    <w:rsid w:val="00F87EC2"/>
    <w:rsid w:val="00F9176B"/>
    <w:rsid w:val="00F925A8"/>
    <w:rsid w:val="00F93789"/>
    <w:rsid w:val="00F94935"/>
    <w:rsid w:val="00FA1CAE"/>
    <w:rsid w:val="00FA437C"/>
    <w:rsid w:val="00FB2579"/>
    <w:rsid w:val="00FB568A"/>
    <w:rsid w:val="00FB5880"/>
    <w:rsid w:val="00FC3125"/>
    <w:rsid w:val="00FC7755"/>
    <w:rsid w:val="00FD0190"/>
    <w:rsid w:val="00FD5DF1"/>
    <w:rsid w:val="00FD7F04"/>
    <w:rsid w:val="00FE0486"/>
    <w:rsid w:val="00FE1129"/>
    <w:rsid w:val="00FE18F3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0CBDE8"/>
  <w15:chartTrackingRefBased/>
  <w15:docId w15:val="{1A96C842-AAB1-4C85-A36B-22F6AF91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  <w:jc w:val="both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paragraph" w:customStyle="1" w:styleId="formattext">
    <w:name w:val="formattext"/>
    <w:basedOn w:val="a"/>
    <w:rsid w:val="00D4129D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customStyle="1" w:styleId="ConsPlusTitle">
    <w:name w:val="ConsPlusTitle"/>
    <w:rsid w:val="00131A92"/>
    <w:pPr>
      <w:widowControl w:val="0"/>
      <w:autoSpaceDE w:val="0"/>
      <w:autoSpaceDN w:val="0"/>
    </w:pPr>
    <w:rPr>
      <w:b/>
      <w:sz w:val="28"/>
    </w:rPr>
  </w:style>
  <w:style w:type="paragraph" w:styleId="aa">
    <w:name w:val="List Paragraph"/>
    <w:basedOn w:val="a"/>
    <w:uiPriority w:val="34"/>
    <w:qFormat/>
    <w:rsid w:val="00131A9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11B6-1699-4CC8-B88E-8E295CDB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6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cp:lastModifiedBy>Ирина А. Шарапова</cp:lastModifiedBy>
  <cp:revision>2</cp:revision>
  <cp:lastPrinted>2021-11-09T11:36:00Z</cp:lastPrinted>
  <dcterms:created xsi:type="dcterms:W3CDTF">2022-01-14T11:04:00Z</dcterms:created>
  <dcterms:modified xsi:type="dcterms:W3CDTF">2022-01-14T11:04:00Z</dcterms:modified>
</cp:coreProperties>
</file>