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143638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43638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26.12.2017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2588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D73287" w:rsidRPr="00334A75" w:rsidRDefault="00EA3C38" w:rsidP="0060714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</w:t>
      </w:r>
    </w:p>
    <w:p w:rsidR="00D73287" w:rsidRDefault="00EA3C38" w:rsidP="00D7328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администрации города Липецка</w:t>
      </w:r>
    </w:p>
    <w:p w:rsidR="00EA3C38" w:rsidRDefault="00EA3C38" w:rsidP="00D7328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 </w:t>
      </w:r>
      <w:r w:rsidR="00034263">
        <w:rPr>
          <w:rFonts w:ascii="Times New Roman CYR" w:hAnsi="Times New Roman CYR"/>
          <w:sz w:val="28"/>
          <w:lang w:val="ru-RU"/>
        </w:rPr>
        <w:t>05.07.2013 № 1605</w:t>
      </w:r>
    </w:p>
    <w:p w:rsidR="00B23618" w:rsidRDefault="00B23618" w:rsidP="00D73287">
      <w:pPr>
        <w:jc w:val="both"/>
        <w:rPr>
          <w:rFonts w:ascii="Times New Roman CYR" w:hAnsi="Times New Roman CYR"/>
          <w:sz w:val="28"/>
          <w:lang w:val="ru-RU"/>
        </w:rPr>
      </w:pPr>
    </w:p>
    <w:p w:rsidR="00B23618" w:rsidRDefault="00B23618" w:rsidP="00D73287">
      <w:pPr>
        <w:jc w:val="both"/>
        <w:rPr>
          <w:rFonts w:ascii="Times New Roman CYR" w:hAnsi="Times New Roman CYR"/>
          <w:sz w:val="28"/>
          <w:lang w:val="ru-RU"/>
        </w:rPr>
      </w:pPr>
    </w:p>
    <w:p w:rsidR="00C36B02" w:rsidRDefault="00C36B02" w:rsidP="00D73287">
      <w:pPr>
        <w:jc w:val="both"/>
        <w:rPr>
          <w:rFonts w:ascii="Times New Roman CYR" w:hAnsi="Times New Roman CYR"/>
          <w:sz w:val="28"/>
          <w:lang w:val="ru-RU"/>
        </w:rPr>
      </w:pPr>
    </w:p>
    <w:p w:rsidR="0096602C" w:rsidRDefault="0096602C" w:rsidP="00D73287">
      <w:pPr>
        <w:jc w:val="both"/>
        <w:rPr>
          <w:rFonts w:ascii="Times New Roman CYR" w:hAnsi="Times New Roman CYR"/>
          <w:sz w:val="28"/>
          <w:lang w:val="ru-RU"/>
        </w:rPr>
      </w:pPr>
    </w:p>
    <w:p w:rsidR="00D73287" w:rsidRPr="005B1A94" w:rsidRDefault="0096602C" w:rsidP="0003426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A3C38">
        <w:rPr>
          <w:rFonts w:ascii="Times New Roman" w:hAnsi="Times New Roman" w:cs="Times New Roman"/>
          <w:sz w:val="28"/>
          <w:szCs w:val="28"/>
        </w:rPr>
        <w:t xml:space="preserve"> связи с изменением структуры администрации города Липецка</w:t>
      </w:r>
      <w:r w:rsidR="00C36B02">
        <w:rPr>
          <w:rFonts w:ascii="Times New Roman" w:hAnsi="Times New Roman" w:cs="Times New Roman"/>
          <w:sz w:val="28"/>
          <w:szCs w:val="28"/>
        </w:rPr>
        <w:t xml:space="preserve"> </w:t>
      </w:r>
      <w:r w:rsidR="00D73287" w:rsidRPr="005B1A94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D73287" w:rsidRDefault="00D73287" w:rsidP="00D732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3287" w:rsidRDefault="00D73287" w:rsidP="00C36B0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О С Т А Н О В Л Я Е Т: </w:t>
      </w:r>
    </w:p>
    <w:p w:rsidR="00D73287" w:rsidRDefault="00D73287" w:rsidP="00D732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4263" w:rsidRPr="00034263" w:rsidRDefault="00EA3C38" w:rsidP="0003426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4263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 Липецк</w:t>
      </w:r>
      <w:r w:rsidR="00B52C26">
        <w:rPr>
          <w:rFonts w:ascii="Times New Roman" w:hAnsi="Times New Roman" w:cs="Times New Roman"/>
          <w:sz w:val="28"/>
          <w:szCs w:val="28"/>
        </w:rPr>
        <w:t>а</w:t>
      </w:r>
      <w:r w:rsidRPr="00034263">
        <w:rPr>
          <w:rFonts w:ascii="Times New Roman" w:hAnsi="Times New Roman" w:cs="Times New Roman"/>
          <w:sz w:val="28"/>
          <w:szCs w:val="28"/>
        </w:rPr>
        <w:t xml:space="preserve"> от </w:t>
      </w:r>
      <w:r w:rsidR="00034263" w:rsidRPr="00034263">
        <w:rPr>
          <w:rFonts w:ascii="Times New Roman" w:hAnsi="Times New Roman" w:cs="Times New Roman"/>
          <w:sz w:val="28"/>
          <w:szCs w:val="28"/>
        </w:rPr>
        <w:t xml:space="preserve">05.07.2013 </w:t>
      </w:r>
      <w:r w:rsidR="00B52C26">
        <w:rPr>
          <w:rFonts w:ascii="Times New Roman" w:hAnsi="Times New Roman" w:cs="Times New Roman"/>
          <w:sz w:val="28"/>
          <w:szCs w:val="28"/>
        </w:rPr>
        <w:t xml:space="preserve">        </w:t>
      </w:r>
      <w:r w:rsidR="00034263" w:rsidRPr="00034263">
        <w:rPr>
          <w:rFonts w:ascii="Times New Roman" w:hAnsi="Times New Roman" w:cs="Times New Roman"/>
          <w:sz w:val="28"/>
          <w:szCs w:val="28"/>
        </w:rPr>
        <w:t xml:space="preserve">№ 1605 «О мерах по реализации отдельных положений Федерального закона «О противодействии коррупции» и утверждении перечня должностей» </w:t>
      </w:r>
      <w:r w:rsidR="00034263">
        <w:rPr>
          <w:rFonts w:ascii="Times New Roman" w:hAnsi="Times New Roman" w:cs="Times New Roman"/>
          <w:sz w:val="28"/>
          <w:szCs w:val="28"/>
        </w:rPr>
        <w:t>(в редакции постановлений</w:t>
      </w:r>
      <w:r w:rsidR="00034263" w:rsidRPr="00034263">
        <w:rPr>
          <w:rFonts w:ascii="Times New Roman" w:hAnsi="Times New Roman" w:cs="Times New Roman"/>
          <w:sz w:val="28"/>
          <w:szCs w:val="28"/>
        </w:rPr>
        <w:t xml:space="preserve"> от 18.11.2013 № 2630</w:t>
      </w:r>
      <w:r w:rsidR="00034263">
        <w:rPr>
          <w:rFonts w:ascii="Times New Roman" w:hAnsi="Times New Roman" w:cs="Times New Roman"/>
          <w:sz w:val="28"/>
          <w:szCs w:val="28"/>
        </w:rPr>
        <w:t>, от 03.02.2016 № 106</w:t>
      </w:r>
      <w:r w:rsidR="008D6509">
        <w:rPr>
          <w:rFonts w:ascii="Times New Roman" w:hAnsi="Times New Roman" w:cs="Times New Roman"/>
          <w:sz w:val="28"/>
          <w:szCs w:val="28"/>
        </w:rPr>
        <w:t>,</w:t>
      </w:r>
      <w:r w:rsidR="00B52C26">
        <w:rPr>
          <w:rFonts w:ascii="Times New Roman" w:hAnsi="Times New Roman" w:cs="Times New Roman"/>
          <w:sz w:val="28"/>
          <w:szCs w:val="28"/>
        </w:rPr>
        <w:t xml:space="preserve"> от</w:t>
      </w:r>
      <w:r w:rsidR="008D6509">
        <w:rPr>
          <w:rFonts w:ascii="Times New Roman" w:hAnsi="Times New Roman" w:cs="Times New Roman"/>
          <w:sz w:val="28"/>
          <w:szCs w:val="28"/>
        </w:rPr>
        <w:t xml:space="preserve"> 09.11.2016 №</w:t>
      </w:r>
      <w:r w:rsidR="00B52C26">
        <w:rPr>
          <w:rFonts w:ascii="Times New Roman" w:hAnsi="Times New Roman" w:cs="Times New Roman"/>
          <w:sz w:val="28"/>
          <w:szCs w:val="28"/>
        </w:rPr>
        <w:t xml:space="preserve"> </w:t>
      </w:r>
      <w:r w:rsidR="008D6509">
        <w:rPr>
          <w:rFonts w:ascii="Times New Roman" w:hAnsi="Times New Roman" w:cs="Times New Roman"/>
          <w:sz w:val="28"/>
          <w:szCs w:val="28"/>
        </w:rPr>
        <w:t>2000</w:t>
      </w:r>
      <w:r w:rsidR="00034263" w:rsidRPr="00034263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034263" w:rsidRDefault="00034263" w:rsidP="0003426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34A8" w:rsidRPr="00334A75" w:rsidRDefault="001957A6" w:rsidP="00815A43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 к постановлению изложить в новой редакции</w:t>
      </w:r>
      <w:r w:rsidR="00815A43">
        <w:rPr>
          <w:rFonts w:ascii="Times New Roman" w:hAnsi="Times New Roman" w:cs="Times New Roman"/>
          <w:b w:val="0"/>
          <w:sz w:val="28"/>
          <w:szCs w:val="28"/>
        </w:rPr>
        <w:t xml:space="preserve"> (приложение</w:t>
      </w:r>
      <w:r w:rsidR="00C66DCD">
        <w:rPr>
          <w:rFonts w:ascii="Times New Roman" w:hAnsi="Times New Roman" w:cs="Times New Roman"/>
          <w:b w:val="0"/>
          <w:sz w:val="28"/>
          <w:szCs w:val="28"/>
        </w:rPr>
        <w:t>)</w:t>
      </w:r>
      <w:r w:rsidR="00612AA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311A" w:rsidRDefault="00A0311A" w:rsidP="00D732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0311A" w:rsidRDefault="00A0311A" w:rsidP="00D732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0311A" w:rsidRDefault="00A0311A" w:rsidP="00D732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0311A" w:rsidRPr="005902E1" w:rsidRDefault="00A0311A" w:rsidP="00D732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287" w:rsidRPr="002D0984" w:rsidRDefault="00D73287" w:rsidP="00D732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Липецка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4263">
        <w:rPr>
          <w:rFonts w:ascii="Times New Roman" w:hAnsi="Times New Roman" w:cs="Times New Roman"/>
          <w:sz w:val="28"/>
          <w:szCs w:val="28"/>
        </w:rPr>
        <w:t>С.В.Иванов</w:t>
      </w: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96602C" w:rsidRDefault="0096602C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957A6" w:rsidRDefault="001957A6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D21AE7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Приложение </w:t>
      </w:r>
    </w:p>
    <w:p w:rsidR="00143638" w:rsidRDefault="00143638" w:rsidP="00143638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 постановлению администрации </w:t>
      </w:r>
    </w:p>
    <w:p w:rsidR="00143638" w:rsidRDefault="00143638" w:rsidP="00143638">
      <w:pPr>
        <w:ind w:left="5040"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</w:t>
      </w:r>
    </w:p>
    <w:p w:rsidR="00143638" w:rsidRPr="00120C72" w:rsidRDefault="00143638" w:rsidP="00143638">
      <w:pPr>
        <w:jc w:val="both"/>
        <w:rPr>
          <w:rFonts w:ascii="Times New Roman CYR" w:hAnsi="Times New Roman CYR"/>
          <w:sz w:val="28"/>
          <w:u w:val="single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 xml:space="preserve">от </w:t>
      </w:r>
      <w:r>
        <w:rPr>
          <w:rFonts w:ascii="Times New Roman CYR" w:hAnsi="Times New Roman CYR"/>
          <w:sz w:val="28"/>
          <w:lang w:val="ru-RU"/>
        </w:rPr>
        <w:t>26.12.2017</w:t>
      </w:r>
      <w:r>
        <w:rPr>
          <w:rFonts w:ascii="Times New Roman CYR" w:hAnsi="Times New Roman CYR"/>
          <w:sz w:val="28"/>
          <w:lang w:val="ru-RU"/>
        </w:rPr>
        <w:t xml:space="preserve"> №</w:t>
      </w:r>
      <w:r>
        <w:rPr>
          <w:rFonts w:ascii="Times New Roman CYR" w:hAnsi="Times New Roman CYR"/>
          <w:sz w:val="28"/>
          <w:lang w:val="ru-RU"/>
        </w:rPr>
        <w:t xml:space="preserve"> 2588</w:t>
      </w:r>
      <w:bookmarkStart w:id="0" w:name="_GoBack"/>
      <w:bookmarkEnd w:id="0"/>
    </w:p>
    <w:p w:rsidR="00143638" w:rsidRDefault="00143638" w:rsidP="00143638">
      <w:pPr>
        <w:jc w:val="center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jc w:val="center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Перечень</w:t>
      </w:r>
    </w:p>
    <w:p w:rsidR="00143638" w:rsidRPr="00EC62B5" w:rsidRDefault="00143638" w:rsidP="00143638">
      <w:pPr>
        <w:jc w:val="center"/>
        <w:rPr>
          <w:rFonts w:ascii="Times New Roman CYR" w:hAnsi="Times New Roman CYR"/>
          <w:sz w:val="28"/>
          <w:lang w:val="ru-RU"/>
        </w:rPr>
      </w:pPr>
      <w:r w:rsidRPr="00D21AE7">
        <w:rPr>
          <w:rFonts w:ascii="Times New Roman CYR" w:hAnsi="Times New Roman CYR"/>
          <w:sz w:val="28"/>
          <w:lang w:val="ru-RU"/>
        </w:rPr>
        <w:t>должностей муниципальной службы администрации города Липецка,</w:t>
      </w:r>
      <w:r w:rsidRPr="00EC62B5">
        <w:rPr>
          <w:rFonts w:ascii="Times New Roman CYR" w:hAnsi="Times New Roman CYR"/>
          <w:sz w:val="28"/>
          <w:lang w:val="ru-RU"/>
        </w:rPr>
        <w:t xml:space="preserve"> </w:t>
      </w:r>
      <w:r w:rsidRPr="00D21AE7">
        <w:rPr>
          <w:sz w:val="28"/>
          <w:szCs w:val="28"/>
          <w:lang w:val="ru-RU"/>
        </w:rPr>
        <w:t xml:space="preserve">при </w:t>
      </w:r>
      <w:r>
        <w:rPr>
          <w:sz w:val="28"/>
          <w:szCs w:val="28"/>
          <w:lang w:val="ru-RU"/>
        </w:rPr>
        <w:t>назначении на которые</w:t>
      </w:r>
      <w:r w:rsidRPr="00D21AE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граждане обязаны предоставлять сведения о своих доходах, об имуществе и обязательствах </w:t>
      </w:r>
      <w:r w:rsidRPr="00D21AE7">
        <w:rPr>
          <w:sz w:val="28"/>
          <w:szCs w:val="28"/>
          <w:lang w:val="ru-RU"/>
        </w:rPr>
        <w:t>имущественного характера,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  <w:lang w:val="ru-RU"/>
        </w:rPr>
        <w:t>, а также при замещении которых</w:t>
      </w:r>
      <w:r w:rsidRPr="00EC62B5">
        <w:rPr>
          <w:sz w:val="28"/>
          <w:szCs w:val="28"/>
          <w:lang w:val="ru-RU"/>
        </w:rPr>
        <w:t xml:space="preserve"> </w:t>
      </w:r>
      <w:r w:rsidRPr="00D21AE7">
        <w:rPr>
          <w:sz w:val="28"/>
          <w:szCs w:val="28"/>
          <w:lang w:val="ru-RU"/>
        </w:rPr>
        <w:t xml:space="preserve">муниципальные служащие обязаны предоставлять сведения о своих доходах, </w:t>
      </w:r>
      <w:r>
        <w:rPr>
          <w:sz w:val="28"/>
          <w:szCs w:val="28"/>
          <w:lang w:val="ru-RU"/>
        </w:rPr>
        <w:t xml:space="preserve">расходах, </w:t>
      </w:r>
      <w:r w:rsidRPr="00D21AE7">
        <w:rPr>
          <w:sz w:val="28"/>
          <w:szCs w:val="28"/>
          <w:lang w:val="ru-RU"/>
        </w:rPr>
        <w:t>об имуществе и обязательствах имущественного характера</w:t>
      </w:r>
      <w:r>
        <w:rPr>
          <w:sz w:val="28"/>
          <w:szCs w:val="28"/>
          <w:lang w:val="ru-RU"/>
        </w:rPr>
        <w:t xml:space="preserve"> и</w:t>
      </w:r>
      <w:r w:rsidRPr="00D21AE7">
        <w:rPr>
          <w:sz w:val="28"/>
          <w:szCs w:val="28"/>
          <w:lang w:val="ru-RU"/>
        </w:rPr>
        <w:t xml:space="preserve"> сведения о доходах, </w:t>
      </w:r>
      <w:r>
        <w:rPr>
          <w:sz w:val="28"/>
          <w:szCs w:val="28"/>
          <w:lang w:val="ru-RU"/>
        </w:rPr>
        <w:t xml:space="preserve">расходах, </w:t>
      </w:r>
      <w:r w:rsidRPr="00D21AE7">
        <w:rPr>
          <w:sz w:val="28"/>
          <w:szCs w:val="28"/>
          <w:lang w:val="ru-RU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143638" w:rsidRDefault="00143638" w:rsidP="00143638">
      <w:pPr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jc w:val="center"/>
        <w:rPr>
          <w:rFonts w:ascii="Times New Roman CYR" w:hAnsi="Times New Roman CYR"/>
          <w:b/>
          <w:sz w:val="28"/>
        </w:rPr>
      </w:pPr>
      <w:r w:rsidRPr="00034263">
        <w:rPr>
          <w:rFonts w:ascii="Times New Roman CYR" w:hAnsi="Times New Roman CYR"/>
          <w:b/>
          <w:sz w:val="28"/>
          <w:lang w:val="ru-RU"/>
        </w:rPr>
        <w:t>Администрация города Липецка</w:t>
      </w:r>
    </w:p>
    <w:p w:rsidR="00143638" w:rsidRPr="00EC62B5" w:rsidRDefault="00143638" w:rsidP="00143638">
      <w:pPr>
        <w:jc w:val="center"/>
        <w:rPr>
          <w:rFonts w:ascii="Times New Roman CYR" w:hAnsi="Times New Roman CYR"/>
          <w:b/>
          <w:sz w:val="16"/>
          <w:szCs w:val="16"/>
        </w:rPr>
      </w:pPr>
    </w:p>
    <w:p w:rsidR="00143638" w:rsidRPr="00143638" w:rsidRDefault="00143638" w:rsidP="00143638">
      <w:pPr>
        <w:numPr>
          <w:ilvl w:val="0"/>
          <w:numId w:val="6"/>
        </w:numPr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Должностные лица администрации города Липецка</w:t>
      </w:r>
    </w:p>
    <w:p w:rsidR="00143638" w:rsidRPr="00143638" w:rsidRDefault="00143638" w:rsidP="00143638">
      <w:pPr>
        <w:ind w:left="1080"/>
        <w:rPr>
          <w:rFonts w:ascii="Times New Roman CYR" w:hAnsi="Times New Roman CYR"/>
          <w:b/>
          <w:sz w:val="6"/>
          <w:szCs w:val="6"/>
          <w:lang w:val="ru-RU"/>
        </w:rPr>
      </w:pPr>
    </w:p>
    <w:p w:rsidR="00143638" w:rsidRPr="00CD4007" w:rsidRDefault="00143638" w:rsidP="00143638">
      <w:pPr>
        <w:ind w:firstLine="720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Первый заместитель главы администрации города Липецка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главы администрации города Липецка</w:t>
      </w:r>
    </w:p>
    <w:p w:rsidR="00143638" w:rsidRPr="00CA09C1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Управляющий делами администрации города Липецка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Помощник (советник) главы администрации города Липецка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numPr>
          <w:ilvl w:val="0"/>
          <w:numId w:val="6"/>
        </w:numPr>
        <w:jc w:val="center"/>
        <w:rPr>
          <w:rFonts w:ascii="Times New Roman CYR" w:hAnsi="Times New Roman CYR"/>
          <w:b/>
          <w:sz w:val="28"/>
        </w:rPr>
      </w:pPr>
      <w:r w:rsidRPr="00D3762A">
        <w:rPr>
          <w:rFonts w:ascii="Times New Roman CYR" w:hAnsi="Times New Roman CYR"/>
          <w:b/>
          <w:sz w:val="28"/>
          <w:lang w:val="ru-RU"/>
        </w:rPr>
        <w:t xml:space="preserve">Управление </w:t>
      </w:r>
      <w:r>
        <w:rPr>
          <w:rFonts w:ascii="Times New Roman CYR" w:hAnsi="Times New Roman CYR"/>
          <w:b/>
          <w:sz w:val="28"/>
          <w:lang w:val="ru-RU"/>
        </w:rPr>
        <w:t>внутренней политики</w:t>
      </w:r>
    </w:p>
    <w:p w:rsidR="00143638" w:rsidRPr="00D579BD" w:rsidRDefault="00143638" w:rsidP="00143638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9E2078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</w:t>
      </w:r>
      <w:r w:rsidRPr="009E2078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организационной работы</w:t>
      </w:r>
    </w:p>
    <w:p w:rsidR="00143638" w:rsidRPr="00E40E50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 – начальник отдела</w:t>
      </w:r>
      <w:r w:rsidRPr="009E2078">
        <w:rPr>
          <w:rFonts w:ascii="Times New Roman CYR" w:hAnsi="Times New Roman CYR"/>
          <w:sz w:val="28"/>
          <w:lang w:val="ru-RU"/>
        </w:rPr>
        <w:t xml:space="preserve"> </w:t>
      </w:r>
    </w:p>
    <w:p w:rsidR="00143638" w:rsidRPr="00E40E50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Pr="00AB4EF2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контроля и проверки </w:t>
      </w:r>
      <w:r w:rsidRPr="00AB4EF2">
        <w:rPr>
          <w:rFonts w:ascii="Times New Roman CYR" w:hAnsi="Times New Roman CYR"/>
          <w:sz w:val="28"/>
          <w:lang w:val="ru-RU"/>
        </w:rPr>
        <w:t>исполнения</w:t>
      </w:r>
    </w:p>
    <w:p w:rsidR="00143638" w:rsidRPr="00AB4EF2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Pr="00AB4EF2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B4EF2"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9E2078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по связям с общественностью </w:t>
      </w:r>
    </w:p>
    <w:p w:rsidR="00143638" w:rsidRPr="009E207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851B74">
        <w:rPr>
          <w:rFonts w:ascii="Times New Roman CYR" w:hAnsi="Times New Roman CYR"/>
          <w:sz w:val="28"/>
          <w:lang w:val="ru-RU"/>
        </w:rPr>
        <w:t xml:space="preserve">Главный консультант </w:t>
      </w:r>
    </w:p>
    <w:p w:rsidR="00143638" w:rsidRPr="00851B74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8D6509">
        <w:rPr>
          <w:rFonts w:ascii="Times New Roman CYR" w:hAnsi="Times New Roman CYR"/>
          <w:b/>
          <w:sz w:val="28"/>
          <w:lang w:val="ru-RU"/>
        </w:rPr>
        <w:t>3. Управление муниципальной службы и кадровой работы</w:t>
      </w:r>
    </w:p>
    <w:p w:rsidR="00143638" w:rsidRPr="009E2078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 (предоставление муниципальных услуг)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 (предоставление муниципальных услуг)</w:t>
      </w:r>
    </w:p>
    <w:p w:rsidR="00143638" w:rsidRPr="008D6509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4. Правовое управление</w:t>
      </w:r>
    </w:p>
    <w:p w:rsidR="00143638" w:rsidRPr="004A6C56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</w:t>
      </w:r>
    </w:p>
    <w:p w:rsidR="00143638" w:rsidRPr="004A6C56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правового обеспечения деятельности главы города,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администрации города</w:t>
      </w:r>
    </w:p>
    <w:p w:rsidR="00143638" w:rsidRPr="004A6C56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43638" w:rsidRPr="004A6C56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правового обеспечения в сфере имущественных и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земельных отношений</w:t>
      </w:r>
    </w:p>
    <w:p w:rsidR="00143638" w:rsidRPr="004A6C56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отдела 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43638" w:rsidRPr="00F439A5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правового обеспечения в сфере финансов, экономики,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транспорта, потребительского рынка</w:t>
      </w:r>
    </w:p>
    <w:p w:rsidR="00143638" w:rsidRPr="00F439A5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Pr="00F439A5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правового обеспечения в сфере жилищно-коммунального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хозяйства и градостроительной деятельности</w:t>
      </w:r>
    </w:p>
    <w:p w:rsidR="00143638" w:rsidRPr="00F439A5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Pr="00F63039" w:rsidRDefault="00143638" w:rsidP="00143638">
      <w:pPr>
        <w:ind w:firstLine="720"/>
        <w:rPr>
          <w:rFonts w:ascii="Times New Roman CYR" w:hAnsi="Times New Roman CYR"/>
          <w:sz w:val="8"/>
          <w:szCs w:val="8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правового обеспечения в сфере благоустройства,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дорожного хозяйства, муниципального контроля</w:t>
      </w:r>
    </w:p>
    <w:p w:rsidR="00143638" w:rsidRPr="00F439A5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Pr="00F63039" w:rsidRDefault="00143638" w:rsidP="00143638">
      <w:pPr>
        <w:ind w:firstLine="720"/>
        <w:rPr>
          <w:rFonts w:ascii="Times New Roman CYR" w:hAnsi="Times New Roman CYR"/>
          <w:sz w:val="24"/>
          <w:szCs w:val="24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5</w:t>
      </w:r>
      <w:r w:rsidRPr="006B60FC">
        <w:rPr>
          <w:rFonts w:ascii="Times New Roman CYR" w:hAnsi="Times New Roman CYR"/>
          <w:b/>
          <w:sz w:val="28"/>
          <w:lang w:val="ru-RU"/>
        </w:rPr>
        <w:t>. Управление делопроизводства и протокола</w:t>
      </w:r>
    </w:p>
    <w:p w:rsidR="00143638" w:rsidRPr="00F439A5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F439A5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6B60FC">
        <w:rPr>
          <w:rFonts w:ascii="Times New Roman CYR" w:hAnsi="Times New Roman CYR"/>
          <w:sz w:val="28"/>
          <w:lang w:val="ru-RU"/>
        </w:rPr>
        <w:t>Отдел делопроизводства и протокола</w:t>
      </w:r>
    </w:p>
    <w:p w:rsidR="00143638" w:rsidRPr="00F439A5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F63039" w:rsidRDefault="00143638" w:rsidP="00143638">
      <w:pPr>
        <w:ind w:firstLine="720"/>
        <w:rPr>
          <w:rFonts w:ascii="Times New Roman CYR" w:hAnsi="Times New Roman CYR"/>
          <w:sz w:val="24"/>
          <w:szCs w:val="24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6. Управление информационных технологий</w:t>
      </w:r>
    </w:p>
    <w:p w:rsidR="00143638" w:rsidRPr="00F439A5" w:rsidRDefault="00143638" w:rsidP="00143638">
      <w:pPr>
        <w:ind w:firstLine="720"/>
        <w:jc w:val="center"/>
        <w:rPr>
          <w:rFonts w:ascii="Times New Roman CYR" w:hAnsi="Times New Roman CYR"/>
          <w:b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F63039" w:rsidRDefault="00143638" w:rsidP="00143638">
      <w:pPr>
        <w:ind w:firstLine="720"/>
        <w:rPr>
          <w:rFonts w:ascii="Times New Roman CYR" w:hAnsi="Times New Roman CYR"/>
          <w:sz w:val="8"/>
          <w:szCs w:val="8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сетевого и технического сопровождения</w:t>
      </w:r>
    </w:p>
    <w:p w:rsidR="00143638" w:rsidRPr="00F63039" w:rsidRDefault="00143638" w:rsidP="00143638">
      <w:pPr>
        <w:ind w:firstLine="720"/>
        <w:jc w:val="center"/>
        <w:rPr>
          <w:rFonts w:ascii="Times New Roman CYR" w:hAnsi="Times New Roman CYR"/>
          <w:sz w:val="4"/>
          <w:szCs w:val="4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Начальник отдела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7. Управление административно-технического контроля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b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313E60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муниципального жилищного контроля</w:t>
      </w:r>
    </w:p>
    <w:p w:rsidR="00143638" w:rsidRPr="00143638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43638" w:rsidRPr="00313E60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муниципального земельного контроля</w:t>
      </w:r>
    </w:p>
    <w:p w:rsidR="00143638" w:rsidRPr="00143638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Pr="00313E60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организации деятельности административных комиссий</w:t>
      </w:r>
    </w:p>
    <w:p w:rsidR="00143638" w:rsidRPr="00143638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A60BD5" w:rsidRDefault="00143638" w:rsidP="00143638">
      <w:pPr>
        <w:ind w:firstLine="720"/>
        <w:rPr>
          <w:rFonts w:ascii="Times New Roman CYR" w:hAnsi="Times New Roman CYR"/>
          <w:sz w:val="22"/>
          <w:szCs w:val="22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9247DF">
        <w:rPr>
          <w:rFonts w:ascii="Times New Roman CYR" w:hAnsi="Times New Roman CYR"/>
          <w:b/>
          <w:sz w:val="28"/>
          <w:lang w:val="ru-RU"/>
        </w:rPr>
        <w:t>8. Отдел охраны окружающей среды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Pr="009247DF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9247DF"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9247DF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9247DF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Pr="009247DF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9247DF"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43638" w:rsidRPr="00A60BD5" w:rsidRDefault="00143638" w:rsidP="00143638">
      <w:pPr>
        <w:ind w:firstLine="720"/>
        <w:rPr>
          <w:rFonts w:ascii="Times New Roman CYR" w:hAnsi="Times New Roman CYR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9. Отдел бухгалтерского учета и отчетности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b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CA09C1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43638" w:rsidRPr="00A60BD5" w:rsidRDefault="00143638" w:rsidP="00143638">
      <w:pPr>
        <w:ind w:firstLine="720"/>
        <w:rPr>
          <w:rFonts w:ascii="Times New Roman CYR" w:hAnsi="Times New Roman CYR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10.</w:t>
      </w:r>
      <w:r w:rsidRPr="00473C4D">
        <w:rPr>
          <w:rFonts w:ascii="Times New Roman CYR" w:hAnsi="Times New Roman CYR"/>
          <w:b/>
          <w:sz w:val="28"/>
          <w:lang w:val="ru-RU"/>
        </w:rPr>
        <w:t xml:space="preserve"> Отдел мобилизационной подготовки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b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43638" w:rsidRPr="00A60BD5" w:rsidRDefault="00143638" w:rsidP="00143638">
      <w:pPr>
        <w:ind w:firstLine="720"/>
        <w:rPr>
          <w:rFonts w:ascii="Times New Roman CYR" w:hAnsi="Times New Roman CYR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11</w:t>
      </w:r>
      <w:r w:rsidRPr="00102DF5">
        <w:rPr>
          <w:rFonts w:ascii="Times New Roman CYR" w:hAnsi="Times New Roman CYR"/>
          <w:b/>
          <w:sz w:val="28"/>
          <w:lang w:val="ru-RU"/>
        </w:rPr>
        <w:t>. Отдел по работе с молодежью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b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F94AE0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F94AE0"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43638" w:rsidRPr="00A60BD5" w:rsidRDefault="00143638" w:rsidP="00143638">
      <w:pPr>
        <w:ind w:firstLine="720"/>
        <w:rPr>
          <w:rFonts w:ascii="Times New Roman CYR" w:hAnsi="Times New Roman CYR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12. Отдел взаимодействия со СМИ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b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A60BD5" w:rsidRDefault="00143638" w:rsidP="00143638">
      <w:pPr>
        <w:ind w:firstLine="720"/>
        <w:rPr>
          <w:rFonts w:ascii="Times New Roman CYR" w:hAnsi="Times New Roman CYR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13.</w:t>
      </w:r>
      <w:r w:rsidRPr="00571842">
        <w:rPr>
          <w:rFonts w:ascii="Times New Roman CYR" w:hAnsi="Times New Roman CYR"/>
          <w:b/>
          <w:sz w:val="28"/>
          <w:lang w:val="ru-RU"/>
        </w:rPr>
        <w:t xml:space="preserve"> Административные комиссии Правобережного, Советского, Октяб</w:t>
      </w:r>
      <w:r>
        <w:rPr>
          <w:rFonts w:ascii="Times New Roman CYR" w:hAnsi="Times New Roman CYR"/>
          <w:b/>
          <w:sz w:val="28"/>
          <w:lang w:val="ru-RU"/>
        </w:rPr>
        <w:t>рьского, Левобережного округов города</w:t>
      </w:r>
      <w:r w:rsidRPr="00571842">
        <w:rPr>
          <w:rFonts w:ascii="Times New Roman CYR" w:hAnsi="Times New Roman CYR"/>
          <w:b/>
          <w:sz w:val="28"/>
          <w:lang w:val="ru-RU"/>
        </w:rPr>
        <w:t xml:space="preserve"> Липецка</w:t>
      </w:r>
    </w:p>
    <w:p w:rsidR="00143638" w:rsidRPr="00313E60" w:rsidRDefault="00143638" w:rsidP="00143638">
      <w:pPr>
        <w:ind w:firstLine="720"/>
        <w:jc w:val="center"/>
        <w:rPr>
          <w:rFonts w:ascii="Times New Roman CYR" w:hAnsi="Times New Roman CYR"/>
          <w:b/>
          <w:sz w:val="10"/>
          <w:szCs w:val="10"/>
          <w:lang w:val="ru-RU"/>
        </w:rPr>
      </w:pPr>
    </w:p>
    <w:p w:rsidR="00143638" w:rsidRDefault="00143638" w:rsidP="00143638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 – ответственный секретарь комиссии</w:t>
      </w:r>
    </w:p>
    <w:p w:rsidR="00143638" w:rsidRDefault="00143638" w:rsidP="00143638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Старший специалист 1 разряда – помощник ответственного секретаря комиссии</w:t>
      </w:r>
    </w:p>
    <w:p w:rsidR="00143638" w:rsidRPr="00A60BD5" w:rsidRDefault="00143638" w:rsidP="00143638">
      <w:pPr>
        <w:jc w:val="both"/>
        <w:rPr>
          <w:rFonts w:ascii="Times New Roman CYR" w:hAnsi="Times New Roman CYR"/>
          <w:lang w:val="ru-RU"/>
        </w:rPr>
      </w:pPr>
    </w:p>
    <w:p w:rsidR="00143638" w:rsidRDefault="00143638" w:rsidP="00143638">
      <w:pPr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14.</w:t>
      </w:r>
      <w:r w:rsidRPr="00571842">
        <w:rPr>
          <w:rFonts w:ascii="Times New Roman CYR" w:hAnsi="Times New Roman CYR"/>
          <w:b/>
          <w:sz w:val="28"/>
          <w:lang w:val="ru-RU"/>
        </w:rPr>
        <w:t xml:space="preserve"> Комиссии по делам несовершеннолетних и защите их прав Правобережного, Советского, Октябрьского, </w:t>
      </w:r>
    </w:p>
    <w:p w:rsidR="00143638" w:rsidRDefault="00143638" w:rsidP="00143638">
      <w:pPr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Левобережного округов</w:t>
      </w:r>
      <w:r w:rsidRPr="00571842">
        <w:rPr>
          <w:rFonts w:ascii="Times New Roman CYR" w:hAnsi="Times New Roman CYR"/>
          <w:b/>
          <w:sz w:val="28"/>
          <w:lang w:val="ru-RU"/>
        </w:rPr>
        <w:t xml:space="preserve"> г</w:t>
      </w:r>
      <w:r>
        <w:rPr>
          <w:rFonts w:ascii="Times New Roman CYR" w:hAnsi="Times New Roman CYR"/>
          <w:b/>
          <w:sz w:val="28"/>
          <w:lang w:val="ru-RU"/>
        </w:rPr>
        <w:t>орода</w:t>
      </w:r>
      <w:r w:rsidRPr="00571842">
        <w:rPr>
          <w:rFonts w:ascii="Times New Roman CYR" w:hAnsi="Times New Roman CYR"/>
          <w:b/>
          <w:sz w:val="28"/>
          <w:lang w:val="ru-RU"/>
        </w:rPr>
        <w:t xml:space="preserve"> Ли</w:t>
      </w:r>
      <w:r>
        <w:rPr>
          <w:rFonts w:ascii="Times New Roman CYR" w:hAnsi="Times New Roman CYR"/>
          <w:b/>
          <w:sz w:val="28"/>
          <w:lang w:val="ru-RU"/>
        </w:rPr>
        <w:t>пецка</w:t>
      </w:r>
    </w:p>
    <w:p w:rsidR="00143638" w:rsidRPr="00313E60" w:rsidRDefault="00143638" w:rsidP="00143638">
      <w:pPr>
        <w:jc w:val="center"/>
        <w:rPr>
          <w:rFonts w:ascii="Times New Roman CYR" w:hAnsi="Times New Roman CYR"/>
          <w:b/>
          <w:sz w:val="4"/>
          <w:szCs w:val="4"/>
          <w:lang w:val="ru-RU"/>
        </w:rPr>
      </w:pPr>
    </w:p>
    <w:p w:rsidR="00143638" w:rsidRDefault="00143638" w:rsidP="00143638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 – заместитель председателя комиссии</w:t>
      </w:r>
    </w:p>
    <w:p w:rsidR="00143638" w:rsidRDefault="00143638" w:rsidP="00143638">
      <w:pPr>
        <w:ind w:firstLine="709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Ведущий специалист-эксперт – ответственный секретарь комиссии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Отраслевые (функциональные) органы</w:t>
      </w:r>
      <w:r w:rsidRPr="00A14B43">
        <w:rPr>
          <w:rFonts w:ascii="Times New Roman CYR" w:hAnsi="Times New Roman CYR"/>
          <w:b/>
          <w:sz w:val="28"/>
          <w:lang w:val="ru-RU"/>
        </w:rPr>
        <w:t xml:space="preserve">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A14B43">
        <w:rPr>
          <w:rFonts w:ascii="Times New Roman CYR" w:hAnsi="Times New Roman CYR"/>
          <w:b/>
          <w:sz w:val="28"/>
          <w:lang w:val="ru-RU"/>
        </w:rPr>
        <w:t>администрации города Липецка</w:t>
      </w:r>
    </w:p>
    <w:p w:rsidR="00143638" w:rsidRPr="00A14B43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>Департамент финансов</w:t>
      </w:r>
    </w:p>
    <w:p w:rsidR="00143638" w:rsidRPr="00E40E50" w:rsidRDefault="00143638" w:rsidP="00143638">
      <w:pPr>
        <w:ind w:left="1080"/>
        <w:rPr>
          <w:rFonts w:ascii="Times New Roman CYR" w:hAnsi="Times New Roman CYR"/>
          <w:b/>
          <w:sz w:val="10"/>
          <w:szCs w:val="10"/>
          <w:lang w:val="ru-RU"/>
        </w:rPr>
      </w:pPr>
    </w:p>
    <w:p w:rsidR="00143638" w:rsidRPr="006322F0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6322F0">
        <w:rPr>
          <w:rFonts w:ascii="Times New Roman CYR" w:hAnsi="Times New Roman CYR"/>
          <w:sz w:val="28"/>
          <w:lang w:val="ru-RU"/>
        </w:rPr>
        <w:t xml:space="preserve">Председатель </w:t>
      </w:r>
      <w:r>
        <w:rPr>
          <w:rFonts w:ascii="Times New Roman CYR" w:hAnsi="Times New Roman CYR"/>
          <w:sz w:val="28"/>
          <w:lang w:val="ru-RU"/>
        </w:rPr>
        <w:t>департамента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</w:t>
      </w:r>
      <w:r w:rsidRPr="00C64A57">
        <w:rPr>
          <w:rFonts w:ascii="Times New Roman CYR" w:hAnsi="Times New Roman CYR"/>
          <w:sz w:val="28"/>
          <w:lang w:val="ru-RU"/>
        </w:rPr>
        <w:t>аместитель председателя департамента</w:t>
      </w:r>
    </w:p>
    <w:p w:rsidR="00143638" w:rsidRPr="005D237B" w:rsidRDefault="00143638" w:rsidP="00143638">
      <w:pPr>
        <w:ind w:firstLine="720"/>
        <w:rPr>
          <w:rFonts w:ascii="Times New Roman CYR" w:hAnsi="Times New Roman CYR"/>
          <w:b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Бюджетное управление</w:t>
      </w:r>
    </w:p>
    <w:p w:rsidR="00143638" w:rsidRPr="005D237B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5D237B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сводного планирования расходов</w:t>
      </w:r>
    </w:p>
    <w:p w:rsidR="00143638" w:rsidRPr="005D237B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Заместитель начальника отдела </w:t>
      </w:r>
    </w:p>
    <w:p w:rsidR="00143638" w:rsidRPr="005D237B" w:rsidRDefault="00143638" w:rsidP="00143638">
      <w:pPr>
        <w:ind w:firstLine="720"/>
        <w:jc w:val="both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методологии бюджетного процесса и долговых обязательств</w:t>
      </w:r>
    </w:p>
    <w:p w:rsidR="00143638" w:rsidRPr="005D237B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Заместитель начальника отдела </w:t>
      </w:r>
    </w:p>
    <w:p w:rsidR="00143638" w:rsidRPr="005D237B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планирования расходов социальной сферы</w:t>
      </w:r>
    </w:p>
    <w:p w:rsidR="00143638" w:rsidRPr="005D237B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5D237B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казначейского исполнения бюджета</w:t>
      </w:r>
    </w:p>
    <w:p w:rsidR="00143638" w:rsidRPr="005D237B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 – начальник управления</w:t>
      </w:r>
    </w:p>
    <w:p w:rsidR="00143638" w:rsidRPr="005D237B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финансирования</w:t>
      </w:r>
    </w:p>
    <w:p w:rsidR="00143638" w:rsidRPr="003763D1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43638" w:rsidRPr="003763D1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учета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43638" w:rsidRPr="003763D1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казначейского контроля</w:t>
      </w:r>
    </w:p>
    <w:p w:rsidR="00143638" w:rsidRPr="003763D1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3763D1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общей работы и программного обеспечения</w:t>
      </w:r>
    </w:p>
    <w:p w:rsidR="00143638" w:rsidRPr="003763D1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Главный специалист-эксперт </w:t>
      </w:r>
    </w:p>
    <w:p w:rsidR="00143638" w:rsidRPr="002F4D59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планирования доходов</w:t>
      </w:r>
    </w:p>
    <w:p w:rsidR="00143638" w:rsidRPr="002F4D59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43638" w:rsidRPr="002F4D59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Контрольно-ревизионное управление</w:t>
      </w:r>
    </w:p>
    <w:p w:rsidR="00143638" w:rsidRPr="002F4D59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2F4D59" w:rsidRDefault="00143638" w:rsidP="00143638">
      <w:pPr>
        <w:ind w:firstLine="720"/>
        <w:rPr>
          <w:rFonts w:ascii="Times New Roman CYR" w:hAnsi="Times New Roman CYR"/>
          <w:sz w:val="8"/>
          <w:szCs w:val="8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финансового контроля в бюджетной сфере</w:t>
      </w:r>
    </w:p>
    <w:p w:rsidR="00143638" w:rsidRPr="002F4D59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Pr="00CA09C1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Заместитель начальника управления</w:t>
      </w:r>
      <w:r>
        <w:rPr>
          <w:rFonts w:ascii="Times New Roman CYR" w:hAnsi="Times New Roman CYR"/>
          <w:sz w:val="28"/>
          <w:lang w:val="ru-RU"/>
        </w:rPr>
        <w:t xml:space="preserve"> - начальник отдела</w:t>
      </w:r>
    </w:p>
    <w:p w:rsidR="00143638" w:rsidRPr="00CA09C1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lastRenderedPageBreak/>
        <w:t>Ведущий консультант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финансового контроля и анализа в сфере закупок</w:t>
      </w:r>
    </w:p>
    <w:p w:rsidR="00143638" w:rsidRPr="002F4D59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CA09C1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CA09C1"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</w:rPr>
      </w:pPr>
      <w:r w:rsidRPr="00493F30">
        <w:rPr>
          <w:rFonts w:ascii="Times New Roman CYR" w:hAnsi="Times New Roman CYR"/>
          <w:b/>
          <w:sz w:val="28"/>
          <w:lang w:val="ru-RU"/>
        </w:rPr>
        <w:t>Департамент экономического развития</w:t>
      </w:r>
    </w:p>
    <w:p w:rsidR="00143638" w:rsidRPr="00202A35" w:rsidRDefault="00143638" w:rsidP="00143638">
      <w:pPr>
        <w:ind w:left="709"/>
        <w:rPr>
          <w:rFonts w:ascii="Times New Roman CYR" w:hAnsi="Times New Roman CYR"/>
          <w:b/>
          <w:sz w:val="6"/>
          <w:szCs w:val="6"/>
        </w:rPr>
      </w:pPr>
    </w:p>
    <w:p w:rsidR="00143638" w:rsidRDefault="00143638" w:rsidP="00143638">
      <w:pPr>
        <w:ind w:left="709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143638" w:rsidRPr="00202A35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Управление муниципальной экономики</w:t>
      </w:r>
    </w:p>
    <w:p w:rsidR="00143638" w:rsidRPr="00202A35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202A35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Управление стратегического развития</w:t>
      </w:r>
    </w:p>
    <w:p w:rsidR="00143638" w:rsidRPr="00202A35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202A35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Отдел инноваций и инвестиций</w:t>
      </w:r>
    </w:p>
    <w:p w:rsidR="00143638" w:rsidRPr="00202A35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202A35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развития малого и среднего бизнеса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143638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охраны труда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A60BD5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Общий отдел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координирования и технологического контроля 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 сфере муниципальных закупок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A60BD5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Отдел территориального планирования</w:t>
      </w:r>
    </w:p>
    <w:p w:rsidR="00143638" w:rsidRPr="00A60BD5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</w:rPr>
      </w:pPr>
      <w:r w:rsidRPr="008D5C39">
        <w:rPr>
          <w:rFonts w:ascii="Times New Roman CYR" w:hAnsi="Times New Roman CYR"/>
          <w:b/>
          <w:sz w:val="28"/>
          <w:lang w:val="ru-RU"/>
        </w:rPr>
        <w:t>Департамент жилищно-коммунального хозяйства</w:t>
      </w:r>
    </w:p>
    <w:p w:rsidR="00143638" w:rsidRPr="00D6124B" w:rsidRDefault="00143638" w:rsidP="00143638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143638" w:rsidRPr="002465C0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Управление по экономике</w:t>
      </w:r>
    </w:p>
    <w:p w:rsidR="00143638" w:rsidRPr="002465C0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2465C0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Отдел экономического анализа и прогнозирования</w:t>
      </w:r>
    </w:p>
    <w:p w:rsidR="00143638" w:rsidRPr="002465C0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2465C0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Отдел учета и финансирования</w:t>
      </w:r>
    </w:p>
    <w:p w:rsidR="00143638" w:rsidRPr="002465C0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Управление городского хозяйства</w:t>
      </w:r>
    </w:p>
    <w:p w:rsidR="00143638" w:rsidRPr="002465C0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2465C0" w:rsidRDefault="00143638" w:rsidP="00143638">
      <w:pPr>
        <w:ind w:firstLine="720"/>
        <w:rPr>
          <w:rFonts w:ascii="Times New Roman CYR" w:hAnsi="Times New Roman CYR"/>
          <w:sz w:val="10"/>
          <w:szCs w:val="10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Отдел эксплуатации коммунального хозяйства</w:t>
      </w:r>
    </w:p>
    <w:p w:rsidR="00143638" w:rsidRPr="002465C0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2465C0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Отдел энергосбережения и информационного обеспечения</w:t>
      </w:r>
    </w:p>
    <w:p w:rsidR="00143638" w:rsidRPr="002465C0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2465C0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Управление по эксплуатации жилищного фонда</w:t>
      </w:r>
    </w:p>
    <w:p w:rsidR="00143638" w:rsidRPr="00C679C9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C679C9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эксплуатации жилищного фонда и общей работы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 (секретарь межведомственных комиссий)</w:t>
      </w:r>
    </w:p>
    <w:p w:rsidR="00143638" w:rsidRPr="00C679C9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муниципального имущества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C679C9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C958E7">
        <w:rPr>
          <w:rFonts w:ascii="Times New Roman CYR" w:hAnsi="Times New Roman CYR"/>
          <w:sz w:val="28"/>
          <w:lang w:val="ru-RU"/>
        </w:rPr>
        <w:t>Управление по учету и распределению жилья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C679C9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предоставления муниципального жилья</w:t>
      </w:r>
    </w:p>
    <w:p w:rsidR="00143638" w:rsidRPr="00143638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43638" w:rsidRPr="00C679C9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предоставления субсидий и социальных выплат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</w:rPr>
      </w:pPr>
      <w:r w:rsidRPr="00513A31">
        <w:rPr>
          <w:rFonts w:ascii="Times New Roman CYR" w:hAnsi="Times New Roman CYR"/>
          <w:b/>
          <w:sz w:val="28"/>
          <w:lang w:val="ru-RU"/>
        </w:rPr>
        <w:t>Департамент транспорта</w:t>
      </w:r>
    </w:p>
    <w:p w:rsidR="00143638" w:rsidRPr="00C679C9" w:rsidRDefault="00143638" w:rsidP="00143638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143638" w:rsidRPr="00C679C9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Финансово-экономический отдел</w:t>
      </w:r>
    </w:p>
    <w:p w:rsidR="00143638" w:rsidRPr="00C679C9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43638" w:rsidRPr="009223B1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Отдел организации пассажирских перевозок</w:t>
      </w:r>
    </w:p>
    <w:p w:rsidR="00143638" w:rsidRPr="009223B1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</w:t>
      </w:r>
      <w:r w:rsidRPr="006B4197">
        <w:rPr>
          <w:rFonts w:ascii="Times New Roman CYR" w:hAnsi="Times New Roman CYR"/>
          <w:sz w:val="28"/>
          <w:lang w:val="ru-RU"/>
        </w:rPr>
        <w:t xml:space="preserve"> консультант</w:t>
      </w:r>
    </w:p>
    <w:p w:rsidR="00143638" w:rsidRPr="006B4197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Pr="009F5FA1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Отдел развития транспортной отрасли</w:t>
      </w:r>
    </w:p>
    <w:p w:rsidR="00143638" w:rsidRPr="009223B1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  <w:lang w:val="ru-RU"/>
        </w:rPr>
        <w:t>Департамент дорожного хозяйства и благоустройства</w:t>
      </w:r>
    </w:p>
    <w:p w:rsidR="00143638" w:rsidRPr="009223B1" w:rsidRDefault="00143638" w:rsidP="00143638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143638" w:rsidRPr="002E6F52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Отдел дорожного хозяйства</w:t>
      </w:r>
    </w:p>
    <w:p w:rsidR="00143638" w:rsidRPr="002E6F52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Pr="002E6F52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Отдел благоустройства</w:t>
      </w:r>
    </w:p>
    <w:p w:rsidR="00143638" w:rsidRPr="002E6F52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Pr="002E6F52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Финансово-экономический отдел</w:t>
      </w:r>
    </w:p>
    <w:p w:rsidR="00143638" w:rsidRPr="002E6F52" w:rsidRDefault="00143638" w:rsidP="00143638">
      <w:pPr>
        <w:ind w:firstLine="720"/>
        <w:rPr>
          <w:rFonts w:ascii="Times New Roman CYR" w:hAnsi="Times New Roman CYR"/>
          <w:sz w:val="6"/>
          <w:szCs w:val="6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</w:rPr>
      </w:pPr>
      <w:r w:rsidRPr="00540717">
        <w:rPr>
          <w:rFonts w:ascii="Times New Roman CYR" w:hAnsi="Times New Roman CYR"/>
          <w:b/>
          <w:sz w:val="28"/>
          <w:lang w:val="ru-RU"/>
        </w:rPr>
        <w:t>Департамент градостроительства и архитектуры</w:t>
      </w:r>
    </w:p>
    <w:p w:rsidR="00143638" w:rsidRPr="002E6F52" w:rsidRDefault="00143638" w:rsidP="00143638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143638" w:rsidRPr="004016AB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4016AB"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 – главный архитектор города</w:t>
      </w:r>
    </w:p>
    <w:p w:rsidR="00143638" w:rsidRPr="000F642C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Управление исполнительно-разрешительной документации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и взаимодействия с предприятиями строительного комплекса</w:t>
      </w:r>
    </w:p>
    <w:p w:rsidR="00143638" w:rsidRPr="000F642C" w:rsidRDefault="00143638" w:rsidP="00143638">
      <w:pPr>
        <w:ind w:firstLine="720"/>
        <w:jc w:val="both"/>
        <w:rPr>
          <w:rFonts w:ascii="Times New Roman CYR" w:hAnsi="Times New Roman CYR"/>
          <w:sz w:val="6"/>
          <w:szCs w:val="6"/>
          <w:lang w:val="ru-RU"/>
        </w:rPr>
      </w:pPr>
    </w:p>
    <w:p w:rsidR="00143638" w:rsidRPr="000F642C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</w:t>
      </w:r>
    </w:p>
    <w:p w:rsidR="00143638" w:rsidRPr="000F642C" w:rsidRDefault="00143638" w:rsidP="00143638">
      <w:pPr>
        <w:ind w:firstLine="720"/>
        <w:jc w:val="both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бухгалтерского учета, администрирования доходов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и документационного обеспечения</w:t>
      </w:r>
    </w:p>
    <w:p w:rsidR="00143638" w:rsidRPr="000F642C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0F642C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обеспечения градостроительной деятельности</w:t>
      </w:r>
    </w:p>
    <w:p w:rsidR="00143638" w:rsidRPr="000F642C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0F642C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генплана</w:t>
      </w:r>
    </w:p>
    <w:p w:rsidR="00143638" w:rsidRPr="000F642C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ИСОГД и дежурного плана</w:t>
      </w:r>
    </w:p>
    <w:p w:rsidR="00143638" w:rsidRPr="000F642C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413C0B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адресного реестра</w:t>
      </w:r>
    </w:p>
    <w:p w:rsidR="00143638" w:rsidRPr="00413C0B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413C0B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муниципальных программ и инженерного планирования</w:t>
      </w:r>
    </w:p>
    <w:p w:rsidR="00143638" w:rsidRPr="00413C0B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  <w:lang w:val="ru-RU"/>
        </w:rPr>
      </w:pPr>
      <w:r w:rsidRPr="00791063">
        <w:rPr>
          <w:rFonts w:ascii="Times New Roman CYR" w:hAnsi="Times New Roman CYR"/>
          <w:b/>
          <w:sz w:val="28"/>
          <w:lang w:val="ru-RU"/>
        </w:rPr>
        <w:t>Департамент образования</w:t>
      </w:r>
    </w:p>
    <w:p w:rsidR="00143638" w:rsidRPr="00413C0B" w:rsidRDefault="00143638" w:rsidP="00143638">
      <w:pPr>
        <w:ind w:left="1080"/>
        <w:rPr>
          <w:rFonts w:ascii="Times New Roman CYR" w:hAnsi="Times New Roman CYR"/>
          <w:b/>
          <w:sz w:val="10"/>
          <w:szCs w:val="10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правовой, кадровой и информационной работы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4B1676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организационно-контрольной, кадровой работы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и правового обеспечения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Pr="004B1676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информационных технологий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Pr="004B1676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общего образования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Pr="004B1676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4B1676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общего образования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дошкольного образования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Главный консультант 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дополнительного образования, воспитания и оздоровления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развития образования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Заместитель начальника отдела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экономики и финансов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Pr="004B1676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имущественных отношений и муниципальных закупок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Консультант </w:t>
      </w:r>
    </w:p>
    <w:p w:rsidR="00143638" w:rsidRPr="004B1676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ресурсного обеспечения</w:t>
      </w:r>
    </w:p>
    <w:p w:rsidR="00143638" w:rsidRPr="004B1676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</w:rPr>
      </w:pPr>
      <w:r w:rsidRPr="00757393">
        <w:rPr>
          <w:rFonts w:ascii="Times New Roman CYR" w:hAnsi="Times New Roman CYR"/>
          <w:b/>
          <w:sz w:val="28"/>
          <w:lang w:val="ru-RU"/>
        </w:rPr>
        <w:t>Департамент культуры</w:t>
      </w:r>
      <w:r>
        <w:rPr>
          <w:rFonts w:ascii="Times New Roman CYR" w:hAnsi="Times New Roman CYR"/>
          <w:b/>
          <w:sz w:val="28"/>
          <w:lang w:val="ru-RU"/>
        </w:rPr>
        <w:t xml:space="preserve"> и туризма</w:t>
      </w:r>
    </w:p>
    <w:p w:rsidR="00143638" w:rsidRPr="00911E5E" w:rsidRDefault="00143638" w:rsidP="00143638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143638" w:rsidRPr="00911E5E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организационно-правовой и кадровой работы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911E5E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культуры и дополнительного образования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911E5E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экономики, финансов и ресурсного обеспечения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911E5E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туризма</w:t>
      </w:r>
    </w:p>
    <w:p w:rsidR="00143638" w:rsidRPr="0014363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Pr="004619B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  <w:lang w:val="ru-RU"/>
        </w:rPr>
      </w:pPr>
      <w:r w:rsidRPr="00757393">
        <w:rPr>
          <w:rFonts w:ascii="Times New Roman CYR" w:hAnsi="Times New Roman CYR"/>
          <w:b/>
          <w:sz w:val="28"/>
          <w:lang w:val="ru-RU"/>
        </w:rPr>
        <w:t>Департамент по физической культуре и спорту</w:t>
      </w:r>
    </w:p>
    <w:p w:rsidR="00143638" w:rsidRPr="004619B8" w:rsidRDefault="00143638" w:rsidP="00143638">
      <w:pPr>
        <w:ind w:left="1080"/>
        <w:rPr>
          <w:rFonts w:ascii="Times New Roman CYR" w:hAnsi="Times New Roman CYR"/>
          <w:b/>
          <w:sz w:val="10"/>
          <w:szCs w:val="10"/>
          <w:lang w:val="ru-RU"/>
        </w:rPr>
      </w:pPr>
    </w:p>
    <w:p w:rsidR="00143638" w:rsidRPr="004619B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Председатель департамента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председателя департамента</w:t>
      </w:r>
    </w:p>
    <w:p w:rsidR="00143638" w:rsidRPr="004619B8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Управление ресурсного обеспечения</w:t>
      </w:r>
    </w:p>
    <w:p w:rsidR="00143638" w:rsidRPr="004619B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управления 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43638" w:rsidRPr="004619B8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учебно-спортивной работы</w:t>
      </w:r>
    </w:p>
    <w:p w:rsidR="00143638" w:rsidRPr="004619B8" w:rsidRDefault="00143638" w:rsidP="00143638">
      <w:pPr>
        <w:ind w:firstLine="720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43638" w:rsidRPr="004619B8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организационно-массовой работы</w:t>
      </w:r>
    </w:p>
    <w:p w:rsidR="00143638" w:rsidRPr="004619B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Старший специалист 1 разряда</w:t>
      </w: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 </w:t>
      </w:r>
      <w:r w:rsidRPr="00F94AE0">
        <w:rPr>
          <w:rFonts w:ascii="Times New Roman CYR" w:hAnsi="Times New Roman CYR"/>
          <w:b/>
          <w:sz w:val="28"/>
          <w:lang w:val="ru-RU"/>
        </w:rPr>
        <w:t>Управление имущественных и земельных отношений</w:t>
      </w:r>
    </w:p>
    <w:p w:rsidR="00143638" w:rsidRPr="00B27798" w:rsidRDefault="00143638" w:rsidP="00143638">
      <w:pPr>
        <w:ind w:left="1080"/>
        <w:rPr>
          <w:rFonts w:ascii="Times New Roman CYR" w:hAnsi="Times New Roman CYR"/>
          <w:b/>
          <w:sz w:val="6"/>
          <w:szCs w:val="6"/>
          <w:lang w:val="ru-RU"/>
        </w:rPr>
      </w:pP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Заместитель начальника управления</w:t>
      </w:r>
    </w:p>
    <w:p w:rsidR="00143638" w:rsidRPr="00A1178F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Отдел учета и распоряжения муниципальным имуществом</w:t>
      </w:r>
    </w:p>
    <w:p w:rsidR="00143638" w:rsidRPr="00A1178F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Главный </w:t>
      </w:r>
      <w:r w:rsidRPr="00AC6DFE">
        <w:rPr>
          <w:rFonts w:ascii="Times New Roman CYR" w:hAnsi="Times New Roman CYR"/>
          <w:sz w:val="28"/>
          <w:lang w:val="ru-RU"/>
        </w:rPr>
        <w:t>специалист-эксперт</w:t>
      </w:r>
    </w:p>
    <w:p w:rsidR="00143638" w:rsidRPr="00A1178F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Отдел приватизации и организации торгов</w:t>
      </w:r>
    </w:p>
    <w:p w:rsidR="00143638" w:rsidRPr="00A1178F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</w:t>
      </w:r>
      <w:r w:rsidRPr="00AC6DFE">
        <w:rPr>
          <w:rFonts w:ascii="Times New Roman CYR" w:hAnsi="Times New Roman CYR"/>
          <w:sz w:val="28"/>
          <w:lang w:val="ru-RU"/>
        </w:rPr>
        <w:t xml:space="preserve"> консультант</w:t>
      </w: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Главный </w:t>
      </w:r>
      <w:r w:rsidRPr="00AC6DFE">
        <w:rPr>
          <w:rFonts w:ascii="Times New Roman CYR" w:hAnsi="Times New Roman CYR"/>
          <w:sz w:val="28"/>
          <w:lang w:val="ru-RU"/>
        </w:rPr>
        <w:t>специалист-эксперт</w:t>
      </w:r>
    </w:p>
    <w:p w:rsidR="00143638" w:rsidRPr="00A1178F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Отдел договорных отношений</w:t>
      </w:r>
    </w:p>
    <w:p w:rsidR="00143638" w:rsidRPr="00A1178F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Главный </w:t>
      </w:r>
      <w:r w:rsidRPr="00AC6DFE">
        <w:rPr>
          <w:rFonts w:ascii="Times New Roman CYR" w:hAnsi="Times New Roman CYR"/>
          <w:sz w:val="28"/>
          <w:lang w:val="ru-RU"/>
        </w:rPr>
        <w:t>специалист-эксперт</w:t>
      </w:r>
    </w:p>
    <w:p w:rsidR="00143638" w:rsidRPr="00A1178F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Отдел по работе с доходами и имуществом казны</w:t>
      </w:r>
    </w:p>
    <w:p w:rsidR="00143638" w:rsidRPr="00A1178F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Pr="00AC6DFE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C6DFE">
        <w:rPr>
          <w:rFonts w:ascii="Times New Roman CYR" w:hAnsi="Times New Roman CYR"/>
          <w:sz w:val="28"/>
          <w:lang w:val="ru-RU"/>
        </w:rPr>
        <w:t>Главный  специалист-эксперт</w:t>
      </w:r>
    </w:p>
    <w:p w:rsidR="00143638" w:rsidRPr="00B27798" w:rsidRDefault="00143638" w:rsidP="00143638">
      <w:pPr>
        <w:ind w:firstLine="720"/>
        <w:rPr>
          <w:rFonts w:ascii="Times New Roman CYR" w:hAnsi="Times New Roman CYR"/>
          <w:sz w:val="24"/>
          <w:szCs w:val="24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 </w:t>
      </w:r>
      <w:r w:rsidRPr="00A67592">
        <w:rPr>
          <w:rFonts w:ascii="Times New Roman CYR" w:hAnsi="Times New Roman CYR"/>
          <w:b/>
          <w:sz w:val="28"/>
          <w:lang w:val="ru-RU"/>
        </w:rPr>
        <w:t>Управление потребительского рынка</w:t>
      </w:r>
    </w:p>
    <w:p w:rsidR="00143638" w:rsidRPr="00B27798" w:rsidRDefault="00143638" w:rsidP="00143638">
      <w:pPr>
        <w:ind w:left="1080"/>
        <w:rPr>
          <w:rFonts w:ascii="Times New Roman CYR" w:hAnsi="Times New Roman CYR"/>
          <w:b/>
          <w:sz w:val="6"/>
          <w:szCs w:val="6"/>
          <w:lang w:val="ru-RU"/>
        </w:rPr>
      </w:pPr>
    </w:p>
    <w:p w:rsidR="00143638" w:rsidRPr="00A67592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67592"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B27798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highlight w:val="yellow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67592">
        <w:rPr>
          <w:rFonts w:ascii="Times New Roman CYR" w:hAnsi="Times New Roman CYR"/>
          <w:sz w:val="28"/>
          <w:lang w:val="ru-RU"/>
        </w:rPr>
        <w:t>Отдел координации потребительского рынка</w:t>
      </w:r>
    </w:p>
    <w:p w:rsidR="00143638" w:rsidRPr="00B2779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Pr="00A67592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67592">
        <w:rPr>
          <w:rFonts w:ascii="Times New Roman CYR" w:hAnsi="Times New Roman CYR"/>
          <w:sz w:val="28"/>
          <w:lang w:val="ru-RU"/>
        </w:rPr>
        <w:t>Заместитель начальника управления - начальник отдела</w:t>
      </w:r>
    </w:p>
    <w:p w:rsidR="00143638" w:rsidRPr="00DB09C5" w:rsidRDefault="00143638" w:rsidP="00143638">
      <w:pPr>
        <w:ind w:firstLine="720"/>
        <w:rPr>
          <w:rFonts w:ascii="Times New Roman CYR" w:hAnsi="Times New Roman CYR"/>
          <w:sz w:val="28"/>
          <w:highlight w:val="yellow"/>
          <w:lang w:val="ru-RU"/>
        </w:rPr>
      </w:pPr>
      <w:r w:rsidRPr="00A67592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Pr="00B27798" w:rsidRDefault="00143638" w:rsidP="00143638">
      <w:pPr>
        <w:ind w:firstLine="720"/>
        <w:rPr>
          <w:rFonts w:ascii="Times New Roman CYR" w:hAnsi="Times New Roman CYR"/>
          <w:sz w:val="10"/>
          <w:szCs w:val="10"/>
          <w:highlight w:val="yellow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A67592">
        <w:rPr>
          <w:rFonts w:ascii="Times New Roman CYR" w:hAnsi="Times New Roman CYR"/>
          <w:sz w:val="28"/>
          <w:lang w:val="ru-RU"/>
        </w:rPr>
        <w:t>Отдел контроля</w:t>
      </w:r>
    </w:p>
    <w:p w:rsidR="00143638" w:rsidRPr="00B27798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Pr="00A67592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67592"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A67592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A67592"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Pr="00B27798" w:rsidRDefault="00143638" w:rsidP="00143638">
      <w:pPr>
        <w:ind w:firstLine="720"/>
        <w:rPr>
          <w:rFonts w:ascii="Times New Roman CYR" w:hAnsi="Times New Roman CYR"/>
          <w:sz w:val="24"/>
          <w:szCs w:val="24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 </w:t>
      </w:r>
      <w:r w:rsidRPr="00320E5C">
        <w:rPr>
          <w:rFonts w:ascii="Times New Roman CYR" w:hAnsi="Times New Roman CYR"/>
          <w:b/>
          <w:sz w:val="28"/>
          <w:lang w:val="ru-RU"/>
        </w:rPr>
        <w:t>Управление муниципального заказа</w:t>
      </w:r>
    </w:p>
    <w:p w:rsidR="00143638" w:rsidRPr="00B27798" w:rsidRDefault="00143638" w:rsidP="00143638">
      <w:pPr>
        <w:ind w:left="1080"/>
        <w:rPr>
          <w:rFonts w:ascii="Times New Roman CYR" w:hAnsi="Times New Roman CYR"/>
          <w:b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B27798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организации закупок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Консультант 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Главный специалист-эксперт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обеспечения проведения закупок</w:t>
      </w:r>
    </w:p>
    <w:p w:rsidR="00143638" w:rsidRPr="00512206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специалист-эксперт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 </w:t>
      </w:r>
      <w:r w:rsidRPr="00DC42D8">
        <w:rPr>
          <w:rFonts w:ascii="Times New Roman CYR" w:hAnsi="Times New Roman CYR"/>
          <w:b/>
          <w:sz w:val="28"/>
          <w:lang w:val="ru-RU"/>
        </w:rPr>
        <w:t>Управление ЗАГС</w:t>
      </w:r>
    </w:p>
    <w:p w:rsidR="00143638" w:rsidRPr="00983F89" w:rsidRDefault="00143638" w:rsidP="00143638">
      <w:pPr>
        <w:ind w:left="1080"/>
        <w:rPr>
          <w:rFonts w:ascii="Times New Roman CYR" w:hAnsi="Times New Roman CYR"/>
          <w:b/>
          <w:sz w:val="10"/>
          <w:szCs w:val="10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Pr="00983F89" w:rsidRDefault="00143638" w:rsidP="00143638">
      <w:pPr>
        <w:ind w:firstLine="720"/>
        <w:rPr>
          <w:rFonts w:ascii="Times New Roman CYR" w:hAnsi="Times New Roman CYR"/>
          <w:sz w:val="10"/>
          <w:szCs w:val="10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торжественной регистрации брака</w:t>
      </w:r>
    </w:p>
    <w:p w:rsidR="00143638" w:rsidRPr="00742007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 – начальник отдела</w:t>
      </w:r>
    </w:p>
    <w:p w:rsidR="00143638" w:rsidRPr="00742007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материально-технического, информационного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и юридического обеспечения</w:t>
      </w:r>
    </w:p>
    <w:p w:rsidR="00143638" w:rsidRPr="00742007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Pr="00742007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регистрации смерти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742007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Левобережный отдел </w:t>
      </w:r>
    </w:p>
    <w:p w:rsidR="00143638" w:rsidRPr="00742007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742007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Советский отдел </w:t>
      </w:r>
    </w:p>
    <w:p w:rsidR="00143638" w:rsidRPr="00742007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742007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Правобережный отдел </w:t>
      </w:r>
    </w:p>
    <w:p w:rsidR="00143638" w:rsidRPr="00742007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Pr="00742007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Октябрьский отдел </w:t>
      </w:r>
    </w:p>
    <w:p w:rsidR="00143638" w:rsidRPr="00742007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Pr="00155C13">
        <w:rPr>
          <w:b/>
          <w:sz w:val="28"/>
          <w:szCs w:val="28"/>
          <w:lang w:val="ru-RU"/>
        </w:rPr>
        <w:t xml:space="preserve">Управление опеки (попечительства) </w:t>
      </w:r>
    </w:p>
    <w:p w:rsidR="00143638" w:rsidRDefault="00143638" w:rsidP="0014363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и </w:t>
      </w:r>
      <w:r w:rsidRPr="00155C13">
        <w:rPr>
          <w:b/>
          <w:sz w:val="28"/>
          <w:szCs w:val="28"/>
          <w:lang w:val="ru-RU"/>
        </w:rPr>
        <w:t>охраны прав детства</w:t>
      </w:r>
    </w:p>
    <w:p w:rsidR="00143638" w:rsidRPr="00036891" w:rsidRDefault="00143638" w:rsidP="00143638">
      <w:pPr>
        <w:ind w:firstLine="709"/>
        <w:jc w:val="center"/>
        <w:rPr>
          <w:b/>
          <w:sz w:val="6"/>
          <w:szCs w:val="6"/>
        </w:rPr>
      </w:pPr>
    </w:p>
    <w:p w:rsidR="00143638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управления </w:t>
      </w:r>
    </w:p>
    <w:p w:rsidR="00143638" w:rsidRPr="00036891" w:rsidRDefault="00143638" w:rsidP="00143638">
      <w:pPr>
        <w:ind w:firstLine="709"/>
        <w:jc w:val="both"/>
        <w:rPr>
          <w:sz w:val="10"/>
          <w:szCs w:val="10"/>
          <w:lang w:val="ru-RU"/>
        </w:rPr>
      </w:pPr>
    </w:p>
    <w:p w:rsidR="00143638" w:rsidRPr="00143638" w:rsidRDefault="00143638" w:rsidP="00143638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Отдел организационно-правовой работы и ресурсного обеспечения</w:t>
      </w:r>
    </w:p>
    <w:p w:rsidR="00143638" w:rsidRPr="00143638" w:rsidRDefault="00143638" w:rsidP="00143638">
      <w:pPr>
        <w:ind w:firstLine="709"/>
        <w:jc w:val="center"/>
        <w:rPr>
          <w:sz w:val="6"/>
          <w:szCs w:val="6"/>
          <w:lang w:val="ru-RU"/>
        </w:rPr>
      </w:pPr>
    </w:p>
    <w:p w:rsidR="00143638" w:rsidRDefault="00143638" w:rsidP="00143638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 отдела</w:t>
      </w:r>
    </w:p>
    <w:p w:rsidR="00143638" w:rsidRDefault="00143638" w:rsidP="00143638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начальника отдела</w:t>
      </w:r>
    </w:p>
    <w:p w:rsidR="00143638" w:rsidRPr="004B2CC1" w:rsidRDefault="00143638" w:rsidP="00143638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4B2CC1">
        <w:rPr>
          <w:sz w:val="28"/>
          <w:szCs w:val="28"/>
          <w:lang w:val="ru-RU"/>
        </w:rPr>
        <w:t xml:space="preserve">лавный специалист-эксперт </w:t>
      </w:r>
    </w:p>
    <w:p w:rsidR="00143638" w:rsidRPr="004B2CC1" w:rsidRDefault="00143638" w:rsidP="00143638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4B2CC1">
        <w:rPr>
          <w:sz w:val="28"/>
          <w:szCs w:val="28"/>
          <w:lang w:val="ru-RU"/>
        </w:rPr>
        <w:t xml:space="preserve">пециалист-эксперт </w:t>
      </w:r>
    </w:p>
    <w:p w:rsidR="00143638" w:rsidRPr="00036891" w:rsidRDefault="00143638" w:rsidP="00143638">
      <w:pPr>
        <w:ind w:firstLine="709"/>
        <w:jc w:val="center"/>
        <w:rPr>
          <w:sz w:val="10"/>
          <w:szCs w:val="10"/>
          <w:lang w:val="ru-RU"/>
        </w:rPr>
      </w:pPr>
    </w:p>
    <w:p w:rsidR="00143638" w:rsidRDefault="00143638" w:rsidP="00143638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4B2CC1">
        <w:rPr>
          <w:sz w:val="28"/>
          <w:szCs w:val="28"/>
          <w:lang w:val="ru-RU"/>
        </w:rPr>
        <w:t>тдел опеки (попечительства) и охраны прав детства</w:t>
      </w:r>
    </w:p>
    <w:p w:rsidR="00143638" w:rsidRPr="00143638" w:rsidRDefault="00143638" w:rsidP="00143638">
      <w:pPr>
        <w:ind w:firstLine="709"/>
        <w:jc w:val="center"/>
        <w:rPr>
          <w:sz w:val="28"/>
          <w:szCs w:val="28"/>
          <w:lang w:val="ru-RU"/>
        </w:rPr>
      </w:pPr>
      <w:r w:rsidRPr="004B2CC1">
        <w:rPr>
          <w:sz w:val="28"/>
          <w:szCs w:val="28"/>
          <w:lang w:val="ru-RU"/>
        </w:rPr>
        <w:t>Октяб</w:t>
      </w:r>
      <w:r>
        <w:rPr>
          <w:sz w:val="28"/>
          <w:szCs w:val="28"/>
          <w:lang w:val="ru-RU"/>
        </w:rPr>
        <w:t>рьского и Левобережного округов</w:t>
      </w:r>
    </w:p>
    <w:p w:rsidR="00143638" w:rsidRPr="00143638" w:rsidRDefault="00143638" w:rsidP="00143638">
      <w:pPr>
        <w:ind w:firstLine="709"/>
        <w:jc w:val="center"/>
        <w:rPr>
          <w:sz w:val="6"/>
          <w:szCs w:val="6"/>
          <w:lang w:val="ru-RU"/>
        </w:rPr>
      </w:pPr>
    </w:p>
    <w:p w:rsidR="00143638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Pr="004B2CC1">
        <w:rPr>
          <w:sz w:val="28"/>
          <w:szCs w:val="28"/>
          <w:lang w:val="ru-RU"/>
        </w:rPr>
        <w:t xml:space="preserve">ачальник отдела </w:t>
      </w:r>
    </w:p>
    <w:p w:rsidR="00143638" w:rsidRPr="004B2CC1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4B2CC1">
        <w:rPr>
          <w:sz w:val="28"/>
          <w:szCs w:val="28"/>
          <w:lang w:val="ru-RU"/>
        </w:rPr>
        <w:t xml:space="preserve">лавный специалист-эксперт </w:t>
      </w:r>
    </w:p>
    <w:p w:rsidR="00143638" w:rsidRPr="004B2CC1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4B2CC1">
        <w:rPr>
          <w:sz w:val="28"/>
          <w:szCs w:val="28"/>
          <w:lang w:val="ru-RU"/>
        </w:rPr>
        <w:t xml:space="preserve">пециалист-эксперт </w:t>
      </w:r>
    </w:p>
    <w:p w:rsidR="00143638" w:rsidRPr="00AC28BB" w:rsidRDefault="00143638" w:rsidP="00143638">
      <w:pPr>
        <w:ind w:firstLine="709"/>
        <w:jc w:val="both"/>
        <w:rPr>
          <w:sz w:val="24"/>
          <w:szCs w:val="24"/>
          <w:lang w:val="ru-RU"/>
        </w:rPr>
      </w:pPr>
    </w:p>
    <w:p w:rsidR="00143638" w:rsidRDefault="00143638" w:rsidP="00143638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4B2CC1">
        <w:rPr>
          <w:sz w:val="28"/>
          <w:szCs w:val="28"/>
          <w:lang w:val="ru-RU"/>
        </w:rPr>
        <w:t>тдел опеки (попечительства) и охраны прав детства</w:t>
      </w:r>
    </w:p>
    <w:p w:rsidR="00143638" w:rsidRPr="00143638" w:rsidRDefault="00143638" w:rsidP="00143638">
      <w:pPr>
        <w:ind w:firstLine="709"/>
        <w:jc w:val="center"/>
        <w:rPr>
          <w:sz w:val="28"/>
          <w:szCs w:val="28"/>
          <w:lang w:val="ru-RU"/>
        </w:rPr>
      </w:pPr>
      <w:r w:rsidRPr="004B2CC1">
        <w:rPr>
          <w:sz w:val="28"/>
          <w:szCs w:val="28"/>
          <w:lang w:val="ru-RU"/>
        </w:rPr>
        <w:t>Сове</w:t>
      </w:r>
      <w:r>
        <w:rPr>
          <w:sz w:val="28"/>
          <w:szCs w:val="28"/>
          <w:lang w:val="ru-RU"/>
        </w:rPr>
        <w:t>тского и Правобережного округов</w:t>
      </w:r>
    </w:p>
    <w:p w:rsidR="00143638" w:rsidRPr="00143638" w:rsidRDefault="00143638" w:rsidP="00143638">
      <w:pPr>
        <w:ind w:firstLine="709"/>
        <w:jc w:val="center"/>
        <w:rPr>
          <w:sz w:val="6"/>
          <w:szCs w:val="6"/>
          <w:lang w:val="ru-RU"/>
        </w:rPr>
      </w:pPr>
    </w:p>
    <w:p w:rsidR="00143638" w:rsidRPr="00143638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отдела </w:t>
      </w:r>
    </w:p>
    <w:p w:rsidR="00143638" w:rsidRPr="00036891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Консультант</w:t>
      </w:r>
    </w:p>
    <w:p w:rsidR="00143638" w:rsidRPr="004B2CC1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специалист-эксперт</w:t>
      </w:r>
    </w:p>
    <w:p w:rsidR="00143638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Специалист-эксперт </w:t>
      </w:r>
    </w:p>
    <w:p w:rsidR="00143638" w:rsidRPr="00036891" w:rsidRDefault="00143638" w:rsidP="00143638">
      <w:pPr>
        <w:ind w:firstLine="709"/>
        <w:jc w:val="both"/>
        <w:rPr>
          <w:sz w:val="10"/>
          <w:szCs w:val="10"/>
          <w:lang w:val="ru-RU"/>
        </w:rPr>
      </w:pPr>
    </w:p>
    <w:p w:rsidR="00143638" w:rsidRDefault="00143638" w:rsidP="00143638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4B2CC1">
        <w:rPr>
          <w:sz w:val="28"/>
          <w:szCs w:val="28"/>
          <w:lang w:val="ru-RU"/>
        </w:rPr>
        <w:t xml:space="preserve">тдел опеки (попечительства) в отношении </w:t>
      </w:r>
    </w:p>
    <w:p w:rsidR="00143638" w:rsidRDefault="00143638" w:rsidP="00143638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4B2CC1">
        <w:rPr>
          <w:sz w:val="28"/>
          <w:szCs w:val="28"/>
          <w:lang w:val="ru-RU"/>
        </w:rPr>
        <w:t>тдельных</w:t>
      </w:r>
      <w:r>
        <w:rPr>
          <w:sz w:val="28"/>
          <w:szCs w:val="28"/>
          <w:lang w:val="ru-RU"/>
        </w:rPr>
        <w:t xml:space="preserve"> </w:t>
      </w:r>
      <w:r w:rsidRPr="004B2CC1">
        <w:rPr>
          <w:sz w:val="28"/>
          <w:szCs w:val="28"/>
          <w:lang w:val="ru-RU"/>
        </w:rPr>
        <w:t>кат</w:t>
      </w:r>
      <w:r>
        <w:rPr>
          <w:sz w:val="28"/>
          <w:szCs w:val="28"/>
          <w:lang w:val="ru-RU"/>
        </w:rPr>
        <w:t>егорий совершеннолетних граждан</w:t>
      </w:r>
    </w:p>
    <w:p w:rsidR="00143638" w:rsidRPr="00036891" w:rsidRDefault="00143638" w:rsidP="00143638">
      <w:pPr>
        <w:ind w:firstLine="709"/>
        <w:jc w:val="center"/>
        <w:rPr>
          <w:sz w:val="10"/>
          <w:szCs w:val="10"/>
          <w:lang w:val="ru-RU"/>
        </w:rPr>
      </w:pPr>
    </w:p>
    <w:p w:rsidR="00143638" w:rsidRPr="004B2CC1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Pr="004B2CC1">
        <w:rPr>
          <w:sz w:val="28"/>
          <w:szCs w:val="28"/>
          <w:lang w:val="ru-RU"/>
        </w:rPr>
        <w:t xml:space="preserve">ачальник отдела </w:t>
      </w:r>
    </w:p>
    <w:p w:rsidR="00143638" w:rsidRPr="004B2CC1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Специалист-эксперт </w:t>
      </w:r>
    </w:p>
    <w:p w:rsidR="00143638" w:rsidRPr="00472D28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472D28">
        <w:rPr>
          <w:sz w:val="28"/>
          <w:szCs w:val="28"/>
          <w:lang w:val="ru-RU"/>
        </w:rPr>
        <w:t>тар</w:t>
      </w:r>
      <w:r>
        <w:rPr>
          <w:sz w:val="28"/>
          <w:szCs w:val="28"/>
          <w:lang w:val="ru-RU"/>
        </w:rPr>
        <w:t>ший специалист 2 разряда</w:t>
      </w:r>
    </w:p>
    <w:p w:rsidR="00143638" w:rsidRPr="00036891" w:rsidRDefault="00143638" w:rsidP="00143638">
      <w:pPr>
        <w:ind w:firstLine="709"/>
        <w:jc w:val="both"/>
        <w:rPr>
          <w:sz w:val="28"/>
          <w:szCs w:val="28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 </w:t>
      </w:r>
      <w:r w:rsidRPr="004F7870">
        <w:rPr>
          <w:rFonts w:ascii="Times New Roman CYR" w:hAnsi="Times New Roman CYR"/>
          <w:b/>
          <w:sz w:val="28"/>
          <w:lang w:val="ru-RU"/>
        </w:rPr>
        <w:t>Архивное управление</w:t>
      </w:r>
    </w:p>
    <w:p w:rsidR="00143638" w:rsidRPr="00036891" w:rsidRDefault="00143638" w:rsidP="00143638">
      <w:pPr>
        <w:ind w:left="1080"/>
        <w:rPr>
          <w:rFonts w:ascii="Times New Roman CYR" w:hAnsi="Times New Roman CYR"/>
          <w:b/>
          <w:sz w:val="10"/>
          <w:szCs w:val="10"/>
          <w:lang w:val="ru-RU"/>
        </w:rPr>
      </w:pPr>
    </w:p>
    <w:p w:rsidR="00143638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Начальник управления </w:t>
      </w:r>
    </w:p>
    <w:p w:rsidR="00143638" w:rsidRPr="0028004E" w:rsidRDefault="00143638" w:rsidP="00143638">
      <w:pPr>
        <w:ind w:firstLine="709"/>
        <w:jc w:val="both"/>
        <w:rPr>
          <w:sz w:val="10"/>
          <w:szCs w:val="10"/>
          <w:lang w:val="ru-RU"/>
        </w:rPr>
      </w:pPr>
    </w:p>
    <w:p w:rsidR="00143638" w:rsidRDefault="00143638" w:rsidP="00143638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Отдел сохранности и использования документов </w:t>
      </w:r>
    </w:p>
    <w:p w:rsidR="00143638" w:rsidRDefault="00143638" w:rsidP="00143638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 w:rsidR="00143638" w:rsidRPr="0028004E" w:rsidRDefault="00143638" w:rsidP="00143638">
      <w:pPr>
        <w:ind w:firstLine="709"/>
        <w:jc w:val="center"/>
        <w:rPr>
          <w:sz w:val="10"/>
          <w:szCs w:val="10"/>
          <w:lang w:val="ru-RU"/>
        </w:rPr>
      </w:pPr>
    </w:p>
    <w:p w:rsidR="00143638" w:rsidRDefault="00143638" w:rsidP="0014363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Заместитель начальника управления – начальник отдела</w:t>
      </w:r>
    </w:p>
    <w:p w:rsidR="00143638" w:rsidRPr="0028004E" w:rsidRDefault="00143638" w:rsidP="00143638">
      <w:pPr>
        <w:ind w:firstLine="709"/>
        <w:jc w:val="both"/>
        <w:rPr>
          <w:sz w:val="10"/>
          <w:szCs w:val="10"/>
          <w:lang w:val="ru-RU"/>
        </w:rPr>
      </w:pPr>
    </w:p>
    <w:p w:rsidR="00143638" w:rsidRDefault="00143638" w:rsidP="00143638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Отдел сохранности и использования документов </w:t>
      </w:r>
    </w:p>
    <w:p w:rsidR="00143638" w:rsidRDefault="00143638" w:rsidP="00143638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личному составу</w:t>
      </w:r>
    </w:p>
    <w:p w:rsidR="00143638" w:rsidRPr="0028004E" w:rsidRDefault="00143638" w:rsidP="00143638">
      <w:pPr>
        <w:ind w:firstLine="709"/>
        <w:rPr>
          <w:sz w:val="6"/>
          <w:szCs w:val="6"/>
          <w:lang w:val="ru-RU"/>
        </w:rPr>
      </w:pPr>
    </w:p>
    <w:p w:rsidR="00143638" w:rsidRDefault="00143638" w:rsidP="00143638">
      <w:pPr>
        <w:ind w:firstLine="709"/>
        <w:rPr>
          <w:rFonts w:ascii="Times New Roman CYR" w:hAnsi="Times New Roman CYR"/>
          <w:sz w:val="28"/>
          <w:lang w:val="ru-RU"/>
        </w:rPr>
      </w:pPr>
      <w:r>
        <w:rPr>
          <w:sz w:val="28"/>
          <w:szCs w:val="28"/>
          <w:lang w:val="ru-RU"/>
        </w:rPr>
        <w:t>Начальник отдела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</w:p>
    <w:p w:rsidR="00143638" w:rsidRDefault="00143638" w:rsidP="00143638">
      <w:pPr>
        <w:numPr>
          <w:ilvl w:val="0"/>
          <w:numId w:val="7"/>
        </w:numPr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 </w:t>
      </w:r>
      <w:r w:rsidRPr="00C958E7">
        <w:rPr>
          <w:rFonts w:ascii="Times New Roman CYR" w:hAnsi="Times New Roman CYR"/>
          <w:b/>
          <w:sz w:val="28"/>
          <w:lang w:val="ru-RU"/>
        </w:rPr>
        <w:t>Управление Октябрьским округом</w:t>
      </w:r>
    </w:p>
    <w:p w:rsidR="00143638" w:rsidRPr="00141645" w:rsidRDefault="00143638" w:rsidP="00143638">
      <w:pPr>
        <w:ind w:left="720"/>
        <w:jc w:val="center"/>
        <w:rPr>
          <w:rFonts w:ascii="Times New Roman CYR" w:hAnsi="Times New Roman CYR"/>
          <w:b/>
          <w:sz w:val="10"/>
          <w:szCs w:val="10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управления 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Главный консультант</w:t>
      </w:r>
    </w:p>
    <w:p w:rsidR="00143638" w:rsidRPr="00141645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по развитию территориального общественного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самоуправления и работе с населением</w:t>
      </w:r>
    </w:p>
    <w:p w:rsidR="00143638" w:rsidRPr="00141645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 – начальник отдела</w:t>
      </w:r>
    </w:p>
    <w:p w:rsidR="00143638" w:rsidRPr="00141645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по развитию и содержанию территории округа</w:t>
      </w:r>
    </w:p>
    <w:p w:rsidR="00143638" w:rsidRPr="00141645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17. </w:t>
      </w:r>
      <w:r w:rsidRPr="00C958E7">
        <w:rPr>
          <w:rFonts w:ascii="Times New Roman CYR" w:hAnsi="Times New Roman CYR"/>
          <w:b/>
          <w:sz w:val="28"/>
          <w:lang w:val="ru-RU"/>
        </w:rPr>
        <w:t>Управление Советским округом</w:t>
      </w:r>
    </w:p>
    <w:p w:rsidR="00143638" w:rsidRPr="00141645" w:rsidRDefault="00143638" w:rsidP="00143638">
      <w:pPr>
        <w:ind w:firstLine="720"/>
        <w:jc w:val="center"/>
        <w:rPr>
          <w:rFonts w:ascii="Times New Roman CYR" w:hAnsi="Times New Roman CYR"/>
          <w:b/>
          <w:sz w:val="10"/>
          <w:szCs w:val="10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управления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Консультант </w:t>
      </w:r>
    </w:p>
    <w:p w:rsidR="00143638" w:rsidRPr="00141645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по развитию и содержанию территории округа</w:t>
      </w:r>
    </w:p>
    <w:p w:rsidR="00143638" w:rsidRPr="00141645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 – начальник отдела</w:t>
      </w:r>
    </w:p>
    <w:p w:rsidR="00143638" w:rsidRPr="00141645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по развитию территориального общественного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самоуправления и работе с населением</w:t>
      </w:r>
    </w:p>
    <w:p w:rsidR="00143638" w:rsidRPr="00141645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Начальник отдела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 w:rsidRPr="000131AF">
        <w:rPr>
          <w:rFonts w:ascii="Times New Roman CYR" w:hAnsi="Times New Roman CYR"/>
          <w:b/>
          <w:sz w:val="28"/>
          <w:lang w:val="ru-RU"/>
        </w:rPr>
        <w:t>1</w:t>
      </w:r>
      <w:r>
        <w:rPr>
          <w:rFonts w:ascii="Times New Roman CYR" w:hAnsi="Times New Roman CYR"/>
          <w:b/>
          <w:sz w:val="28"/>
          <w:lang w:val="ru-RU"/>
        </w:rPr>
        <w:t>8</w:t>
      </w:r>
      <w:r w:rsidRPr="000131AF">
        <w:rPr>
          <w:rFonts w:ascii="Times New Roman CYR" w:hAnsi="Times New Roman CYR"/>
          <w:b/>
          <w:sz w:val="28"/>
          <w:lang w:val="ru-RU"/>
        </w:rPr>
        <w:t>. Управление Правобережным округом</w:t>
      </w:r>
    </w:p>
    <w:p w:rsidR="00143638" w:rsidRPr="000131AF" w:rsidRDefault="00143638" w:rsidP="00143638">
      <w:pPr>
        <w:ind w:firstLine="720"/>
        <w:jc w:val="center"/>
        <w:rPr>
          <w:rFonts w:ascii="Times New Roman CYR" w:hAnsi="Times New Roman CYR"/>
          <w:b/>
          <w:sz w:val="10"/>
          <w:szCs w:val="10"/>
          <w:lang w:val="ru-RU"/>
        </w:rPr>
      </w:pPr>
    </w:p>
    <w:p w:rsidR="00143638" w:rsidRPr="000131AF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0131AF">
        <w:rPr>
          <w:rFonts w:ascii="Times New Roman CYR" w:hAnsi="Times New Roman CYR"/>
          <w:sz w:val="28"/>
          <w:lang w:val="ru-RU"/>
        </w:rPr>
        <w:t xml:space="preserve">Начальник управления </w:t>
      </w:r>
    </w:p>
    <w:p w:rsidR="00143638" w:rsidRPr="000131AF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0131AF">
        <w:rPr>
          <w:rFonts w:ascii="Times New Roman CYR" w:hAnsi="Times New Roman CYR"/>
          <w:sz w:val="28"/>
          <w:lang w:val="ru-RU"/>
        </w:rPr>
        <w:t>Ведущий консультант</w:t>
      </w:r>
    </w:p>
    <w:p w:rsidR="00143638" w:rsidRPr="000131AF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 w:rsidRPr="000131AF">
        <w:rPr>
          <w:rFonts w:ascii="Times New Roman CYR" w:hAnsi="Times New Roman CYR"/>
          <w:sz w:val="28"/>
          <w:lang w:val="ru-RU"/>
        </w:rPr>
        <w:t xml:space="preserve">Отдел по </w:t>
      </w:r>
      <w:r>
        <w:rPr>
          <w:rFonts w:ascii="Times New Roman CYR" w:hAnsi="Times New Roman CYR"/>
          <w:sz w:val="28"/>
          <w:lang w:val="ru-RU"/>
        </w:rPr>
        <w:t>благоустройству</w:t>
      </w:r>
      <w:r w:rsidRPr="000131AF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и содержанию территории округа</w:t>
      </w:r>
    </w:p>
    <w:p w:rsidR="00143638" w:rsidRPr="000131AF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Pr="000131AF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0131AF">
        <w:rPr>
          <w:rFonts w:ascii="Times New Roman CYR" w:hAnsi="Times New Roman CYR"/>
          <w:sz w:val="28"/>
          <w:lang w:val="ru-RU"/>
        </w:rPr>
        <w:t>Заместитель начальника управления – начальник отдела</w:t>
      </w:r>
    </w:p>
    <w:p w:rsidR="00143638" w:rsidRPr="000131AF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по работе с населением и развитию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территориального общественного самоуправления</w:t>
      </w:r>
    </w:p>
    <w:p w:rsidR="00143638" w:rsidRPr="00061B8D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Pr="000131AF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 w:rsidRPr="000131AF"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b/>
          <w:sz w:val="28"/>
          <w:lang w:val="ru-RU"/>
        </w:rPr>
      </w:pPr>
      <w:r>
        <w:rPr>
          <w:rFonts w:ascii="Times New Roman CYR" w:hAnsi="Times New Roman CYR"/>
          <w:b/>
          <w:sz w:val="28"/>
          <w:lang w:val="ru-RU"/>
        </w:rPr>
        <w:t xml:space="preserve">19. </w:t>
      </w:r>
      <w:r w:rsidRPr="00C958E7">
        <w:rPr>
          <w:rFonts w:ascii="Times New Roman CYR" w:hAnsi="Times New Roman CYR"/>
          <w:b/>
          <w:sz w:val="28"/>
          <w:lang w:val="ru-RU"/>
        </w:rPr>
        <w:t>Управление Левобережным округом</w:t>
      </w:r>
    </w:p>
    <w:p w:rsidR="00143638" w:rsidRPr="00061B8D" w:rsidRDefault="00143638" w:rsidP="00143638">
      <w:pPr>
        <w:ind w:firstLine="720"/>
        <w:jc w:val="center"/>
        <w:rPr>
          <w:rFonts w:ascii="Times New Roman CYR" w:hAnsi="Times New Roman CYR"/>
          <w:b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Начальник управления </w:t>
      </w: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Консультант</w:t>
      </w:r>
    </w:p>
    <w:p w:rsidR="00143638" w:rsidRPr="00061B8D" w:rsidRDefault="00143638" w:rsidP="00143638">
      <w:pPr>
        <w:ind w:firstLine="720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Отдел по развитию и содержанию территории округа</w:t>
      </w:r>
    </w:p>
    <w:p w:rsidR="00143638" w:rsidRPr="00061B8D" w:rsidRDefault="00143638" w:rsidP="00143638">
      <w:pPr>
        <w:ind w:firstLine="720"/>
        <w:jc w:val="center"/>
        <w:rPr>
          <w:rFonts w:ascii="Times New Roman CYR" w:hAnsi="Times New Roman CYR"/>
          <w:sz w:val="10"/>
          <w:szCs w:val="10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Заместитель начальника управления – начальник отдела</w:t>
      </w:r>
    </w:p>
    <w:p w:rsidR="00143638" w:rsidRPr="00F33C87" w:rsidRDefault="00143638" w:rsidP="00143638">
      <w:pPr>
        <w:ind w:firstLine="720"/>
        <w:jc w:val="center"/>
        <w:rPr>
          <w:rFonts w:ascii="Times New Roman CYR" w:hAnsi="Times New Roman CYR"/>
          <w:b/>
          <w:sz w:val="10"/>
          <w:szCs w:val="10"/>
          <w:lang w:val="ru-RU"/>
        </w:rPr>
      </w:pP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Отдел по работе с населением и развитию </w:t>
      </w:r>
    </w:p>
    <w:p w:rsidR="00143638" w:rsidRDefault="00143638" w:rsidP="00143638">
      <w:pPr>
        <w:ind w:firstLine="720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территориального общественного самоуправления</w:t>
      </w:r>
    </w:p>
    <w:p w:rsidR="00143638" w:rsidRPr="00F33C87" w:rsidRDefault="00143638" w:rsidP="00143638">
      <w:pPr>
        <w:ind w:firstLine="720"/>
        <w:jc w:val="center"/>
        <w:rPr>
          <w:rFonts w:ascii="Times New Roman CYR" w:hAnsi="Times New Roman CYR"/>
          <w:sz w:val="6"/>
          <w:szCs w:val="6"/>
          <w:lang w:val="ru-RU"/>
        </w:rPr>
      </w:pPr>
    </w:p>
    <w:p w:rsidR="00143638" w:rsidRDefault="00143638" w:rsidP="00143638">
      <w:pPr>
        <w:ind w:firstLine="720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Начальник отдела</w:t>
      </w: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ind w:firstLine="720"/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jc w:val="both"/>
        <w:rPr>
          <w:rFonts w:ascii="Times New Roman CYR" w:hAnsi="Times New Roman CYR"/>
          <w:sz w:val="28"/>
          <w:lang w:val="ru-RU"/>
        </w:rPr>
      </w:pPr>
    </w:p>
    <w:p w:rsidR="00143638" w:rsidRDefault="00143638" w:rsidP="00143638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Л.В.Головко</w:t>
      </w:r>
    </w:p>
    <w:sectPr w:rsidR="00143638" w:rsidSect="00F8394F">
      <w:pgSz w:w="11907" w:h="16840" w:code="9"/>
      <w:pgMar w:top="1134" w:right="567" w:bottom="1134" w:left="1418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31D" w:rsidRDefault="0027731D" w:rsidP="00F94AE0">
      <w:r>
        <w:separator/>
      </w:r>
    </w:p>
  </w:endnote>
  <w:endnote w:type="continuationSeparator" w:id="0">
    <w:p w:rsidR="0027731D" w:rsidRDefault="0027731D" w:rsidP="00F9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31D" w:rsidRDefault="0027731D" w:rsidP="00F94AE0">
      <w:r>
        <w:separator/>
      </w:r>
    </w:p>
  </w:footnote>
  <w:footnote w:type="continuationSeparator" w:id="0">
    <w:p w:rsidR="0027731D" w:rsidRDefault="0027731D" w:rsidP="00F94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6220"/>
    <w:multiLevelType w:val="hybridMultilevel"/>
    <w:tmpl w:val="E61A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94A4A"/>
    <w:multiLevelType w:val="hybridMultilevel"/>
    <w:tmpl w:val="92983688"/>
    <w:lvl w:ilvl="0" w:tplc="EEF24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9572B9"/>
    <w:multiLevelType w:val="hybridMultilevel"/>
    <w:tmpl w:val="9942E45E"/>
    <w:lvl w:ilvl="0" w:tplc="69CEA5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CDE53F3"/>
    <w:multiLevelType w:val="hybridMultilevel"/>
    <w:tmpl w:val="BD223474"/>
    <w:lvl w:ilvl="0" w:tplc="D27A1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FB31CE"/>
    <w:multiLevelType w:val="hybridMultilevel"/>
    <w:tmpl w:val="13BA1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F3524"/>
    <w:multiLevelType w:val="hybridMultilevel"/>
    <w:tmpl w:val="93B0741A"/>
    <w:lvl w:ilvl="0" w:tplc="8800E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0201E0"/>
    <w:multiLevelType w:val="hybridMultilevel"/>
    <w:tmpl w:val="967828DE"/>
    <w:lvl w:ilvl="0" w:tplc="F9D4C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2237F"/>
    <w:rsid w:val="00034263"/>
    <w:rsid w:val="00076029"/>
    <w:rsid w:val="000B58FD"/>
    <w:rsid w:val="000C5AD6"/>
    <w:rsid w:val="000F270A"/>
    <w:rsid w:val="000F69BF"/>
    <w:rsid w:val="00102DF5"/>
    <w:rsid w:val="00107826"/>
    <w:rsid w:val="001412B2"/>
    <w:rsid w:val="00143638"/>
    <w:rsid w:val="00155C13"/>
    <w:rsid w:val="00191063"/>
    <w:rsid w:val="001957A6"/>
    <w:rsid w:val="001B5C19"/>
    <w:rsid w:val="001C64A0"/>
    <w:rsid w:val="001F5618"/>
    <w:rsid w:val="00222FF3"/>
    <w:rsid w:val="00231142"/>
    <w:rsid w:val="00243AB4"/>
    <w:rsid w:val="0027731D"/>
    <w:rsid w:val="0028405B"/>
    <w:rsid w:val="002860B3"/>
    <w:rsid w:val="00291C38"/>
    <w:rsid w:val="002A07BC"/>
    <w:rsid w:val="002B7F0F"/>
    <w:rsid w:val="002E3EF9"/>
    <w:rsid w:val="00320E5C"/>
    <w:rsid w:val="003379DA"/>
    <w:rsid w:val="003B7240"/>
    <w:rsid w:val="003C71E9"/>
    <w:rsid w:val="003D0A9E"/>
    <w:rsid w:val="003F0AF0"/>
    <w:rsid w:val="003F6457"/>
    <w:rsid w:val="004016AB"/>
    <w:rsid w:val="00422C46"/>
    <w:rsid w:val="00472D28"/>
    <w:rsid w:val="00473C4D"/>
    <w:rsid w:val="00484776"/>
    <w:rsid w:val="00493F30"/>
    <w:rsid w:val="004B2CC1"/>
    <w:rsid w:val="004D5CA5"/>
    <w:rsid w:val="004F5B9D"/>
    <w:rsid w:val="004F7870"/>
    <w:rsid w:val="00513A31"/>
    <w:rsid w:val="00540717"/>
    <w:rsid w:val="00571842"/>
    <w:rsid w:val="005834B9"/>
    <w:rsid w:val="005902E1"/>
    <w:rsid w:val="00597D44"/>
    <w:rsid w:val="005A30DB"/>
    <w:rsid w:val="005B1A94"/>
    <w:rsid w:val="005D2DE7"/>
    <w:rsid w:val="005E0B9A"/>
    <w:rsid w:val="005F294C"/>
    <w:rsid w:val="0060714E"/>
    <w:rsid w:val="00607F9E"/>
    <w:rsid w:val="00612AAE"/>
    <w:rsid w:val="0062569F"/>
    <w:rsid w:val="006260DF"/>
    <w:rsid w:val="006322F0"/>
    <w:rsid w:val="006328D6"/>
    <w:rsid w:val="0064530A"/>
    <w:rsid w:val="006827D0"/>
    <w:rsid w:val="00687EC1"/>
    <w:rsid w:val="00716707"/>
    <w:rsid w:val="00745DEA"/>
    <w:rsid w:val="0075405D"/>
    <w:rsid w:val="00757393"/>
    <w:rsid w:val="00764F89"/>
    <w:rsid w:val="00791063"/>
    <w:rsid w:val="007E79AB"/>
    <w:rsid w:val="007F70AD"/>
    <w:rsid w:val="0080360E"/>
    <w:rsid w:val="00815A43"/>
    <w:rsid w:val="00827F83"/>
    <w:rsid w:val="00842A74"/>
    <w:rsid w:val="008509FE"/>
    <w:rsid w:val="00851B74"/>
    <w:rsid w:val="00861C8F"/>
    <w:rsid w:val="00872430"/>
    <w:rsid w:val="0087794B"/>
    <w:rsid w:val="008B5ED2"/>
    <w:rsid w:val="008C083A"/>
    <w:rsid w:val="008D5C39"/>
    <w:rsid w:val="008D6509"/>
    <w:rsid w:val="0096602C"/>
    <w:rsid w:val="00972441"/>
    <w:rsid w:val="00A0311A"/>
    <w:rsid w:val="00A0556D"/>
    <w:rsid w:val="00A14B43"/>
    <w:rsid w:val="00A36596"/>
    <w:rsid w:val="00A52743"/>
    <w:rsid w:val="00A63014"/>
    <w:rsid w:val="00A67592"/>
    <w:rsid w:val="00A74FFA"/>
    <w:rsid w:val="00A818DD"/>
    <w:rsid w:val="00AB6219"/>
    <w:rsid w:val="00AC28BB"/>
    <w:rsid w:val="00AC6DFE"/>
    <w:rsid w:val="00AD4610"/>
    <w:rsid w:val="00B23618"/>
    <w:rsid w:val="00B412D8"/>
    <w:rsid w:val="00B52C26"/>
    <w:rsid w:val="00B83B9E"/>
    <w:rsid w:val="00BD16EE"/>
    <w:rsid w:val="00C0170C"/>
    <w:rsid w:val="00C022D6"/>
    <w:rsid w:val="00C121DA"/>
    <w:rsid w:val="00C17665"/>
    <w:rsid w:val="00C36B02"/>
    <w:rsid w:val="00C42023"/>
    <w:rsid w:val="00C4564F"/>
    <w:rsid w:val="00C64A57"/>
    <w:rsid w:val="00C66DCD"/>
    <w:rsid w:val="00C85801"/>
    <w:rsid w:val="00C91E56"/>
    <w:rsid w:val="00C958E7"/>
    <w:rsid w:val="00CA09C1"/>
    <w:rsid w:val="00CD33B5"/>
    <w:rsid w:val="00CD4007"/>
    <w:rsid w:val="00D172A2"/>
    <w:rsid w:val="00D179DB"/>
    <w:rsid w:val="00D21AE7"/>
    <w:rsid w:val="00D3762A"/>
    <w:rsid w:val="00D42695"/>
    <w:rsid w:val="00D550C5"/>
    <w:rsid w:val="00D73287"/>
    <w:rsid w:val="00D928BE"/>
    <w:rsid w:val="00DB00E7"/>
    <w:rsid w:val="00DB09C5"/>
    <w:rsid w:val="00DB3415"/>
    <w:rsid w:val="00DB76DC"/>
    <w:rsid w:val="00DC42D8"/>
    <w:rsid w:val="00DF7C0B"/>
    <w:rsid w:val="00E56683"/>
    <w:rsid w:val="00EA3C38"/>
    <w:rsid w:val="00EB2264"/>
    <w:rsid w:val="00EF46FB"/>
    <w:rsid w:val="00F0355B"/>
    <w:rsid w:val="00F154A2"/>
    <w:rsid w:val="00F218CC"/>
    <w:rsid w:val="00F534A8"/>
    <w:rsid w:val="00F8394F"/>
    <w:rsid w:val="00F85FC9"/>
    <w:rsid w:val="00F94AE0"/>
    <w:rsid w:val="00FF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32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732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"/>
    <w:basedOn w:val="a"/>
    <w:rsid w:val="00D73287"/>
    <w:pPr>
      <w:spacing w:after="160" w:line="240" w:lineRule="exact"/>
    </w:pPr>
    <w:rPr>
      <w:rFonts w:ascii="Verdana" w:hAnsi="Verdana" w:cs="Verdana"/>
      <w:lang w:eastAsia="en-US"/>
    </w:rPr>
  </w:style>
  <w:style w:type="table" w:styleId="a5">
    <w:name w:val="Table Grid"/>
    <w:basedOn w:val="a1"/>
    <w:rsid w:val="00607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94A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94AE0"/>
    <w:rPr>
      <w:lang w:val="en-US"/>
    </w:rPr>
  </w:style>
  <w:style w:type="paragraph" w:styleId="a8">
    <w:name w:val="footer"/>
    <w:basedOn w:val="a"/>
    <w:link w:val="a9"/>
    <w:rsid w:val="00F94A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94AE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32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732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"/>
    <w:basedOn w:val="a"/>
    <w:rsid w:val="00D73287"/>
    <w:pPr>
      <w:spacing w:after="160" w:line="240" w:lineRule="exact"/>
    </w:pPr>
    <w:rPr>
      <w:rFonts w:ascii="Verdana" w:hAnsi="Verdana" w:cs="Verdana"/>
      <w:lang w:eastAsia="en-US"/>
    </w:rPr>
  </w:style>
  <w:style w:type="table" w:styleId="a5">
    <w:name w:val="Table Grid"/>
    <w:basedOn w:val="a1"/>
    <w:rsid w:val="00607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94A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94AE0"/>
    <w:rPr>
      <w:lang w:val="en-US"/>
    </w:rPr>
  </w:style>
  <w:style w:type="paragraph" w:styleId="a8">
    <w:name w:val="footer"/>
    <w:basedOn w:val="a"/>
    <w:link w:val="a9"/>
    <w:rsid w:val="00F94A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94AE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BA2FA-CD52-4A28-BF79-C12AC3A0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14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2016-11-08T13:03:00Z</cp:lastPrinted>
  <dcterms:created xsi:type="dcterms:W3CDTF">2017-12-27T08:56:00Z</dcterms:created>
  <dcterms:modified xsi:type="dcterms:W3CDTF">2017-12-27T08:56:00Z</dcterms:modified>
</cp:coreProperties>
</file>