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700CDF" w:rsidRPr="000644E9" w:rsidRDefault="00E63357" w:rsidP="00700CDF">
      <w:pPr>
        <w:framePr w:hSpace="180" w:wrap="auto" w:vAnchor="text" w:hAnchor="page" w:x="5842" w:y="-904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0644E9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E63357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13.11.2018</w:t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0644E9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2092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0644E9" w:rsidRDefault="00AF2EC5" w:rsidP="00AF2EC5">
      <w:pPr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О </w:t>
      </w:r>
      <w:r w:rsidR="00964B09" w:rsidRPr="000644E9">
        <w:rPr>
          <w:sz w:val="28"/>
          <w:szCs w:val="28"/>
          <w:lang w:val="ru-RU"/>
        </w:rPr>
        <w:t>внесении изменений</w:t>
      </w:r>
      <w:r w:rsidRPr="000644E9">
        <w:rPr>
          <w:sz w:val="28"/>
          <w:szCs w:val="28"/>
          <w:lang w:val="ru-RU"/>
        </w:rPr>
        <w:t xml:space="preserve"> </w:t>
      </w:r>
    </w:p>
    <w:p w:rsidR="00AF2EC5" w:rsidRPr="000644E9" w:rsidRDefault="00AF2EC5" w:rsidP="00AF2EC5">
      <w:pPr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0644E9" w:rsidRDefault="00AF2EC5" w:rsidP="00AF2EC5">
      <w:pPr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города Липецка от </w:t>
      </w:r>
      <w:r w:rsidR="00927700" w:rsidRPr="000644E9">
        <w:rPr>
          <w:sz w:val="28"/>
          <w:szCs w:val="28"/>
          <w:lang w:val="ru-RU"/>
        </w:rPr>
        <w:t>14</w:t>
      </w:r>
      <w:r w:rsidRPr="000644E9">
        <w:rPr>
          <w:sz w:val="28"/>
          <w:szCs w:val="28"/>
          <w:lang w:val="ru-RU"/>
        </w:rPr>
        <w:t>.</w:t>
      </w:r>
      <w:r w:rsidR="00927700" w:rsidRPr="000644E9">
        <w:rPr>
          <w:sz w:val="28"/>
          <w:szCs w:val="28"/>
          <w:lang w:val="ru-RU"/>
        </w:rPr>
        <w:t>10</w:t>
      </w:r>
      <w:r w:rsidRPr="000644E9">
        <w:rPr>
          <w:sz w:val="28"/>
          <w:szCs w:val="28"/>
          <w:lang w:val="ru-RU"/>
        </w:rPr>
        <w:t>.201</w:t>
      </w:r>
      <w:r w:rsidR="00927700" w:rsidRPr="000644E9">
        <w:rPr>
          <w:sz w:val="28"/>
          <w:szCs w:val="28"/>
          <w:lang w:val="ru-RU"/>
        </w:rPr>
        <w:t>6</w:t>
      </w:r>
      <w:r w:rsidRPr="000644E9">
        <w:rPr>
          <w:sz w:val="28"/>
          <w:szCs w:val="28"/>
          <w:lang w:val="ru-RU"/>
        </w:rPr>
        <w:t xml:space="preserve"> № </w:t>
      </w:r>
      <w:r w:rsidR="00927700" w:rsidRPr="000644E9">
        <w:rPr>
          <w:sz w:val="28"/>
          <w:szCs w:val="28"/>
          <w:lang w:val="ru-RU"/>
        </w:rPr>
        <w:t>1849</w:t>
      </w:r>
    </w:p>
    <w:p w:rsidR="00AF2EC5" w:rsidRPr="000644E9" w:rsidRDefault="00AF2EC5" w:rsidP="00AF2EC5">
      <w:pPr>
        <w:jc w:val="both"/>
        <w:rPr>
          <w:sz w:val="28"/>
          <w:szCs w:val="28"/>
          <w:lang w:val="ru-RU"/>
        </w:rPr>
      </w:pPr>
    </w:p>
    <w:p w:rsidR="00B83FF0" w:rsidRPr="000644E9" w:rsidRDefault="00B83FF0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5C3A56" w:rsidRPr="000644E9" w:rsidRDefault="005C3A56" w:rsidP="005C3A56">
      <w:pPr>
        <w:ind w:firstLine="540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На </w:t>
      </w:r>
      <w:r w:rsidR="00964B09" w:rsidRPr="000644E9">
        <w:rPr>
          <w:sz w:val="28"/>
          <w:szCs w:val="28"/>
          <w:lang w:val="ru-RU"/>
        </w:rPr>
        <w:t>основании решени</w:t>
      </w:r>
      <w:r w:rsidR="008A1184" w:rsidRPr="000644E9">
        <w:rPr>
          <w:sz w:val="28"/>
          <w:szCs w:val="28"/>
          <w:lang w:val="ru-RU"/>
        </w:rPr>
        <w:t>й</w:t>
      </w:r>
      <w:r w:rsidRPr="000644E9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0644E9">
        <w:rPr>
          <w:sz w:val="28"/>
          <w:szCs w:val="28"/>
          <w:lang w:val="ru-RU"/>
        </w:rPr>
        <w:t xml:space="preserve">от </w:t>
      </w:r>
      <w:r w:rsidR="008A1184" w:rsidRPr="000644E9">
        <w:rPr>
          <w:sz w:val="28"/>
          <w:szCs w:val="28"/>
          <w:lang w:val="ru-RU"/>
        </w:rPr>
        <w:t>28.08</w:t>
      </w:r>
      <w:r w:rsidR="00A30005" w:rsidRPr="000644E9">
        <w:rPr>
          <w:sz w:val="28"/>
          <w:szCs w:val="28"/>
          <w:lang w:val="ru-RU"/>
        </w:rPr>
        <w:t xml:space="preserve">.2018 № </w:t>
      </w:r>
      <w:r w:rsidR="008A1184" w:rsidRPr="000644E9">
        <w:rPr>
          <w:sz w:val="28"/>
          <w:szCs w:val="28"/>
          <w:lang w:val="ru-RU"/>
        </w:rPr>
        <w:t>743, от 25.09.2018</w:t>
      </w:r>
      <w:r w:rsidRPr="000644E9">
        <w:rPr>
          <w:sz w:val="28"/>
          <w:szCs w:val="28"/>
          <w:lang w:val="ru-RU"/>
        </w:rPr>
        <w:t xml:space="preserve"> </w:t>
      </w:r>
      <w:r w:rsidR="00384182" w:rsidRPr="000644E9">
        <w:rPr>
          <w:sz w:val="28"/>
          <w:szCs w:val="28"/>
          <w:lang w:val="ru-RU"/>
        </w:rPr>
        <w:t xml:space="preserve">№ </w:t>
      </w:r>
      <w:r w:rsidR="001B371F" w:rsidRPr="000644E9">
        <w:rPr>
          <w:sz w:val="28"/>
          <w:szCs w:val="28"/>
          <w:lang w:val="ru-RU"/>
        </w:rPr>
        <w:t xml:space="preserve">761 </w:t>
      </w:r>
      <w:r w:rsidRPr="000644E9">
        <w:rPr>
          <w:sz w:val="28"/>
          <w:szCs w:val="28"/>
          <w:lang w:val="ru-RU"/>
        </w:rPr>
        <w:t>«</w:t>
      </w:r>
      <w:r w:rsidR="00FA073F" w:rsidRPr="000644E9">
        <w:rPr>
          <w:sz w:val="28"/>
          <w:szCs w:val="28"/>
          <w:lang w:val="ru-RU"/>
        </w:rPr>
        <w:t xml:space="preserve">О </w:t>
      </w:r>
      <w:r w:rsidR="00A30005" w:rsidRPr="000644E9">
        <w:rPr>
          <w:sz w:val="28"/>
          <w:szCs w:val="28"/>
          <w:lang w:val="ru-RU"/>
        </w:rPr>
        <w:t xml:space="preserve">внесении изменений </w:t>
      </w:r>
      <w:r w:rsidR="00964B09" w:rsidRPr="000644E9">
        <w:rPr>
          <w:sz w:val="28"/>
          <w:szCs w:val="28"/>
          <w:lang w:val="ru-RU"/>
        </w:rPr>
        <w:t>в бюджет</w:t>
      </w:r>
      <w:r w:rsidRPr="000644E9">
        <w:rPr>
          <w:sz w:val="28"/>
          <w:szCs w:val="28"/>
          <w:lang w:val="ru-RU"/>
        </w:rPr>
        <w:t xml:space="preserve"> города Липецка на 201</w:t>
      </w:r>
      <w:r w:rsidR="00A450F2" w:rsidRPr="000644E9">
        <w:rPr>
          <w:sz w:val="28"/>
          <w:szCs w:val="28"/>
          <w:lang w:val="ru-RU"/>
        </w:rPr>
        <w:t>8</w:t>
      </w:r>
      <w:r w:rsidRPr="000644E9">
        <w:rPr>
          <w:sz w:val="28"/>
          <w:szCs w:val="28"/>
          <w:lang w:val="ru-RU"/>
        </w:rPr>
        <w:t xml:space="preserve"> год и плановый период 201</w:t>
      </w:r>
      <w:r w:rsidR="00A450F2" w:rsidRPr="000644E9">
        <w:rPr>
          <w:sz w:val="28"/>
          <w:szCs w:val="28"/>
          <w:lang w:val="ru-RU"/>
        </w:rPr>
        <w:t>9</w:t>
      </w:r>
      <w:r w:rsidRPr="000644E9">
        <w:rPr>
          <w:sz w:val="28"/>
          <w:szCs w:val="28"/>
          <w:lang w:val="ru-RU"/>
        </w:rPr>
        <w:t xml:space="preserve"> и 20</w:t>
      </w:r>
      <w:r w:rsidR="00A450F2" w:rsidRPr="000644E9">
        <w:rPr>
          <w:sz w:val="28"/>
          <w:szCs w:val="28"/>
          <w:lang w:val="ru-RU"/>
        </w:rPr>
        <w:t>20</w:t>
      </w:r>
      <w:r w:rsidRPr="000644E9">
        <w:rPr>
          <w:sz w:val="28"/>
          <w:szCs w:val="28"/>
          <w:lang w:val="ru-RU"/>
        </w:rPr>
        <w:t xml:space="preserve"> </w:t>
      </w:r>
      <w:r w:rsidR="003F7B58" w:rsidRPr="000644E9">
        <w:rPr>
          <w:sz w:val="28"/>
          <w:szCs w:val="28"/>
          <w:lang w:val="ru-RU"/>
        </w:rPr>
        <w:t xml:space="preserve">годов» администрация </w:t>
      </w:r>
      <w:r w:rsidR="00964B09" w:rsidRPr="000644E9">
        <w:rPr>
          <w:sz w:val="28"/>
          <w:szCs w:val="28"/>
          <w:lang w:val="ru-RU"/>
        </w:rPr>
        <w:t>города</w:t>
      </w:r>
    </w:p>
    <w:p w:rsidR="00C329CA" w:rsidRPr="000644E9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0644E9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0644E9" w:rsidRDefault="00C329CA" w:rsidP="00C329CA">
      <w:pPr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П О С Т А Н О В Л Я Е Т:</w:t>
      </w:r>
    </w:p>
    <w:p w:rsidR="00C329CA" w:rsidRPr="000644E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0644E9" w:rsidRDefault="00057C1E" w:rsidP="00C329CA">
      <w:pPr>
        <w:jc w:val="both"/>
        <w:rPr>
          <w:sz w:val="28"/>
          <w:szCs w:val="28"/>
          <w:lang w:val="ru-RU"/>
        </w:rPr>
      </w:pPr>
    </w:p>
    <w:p w:rsidR="00E37667" w:rsidRPr="000644E9" w:rsidRDefault="00964B09" w:rsidP="00E37667">
      <w:pPr>
        <w:ind w:firstLine="708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0644E9">
        <w:rPr>
          <w:sz w:val="28"/>
          <w:szCs w:val="28"/>
          <w:lang w:val="ru-RU"/>
        </w:rPr>
        <w:t xml:space="preserve">   от   </w:t>
      </w:r>
      <w:r w:rsidR="00927700" w:rsidRPr="000644E9">
        <w:rPr>
          <w:sz w:val="28"/>
          <w:szCs w:val="28"/>
          <w:lang w:val="ru-RU"/>
        </w:rPr>
        <w:t>14</w:t>
      </w:r>
      <w:r w:rsidR="00AF2EC5" w:rsidRPr="000644E9">
        <w:rPr>
          <w:sz w:val="28"/>
          <w:szCs w:val="28"/>
          <w:lang w:val="ru-RU"/>
        </w:rPr>
        <w:t>.</w:t>
      </w:r>
      <w:r w:rsidR="00927700" w:rsidRPr="000644E9">
        <w:rPr>
          <w:sz w:val="28"/>
          <w:szCs w:val="28"/>
          <w:lang w:val="ru-RU"/>
        </w:rPr>
        <w:t>10</w:t>
      </w:r>
      <w:r w:rsidR="00AF2EC5" w:rsidRPr="000644E9">
        <w:rPr>
          <w:sz w:val="28"/>
          <w:szCs w:val="28"/>
          <w:lang w:val="ru-RU"/>
        </w:rPr>
        <w:t>.201</w:t>
      </w:r>
      <w:r w:rsidR="00927700" w:rsidRPr="000644E9">
        <w:rPr>
          <w:sz w:val="28"/>
          <w:szCs w:val="28"/>
          <w:lang w:val="ru-RU"/>
        </w:rPr>
        <w:t>6</w:t>
      </w:r>
      <w:r w:rsidRPr="000644E9">
        <w:rPr>
          <w:sz w:val="28"/>
          <w:szCs w:val="28"/>
          <w:lang w:val="ru-RU"/>
        </w:rPr>
        <w:t xml:space="preserve">             </w:t>
      </w:r>
      <w:r w:rsidR="00AF2EC5" w:rsidRPr="000644E9">
        <w:rPr>
          <w:sz w:val="28"/>
          <w:szCs w:val="28"/>
          <w:lang w:val="ru-RU"/>
        </w:rPr>
        <w:t xml:space="preserve">№ </w:t>
      </w:r>
      <w:r w:rsidR="00927700" w:rsidRPr="000644E9">
        <w:rPr>
          <w:sz w:val="28"/>
          <w:szCs w:val="28"/>
          <w:lang w:val="ru-RU"/>
        </w:rPr>
        <w:t>1849</w:t>
      </w:r>
      <w:r w:rsidR="00AF2EC5" w:rsidRPr="000644E9">
        <w:rPr>
          <w:sz w:val="28"/>
          <w:szCs w:val="28"/>
          <w:lang w:val="ru-RU"/>
        </w:rPr>
        <w:t xml:space="preserve"> «</w:t>
      </w:r>
      <w:r w:rsidRPr="000644E9">
        <w:rPr>
          <w:sz w:val="28"/>
          <w:szCs w:val="28"/>
          <w:lang w:val="ru-RU"/>
        </w:rPr>
        <w:t>Об утверждении</w:t>
      </w:r>
      <w:r w:rsidR="00AF2EC5" w:rsidRPr="000644E9">
        <w:rPr>
          <w:sz w:val="28"/>
          <w:szCs w:val="28"/>
          <w:lang w:val="ru-RU"/>
        </w:rPr>
        <w:t xml:space="preserve">   </w:t>
      </w:r>
      <w:r w:rsidRPr="000644E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0644E9">
        <w:rPr>
          <w:sz w:val="28"/>
          <w:szCs w:val="28"/>
          <w:lang w:val="ru-RU"/>
        </w:rPr>
        <w:t xml:space="preserve"> </w:t>
      </w:r>
      <w:r w:rsidRPr="000644E9">
        <w:rPr>
          <w:sz w:val="28"/>
          <w:szCs w:val="28"/>
          <w:lang w:val="ru-RU"/>
        </w:rPr>
        <w:t>города Липецка</w:t>
      </w:r>
      <w:r w:rsidR="00AF2EC5" w:rsidRPr="000644E9">
        <w:rPr>
          <w:sz w:val="28"/>
          <w:szCs w:val="28"/>
          <w:lang w:val="ru-RU"/>
        </w:rPr>
        <w:t xml:space="preserve"> </w:t>
      </w:r>
      <w:r w:rsidRPr="000644E9">
        <w:rPr>
          <w:sz w:val="28"/>
          <w:szCs w:val="28"/>
          <w:lang w:val="ru-RU"/>
        </w:rPr>
        <w:t>на 2017</w:t>
      </w:r>
      <w:r w:rsidR="00AF2EC5" w:rsidRPr="000644E9">
        <w:rPr>
          <w:sz w:val="28"/>
          <w:szCs w:val="28"/>
          <w:lang w:val="ru-RU"/>
        </w:rPr>
        <w:t>-20</w:t>
      </w:r>
      <w:r w:rsidR="00927700" w:rsidRPr="000644E9">
        <w:rPr>
          <w:sz w:val="28"/>
          <w:szCs w:val="28"/>
          <w:lang w:val="ru-RU"/>
        </w:rPr>
        <w:t>22</w:t>
      </w:r>
      <w:r w:rsidR="00AF2EC5" w:rsidRPr="000644E9">
        <w:rPr>
          <w:sz w:val="28"/>
          <w:szCs w:val="28"/>
          <w:lang w:val="ru-RU"/>
        </w:rPr>
        <w:t xml:space="preserve"> годы» </w:t>
      </w:r>
      <w:r w:rsidR="001C2530" w:rsidRPr="000644E9">
        <w:rPr>
          <w:sz w:val="28"/>
          <w:szCs w:val="28"/>
          <w:lang w:val="ru-RU"/>
        </w:rPr>
        <w:t>(</w:t>
      </w:r>
      <w:r w:rsidRPr="000644E9">
        <w:rPr>
          <w:sz w:val="28"/>
          <w:szCs w:val="28"/>
          <w:lang w:val="ru-RU"/>
        </w:rPr>
        <w:t>в редакции постановлений от 06.12.2016</w:t>
      </w:r>
      <w:r w:rsidR="001C2530" w:rsidRPr="000644E9">
        <w:rPr>
          <w:sz w:val="28"/>
          <w:szCs w:val="28"/>
          <w:lang w:val="ru-RU"/>
        </w:rPr>
        <w:t xml:space="preserve"> </w:t>
      </w:r>
      <w:r w:rsidRPr="000644E9">
        <w:rPr>
          <w:sz w:val="28"/>
          <w:szCs w:val="28"/>
          <w:lang w:val="ru-RU"/>
        </w:rPr>
        <w:t xml:space="preserve">            </w:t>
      </w:r>
      <w:r w:rsidR="00CA67DA" w:rsidRPr="000644E9">
        <w:rPr>
          <w:sz w:val="28"/>
          <w:szCs w:val="28"/>
          <w:lang w:val="ru-RU"/>
        </w:rPr>
        <w:t>№</w:t>
      </w:r>
      <w:r w:rsidR="00B77B3E" w:rsidRPr="000644E9">
        <w:rPr>
          <w:sz w:val="28"/>
          <w:szCs w:val="28"/>
          <w:lang w:val="ru-RU"/>
        </w:rPr>
        <w:t xml:space="preserve"> </w:t>
      </w:r>
      <w:r w:rsidR="001C2530" w:rsidRPr="000644E9">
        <w:rPr>
          <w:sz w:val="28"/>
          <w:szCs w:val="28"/>
          <w:lang w:val="ru-RU"/>
        </w:rPr>
        <w:t>2191</w:t>
      </w:r>
      <w:r w:rsidR="00CA67DA" w:rsidRPr="000644E9">
        <w:rPr>
          <w:sz w:val="28"/>
          <w:szCs w:val="28"/>
          <w:lang w:val="ru-RU"/>
        </w:rPr>
        <w:t>, от 05.04.2017 №</w:t>
      </w:r>
      <w:r w:rsidR="00B77B3E" w:rsidRPr="000644E9">
        <w:rPr>
          <w:sz w:val="28"/>
          <w:szCs w:val="28"/>
          <w:lang w:val="ru-RU"/>
        </w:rPr>
        <w:t xml:space="preserve"> </w:t>
      </w:r>
      <w:r w:rsidR="00B647F2" w:rsidRPr="000644E9">
        <w:rPr>
          <w:sz w:val="28"/>
          <w:szCs w:val="28"/>
          <w:lang w:val="ru-RU"/>
        </w:rPr>
        <w:t>514</w:t>
      </w:r>
      <w:r w:rsidR="00CA67DA" w:rsidRPr="000644E9">
        <w:rPr>
          <w:sz w:val="28"/>
          <w:szCs w:val="28"/>
          <w:lang w:val="ru-RU"/>
        </w:rPr>
        <w:t>, от 03.07.2017 №</w:t>
      </w:r>
      <w:r w:rsidR="00B77B3E" w:rsidRPr="000644E9">
        <w:rPr>
          <w:sz w:val="28"/>
          <w:szCs w:val="28"/>
          <w:lang w:val="ru-RU"/>
        </w:rPr>
        <w:t xml:space="preserve"> </w:t>
      </w:r>
      <w:r w:rsidR="00D35B9D" w:rsidRPr="000644E9">
        <w:rPr>
          <w:sz w:val="28"/>
          <w:szCs w:val="28"/>
          <w:lang w:val="ru-RU"/>
        </w:rPr>
        <w:t>1156</w:t>
      </w:r>
      <w:r w:rsidR="00CA67DA" w:rsidRPr="000644E9">
        <w:rPr>
          <w:sz w:val="28"/>
          <w:szCs w:val="28"/>
          <w:lang w:val="ru-RU"/>
        </w:rPr>
        <w:t>, от 03.08.2017 №</w:t>
      </w:r>
      <w:r w:rsidR="00B77B3E" w:rsidRPr="000644E9">
        <w:rPr>
          <w:sz w:val="28"/>
          <w:szCs w:val="28"/>
          <w:lang w:val="ru-RU"/>
        </w:rPr>
        <w:t xml:space="preserve"> </w:t>
      </w:r>
      <w:r w:rsidR="000A3191" w:rsidRPr="000644E9">
        <w:rPr>
          <w:sz w:val="28"/>
          <w:szCs w:val="28"/>
          <w:lang w:val="ru-RU"/>
        </w:rPr>
        <w:t>1369</w:t>
      </w:r>
      <w:r w:rsidR="00FA073F" w:rsidRPr="000644E9">
        <w:rPr>
          <w:sz w:val="28"/>
          <w:szCs w:val="28"/>
          <w:lang w:val="ru-RU"/>
        </w:rPr>
        <w:t xml:space="preserve">, </w:t>
      </w:r>
      <w:r w:rsidR="008F686D" w:rsidRPr="000644E9">
        <w:rPr>
          <w:sz w:val="28"/>
          <w:szCs w:val="28"/>
          <w:lang w:val="ru-RU"/>
        </w:rPr>
        <w:t xml:space="preserve">от </w:t>
      </w:r>
      <w:r w:rsidR="00FA073F" w:rsidRPr="000644E9">
        <w:rPr>
          <w:sz w:val="28"/>
          <w:szCs w:val="28"/>
          <w:lang w:val="ru-RU"/>
        </w:rPr>
        <w:t>08.12.2</w:t>
      </w:r>
      <w:r w:rsidR="00CA67DA" w:rsidRPr="000644E9">
        <w:rPr>
          <w:sz w:val="28"/>
          <w:szCs w:val="28"/>
          <w:lang w:val="ru-RU"/>
        </w:rPr>
        <w:t>017 №</w:t>
      </w:r>
      <w:r w:rsidR="00FA073F" w:rsidRPr="000644E9">
        <w:rPr>
          <w:sz w:val="28"/>
          <w:szCs w:val="28"/>
          <w:lang w:val="ru-RU"/>
        </w:rPr>
        <w:t xml:space="preserve">2433, от </w:t>
      </w:r>
      <w:r w:rsidR="00F843CF" w:rsidRPr="000644E9">
        <w:rPr>
          <w:sz w:val="28"/>
          <w:szCs w:val="28"/>
          <w:lang w:val="ru-RU"/>
        </w:rPr>
        <w:t>29.12.2017 №</w:t>
      </w:r>
      <w:r w:rsidR="00B77B3E" w:rsidRPr="000644E9">
        <w:rPr>
          <w:sz w:val="28"/>
          <w:szCs w:val="28"/>
          <w:lang w:val="ru-RU"/>
        </w:rPr>
        <w:t xml:space="preserve"> </w:t>
      </w:r>
      <w:r w:rsidR="002E5F5E" w:rsidRPr="000644E9">
        <w:rPr>
          <w:sz w:val="28"/>
          <w:szCs w:val="28"/>
          <w:lang w:val="ru-RU"/>
        </w:rPr>
        <w:t>2618</w:t>
      </w:r>
      <w:r w:rsidR="00A30005" w:rsidRPr="000644E9">
        <w:rPr>
          <w:sz w:val="28"/>
          <w:szCs w:val="28"/>
          <w:lang w:val="ru-RU"/>
        </w:rPr>
        <w:t>, от 19.02.2018 № 223</w:t>
      </w:r>
      <w:r w:rsidR="00CA67DA" w:rsidRPr="000644E9">
        <w:rPr>
          <w:sz w:val="28"/>
          <w:szCs w:val="28"/>
          <w:lang w:val="ru-RU"/>
        </w:rPr>
        <w:t>, от 11.04.2018      №</w:t>
      </w:r>
      <w:r w:rsidR="00B77B3E" w:rsidRPr="000644E9">
        <w:rPr>
          <w:sz w:val="28"/>
          <w:szCs w:val="28"/>
          <w:lang w:val="ru-RU"/>
        </w:rPr>
        <w:t xml:space="preserve"> </w:t>
      </w:r>
      <w:r w:rsidRPr="000644E9">
        <w:rPr>
          <w:sz w:val="28"/>
          <w:szCs w:val="28"/>
          <w:lang w:val="ru-RU"/>
        </w:rPr>
        <w:t>531</w:t>
      </w:r>
      <w:r w:rsidR="00247846" w:rsidRPr="000644E9">
        <w:rPr>
          <w:sz w:val="28"/>
          <w:szCs w:val="28"/>
          <w:lang w:val="ru-RU"/>
        </w:rPr>
        <w:t>, от 22.05.2018 № 804</w:t>
      </w:r>
      <w:r w:rsidR="00137750" w:rsidRPr="000644E9">
        <w:rPr>
          <w:sz w:val="28"/>
          <w:szCs w:val="28"/>
          <w:lang w:val="ru-RU"/>
        </w:rPr>
        <w:t>, от</w:t>
      </w:r>
      <w:r w:rsidR="00913EB1" w:rsidRPr="000644E9">
        <w:rPr>
          <w:sz w:val="28"/>
          <w:szCs w:val="28"/>
          <w:lang w:val="ru-RU"/>
        </w:rPr>
        <w:t xml:space="preserve"> 20.08.2018 </w:t>
      </w:r>
      <w:r w:rsidR="00137750" w:rsidRPr="000644E9">
        <w:rPr>
          <w:sz w:val="28"/>
          <w:szCs w:val="28"/>
          <w:lang w:val="ru-RU"/>
        </w:rPr>
        <w:t>№</w:t>
      </w:r>
      <w:r w:rsidR="00B77B3E" w:rsidRPr="000644E9">
        <w:rPr>
          <w:sz w:val="28"/>
          <w:szCs w:val="28"/>
          <w:lang w:val="ru-RU"/>
        </w:rPr>
        <w:t xml:space="preserve"> </w:t>
      </w:r>
      <w:r w:rsidR="00913EB1" w:rsidRPr="000644E9">
        <w:rPr>
          <w:sz w:val="28"/>
          <w:szCs w:val="28"/>
          <w:lang w:val="ru-RU"/>
        </w:rPr>
        <w:t>1439</w:t>
      </w:r>
      <w:r w:rsidR="00B77B3E" w:rsidRPr="000644E9">
        <w:rPr>
          <w:sz w:val="28"/>
          <w:szCs w:val="28"/>
          <w:lang w:val="ru-RU"/>
        </w:rPr>
        <w:t>, от 19.09.2018 № 1673</w:t>
      </w:r>
      <w:r w:rsidR="002E5F5E" w:rsidRPr="000644E9">
        <w:rPr>
          <w:sz w:val="28"/>
          <w:szCs w:val="28"/>
          <w:lang w:val="ru-RU"/>
        </w:rPr>
        <w:t>)</w:t>
      </w:r>
      <w:r w:rsidR="001C2530" w:rsidRPr="000644E9">
        <w:rPr>
          <w:sz w:val="28"/>
          <w:szCs w:val="28"/>
          <w:lang w:val="ru-RU"/>
        </w:rPr>
        <w:t xml:space="preserve"> </w:t>
      </w:r>
      <w:r w:rsidR="00AF2EC5" w:rsidRPr="000644E9">
        <w:rPr>
          <w:sz w:val="28"/>
          <w:szCs w:val="28"/>
          <w:lang w:val="ru-RU"/>
        </w:rPr>
        <w:t>следующие изменения:</w:t>
      </w:r>
    </w:p>
    <w:p w:rsidR="00BB2102" w:rsidRPr="000644E9" w:rsidRDefault="00E37667" w:rsidP="00E37667">
      <w:pPr>
        <w:ind w:firstLine="360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1. </w:t>
      </w:r>
      <w:r w:rsidR="00BB2102" w:rsidRPr="000644E9">
        <w:rPr>
          <w:sz w:val="28"/>
          <w:szCs w:val="28"/>
          <w:lang w:val="ru-RU"/>
        </w:rPr>
        <w:t>В приложении к постановлению:</w:t>
      </w:r>
    </w:p>
    <w:p w:rsidR="00C90A7E" w:rsidRPr="000644E9" w:rsidRDefault="00DF0231" w:rsidP="00EE2B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1.1.</w:t>
      </w:r>
      <w:r w:rsidR="00A218FC" w:rsidRPr="000644E9">
        <w:rPr>
          <w:sz w:val="28"/>
          <w:szCs w:val="28"/>
          <w:lang w:val="ru-RU"/>
        </w:rPr>
        <w:t xml:space="preserve"> </w:t>
      </w:r>
      <w:r w:rsidR="00BB2102" w:rsidRPr="000644E9">
        <w:rPr>
          <w:sz w:val="28"/>
          <w:szCs w:val="28"/>
          <w:lang w:val="ru-RU"/>
        </w:rPr>
        <w:t>В разделе 1. «Паспорт муниципальной программы «Развитие образования города Липецка на 201</w:t>
      </w:r>
      <w:r w:rsidR="00927700" w:rsidRPr="000644E9">
        <w:rPr>
          <w:sz w:val="28"/>
          <w:szCs w:val="28"/>
          <w:lang w:val="ru-RU"/>
        </w:rPr>
        <w:t>7</w:t>
      </w:r>
      <w:r w:rsidR="00BB2102" w:rsidRPr="000644E9">
        <w:rPr>
          <w:sz w:val="28"/>
          <w:szCs w:val="28"/>
          <w:lang w:val="ru-RU"/>
        </w:rPr>
        <w:t>-20</w:t>
      </w:r>
      <w:r w:rsidR="00927700" w:rsidRPr="000644E9">
        <w:rPr>
          <w:sz w:val="28"/>
          <w:szCs w:val="28"/>
          <w:lang w:val="ru-RU"/>
        </w:rPr>
        <w:t>22</w:t>
      </w:r>
      <w:r w:rsidR="00BB2102" w:rsidRPr="000644E9">
        <w:rPr>
          <w:sz w:val="28"/>
          <w:szCs w:val="28"/>
          <w:lang w:val="ru-RU"/>
        </w:rPr>
        <w:t xml:space="preserve"> годы»</w:t>
      </w:r>
      <w:r w:rsidR="00EE2B54" w:rsidRPr="000644E9">
        <w:rPr>
          <w:sz w:val="28"/>
          <w:szCs w:val="28"/>
          <w:lang w:val="ru-RU"/>
        </w:rPr>
        <w:t xml:space="preserve"> в </w:t>
      </w:r>
      <w:r w:rsidR="00A30005" w:rsidRPr="000644E9">
        <w:rPr>
          <w:sz w:val="28"/>
          <w:szCs w:val="28"/>
          <w:lang w:val="ru-RU"/>
        </w:rPr>
        <w:t>п</w:t>
      </w:r>
      <w:r w:rsidR="000D4EFA" w:rsidRPr="000644E9">
        <w:rPr>
          <w:sz w:val="28"/>
          <w:szCs w:val="28"/>
          <w:lang w:val="ru-RU"/>
        </w:rPr>
        <w:t>озици</w:t>
      </w:r>
      <w:r w:rsidR="00A30005" w:rsidRPr="000644E9">
        <w:rPr>
          <w:sz w:val="28"/>
          <w:szCs w:val="28"/>
          <w:lang w:val="ru-RU"/>
        </w:rPr>
        <w:t>и</w:t>
      </w:r>
      <w:r w:rsidR="000D4EFA" w:rsidRPr="000644E9">
        <w:rPr>
          <w:sz w:val="28"/>
          <w:szCs w:val="28"/>
          <w:lang w:val="ru-RU"/>
        </w:rPr>
        <w:t xml:space="preserve"> </w:t>
      </w:r>
      <w:r w:rsidR="004A4174" w:rsidRPr="000644E9">
        <w:rPr>
          <w:sz w:val="28"/>
          <w:szCs w:val="28"/>
          <w:lang w:val="ru-RU"/>
        </w:rPr>
        <w:t>«Объем</w:t>
      </w:r>
      <w:r w:rsidR="00BB2102" w:rsidRPr="000644E9">
        <w:rPr>
          <w:sz w:val="28"/>
          <w:szCs w:val="28"/>
          <w:lang w:val="ru-RU"/>
        </w:rPr>
        <w:t xml:space="preserve"> финансирования за счет средств бюджета города Липецка с разбивкой по годам» </w:t>
      </w:r>
      <w:r w:rsidR="00A30005" w:rsidRPr="000644E9">
        <w:rPr>
          <w:sz w:val="28"/>
          <w:szCs w:val="28"/>
          <w:lang w:val="ru-RU"/>
        </w:rPr>
        <w:t>цифры «</w:t>
      </w:r>
      <w:r w:rsidR="00AA2495" w:rsidRPr="000644E9">
        <w:rPr>
          <w:sz w:val="28"/>
          <w:szCs w:val="28"/>
          <w:lang w:val="ru-RU"/>
        </w:rPr>
        <w:t>10634655,481</w:t>
      </w:r>
      <w:r w:rsidR="00A30005" w:rsidRPr="000644E9">
        <w:rPr>
          <w:sz w:val="28"/>
          <w:szCs w:val="28"/>
          <w:lang w:val="ru-RU"/>
        </w:rPr>
        <w:t>» заменить цифрами «</w:t>
      </w:r>
      <w:r w:rsidR="00AA2495" w:rsidRPr="000644E9">
        <w:rPr>
          <w:sz w:val="28"/>
          <w:szCs w:val="28"/>
          <w:lang w:val="ru-RU"/>
        </w:rPr>
        <w:t>10804563,781</w:t>
      </w:r>
      <w:r w:rsidR="00A30005" w:rsidRPr="000644E9">
        <w:rPr>
          <w:sz w:val="28"/>
          <w:szCs w:val="28"/>
          <w:lang w:val="ru-RU"/>
        </w:rPr>
        <w:t>», цифры «</w:t>
      </w:r>
      <w:r w:rsidR="00AA2495" w:rsidRPr="000644E9">
        <w:rPr>
          <w:sz w:val="28"/>
          <w:szCs w:val="28"/>
          <w:lang w:val="ru-RU"/>
        </w:rPr>
        <w:t>2056535,662</w:t>
      </w:r>
      <w:r w:rsidR="00A30005" w:rsidRPr="000644E9">
        <w:rPr>
          <w:sz w:val="28"/>
          <w:szCs w:val="28"/>
          <w:lang w:val="ru-RU"/>
        </w:rPr>
        <w:t xml:space="preserve">» заменить цифрами </w:t>
      </w:r>
      <w:r w:rsidR="00F773C4" w:rsidRPr="000644E9">
        <w:rPr>
          <w:sz w:val="28"/>
          <w:szCs w:val="28"/>
          <w:lang w:val="ru-RU"/>
        </w:rPr>
        <w:t>«</w:t>
      </w:r>
      <w:r w:rsidR="00AA2495" w:rsidRPr="000644E9">
        <w:rPr>
          <w:sz w:val="28"/>
          <w:szCs w:val="28"/>
          <w:lang w:val="ru-RU"/>
        </w:rPr>
        <w:t>2050004,262</w:t>
      </w:r>
      <w:r w:rsidR="00964B09" w:rsidRPr="000644E9">
        <w:rPr>
          <w:sz w:val="28"/>
          <w:szCs w:val="28"/>
          <w:lang w:val="ru-RU"/>
        </w:rPr>
        <w:t>»</w:t>
      </w:r>
      <w:r w:rsidR="00137750" w:rsidRPr="000644E9">
        <w:rPr>
          <w:sz w:val="28"/>
          <w:szCs w:val="28"/>
          <w:lang w:val="ru-RU"/>
        </w:rPr>
        <w:t xml:space="preserve">, цифры </w:t>
      </w:r>
      <w:r w:rsidR="00441EB5" w:rsidRPr="000644E9">
        <w:rPr>
          <w:sz w:val="28"/>
          <w:szCs w:val="28"/>
          <w:lang w:val="ru-RU"/>
        </w:rPr>
        <w:t>«</w:t>
      </w:r>
      <w:r w:rsidR="00AA2495" w:rsidRPr="000644E9">
        <w:rPr>
          <w:sz w:val="28"/>
          <w:szCs w:val="28"/>
          <w:lang w:val="ru-RU"/>
        </w:rPr>
        <w:t>1653917,738</w:t>
      </w:r>
      <w:r w:rsidR="00441EB5" w:rsidRPr="000644E9">
        <w:rPr>
          <w:sz w:val="28"/>
          <w:szCs w:val="28"/>
          <w:lang w:val="ru-RU"/>
        </w:rPr>
        <w:t>»</w:t>
      </w:r>
      <w:r w:rsidR="003C59C5" w:rsidRPr="000644E9">
        <w:rPr>
          <w:sz w:val="28"/>
          <w:szCs w:val="28"/>
          <w:lang w:val="ru-RU"/>
        </w:rPr>
        <w:t xml:space="preserve"> заменить цифрами «</w:t>
      </w:r>
      <w:r w:rsidR="00AA2495" w:rsidRPr="000644E9">
        <w:rPr>
          <w:sz w:val="28"/>
          <w:szCs w:val="28"/>
          <w:lang w:val="ru-RU"/>
        </w:rPr>
        <w:t>1830357,438</w:t>
      </w:r>
      <w:r w:rsidR="003C59C5" w:rsidRPr="000644E9">
        <w:rPr>
          <w:sz w:val="28"/>
          <w:szCs w:val="28"/>
          <w:lang w:val="ru-RU"/>
        </w:rPr>
        <w:t>»</w:t>
      </w:r>
      <w:r w:rsidR="00D32B8E" w:rsidRPr="000644E9">
        <w:rPr>
          <w:sz w:val="28"/>
          <w:szCs w:val="28"/>
          <w:lang w:val="ru-RU"/>
        </w:rPr>
        <w:t>.</w:t>
      </w:r>
    </w:p>
    <w:p w:rsidR="00095DC3" w:rsidRPr="000644E9" w:rsidRDefault="00F773C4" w:rsidP="00F773C4">
      <w:pPr>
        <w:ind w:firstLine="284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1.2. В разделе 5. «Подпрограммы муниципальной программы» т</w:t>
      </w:r>
      <w:r w:rsidR="00D84B3F" w:rsidRPr="000644E9">
        <w:rPr>
          <w:sz w:val="28"/>
          <w:szCs w:val="28"/>
          <w:lang w:val="ru-RU"/>
        </w:rPr>
        <w:t>аблиц</w:t>
      </w:r>
      <w:r w:rsidR="00A96479" w:rsidRPr="000644E9">
        <w:rPr>
          <w:sz w:val="28"/>
          <w:szCs w:val="28"/>
          <w:lang w:val="ru-RU"/>
        </w:rPr>
        <w:t>у</w:t>
      </w:r>
      <w:r w:rsidR="00C818C5" w:rsidRPr="000644E9">
        <w:rPr>
          <w:sz w:val="28"/>
          <w:szCs w:val="28"/>
          <w:lang w:val="ru-RU"/>
        </w:rPr>
        <w:t xml:space="preserve"> «</w:t>
      </w:r>
      <w:r w:rsidR="00A30E34" w:rsidRPr="000644E9">
        <w:rPr>
          <w:sz w:val="28"/>
          <w:szCs w:val="28"/>
          <w:lang w:val="ru-RU"/>
        </w:rPr>
        <w:t>О</w:t>
      </w:r>
      <w:r w:rsidR="00C818C5" w:rsidRPr="000644E9">
        <w:rPr>
          <w:sz w:val="28"/>
          <w:szCs w:val="28"/>
          <w:lang w:val="ru-RU"/>
        </w:rPr>
        <w:t>сновны</w:t>
      </w:r>
      <w:r w:rsidR="00A30E34" w:rsidRPr="000644E9">
        <w:rPr>
          <w:sz w:val="28"/>
          <w:szCs w:val="28"/>
          <w:lang w:val="ru-RU"/>
        </w:rPr>
        <w:t>е</w:t>
      </w:r>
      <w:r w:rsidR="00C818C5" w:rsidRPr="000644E9">
        <w:rPr>
          <w:sz w:val="28"/>
          <w:szCs w:val="28"/>
          <w:lang w:val="ru-RU"/>
        </w:rPr>
        <w:t xml:space="preserve"> мероприятия и ведомственны</w:t>
      </w:r>
      <w:r w:rsidR="00A30E34" w:rsidRPr="000644E9">
        <w:rPr>
          <w:sz w:val="28"/>
          <w:szCs w:val="28"/>
          <w:lang w:val="ru-RU"/>
        </w:rPr>
        <w:t>е</w:t>
      </w:r>
      <w:r w:rsidR="00C818C5" w:rsidRPr="000644E9">
        <w:rPr>
          <w:sz w:val="28"/>
          <w:szCs w:val="28"/>
          <w:lang w:val="ru-RU"/>
        </w:rPr>
        <w:t xml:space="preserve"> целевы</w:t>
      </w:r>
      <w:r w:rsidR="00A30E34" w:rsidRPr="000644E9">
        <w:rPr>
          <w:sz w:val="28"/>
          <w:szCs w:val="28"/>
          <w:lang w:val="ru-RU"/>
        </w:rPr>
        <w:t>е</w:t>
      </w:r>
      <w:r w:rsidR="00C818C5" w:rsidRPr="000644E9">
        <w:rPr>
          <w:sz w:val="28"/>
          <w:szCs w:val="28"/>
          <w:lang w:val="ru-RU"/>
        </w:rPr>
        <w:t xml:space="preserve"> программ</w:t>
      </w:r>
      <w:r w:rsidR="00A30E34" w:rsidRPr="000644E9">
        <w:rPr>
          <w:sz w:val="28"/>
          <w:szCs w:val="28"/>
          <w:lang w:val="ru-RU"/>
        </w:rPr>
        <w:t>ы</w:t>
      </w:r>
      <w:r w:rsidR="00C818C5" w:rsidRPr="000644E9">
        <w:rPr>
          <w:sz w:val="28"/>
          <w:szCs w:val="28"/>
          <w:lang w:val="ru-RU"/>
        </w:rPr>
        <w:t xml:space="preserve"> муниципальной программы города Липецка «Развитие образования города Л</w:t>
      </w:r>
      <w:r w:rsidR="00C818C5" w:rsidRPr="000644E9">
        <w:rPr>
          <w:sz w:val="28"/>
          <w:szCs w:val="28"/>
          <w:lang w:val="ru-RU"/>
        </w:rPr>
        <w:t>и</w:t>
      </w:r>
      <w:r w:rsidR="00C818C5" w:rsidRPr="000644E9">
        <w:rPr>
          <w:sz w:val="28"/>
          <w:szCs w:val="28"/>
          <w:lang w:val="ru-RU"/>
        </w:rPr>
        <w:t>пецка на 201</w:t>
      </w:r>
      <w:r w:rsidR="009B3342" w:rsidRPr="000644E9">
        <w:rPr>
          <w:sz w:val="28"/>
          <w:szCs w:val="28"/>
          <w:lang w:val="ru-RU"/>
        </w:rPr>
        <w:t>7</w:t>
      </w:r>
      <w:r w:rsidR="00C818C5" w:rsidRPr="000644E9">
        <w:rPr>
          <w:sz w:val="28"/>
          <w:szCs w:val="28"/>
          <w:lang w:val="ru-RU"/>
        </w:rPr>
        <w:t>-20</w:t>
      </w:r>
      <w:r w:rsidR="009B3342" w:rsidRPr="000644E9">
        <w:rPr>
          <w:sz w:val="28"/>
          <w:szCs w:val="28"/>
          <w:lang w:val="ru-RU"/>
        </w:rPr>
        <w:t>22</w:t>
      </w:r>
      <w:r w:rsidR="00C818C5" w:rsidRPr="000644E9">
        <w:rPr>
          <w:sz w:val="28"/>
          <w:szCs w:val="28"/>
          <w:lang w:val="ru-RU"/>
        </w:rPr>
        <w:t xml:space="preserve"> годы»</w:t>
      </w:r>
      <w:r w:rsidR="00A96479" w:rsidRPr="000644E9">
        <w:rPr>
          <w:sz w:val="28"/>
          <w:szCs w:val="28"/>
          <w:lang w:val="ru-RU"/>
        </w:rPr>
        <w:t xml:space="preserve"> изложить  в следующей редакции:</w:t>
      </w:r>
    </w:p>
    <w:p w:rsidR="00E21805" w:rsidRPr="000644E9" w:rsidRDefault="00E21805" w:rsidP="001B5BDB">
      <w:pPr>
        <w:ind w:firstLine="284"/>
        <w:jc w:val="center"/>
        <w:rPr>
          <w:sz w:val="28"/>
          <w:szCs w:val="28"/>
          <w:lang w:val="ru-RU"/>
        </w:rPr>
      </w:pPr>
    </w:p>
    <w:p w:rsidR="001634DC" w:rsidRPr="000644E9" w:rsidRDefault="001634DC" w:rsidP="00A96479">
      <w:pPr>
        <w:jc w:val="both"/>
        <w:rPr>
          <w:sz w:val="28"/>
          <w:szCs w:val="28"/>
          <w:lang w:val="ru-RU"/>
        </w:rPr>
        <w:sectPr w:rsidR="001634DC" w:rsidRPr="000644E9" w:rsidSect="00A96479">
          <w:headerReference w:type="first" r:id="rId10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2E2303" w:rsidRPr="000644E9" w:rsidRDefault="002E2303" w:rsidP="002E2303">
      <w:pPr>
        <w:jc w:val="center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lastRenderedPageBreak/>
        <w:t>«Основные мероприятия и ведомственные целевые программы муниципальной программы города Липецка</w:t>
      </w:r>
    </w:p>
    <w:p w:rsidR="002E2303" w:rsidRPr="000644E9" w:rsidRDefault="002E2303" w:rsidP="002E2303">
      <w:pPr>
        <w:jc w:val="center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«Развитие образования города Л</w:t>
      </w:r>
      <w:r w:rsidRPr="000644E9">
        <w:rPr>
          <w:sz w:val="28"/>
          <w:szCs w:val="28"/>
          <w:lang w:val="ru-RU"/>
        </w:rPr>
        <w:t>и</w:t>
      </w:r>
      <w:r w:rsidRPr="000644E9">
        <w:rPr>
          <w:sz w:val="28"/>
          <w:szCs w:val="28"/>
          <w:lang w:val="ru-RU"/>
        </w:rPr>
        <w:t>пецка на 2017-2022 годы»</w:t>
      </w:r>
    </w:p>
    <w:p w:rsidR="002E2303" w:rsidRPr="000644E9" w:rsidRDefault="002E2303">
      <w:pPr>
        <w:rPr>
          <w:lang w:val="ru-RU"/>
        </w:rPr>
      </w:pPr>
    </w:p>
    <w:tbl>
      <w:tblPr>
        <w:tblW w:w="15450" w:type="dxa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834"/>
        <w:gridCol w:w="2126"/>
        <w:gridCol w:w="992"/>
        <w:gridCol w:w="1559"/>
        <w:gridCol w:w="1560"/>
        <w:gridCol w:w="1559"/>
        <w:gridCol w:w="1559"/>
        <w:gridCol w:w="1276"/>
        <w:gridCol w:w="1418"/>
      </w:tblGrid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Наименование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lang w:val="ru-RU"/>
              </w:rPr>
            </w:pPr>
            <w:r w:rsidRPr="000644E9">
              <w:rPr>
                <w:lang w:val="ru-RU"/>
              </w:rPr>
              <w:t xml:space="preserve">Ответственный исполнитель </w:t>
            </w:r>
          </w:p>
          <w:p w:rsidR="001634DC" w:rsidRPr="000644E9" w:rsidRDefault="001634DC" w:rsidP="001634DC">
            <w:pPr>
              <w:jc w:val="center"/>
              <w:rPr>
                <w:lang w:val="ru-RU"/>
              </w:rPr>
            </w:pPr>
            <w:r w:rsidRPr="000644E9">
              <w:rPr>
                <w:lang w:val="ru-RU"/>
              </w:rPr>
              <w:t>(соисполнитель)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Сроки 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исполнения</w:t>
            </w:r>
          </w:p>
        </w:tc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Объем финансирования из бюджета города (тыс. руб.)</w:t>
            </w:r>
          </w:p>
        </w:tc>
      </w:tr>
      <w:tr w:rsidR="001634DC" w:rsidRPr="000644E9" w:rsidTr="00D34352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2022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lang w:val="ru-RU"/>
              </w:rPr>
            </w:pPr>
            <w:r w:rsidRPr="000644E9">
              <w:rPr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 xml:space="preserve">Муниципальная программа </w:t>
            </w:r>
          </w:p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«Развитие образования города Липецка на 2017-2022 годы»</w:t>
            </w:r>
          </w:p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образования,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администрация города Липецка, департамент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bCs/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2017316,443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2050004,262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1830357,438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1554215,638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1686205,0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1666465,0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bCs/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>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bCs/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 xml:space="preserve">Подпрограмма 1 </w:t>
            </w:r>
            <w:r w:rsidRPr="000644E9">
              <w:rPr>
                <w:sz w:val="24"/>
                <w:szCs w:val="24"/>
                <w:lang w:val="ru-RU"/>
              </w:rPr>
              <w:t>«Повышение доступности и качества услуг в системе общего образования»</w:t>
            </w:r>
            <w:r w:rsidRPr="000644E9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1154235,5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1226922,075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1066881,6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857279,8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915280,0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895540,0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iCs/>
                <w:sz w:val="24"/>
                <w:szCs w:val="24"/>
                <w:lang w:val="ru-RU"/>
              </w:rPr>
            </w:pPr>
            <w:r w:rsidRPr="000644E9">
              <w:rPr>
                <w:iCs/>
                <w:sz w:val="24"/>
                <w:szCs w:val="24"/>
                <w:lang w:val="ru-RU"/>
              </w:rPr>
              <w:t>Развитие дошкольного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Департамент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535616,5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537651,957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508320,0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508320,0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508320,0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508320,0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i/>
                <w:iCs/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386643,3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437010,543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368293,8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346142,8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342000,0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342000,0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Департамент градостроительства и архитектуры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2018-2022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1000,1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lastRenderedPageBreak/>
              <w:t>1.3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</w:t>
            </w:r>
          </w:p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градостроительства и архитектуры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2018-2022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127922,6</w:t>
            </w:r>
          </w:p>
          <w:p w:rsidR="001634DC" w:rsidRPr="000644E9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164796,7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r w:rsidRPr="000644E9">
              <w:rPr>
                <w:lang w:val="ru-RU"/>
              </w:rPr>
              <w:t>Департамент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1.5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i/>
                <w:iCs/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 на 2017-2022 годы»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r w:rsidRPr="000644E9">
              <w:rPr>
                <w:lang w:val="ru-RU"/>
              </w:rPr>
              <w:t>Департамент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118197,1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96866,375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2565,0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2817,0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41165,0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41165,0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1.6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Совершенствование инфраструктуры </w:t>
            </w:r>
          </w:p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</w:pPr>
            <w:r w:rsidRPr="000644E9">
              <w:rPr>
                <w:lang w:val="ru-RU"/>
              </w:rPr>
              <w:t xml:space="preserve">Департамент </w:t>
            </w:r>
          </w:p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градостроительства и архитектуры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110478,6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26470,5</w:t>
            </w:r>
          </w:p>
          <w:p w:rsidR="001634DC" w:rsidRPr="000644E9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22906,1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23795,0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4055,0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Департамент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3300,0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34DC" w:rsidRPr="000644E9" w:rsidRDefault="001634DC" w:rsidP="001634D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bCs/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>2.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 xml:space="preserve">Подпрограмма 2 </w:t>
            </w:r>
            <w:r w:rsidRPr="000644E9">
              <w:rPr>
                <w:sz w:val="24"/>
                <w:szCs w:val="24"/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741257,743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695115,862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642299,238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575759,238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653124,0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653124,0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Развитие </w:t>
            </w:r>
            <w:r w:rsidRPr="000644E9">
              <w:rPr>
                <w:sz w:val="24"/>
                <w:szCs w:val="24"/>
                <w:lang w:val="ru-RU"/>
              </w:rPr>
              <w:lastRenderedPageBreak/>
              <w:t>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lastRenderedPageBreak/>
              <w:t xml:space="preserve">Департамент образования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</w:t>
            </w:r>
            <w:r w:rsidRPr="000644E9">
              <w:rPr>
                <w:sz w:val="24"/>
                <w:szCs w:val="24"/>
                <w:lang w:val="ru-RU"/>
              </w:rPr>
              <w:lastRenderedPageBreak/>
              <w:t>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lastRenderedPageBreak/>
              <w:t>177347,8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191731,5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177133,0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177133,0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177133,0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177133,0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культуры и туризма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228702,0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253186,7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200460,638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200460,638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216684,0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216684,0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253678,7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215237,942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187512,5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187512,5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246643,0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246643,0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 на 2017-2022 годы»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r w:rsidRPr="000644E9">
              <w:rPr>
                <w:lang w:val="ru-RU"/>
              </w:rPr>
              <w:t xml:space="preserve">Департамент образования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6140,8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8216,0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2510,0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2220,0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7140,0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7140,0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Ведомственная целевая программа </w:t>
            </w:r>
          </w:p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«Ресурсное обеспечение программ дополнительного образования в сфере культуры и искусства города Липецка на 2017-2022 годы»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</w:pPr>
            <w:r w:rsidRPr="000644E9">
              <w:rPr>
                <w:lang w:val="ru-RU"/>
              </w:rPr>
              <w:t xml:space="preserve">Департамент культуры и туризма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4696,0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7933,0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1433,0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1433,0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2983,0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2983,0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2.4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Ведомственная целевая программа  </w:t>
            </w:r>
          </w:p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 на 2017-2022 годы»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70692,443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12860,72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7000,1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7000,1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2541,0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2541,0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2.5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Совершенствование </w:t>
            </w:r>
            <w:r w:rsidRPr="000644E9">
              <w:rPr>
                <w:sz w:val="24"/>
                <w:szCs w:val="24"/>
                <w:lang w:val="ru-RU"/>
              </w:rPr>
              <w:lastRenderedPageBreak/>
              <w:t>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</w:pPr>
            <w:r w:rsidRPr="000644E9">
              <w:rPr>
                <w:lang w:val="ru-RU"/>
              </w:rPr>
              <w:lastRenderedPageBreak/>
              <w:t xml:space="preserve">Департамент </w:t>
            </w:r>
            <w:r w:rsidRPr="000644E9">
              <w:rPr>
                <w:lang w:val="ru-RU"/>
              </w:rPr>
              <w:lastRenderedPageBreak/>
              <w:t>градостроительства и архитектуры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lastRenderedPageBreak/>
              <w:t>2018-</w:t>
            </w:r>
            <w:r w:rsidRPr="000644E9">
              <w:rPr>
                <w:sz w:val="24"/>
                <w:szCs w:val="24"/>
                <w:lang w:val="ru-RU"/>
              </w:rPr>
              <w:lastRenderedPageBreak/>
              <w:t>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5950,0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66250,0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bCs/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bCs/>
                <w:sz w:val="24"/>
                <w:szCs w:val="24"/>
                <w:lang w:val="ru-RU"/>
              </w:rPr>
              <w:t xml:space="preserve">Подпрограмма 3 </w:t>
            </w:r>
            <w:r w:rsidRPr="000644E9">
              <w:rPr>
                <w:sz w:val="24"/>
                <w:szCs w:val="24"/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36866,0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37170,7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34773,6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34773,6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32363,0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32363,0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Совершенствование форм организации отдыха детей и трудоустройства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r w:rsidRPr="000644E9">
              <w:rPr>
                <w:lang w:val="ru-RU"/>
              </w:rPr>
              <w:t>Департамент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15000,0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16921,2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16921,2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16921,2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15000,0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15000,0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4161,0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4322,4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4322,4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4322,4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4163,0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4163,0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lang w:val="ru-RU"/>
              </w:rPr>
            </w:pPr>
            <w:r w:rsidRPr="000644E9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2018-2022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</w:pPr>
            <w:r w:rsidRPr="000644E9">
              <w:rPr>
                <w:lang w:val="ru-RU"/>
              </w:rPr>
              <w:t xml:space="preserve">Департамент образования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17705,0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15847,1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13450,0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13450,0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13200,0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13200,0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Департамент образования,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>администрация города Липецка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84957,2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90795,625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86403,0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86403,0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85438,0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85438,0</w:t>
            </w:r>
          </w:p>
        </w:tc>
      </w:tr>
      <w:tr w:rsidR="001634DC" w:rsidRPr="000644E9" w:rsidTr="00D34352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34DC" w:rsidRPr="000644E9" w:rsidRDefault="001634DC" w:rsidP="001634DC">
            <w:pPr>
              <w:jc w:val="both"/>
            </w:pPr>
            <w:r w:rsidRPr="000644E9">
              <w:rPr>
                <w:lang w:val="ru-RU"/>
              </w:rPr>
              <w:t xml:space="preserve">Департамент образования,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  <w:r w:rsidRPr="000644E9">
              <w:rPr>
                <w:lang w:val="ru-RU"/>
              </w:rPr>
              <w:t xml:space="preserve">администрация города Липецка </w:t>
            </w:r>
          </w:p>
          <w:p w:rsidR="001634DC" w:rsidRPr="000644E9" w:rsidRDefault="001634DC" w:rsidP="001634DC">
            <w:pPr>
              <w:jc w:val="both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2017-2022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84957,2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90795,625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86403,0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86403,0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85438,0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1634DC">
            <w:pPr>
              <w:jc w:val="center"/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85438,0</w:t>
            </w:r>
          </w:p>
        </w:tc>
      </w:tr>
    </w:tbl>
    <w:p w:rsidR="00E21805" w:rsidRPr="000644E9" w:rsidRDefault="00095DC3" w:rsidP="00E63357">
      <w:pPr>
        <w:ind w:firstLine="720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lastRenderedPageBreak/>
        <w:t>1.</w:t>
      </w:r>
      <w:r w:rsidR="008C7FD2" w:rsidRPr="000644E9">
        <w:rPr>
          <w:sz w:val="28"/>
          <w:szCs w:val="28"/>
          <w:lang w:val="ru-RU"/>
        </w:rPr>
        <w:t>3</w:t>
      </w:r>
      <w:r w:rsidR="00622242" w:rsidRPr="000644E9">
        <w:rPr>
          <w:sz w:val="28"/>
          <w:szCs w:val="28"/>
          <w:lang w:val="ru-RU"/>
        </w:rPr>
        <w:t xml:space="preserve">. </w:t>
      </w:r>
      <w:r w:rsidR="009B3342" w:rsidRPr="000644E9">
        <w:rPr>
          <w:sz w:val="28"/>
          <w:szCs w:val="28"/>
          <w:lang w:val="ru-RU"/>
        </w:rPr>
        <w:t>В р</w:t>
      </w:r>
      <w:r w:rsidR="00622242" w:rsidRPr="000644E9">
        <w:rPr>
          <w:sz w:val="28"/>
          <w:szCs w:val="28"/>
          <w:lang w:val="ru-RU"/>
        </w:rPr>
        <w:t>аздел</w:t>
      </w:r>
      <w:r w:rsidR="002178DF" w:rsidRPr="000644E9">
        <w:rPr>
          <w:sz w:val="28"/>
          <w:szCs w:val="28"/>
          <w:lang w:val="ru-RU"/>
        </w:rPr>
        <w:t>е</w:t>
      </w:r>
      <w:r w:rsidR="00622242" w:rsidRPr="000644E9">
        <w:rPr>
          <w:sz w:val="28"/>
          <w:szCs w:val="28"/>
          <w:lang w:val="ru-RU"/>
        </w:rPr>
        <w:t xml:space="preserve"> 6. «Ресурсное обеспечение муниципальной программы»</w:t>
      </w:r>
      <w:r w:rsidR="00C72202" w:rsidRPr="000644E9">
        <w:rPr>
          <w:sz w:val="28"/>
          <w:szCs w:val="28"/>
          <w:lang w:val="ru-RU"/>
        </w:rPr>
        <w:t xml:space="preserve"> </w:t>
      </w:r>
      <w:r w:rsidR="009B3342" w:rsidRPr="000644E9">
        <w:rPr>
          <w:sz w:val="28"/>
          <w:szCs w:val="28"/>
          <w:lang w:val="ru-RU"/>
        </w:rPr>
        <w:t>таблиц</w:t>
      </w:r>
      <w:r w:rsidR="00A96479" w:rsidRPr="000644E9">
        <w:rPr>
          <w:sz w:val="28"/>
          <w:szCs w:val="28"/>
          <w:lang w:val="ru-RU"/>
        </w:rPr>
        <w:t>у</w:t>
      </w:r>
      <w:r w:rsidR="009B3342" w:rsidRPr="000644E9">
        <w:rPr>
          <w:sz w:val="28"/>
          <w:szCs w:val="28"/>
          <w:lang w:val="ru-RU"/>
        </w:rPr>
        <w:t xml:space="preserve"> </w:t>
      </w:r>
      <w:r w:rsidR="00BC4928" w:rsidRPr="000644E9">
        <w:rPr>
          <w:sz w:val="28"/>
          <w:szCs w:val="28"/>
          <w:lang w:val="ru-RU"/>
        </w:rPr>
        <w:t xml:space="preserve">«Прогнозная оценка расходов по источникам ресурсного обеспечения на реализацию муниципальной </w:t>
      </w:r>
      <w:r w:rsidR="00964B09" w:rsidRPr="000644E9">
        <w:rPr>
          <w:sz w:val="28"/>
          <w:szCs w:val="28"/>
          <w:lang w:val="ru-RU"/>
        </w:rPr>
        <w:t>программы «</w:t>
      </w:r>
      <w:r w:rsidR="00BC4928" w:rsidRPr="000644E9">
        <w:rPr>
          <w:sz w:val="28"/>
          <w:szCs w:val="28"/>
          <w:lang w:val="ru-RU"/>
        </w:rPr>
        <w:t>Развитие образования города Липецка на 201</w:t>
      </w:r>
      <w:r w:rsidR="009B3342" w:rsidRPr="000644E9">
        <w:rPr>
          <w:sz w:val="28"/>
          <w:szCs w:val="28"/>
          <w:lang w:val="ru-RU"/>
        </w:rPr>
        <w:t>7</w:t>
      </w:r>
      <w:r w:rsidR="00BC4928" w:rsidRPr="000644E9">
        <w:rPr>
          <w:sz w:val="28"/>
          <w:szCs w:val="28"/>
          <w:lang w:val="ru-RU"/>
        </w:rPr>
        <w:t>-20</w:t>
      </w:r>
      <w:r w:rsidR="009B3342" w:rsidRPr="000644E9">
        <w:rPr>
          <w:sz w:val="28"/>
          <w:szCs w:val="28"/>
          <w:lang w:val="ru-RU"/>
        </w:rPr>
        <w:t>22</w:t>
      </w:r>
      <w:r w:rsidR="00BC4928" w:rsidRPr="000644E9">
        <w:rPr>
          <w:sz w:val="28"/>
          <w:szCs w:val="28"/>
          <w:lang w:val="ru-RU"/>
        </w:rPr>
        <w:t xml:space="preserve"> годы»</w:t>
      </w:r>
      <w:r w:rsidR="00A96479" w:rsidRPr="000644E9">
        <w:rPr>
          <w:sz w:val="28"/>
          <w:szCs w:val="28"/>
          <w:lang w:val="ru-RU"/>
        </w:rPr>
        <w:t xml:space="preserve"> изложить в следующей редакции:</w:t>
      </w:r>
    </w:p>
    <w:p w:rsidR="00A96479" w:rsidRPr="000644E9" w:rsidRDefault="00A96479" w:rsidP="00E21805">
      <w:pPr>
        <w:ind w:firstLine="284"/>
        <w:jc w:val="both"/>
        <w:rPr>
          <w:sz w:val="28"/>
          <w:szCs w:val="28"/>
          <w:lang w:val="ru-RU"/>
        </w:rPr>
      </w:pPr>
    </w:p>
    <w:p w:rsidR="00A96479" w:rsidRPr="000644E9" w:rsidRDefault="00A96479" w:rsidP="00BD4B15">
      <w:pPr>
        <w:ind w:firstLine="284"/>
        <w:jc w:val="center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 «Развитие образования города Липецка на 2017-2022 годы»</w:t>
      </w:r>
    </w:p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tbl>
      <w:tblPr>
        <w:tblW w:w="1560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694"/>
        <w:gridCol w:w="2978"/>
        <w:gridCol w:w="1560"/>
        <w:gridCol w:w="1560"/>
        <w:gridCol w:w="1560"/>
        <w:gridCol w:w="1561"/>
        <w:gridCol w:w="1560"/>
        <w:gridCol w:w="1560"/>
      </w:tblGrid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9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Расходы (тыс. руб.)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2022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9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Муниципальная программа «Развитие образования города Липецка на 2017-2022 годы»</w:t>
            </w:r>
          </w:p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6002188,152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7085922,478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6259647,75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5819821,038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5496092,6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5477839,6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440,695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512017,915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202648,4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3245610,014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3745500,301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3447641,912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3485605,4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3112672,6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3112684,6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2017316,443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2050004,262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1830357,438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1554215,638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1686205,0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1666465,0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средства бюджетов государственных </w:t>
            </w:r>
          </w:p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738821,0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778400,0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779000,0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780000,0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697215,0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698690,0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Подпрограмма 1</w:t>
            </w:r>
          </w:p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5058770,914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6181924,517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5416510,082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5042223,37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4637567,6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4617827,6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283,562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511977,4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202648,4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3244251,852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3743025,042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3446980,082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3484943,57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3112287,6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3112287,6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1154235,5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1226922,075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1066881,6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857279,8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915280,0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895540,0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660000,0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700000,0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700000,0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700000,0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610000,0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610000,0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Подпрограмма 2 </w:t>
            </w:r>
          </w:p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 xml:space="preserve">«Повышение доступности и качества услуг в системе </w:t>
            </w:r>
            <w:r w:rsidRPr="000644E9">
              <w:rPr>
                <w:sz w:val="24"/>
                <w:szCs w:val="24"/>
                <w:lang w:val="ru-RU"/>
              </w:rPr>
              <w:lastRenderedPageBreak/>
              <w:t>дополнительного образования»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800705,649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751697,162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698299,238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632759,238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723724,0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725211,0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157,133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40,515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1145,773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1140,785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385,0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397,0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741257,743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695115,862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642299,238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575759,238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653124,0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653124,0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58145,0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55400,0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56000,0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57000,0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70215,0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71690,0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Подпрограмма 3</w:t>
            </w:r>
          </w:p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57542,0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60170,7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57773,6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57773,6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49363,0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49363,0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36866,0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37170,7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34773,6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34773,6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32363,0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32363,0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20676,0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23000,0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23000,0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23000,0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17000,0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17000,0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5.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85169,589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92130,099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87064,83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87064,83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85438,0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85438,0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212,389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1334,474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661,83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661,83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84957,2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90795,625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86403,0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86403,0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85438,0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85438,0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  <w:lang w:val="ru-RU"/>
              </w:rPr>
            </w:pPr>
            <w:r w:rsidRPr="000644E9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  <w:tr w:rsidR="001634DC" w:rsidRPr="000644E9" w:rsidTr="00D34352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34DC" w:rsidRPr="000644E9" w:rsidRDefault="001634DC" w:rsidP="00D34352">
            <w:pPr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4DC" w:rsidRPr="000644E9" w:rsidRDefault="001634DC" w:rsidP="00D34352">
            <w:pPr>
              <w:jc w:val="center"/>
              <w:rPr>
                <w:sz w:val="24"/>
                <w:szCs w:val="24"/>
              </w:rPr>
            </w:pPr>
            <w:r w:rsidRPr="000644E9">
              <w:rPr>
                <w:sz w:val="24"/>
                <w:szCs w:val="24"/>
              </w:rPr>
              <w:t>0,0</w:t>
            </w:r>
          </w:p>
        </w:tc>
      </w:tr>
    </w:tbl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p w:rsidR="001634DC" w:rsidRPr="000644E9" w:rsidRDefault="001634DC" w:rsidP="00E21805">
      <w:pPr>
        <w:ind w:firstLine="284"/>
        <w:jc w:val="both"/>
        <w:rPr>
          <w:sz w:val="28"/>
          <w:szCs w:val="28"/>
          <w:lang w:val="ru-RU"/>
        </w:rPr>
      </w:pPr>
    </w:p>
    <w:p w:rsidR="001634DC" w:rsidRPr="000644E9" w:rsidRDefault="001634DC" w:rsidP="000D73B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  <w:sectPr w:rsidR="001634DC" w:rsidRPr="000644E9" w:rsidSect="002E2303">
          <w:headerReference w:type="first" r:id="rId11"/>
          <w:pgSz w:w="16840" w:h="11907" w:orient="landscape" w:code="9"/>
          <w:pgMar w:top="1701" w:right="1134" w:bottom="567" w:left="1134" w:header="510" w:footer="0" w:gutter="0"/>
          <w:cols w:space="720"/>
          <w:docGrid w:linePitch="272"/>
        </w:sectPr>
      </w:pPr>
    </w:p>
    <w:p w:rsidR="008A7965" w:rsidRPr="000644E9" w:rsidRDefault="002D2AB8" w:rsidP="000D73B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lastRenderedPageBreak/>
        <w:t>2</w:t>
      </w:r>
      <w:r w:rsidR="00402E20" w:rsidRPr="000644E9">
        <w:rPr>
          <w:sz w:val="28"/>
          <w:szCs w:val="28"/>
          <w:lang w:val="ru-RU"/>
        </w:rPr>
        <w:t>.</w:t>
      </w:r>
      <w:r w:rsidR="0080108F" w:rsidRPr="000644E9">
        <w:rPr>
          <w:sz w:val="28"/>
          <w:szCs w:val="28"/>
          <w:lang w:val="ru-RU"/>
        </w:rPr>
        <w:t xml:space="preserve"> </w:t>
      </w:r>
      <w:r w:rsidR="008A7965" w:rsidRPr="000644E9">
        <w:rPr>
          <w:sz w:val="28"/>
          <w:szCs w:val="28"/>
          <w:lang w:val="ru-RU"/>
        </w:rPr>
        <w:t>В приложении № 1 к муниципальной программе «Развитие образования города Липецка на 201</w:t>
      </w:r>
      <w:r w:rsidR="009B3342" w:rsidRPr="000644E9">
        <w:rPr>
          <w:sz w:val="28"/>
          <w:szCs w:val="28"/>
          <w:lang w:val="ru-RU"/>
        </w:rPr>
        <w:t>7</w:t>
      </w:r>
      <w:r w:rsidR="008A7965" w:rsidRPr="000644E9">
        <w:rPr>
          <w:sz w:val="28"/>
          <w:szCs w:val="28"/>
          <w:lang w:val="ru-RU"/>
        </w:rPr>
        <w:t>-20</w:t>
      </w:r>
      <w:r w:rsidR="009B3342" w:rsidRPr="000644E9">
        <w:rPr>
          <w:sz w:val="28"/>
          <w:szCs w:val="28"/>
          <w:lang w:val="ru-RU"/>
        </w:rPr>
        <w:t>22</w:t>
      </w:r>
      <w:r w:rsidR="008A7965" w:rsidRPr="000644E9">
        <w:rPr>
          <w:sz w:val="28"/>
          <w:szCs w:val="28"/>
          <w:lang w:val="ru-RU"/>
        </w:rPr>
        <w:t xml:space="preserve"> годы»</w:t>
      </w:r>
      <w:r w:rsidR="008A7965" w:rsidRPr="000644E9">
        <w:rPr>
          <w:bCs/>
          <w:sz w:val="28"/>
          <w:szCs w:val="28"/>
          <w:lang w:val="ru-RU"/>
        </w:rPr>
        <w:t>:</w:t>
      </w:r>
    </w:p>
    <w:p w:rsidR="006472A2" w:rsidRPr="000644E9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0644E9">
        <w:rPr>
          <w:bCs/>
          <w:sz w:val="28"/>
          <w:szCs w:val="28"/>
          <w:lang w:val="ru-RU"/>
        </w:rPr>
        <w:t>2</w:t>
      </w:r>
      <w:r w:rsidR="008A7965" w:rsidRPr="000644E9">
        <w:rPr>
          <w:bCs/>
          <w:sz w:val="28"/>
          <w:szCs w:val="28"/>
          <w:lang w:val="ru-RU"/>
        </w:rPr>
        <w:t xml:space="preserve">.1. </w:t>
      </w:r>
      <w:r w:rsidR="008A7965" w:rsidRPr="000644E9">
        <w:rPr>
          <w:sz w:val="28"/>
          <w:szCs w:val="28"/>
          <w:lang w:val="ru-RU"/>
        </w:rPr>
        <w:t>В разделе 1. «</w:t>
      </w:r>
      <w:r w:rsidR="008A7965" w:rsidRPr="000644E9">
        <w:rPr>
          <w:bCs/>
          <w:sz w:val="28"/>
          <w:szCs w:val="28"/>
          <w:lang w:val="ru-RU"/>
        </w:rPr>
        <w:t xml:space="preserve">Паспорт </w:t>
      </w:r>
      <w:r w:rsidR="008A7965" w:rsidRPr="000644E9">
        <w:rPr>
          <w:sz w:val="28"/>
          <w:szCs w:val="28"/>
          <w:lang w:val="ru-RU"/>
        </w:rPr>
        <w:t>подпрограммы 1</w:t>
      </w:r>
      <w:r w:rsidR="008A7965" w:rsidRPr="000644E9">
        <w:rPr>
          <w:bCs/>
          <w:sz w:val="28"/>
          <w:szCs w:val="28"/>
          <w:lang w:val="ru-RU"/>
        </w:rPr>
        <w:t xml:space="preserve"> </w:t>
      </w:r>
      <w:r w:rsidR="008A7965" w:rsidRPr="000644E9">
        <w:rPr>
          <w:sz w:val="28"/>
          <w:szCs w:val="28"/>
          <w:lang w:val="ru-RU"/>
        </w:rPr>
        <w:t xml:space="preserve">«Повышение доступности и качества </w:t>
      </w:r>
      <w:r w:rsidR="002178DF" w:rsidRPr="000644E9">
        <w:rPr>
          <w:sz w:val="28"/>
          <w:szCs w:val="28"/>
          <w:lang w:val="ru-RU"/>
        </w:rPr>
        <w:t xml:space="preserve">услуг в системе </w:t>
      </w:r>
      <w:r w:rsidR="008A7965" w:rsidRPr="000644E9">
        <w:rPr>
          <w:sz w:val="28"/>
          <w:szCs w:val="28"/>
          <w:lang w:val="ru-RU"/>
        </w:rPr>
        <w:t xml:space="preserve">общего образования» </w:t>
      </w:r>
      <w:r w:rsidR="00B504AD" w:rsidRPr="000644E9">
        <w:rPr>
          <w:sz w:val="28"/>
          <w:szCs w:val="28"/>
          <w:lang w:val="ru-RU"/>
        </w:rPr>
        <w:t xml:space="preserve">в </w:t>
      </w:r>
      <w:r w:rsidR="008A7965" w:rsidRPr="000644E9">
        <w:rPr>
          <w:sz w:val="28"/>
          <w:szCs w:val="28"/>
          <w:lang w:val="ru-RU"/>
        </w:rPr>
        <w:t>поз</w:t>
      </w:r>
      <w:r w:rsidR="008A7965" w:rsidRPr="000644E9">
        <w:rPr>
          <w:sz w:val="28"/>
          <w:szCs w:val="28"/>
          <w:lang w:val="ru-RU"/>
        </w:rPr>
        <w:t>и</w:t>
      </w:r>
      <w:r w:rsidR="008A7965" w:rsidRPr="000644E9">
        <w:rPr>
          <w:sz w:val="28"/>
          <w:szCs w:val="28"/>
          <w:lang w:val="ru-RU"/>
        </w:rPr>
        <w:t>ци</w:t>
      </w:r>
      <w:r w:rsidR="00B504AD" w:rsidRPr="000644E9">
        <w:rPr>
          <w:sz w:val="28"/>
          <w:szCs w:val="28"/>
          <w:lang w:val="ru-RU"/>
        </w:rPr>
        <w:t>и</w:t>
      </w:r>
      <w:r w:rsidR="004A4174" w:rsidRPr="000644E9">
        <w:rPr>
          <w:sz w:val="28"/>
          <w:szCs w:val="28"/>
          <w:lang w:val="ru-RU"/>
        </w:rPr>
        <w:t xml:space="preserve"> «Объем</w:t>
      </w:r>
      <w:r w:rsidR="008A7965" w:rsidRPr="000644E9">
        <w:rPr>
          <w:sz w:val="28"/>
          <w:szCs w:val="28"/>
          <w:lang w:val="ru-RU"/>
        </w:rPr>
        <w:t xml:space="preserve"> финансирования за счет средств бюджета города Липецка с разби</w:t>
      </w:r>
      <w:r w:rsidR="008A7965" w:rsidRPr="000644E9">
        <w:rPr>
          <w:sz w:val="28"/>
          <w:szCs w:val="28"/>
          <w:lang w:val="ru-RU"/>
        </w:rPr>
        <w:t>в</w:t>
      </w:r>
      <w:r w:rsidR="008A7965" w:rsidRPr="000644E9">
        <w:rPr>
          <w:sz w:val="28"/>
          <w:szCs w:val="28"/>
          <w:lang w:val="ru-RU"/>
        </w:rPr>
        <w:t xml:space="preserve">кой по годам» </w:t>
      </w:r>
      <w:r w:rsidR="00B504AD" w:rsidRPr="000644E9">
        <w:rPr>
          <w:sz w:val="28"/>
          <w:szCs w:val="28"/>
          <w:lang w:val="ru-RU"/>
        </w:rPr>
        <w:t>цифры «</w:t>
      </w:r>
      <w:r w:rsidR="009E3396" w:rsidRPr="000644E9">
        <w:rPr>
          <w:sz w:val="28"/>
          <w:szCs w:val="28"/>
          <w:lang w:val="ru-RU"/>
        </w:rPr>
        <w:t>5939699,275</w:t>
      </w:r>
      <w:r w:rsidR="00B504AD" w:rsidRPr="000644E9">
        <w:rPr>
          <w:sz w:val="28"/>
          <w:szCs w:val="28"/>
          <w:lang w:val="ru-RU"/>
        </w:rPr>
        <w:t>» заменить цифрами «</w:t>
      </w:r>
      <w:r w:rsidR="009E3396" w:rsidRPr="000644E9">
        <w:rPr>
          <w:sz w:val="28"/>
          <w:szCs w:val="28"/>
          <w:lang w:val="ru-RU"/>
        </w:rPr>
        <w:t>6116138,975</w:t>
      </w:r>
      <w:r w:rsidR="00B504AD" w:rsidRPr="000644E9">
        <w:rPr>
          <w:sz w:val="28"/>
          <w:szCs w:val="28"/>
          <w:lang w:val="ru-RU"/>
        </w:rPr>
        <w:t>», цифры «</w:t>
      </w:r>
      <w:r w:rsidR="009E3396" w:rsidRPr="000644E9">
        <w:rPr>
          <w:sz w:val="28"/>
          <w:szCs w:val="28"/>
          <w:lang w:val="ru-RU"/>
        </w:rPr>
        <w:t>890441,9</w:t>
      </w:r>
      <w:r w:rsidR="00B504AD" w:rsidRPr="000644E9">
        <w:rPr>
          <w:sz w:val="28"/>
          <w:szCs w:val="28"/>
          <w:lang w:val="ru-RU"/>
        </w:rPr>
        <w:t>» заменить цифрами «</w:t>
      </w:r>
      <w:r w:rsidR="009E3396" w:rsidRPr="000644E9">
        <w:rPr>
          <w:sz w:val="28"/>
          <w:szCs w:val="28"/>
          <w:lang w:val="ru-RU"/>
        </w:rPr>
        <w:t>1066881,6</w:t>
      </w:r>
      <w:r w:rsidR="00496BAE" w:rsidRPr="000644E9">
        <w:rPr>
          <w:sz w:val="28"/>
          <w:szCs w:val="28"/>
          <w:lang w:val="ru-RU"/>
        </w:rPr>
        <w:t>»</w:t>
      </w:r>
      <w:r w:rsidR="003F7B58" w:rsidRPr="000644E9">
        <w:rPr>
          <w:sz w:val="28"/>
          <w:szCs w:val="28"/>
          <w:lang w:val="ru-RU"/>
        </w:rPr>
        <w:t>.</w:t>
      </w:r>
    </w:p>
    <w:p w:rsidR="00C118B0" w:rsidRPr="000644E9" w:rsidRDefault="002D2AB8" w:rsidP="00B57AD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2</w:t>
      </w:r>
      <w:r w:rsidR="008A7965" w:rsidRPr="000644E9">
        <w:rPr>
          <w:sz w:val="28"/>
          <w:szCs w:val="28"/>
          <w:lang w:val="ru-RU"/>
        </w:rPr>
        <w:t>.</w:t>
      </w:r>
      <w:r w:rsidR="0082647B" w:rsidRPr="000644E9">
        <w:rPr>
          <w:sz w:val="28"/>
          <w:szCs w:val="28"/>
          <w:lang w:val="ru-RU"/>
        </w:rPr>
        <w:t>2</w:t>
      </w:r>
      <w:r w:rsidR="008A7965" w:rsidRPr="000644E9">
        <w:rPr>
          <w:sz w:val="28"/>
          <w:szCs w:val="28"/>
          <w:lang w:val="ru-RU"/>
        </w:rPr>
        <w:t xml:space="preserve">. </w:t>
      </w:r>
      <w:r w:rsidR="00880ED4" w:rsidRPr="000644E9">
        <w:rPr>
          <w:sz w:val="28"/>
          <w:szCs w:val="28"/>
          <w:lang w:val="ru-RU"/>
        </w:rPr>
        <w:t>В р</w:t>
      </w:r>
      <w:r w:rsidR="005D619B" w:rsidRPr="000644E9">
        <w:rPr>
          <w:sz w:val="28"/>
          <w:szCs w:val="28"/>
          <w:lang w:val="ru-RU"/>
        </w:rPr>
        <w:t>аздел</w:t>
      </w:r>
      <w:r w:rsidR="00880ED4" w:rsidRPr="000644E9">
        <w:rPr>
          <w:sz w:val="28"/>
          <w:szCs w:val="28"/>
          <w:lang w:val="ru-RU"/>
        </w:rPr>
        <w:t>е</w:t>
      </w:r>
      <w:r w:rsidR="008A7965" w:rsidRPr="000644E9">
        <w:rPr>
          <w:sz w:val="28"/>
          <w:szCs w:val="28"/>
          <w:lang w:val="ru-RU"/>
        </w:rPr>
        <w:t xml:space="preserve"> 6. «Р</w:t>
      </w:r>
      <w:r w:rsidR="008A7965" w:rsidRPr="000644E9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E50ED" w:rsidRPr="000644E9">
        <w:rPr>
          <w:bCs/>
          <w:sz w:val="28"/>
          <w:szCs w:val="28"/>
          <w:lang w:val="ru-RU"/>
        </w:rPr>
        <w:t>1</w:t>
      </w:r>
      <w:r w:rsidR="008A7965" w:rsidRPr="000644E9">
        <w:rPr>
          <w:bCs/>
          <w:sz w:val="28"/>
          <w:szCs w:val="28"/>
          <w:lang w:val="ru-RU"/>
        </w:rPr>
        <w:t>»</w:t>
      </w:r>
      <w:r w:rsidR="008A7965" w:rsidRPr="000644E9">
        <w:rPr>
          <w:sz w:val="28"/>
          <w:szCs w:val="28"/>
          <w:lang w:val="ru-RU"/>
        </w:rPr>
        <w:t xml:space="preserve"> </w:t>
      </w:r>
      <w:r w:rsidR="009E3396" w:rsidRPr="000644E9">
        <w:rPr>
          <w:sz w:val="28"/>
          <w:szCs w:val="28"/>
          <w:lang w:val="ru-RU"/>
        </w:rPr>
        <w:t>цифры «5939699,275» заменить цифрами «6116138,975», цифры «890441,9» заменить цифрами «1066881,6»</w:t>
      </w:r>
      <w:r w:rsidR="00880ED4" w:rsidRPr="000644E9">
        <w:rPr>
          <w:sz w:val="28"/>
          <w:szCs w:val="28"/>
          <w:lang w:val="ru-RU"/>
        </w:rPr>
        <w:t>.</w:t>
      </w:r>
    </w:p>
    <w:p w:rsidR="00AC29E9" w:rsidRPr="000644E9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3</w:t>
      </w:r>
      <w:r w:rsidR="00AC29E9" w:rsidRPr="000644E9">
        <w:rPr>
          <w:sz w:val="28"/>
          <w:szCs w:val="28"/>
          <w:lang w:val="ru-RU"/>
        </w:rPr>
        <w:t>. В приложении № 2 к муниципальной программе «Развитие образования города Липецка на 2017-2022 годы»</w:t>
      </w:r>
      <w:r w:rsidR="00AC29E9" w:rsidRPr="000644E9">
        <w:rPr>
          <w:bCs/>
          <w:sz w:val="28"/>
          <w:szCs w:val="28"/>
          <w:lang w:val="ru-RU"/>
        </w:rPr>
        <w:t>:</w:t>
      </w:r>
    </w:p>
    <w:p w:rsidR="003F2F30" w:rsidRPr="000644E9" w:rsidRDefault="002D2AB8" w:rsidP="00EC487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0644E9">
        <w:rPr>
          <w:bCs/>
          <w:sz w:val="28"/>
          <w:szCs w:val="28"/>
          <w:lang w:val="ru-RU"/>
        </w:rPr>
        <w:t>3</w:t>
      </w:r>
      <w:r w:rsidR="00AC29E9" w:rsidRPr="000644E9">
        <w:rPr>
          <w:bCs/>
          <w:sz w:val="28"/>
          <w:szCs w:val="28"/>
          <w:lang w:val="ru-RU"/>
        </w:rPr>
        <w:t xml:space="preserve">.1. </w:t>
      </w:r>
      <w:r w:rsidR="00AC29E9" w:rsidRPr="000644E9">
        <w:rPr>
          <w:sz w:val="28"/>
          <w:szCs w:val="28"/>
          <w:lang w:val="ru-RU"/>
        </w:rPr>
        <w:t>В разделе 1. «</w:t>
      </w:r>
      <w:r w:rsidR="00AC29E9" w:rsidRPr="000644E9">
        <w:rPr>
          <w:bCs/>
          <w:sz w:val="28"/>
          <w:szCs w:val="28"/>
          <w:lang w:val="ru-RU"/>
        </w:rPr>
        <w:t xml:space="preserve">Паспорт </w:t>
      </w:r>
      <w:r w:rsidR="00AC29E9" w:rsidRPr="000644E9">
        <w:rPr>
          <w:sz w:val="28"/>
          <w:szCs w:val="28"/>
          <w:lang w:val="ru-RU"/>
        </w:rPr>
        <w:t xml:space="preserve">подпрограммы </w:t>
      </w:r>
      <w:r w:rsidR="00895F5B" w:rsidRPr="000644E9">
        <w:rPr>
          <w:sz w:val="28"/>
          <w:szCs w:val="28"/>
          <w:lang w:val="ru-RU"/>
        </w:rPr>
        <w:t>2</w:t>
      </w:r>
      <w:r w:rsidR="00AC29E9" w:rsidRPr="000644E9">
        <w:rPr>
          <w:bCs/>
          <w:sz w:val="28"/>
          <w:szCs w:val="28"/>
          <w:lang w:val="ru-RU"/>
        </w:rPr>
        <w:t xml:space="preserve"> </w:t>
      </w:r>
      <w:r w:rsidR="00AC29E9" w:rsidRPr="000644E9">
        <w:rPr>
          <w:sz w:val="28"/>
          <w:szCs w:val="28"/>
          <w:lang w:val="ru-RU"/>
        </w:rPr>
        <w:t>«Повышение доступности и качества у</w:t>
      </w:r>
      <w:r w:rsidR="0097142C" w:rsidRPr="000644E9">
        <w:rPr>
          <w:sz w:val="28"/>
          <w:szCs w:val="28"/>
          <w:lang w:val="ru-RU"/>
        </w:rPr>
        <w:t xml:space="preserve">слуг в системе дополнительного </w:t>
      </w:r>
      <w:r w:rsidR="00AC29E9" w:rsidRPr="000644E9">
        <w:rPr>
          <w:sz w:val="28"/>
          <w:szCs w:val="28"/>
          <w:lang w:val="ru-RU"/>
        </w:rPr>
        <w:t>образования»</w:t>
      </w:r>
      <w:r w:rsidR="00EC4877" w:rsidRPr="000644E9">
        <w:rPr>
          <w:sz w:val="28"/>
          <w:szCs w:val="28"/>
          <w:lang w:val="ru-RU"/>
        </w:rPr>
        <w:t xml:space="preserve"> </w:t>
      </w:r>
      <w:r w:rsidR="00B57AD6" w:rsidRPr="000644E9">
        <w:rPr>
          <w:sz w:val="28"/>
          <w:szCs w:val="28"/>
          <w:lang w:val="ru-RU"/>
        </w:rPr>
        <w:t>в поз</w:t>
      </w:r>
      <w:r w:rsidR="00B57AD6" w:rsidRPr="000644E9">
        <w:rPr>
          <w:sz w:val="28"/>
          <w:szCs w:val="28"/>
          <w:lang w:val="ru-RU"/>
        </w:rPr>
        <w:t>и</w:t>
      </w:r>
      <w:r w:rsidR="00B57AD6" w:rsidRPr="000644E9">
        <w:rPr>
          <w:sz w:val="28"/>
          <w:szCs w:val="28"/>
          <w:lang w:val="ru-RU"/>
        </w:rPr>
        <w:t xml:space="preserve">ции </w:t>
      </w:r>
      <w:r w:rsidR="004A4174" w:rsidRPr="000644E9">
        <w:rPr>
          <w:sz w:val="28"/>
          <w:szCs w:val="28"/>
          <w:lang w:val="ru-RU"/>
        </w:rPr>
        <w:t xml:space="preserve">«Объем </w:t>
      </w:r>
      <w:r w:rsidR="008C7FD2" w:rsidRPr="000644E9">
        <w:rPr>
          <w:sz w:val="28"/>
          <w:szCs w:val="28"/>
          <w:lang w:val="ru-RU"/>
        </w:rPr>
        <w:t>финансирования за счет средств бюджета города Липецка с разби</w:t>
      </w:r>
      <w:r w:rsidR="008C7FD2" w:rsidRPr="000644E9">
        <w:rPr>
          <w:sz w:val="28"/>
          <w:szCs w:val="28"/>
          <w:lang w:val="ru-RU"/>
        </w:rPr>
        <w:t>в</w:t>
      </w:r>
      <w:r w:rsidR="008C7FD2" w:rsidRPr="000644E9">
        <w:rPr>
          <w:sz w:val="28"/>
          <w:szCs w:val="28"/>
          <w:lang w:val="ru-RU"/>
        </w:rPr>
        <w:t>кой по годам» цифры «</w:t>
      </w:r>
      <w:r w:rsidR="009E3396" w:rsidRPr="000644E9">
        <w:rPr>
          <w:sz w:val="28"/>
          <w:szCs w:val="28"/>
          <w:lang w:val="ru-RU"/>
        </w:rPr>
        <w:t>3967211,481</w:t>
      </w:r>
      <w:r w:rsidR="008C7FD2" w:rsidRPr="000644E9">
        <w:rPr>
          <w:sz w:val="28"/>
          <w:szCs w:val="28"/>
          <w:lang w:val="ru-RU"/>
        </w:rPr>
        <w:t>» заменить цифрами «</w:t>
      </w:r>
      <w:r w:rsidR="009E3396" w:rsidRPr="000644E9">
        <w:rPr>
          <w:sz w:val="28"/>
          <w:szCs w:val="28"/>
          <w:lang w:val="ru-RU"/>
        </w:rPr>
        <w:t>3960680,081</w:t>
      </w:r>
      <w:r w:rsidR="008C7FD2" w:rsidRPr="000644E9">
        <w:rPr>
          <w:sz w:val="28"/>
          <w:szCs w:val="28"/>
          <w:lang w:val="ru-RU"/>
        </w:rPr>
        <w:t>», цифры «</w:t>
      </w:r>
      <w:r w:rsidR="009E3396" w:rsidRPr="000644E9">
        <w:rPr>
          <w:sz w:val="28"/>
          <w:szCs w:val="28"/>
          <w:lang w:val="ru-RU"/>
        </w:rPr>
        <w:t>701647,262</w:t>
      </w:r>
      <w:r w:rsidR="008C7FD2" w:rsidRPr="000644E9">
        <w:rPr>
          <w:sz w:val="28"/>
          <w:szCs w:val="28"/>
          <w:lang w:val="ru-RU"/>
        </w:rPr>
        <w:t>» заменить цифрами «</w:t>
      </w:r>
      <w:r w:rsidR="009E3396" w:rsidRPr="000644E9">
        <w:rPr>
          <w:sz w:val="28"/>
          <w:szCs w:val="28"/>
          <w:lang w:val="ru-RU"/>
        </w:rPr>
        <w:t>695115,862</w:t>
      </w:r>
      <w:r w:rsidR="008C7FD2" w:rsidRPr="000644E9">
        <w:rPr>
          <w:sz w:val="28"/>
          <w:szCs w:val="28"/>
          <w:lang w:val="ru-RU"/>
        </w:rPr>
        <w:t>»</w:t>
      </w:r>
      <w:r w:rsidR="003F7B58" w:rsidRPr="000644E9">
        <w:rPr>
          <w:sz w:val="28"/>
          <w:szCs w:val="28"/>
          <w:lang w:val="ru-RU"/>
        </w:rPr>
        <w:t>.</w:t>
      </w:r>
      <w:r w:rsidR="008C7FD2" w:rsidRPr="000644E9">
        <w:rPr>
          <w:sz w:val="28"/>
          <w:szCs w:val="28"/>
          <w:lang w:val="ru-RU"/>
        </w:rPr>
        <w:t xml:space="preserve">   </w:t>
      </w:r>
    </w:p>
    <w:p w:rsidR="007A5741" w:rsidRPr="000644E9" w:rsidRDefault="002D2AB8" w:rsidP="00EC4877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>3</w:t>
      </w:r>
      <w:r w:rsidR="008C7FD2" w:rsidRPr="000644E9">
        <w:rPr>
          <w:sz w:val="28"/>
          <w:szCs w:val="28"/>
          <w:lang w:val="ru-RU"/>
        </w:rPr>
        <w:t>.</w:t>
      </w:r>
      <w:r w:rsidR="00EC4877" w:rsidRPr="000644E9">
        <w:rPr>
          <w:sz w:val="28"/>
          <w:szCs w:val="28"/>
          <w:lang w:val="ru-RU"/>
        </w:rPr>
        <w:t>2</w:t>
      </w:r>
      <w:r w:rsidR="008C7FD2" w:rsidRPr="000644E9">
        <w:rPr>
          <w:sz w:val="28"/>
          <w:szCs w:val="28"/>
          <w:lang w:val="ru-RU"/>
        </w:rPr>
        <w:t>. В разделе 6. «Р</w:t>
      </w:r>
      <w:r w:rsidR="008C7FD2" w:rsidRPr="000644E9">
        <w:rPr>
          <w:bCs/>
          <w:sz w:val="28"/>
          <w:szCs w:val="28"/>
          <w:lang w:val="ru-RU"/>
        </w:rPr>
        <w:t>есурсное обеспечение подпрограммы 2»</w:t>
      </w:r>
      <w:r w:rsidR="008C7FD2" w:rsidRPr="000644E9">
        <w:rPr>
          <w:sz w:val="28"/>
          <w:szCs w:val="28"/>
          <w:lang w:val="ru-RU"/>
        </w:rPr>
        <w:t xml:space="preserve"> </w:t>
      </w:r>
      <w:r w:rsidR="00EC4877" w:rsidRPr="000644E9">
        <w:rPr>
          <w:sz w:val="28"/>
          <w:szCs w:val="28"/>
          <w:lang w:val="ru-RU"/>
        </w:rPr>
        <w:t xml:space="preserve">цифры </w:t>
      </w:r>
      <w:r w:rsidR="009E3396" w:rsidRPr="000644E9">
        <w:rPr>
          <w:sz w:val="28"/>
          <w:szCs w:val="28"/>
          <w:lang w:val="ru-RU"/>
        </w:rPr>
        <w:t>«3967211,481» заменить цифрами «3960680,081», цифры «701647,262» заменить цифрами «695115,862»</w:t>
      </w:r>
      <w:r w:rsidR="00E63357">
        <w:rPr>
          <w:sz w:val="28"/>
          <w:szCs w:val="28"/>
          <w:lang w:val="ru-RU"/>
        </w:rPr>
        <w:t>.</w:t>
      </w:r>
      <w:bookmarkStart w:id="0" w:name="_GoBack"/>
      <w:bookmarkEnd w:id="0"/>
    </w:p>
    <w:p w:rsidR="006951AC" w:rsidRPr="000644E9" w:rsidRDefault="006951AC" w:rsidP="00B93A2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</w:p>
    <w:p w:rsidR="00FD1895" w:rsidRPr="000644E9" w:rsidRDefault="00FD1895" w:rsidP="00B93A2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</w:p>
    <w:p w:rsidR="00B93A20" w:rsidRPr="000644E9" w:rsidRDefault="00B93A20" w:rsidP="00B93A2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</w:p>
    <w:p w:rsidR="00181124" w:rsidRPr="000644E9" w:rsidRDefault="003B54B7" w:rsidP="003B54B7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 w:rsidRPr="000644E9">
        <w:rPr>
          <w:sz w:val="28"/>
          <w:szCs w:val="28"/>
          <w:lang w:val="ru-RU"/>
        </w:rPr>
        <w:t xml:space="preserve">Глава города Липецка </w:t>
      </w:r>
      <w:r w:rsidR="00C329CA" w:rsidRPr="000644E9">
        <w:rPr>
          <w:sz w:val="28"/>
          <w:szCs w:val="28"/>
          <w:lang w:val="ru-RU"/>
        </w:rPr>
        <w:t xml:space="preserve">                    </w:t>
      </w:r>
      <w:r w:rsidR="002B746A" w:rsidRPr="000644E9">
        <w:rPr>
          <w:sz w:val="28"/>
          <w:szCs w:val="28"/>
          <w:lang w:val="ru-RU"/>
        </w:rPr>
        <w:t xml:space="preserve">                     </w:t>
      </w:r>
      <w:r w:rsidR="00C329CA" w:rsidRPr="000644E9">
        <w:rPr>
          <w:sz w:val="28"/>
          <w:szCs w:val="28"/>
          <w:lang w:val="ru-RU"/>
        </w:rPr>
        <w:t xml:space="preserve">             </w:t>
      </w:r>
      <w:r w:rsidR="00BC30A3" w:rsidRPr="000644E9">
        <w:rPr>
          <w:sz w:val="28"/>
          <w:szCs w:val="28"/>
          <w:lang w:val="ru-RU"/>
        </w:rPr>
        <w:t xml:space="preserve">              </w:t>
      </w:r>
      <w:r w:rsidR="00496BAE" w:rsidRPr="000644E9">
        <w:rPr>
          <w:sz w:val="28"/>
          <w:szCs w:val="28"/>
          <w:lang w:val="ru-RU"/>
        </w:rPr>
        <w:t xml:space="preserve">  </w:t>
      </w:r>
      <w:r w:rsidR="00BC30A3" w:rsidRPr="000644E9">
        <w:rPr>
          <w:sz w:val="28"/>
          <w:szCs w:val="28"/>
          <w:lang w:val="ru-RU"/>
        </w:rPr>
        <w:t xml:space="preserve">       </w:t>
      </w:r>
      <w:r w:rsidRPr="000644E9">
        <w:rPr>
          <w:sz w:val="28"/>
          <w:szCs w:val="28"/>
          <w:lang w:val="ru-RU"/>
        </w:rPr>
        <w:t xml:space="preserve"> </w:t>
      </w:r>
      <w:r w:rsidR="00504777" w:rsidRPr="000644E9">
        <w:rPr>
          <w:sz w:val="28"/>
          <w:szCs w:val="28"/>
          <w:lang w:val="ru-RU"/>
        </w:rPr>
        <w:t>С.В.Иванов</w:t>
      </w:r>
    </w:p>
    <w:sectPr w:rsidR="00181124" w:rsidRPr="000644E9" w:rsidSect="001634DC">
      <w:headerReference w:type="first" r:id="rId12"/>
      <w:pgSz w:w="11907" w:h="16840" w:code="9"/>
      <w:pgMar w:top="1134" w:right="567" w:bottom="1134" w:left="170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3E9" w:rsidRDefault="00E673E9" w:rsidP="0082581A">
      <w:r>
        <w:separator/>
      </w:r>
    </w:p>
  </w:endnote>
  <w:endnote w:type="continuationSeparator" w:id="0">
    <w:p w:rsidR="00E673E9" w:rsidRDefault="00E673E9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3E9" w:rsidRDefault="00E673E9" w:rsidP="0082581A">
      <w:r>
        <w:separator/>
      </w:r>
    </w:p>
  </w:footnote>
  <w:footnote w:type="continuationSeparator" w:id="0">
    <w:p w:rsidR="00E673E9" w:rsidRDefault="00E673E9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E8E" w:rsidRDefault="00B80E8E">
    <w:pPr>
      <w:pStyle w:val="a4"/>
      <w:jc w:val="center"/>
    </w:pPr>
  </w:p>
  <w:p w:rsidR="00B80E8E" w:rsidRPr="00E7155E" w:rsidRDefault="00B80E8E">
    <w:pPr>
      <w:pStyle w:val="a4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03" w:rsidRDefault="002E2303">
    <w:pPr>
      <w:pStyle w:val="a4"/>
      <w:jc w:val="center"/>
    </w:pPr>
  </w:p>
  <w:p w:rsidR="002E2303" w:rsidRPr="00E7155E" w:rsidRDefault="002E2303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303" w:rsidRPr="002E2303" w:rsidRDefault="002E2303">
    <w:pPr>
      <w:pStyle w:val="a4"/>
      <w:jc w:val="center"/>
      <w:rPr>
        <w:sz w:val="24"/>
        <w:szCs w:val="24"/>
      </w:rPr>
    </w:pPr>
    <w:r w:rsidRPr="002E2303">
      <w:rPr>
        <w:sz w:val="24"/>
        <w:szCs w:val="24"/>
      </w:rPr>
      <w:fldChar w:fldCharType="begin"/>
    </w:r>
    <w:r w:rsidRPr="002E2303">
      <w:rPr>
        <w:sz w:val="24"/>
        <w:szCs w:val="24"/>
      </w:rPr>
      <w:instrText>PAGE   \* MERGEFORMAT</w:instrText>
    </w:r>
    <w:r w:rsidRPr="002E2303">
      <w:rPr>
        <w:sz w:val="24"/>
        <w:szCs w:val="24"/>
      </w:rPr>
      <w:fldChar w:fldCharType="separate"/>
    </w:r>
    <w:r w:rsidR="00E63357" w:rsidRPr="00E63357">
      <w:rPr>
        <w:noProof/>
        <w:sz w:val="24"/>
        <w:szCs w:val="24"/>
        <w:lang w:val="ru-RU"/>
      </w:rPr>
      <w:t>8</w:t>
    </w:r>
    <w:r w:rsidRPr="002E2303">
      <w:rPr>
        <w:sz w:val="24"/>
        <w:szCs w:val="24"/>
      </w:rPr>
      <w:fldChar w:fldCharType="end"/>
    </w:r>
  </w:p>
  <w:p w:rsidR="002E2303" w:rsidRPr="00E7155E" w:rsidRDefault="002E2303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6B0E20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  <w:num w:numId="1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6C2"/>
    <w:rsid w:val="000156CA"/>
    <w:rsid w:val="00030485"/>
    <w:rsid w:val="00031E1A"/>
    <w:rsid w:val="00032144"/>
    <w:rsid w:val="00032565"/>
    <w:rsid w:val="00034440"/>
    <w:rsid w:val="00034A87"/>
    <w:rsid w:val="000374BF"/>
    <w:rsid w:val="000431E1"/>
    <w:rsid w:val="00045B35"/>
    <w:rsid w:val="00046826"/>
    <w:rsid w:val="00050A31"/>
    <w:rsid w:val="00051446"/>
    <w:rsid w:val="00057C1E"/>
    <w:rsid w:val="000644E9"/>
    <w:rsid w:val="00067BD8"/>
    <w:rsid w:val="0007100D"/>
    <w:rsid w:val="00082268"/>
    <w:rsid w:val="00082B88"/>
    <w:rsid w:val="000871A1"/>
    <w:rsid w:val="00087908"/>
    <w:rsid w:val="000932C3"/>
    <w:rsid w:val="0009498E"/>
    <w:rsid w:val="00095DC3"/>
    <w:rsid w:val="00096A3D"/>
    <w:rsid w:val="000A3191"/>
    <w:rsid w:val="000B0CD5"/>
    <w:rsid w:val="000B7397"/>
    <w:rsid w:val="000C3FD9"/>
    <w:rsid w:val="000D4EFA"/>
    <w:rsid w:val="000D6EE6"/>
    <w:rsid w:val="000D73B6"/>
    <w:rsid w:val="000E08A4"/>
    <w:rsid w:val="000F124F"/>
    <w:rsid w:val="000F145C"/>
    <w:rsid w:val="00115C0B"/>
    <w:rsid w:val="00133E2E"/>
    <w:rsid w:val="00135054"/>
    <w:rsid w:val="00135F6C"/>
    <w:rsid w:val="00137750"/>
    <w:rsid w:val="00141A31"/>
    <w:rsid w:val="001611E4"/>
    <w:rsid w:val="001634DC"/>
    <w:rsid w:val="0017216D"/>
    <w:rsid w:val="00181124"/>
    <w:rsid w:val="001816CF"/>
    <w:rsid w:val="0018448A"/>
    <w:rsid w:val="00184BCE"/>
    <w:rsid w:val="00196A32"/>
    <w:rsid w:val="00196F19"/>
    <w:rsid w:val="001A0A80"/>
    <w:rsid w:val="001A4A31"/>
    <w:rsid w:val="001A4D0A"/>
    <w:rsid w:val="001B0B85"/>
    <w:rsid w:val="001B371F"/>
    <w:rsid w:val="001B5BDB"/>
    <w:rsid w:val="001C2530"/>
    <w:rsid w:val="001C4E79"/>
    <w:rsid w:val="001C754E"/>
    <w:rsid w:val="001C7B38"/>
    <w:rsid w:val="001D4703"/>
    <w:rsid w:val="001D4EFF"/>
    <w:rsid w:val="001D7CAF"/>
    <w:rsid w:val="001E0F8F"/>
    <w:rsid w:val="001E2A01"/>
    <w:rsid w:val="001F0A34"/>
    <w:rsid w:val="001F3A55"/>
    <w:rsid w:val="00205520"/>
    <w:rsid w:val="00211C23"/>
    <w:rsid w:val="002172B1"/>
    <w:rsid w:val="002178DF"/>
    <w:rsid w:val="002344B3"/>
    <w:rsid w:val="00247846"/>
    <w:rsid w:val="00257FBF"/>
    <w:rsid w:val="00261D14"/>
    <w:rsid w:val="00263FBC"/>
    <w:rsid w:val="00274196"/>
    <w:rsid w:val="00275339"/>
    <w:rsid w:val="00275C1C"/>
    <w:rsid w:val="00281DA1"/>
    <w:rsid w:val="00283A89"/>
    <w:rsid w:val="00283B96"/>
    <w:rsid w:val="002860B3"/>
    <w:rsid w:val="00293583"/>
    <w:rsid w:val="00294DF0"/>
    <w:rsid w:val="002A019E"/>
    <w:rsid w:val="002A1706"/>
    <w:rsid w:val="002B49D9"/>
    <w:rsid w:val="002B746A"/>
    <w:rsid w:val="002B7F0F"/>
    <w:rsid w:val="002C08AF"/>
    <w:rsid w:val="002C5D97"/>
    <w:rsid w:val="002C5FAC"/>
    <w:rsid w:val="002C6CE6"/>
    <w:rsid w:val="002C737A"/>
    <w:rsid w:val="002D2AB8"/>
    <w:rsid w:val="002D5529"/>
    <w:rsid w:val="002D5BC9"/>
    <w:rsid w:val="002E2303"/>
    <w:rsid w:val="002E5F5E"/>
    <w:rsid w:val="002F0F0D"/>
    <w:rsid w:val="002F6014"/>
    <w:rsid w:val="00300820"/>
    <w:rsid w:val="00303711"/>
    <w:rsid w:val="00303AA4"/>
    <w:rsid w:val="00304311"/>
    <w:rsid w:val="00306472"/>
    <w:rsid w:val="00310F2A"/>
    <w:rsid w:val="00311DB5"/>
    <w:rsid w:val="003130FE"/>
    <w:rsid w:val="00313467"/>
    <w:rsid w:val="00315B7B"/>
    <w:rsid w:val="00322A29"/>
    <w:rsid w:val="00322E3C"/>
    <w:rsid w:val="00325724"/>
    <w:rsid w:val="003275A6"/>
    <w:rsid w:val="00335EAE"/>
    <w:rsid w:val="003379DA"/>
    <w:rsid w:val="0034460F"/>
    <w:rsid w:val="00350C11"/>
    <w:rsid w:val="00353E8C"/>
    <w:rsid w:val="0036002E"/>
    <w:rsid w:val="00361943"/>
    <w:rsid w:val="00362E41"/>
    <w:rsid w:val="0036361B"/>
    <w:rsid w:val="00376492"/>
    <w:rsid w:val="00380D5D"/>
    <w:rsid w:val="00384182"/>
    <w:rsid w:val="0039249B"/>
    <w:rsid w:val="003926EE"/>
    <w:rsid w:val="00393D2F"/>
    <w:rsid w:val="00394B20"/>
    <w:rsid w:val="003A32FB"/>
    <w:rsid w:val="003B07FE"/>
    <w:rsid w:val="003B23CC"/>
    <w:rsid w:val="003B54B7"/>
    <w:rsid w:val="003B57D1"/>
    <w:rsid w:val="003B7240"/>
    <w:rsid w:val="003B7809"/>
    <w:rsid w:val="003C1F50"/>
    <w:rsid w:val="003C59C5"/>
    <w:rsid w:val="003E161B"/>
    <w:rsid w:val="003E18B8"/>
    <w:rsid w:val="003E4201"/>
    <w:rsid w:val="003E4527"/>
    <w:rsid w:val="003F2F30"/>
    <w:rsid w:val="003F4516"/>
    <w:rsid w:val="003F7B58"/>
    <w:rsid w:val="003F7C46"/>
    <w:rsid w:val="004008E4"/>
    <w:rsid w:val="00401188"/>
    <w:rsid w:val="00401E30"/>
    <w:rsid w:val="00402B77"/>
    <w:rsid w:val="00402E20"/>
    <w:rsid w:val="0042331F"/>
    <w:rsid w:val="00432560"/>
    <w:rsid w:val="00441EB5"/>
    <w:rsid w:val="00446B7F"/>
    <w:rsid w:val="004567F0"/>
    <w:rsid w:val="00460607"/>
    <w:rsid w:val="00461287"/>
    <w:rsid w:val="00470B4F"/>
    <w:rsid w:val="0047406F"/>
    <w:rsid w:val="00481005"/>
    <w:rsid w:val="004835F1"/>
    <w:rsid w:val="004945CA"/>
    <w:rsid w:val="00494FF8"/>
    <w:rsid w:val="00496BAE"/>
    <w:rsid w:val="004A4174"/>
    <w:rsid w:val="004C19C6"/>
    <w:rsid w:val="004D256D"/>
    <w:rsid w:val="004D620E"/>
    <w:rsid w:val="004E1241"/>
    <w:rsid w:val="004E6453"/>
    <w:rsid w:val="004F0731"/>
    <w:rsid w:val="004F3D29"/>
    <w:rsid w:val="004F5FF8"/>
    <w:rsid w:val="00503171"/>
    <w:rsid w:val="00504777"/>
    <w:rsid w:val="005124DE"/>
    <w:rsid w:val="00521A69"/>
    <w:rsid w:val="00521E28"/>
    <w:rsid w:val="005301A3"/>
    <w:rsid w:val="0053031E"/>
    <w:rsid w:val="00533897"/>
    <w:rsid w:val="00535F45"/>
    <w:rsid w:val="00537BCE"/>
    <w:rsid w:val="005422D2"/>
    <w:rsid w:val="00542653"/>
    <w:rsid w:val="0054473F"/>
    <w:rsid w:val="005473E5"/>
    <w:rsid w:val="00565A00"/>
    <w:rsid w:val="00574388"/>
    <w:rsid w:val="005749C8"/>
    <w:rsid w:val="00574A16"/>
    <w:rsid w:val="0058050E"/>
    <w:rsid w:val="005912A1"/>
    <w:rsid w:val="00596C1D"/>
    <w:rsid w:val="005A1650"/>
    <w:rsid w:val="005A1B0F"/>
    <w:rsid w:val="005A2565"/>
    <w:rsid w:val="005B232B"/>
    <w:rsid w:val="005C380D"/>
    <w:rsid w:val="005C3A56"/>
    <w:rsid w:val="005C4A0F"/>
    <w:rsid w:val="005D2DE7"/>
    <w:rsid w:val="005D619B"/>
    <w:rsid w:val="005E18E2"/>
    <w:rsid w:val="005F0308"/>
    <w:rsid w:val="005F294C"/>
    <w:rsid w:val="005F5229"/>
    <w:rsid w:val="005F534C"/>
    <w:rsid w:val="005F6DC6"/>
    <w:rsid w:val="00600411"/>
    <w:rsid w:val="00605D1F"/>
    <w:rsid w:val="006074F6"/>
    <w:rsid w:val="00612492"/>
    <w:rsid w:val="00621153"/>
    <w:rsid w:val="00622242"/>
    <w:rsid w:val="00624ABB"/>
    <w:rsid w:val="00630D0D"/>
    <w:rsid w:val="0064530A"/>
    <w:rsid w:val="006472A2"/>
    <w:rsid w:val="00650CB5"/>
    <w:rsid w:val="00652E43"/>
    <w:rsid w:val="0066076F"/>
    <w:rsid w:val="0066229E"/>
    <w:rsid w:val="00663948"/>
    <w:rsid w:val="006652B3"/>
    <w:rsid w:val="006653FD"/>
    <w:rsid w:val="00685C8A"/>
    <w:rsid w:val="0068616B"/>
    <w:rsid w:val="00687AA7"/>
    <w:rsid w:val="006951AC"/>
    <w:rsid w:val="006962FE"/>
    <w:rsid w:val="006A1B1D"/>
    <w:rsid w:val="006A3496"/>
    <w:rsid w:val="006B4E81"/>
    <w:rsid w:val="006C1FB9"/>
    <w:rsid w:val="006D24DC"/>
    <w:rsid w:val="006D3310"/>
    <w:rsid w:val="006E229A"/>
    <w:rsid w:val="006E38A7"/>
    <w:rsid w:val="00700CDF"/>
    <w:rsid w:val="00701966"/>
    <w:rsid w:val="007037DF"/>
    <w:rsid w:val="007041D8"/>
    <w:rsid w:val="00707BE1"/>
    <w:rsid w:val="0071352A"/>
    <w:rsid w:val="007155DF"/>
    <w:rsid w:val="00720656"/>
    <w:rsid w:val="0072429A"/>
    <w:rsid w:val="007271E6"/>
    <w:rsid w:val="0073050C"/>
    <w:rsid w:val="00731F6C"/>
    <w:rsid w:val="00740D1A"/>
    <w:rsid w:val="00746066"/>
    <w:rsid w:val="00751D3C"/>
    <w:rsid w:val="00756256"/>
    <w:rsid w:val="00757CEC"/>
    <w:rsid w:val="00764F89"/>
    <w:rsid w:val="00770886"/>
    <w:rsid w:val="00774ED4"/>
    <w:rsid w:val="0078283C"/>
    <w:rsid w:val="0078404D"/>
    <w:rsid w:val="007859F7"/>
    <w:rsid w:val="00790164"/>
    <w:rsid w:val="00794250"/>
    <w:rsid w:val="00797045"/>
    <w:rsid w:val="007A2378"/>
    <w:rsid w:val="007A5741"/>
    <w:rsid w:val="007A5EF2"/>
    <w:rsid w:val="007B1844"/>
    <w:rsid w:val="007B3716"/>
    <w:rsid w:val="007C0E23"/>
    <w:rsid w:val="007C2A1B"/>
    <w:rsid w:val="007C59BD"/>
    <w:rsid w:val="007C65E0"/>
    <w:rsid w:val="007C6EA0"/>
    <w:rsid w:val="007C70AF"/>
    <w:rsid w:val="007E635C"/>
    <w:rsid w:val="007E692D"/>
    <w:rsid w:val="007E79AB"/>
    <w:rsid w:val="007E7B3E"/>
    <w:rsid w:val="007F70AD"/>
    <w:rsid w:val="0080108F"/>
    <w:rsid w:val="008100A5"/>
    <w:rsid w:val="0082581A"/>
    <w:rsid w:val="0082647B"/>
    <w:rsid w:val="0083645D"/>
    <w:rsid w:val="00845339"/>
    <w:rsid w:val="008509FE"/>
    <w:rsid w:val="008618FA"/>
    <w:rsid w:val="00862989"/>
    <w:rsid w:val="00863C9D"/>
    <w:rsid w:val="00871127"/>
    <w:rsid w:val="00873836"/>
    <w:rsid w:val="00876523"/>
    <w:rsid w:val="00880ED4"/>
    <w:rsid w:val="00881FA4"/>
    <w:rsid w:val="00894347"/>
    <w:rsid w:val="00894B3A"/>
    <w:rsid w:val="00895F5B"/>
    <w:rsid w:val="008A1184"/>
    <w:rsid w:val="008A3C18"/>
    <w:rsid w:val="008A7965"/>
    <w:rsid w:val="008C01AB"/>
    <w:rsid w:val="008C44FB"/>
    <w:rsid w:val="008C7FD2"/>
    <w:rsid w:val="008D6355"/>
    <w:rsid w:val="008E32B4"/>
    <w:rsid w:val="008E51ED"/>
    <w:rsid w:val="008F202D"/>
    <w:rsid w:val="008F39A5"/>
    <w:rsid w:val="008F47FD"/>
    <w:rsid w:val="008F686D"/>
    <w:rsid w:val="0090191A"/>
    <w:rsid w:val="00913EB1"/>
    <w:rsid w:val="00916026"/>
    <w:rsid w:val="0092051A"/>
    <w:rsid w:val="00924C02"/>
    <w:rsid w:val="00927700"/>
    <w:rsid w:val="0095282B"/>
    <w:rsid w:val="00964B09"/>
    <w:rsid w:val="0097142C"/>
    <w:rsid w:val="009840BC"/>
    <w:rsid w:val="0099695A"/>
    <w:rsid w:val="009977A4"/>
    <w:rsid w:val="009A1DCB"/>
    <w:rsid w:val="009B3342"/>
    <w:rsid w:val="009D3FCB"/>
    <w:rsid w:val="009E3396"/>
    <w:rsid w:val="009F02E8"/>
    <w:rsid w:val="009F3842"/>
    <w:rsid w:val="00A0229A"/>
    <w:rsid w:val="00A0320A"/>
    <w:rsid w:val="00A218FC"/>
    <w:rsid w:val="00A30005"/>
    <w:rsid w:val="00A30E34"/>
    <w:rsid w:val="00A36EB2"/>
    <w:rsid w:val="00A404E6"/>
    <w:rsid w:val="00A40513"/>
    <w:rsid w:val="00A410CC"/>
    <w:rsid w:val="00A417A3"/>
    <w:rsid w:val="00A450F2"/>
    <w:rsid w:val="00A66952"/>
    <w:rsid w:val="00A706E4"/>
    <w:rsid w:val="00A70E9B"/>
    <w:rsid w:val="00A74FFA"/>
    <w:rsid w:val="00A86537"/>
    <w:rsid w:val="00A904B3"/>
    <w:rsid w:val="00A910CB"/>
    <w:rsid w:val="00A96479"/>
    <w:rsid w:val="00AA2495"/>
    <w:rsid w:val="00AA3318"/>
    <w:rsid w:val="00AA39D2"/>
    <w:rsid w:val="00AA6B9B"/>
    <w:rsid w:val="00AA737F"/>
    <w:rsid w:val="00AB26A5"/>
    <w:rsid w:val="00AC0A64"/>
    <w:rsid w:val="00AC14D0"/>
    <w:rsid w:val="00AC29E9"/>
    <w:rsid w:val="00AC4661"/>
    <w:rsid w:val="00AC6EDE"/>
    <w:rsid w:val="00AD64C5"/>
    <w:rsid w:val="00AD67A9"/>
    <w:rsid w:val="00AE5C07"/>
    <w:rsid w:val="00AF2EC5"/>
    <w:rsid w:val="00AF6847"/>
    <w:rsid w:val="00B0752C"/>
    <w:rsid w:val="00B10686"/>
    <w:rsid w:val="00B10A82"/>
    <w:rsid w:val="00B111B2"/>
    <w:rsid w:val="00B2248E"/>
    <w:rsid w:val="00B23ADE"/>
    <w:rsid w:val="00B305A4"/>
    <w:rsid w:val="00B33037"/>
    <w:rsid w:val="00B50273"/>
    <w:rsid w:val="00B504AD"/>
    <w:rsid w:val="00B51FA1"/>
    <w:rsid w:val="00B57AD6"/>
    <w:rsid w:val="00B61CDA"/>
    <w:rsid w:val="00B647F2"/>
    <w:rsid w:val="00B64DBB"/>
    <w:rsid w:val="00B7599F"/>
    <w:rsid w:val="00B77B3E"/>
    <w:rsid w:val="00B80E8E"/>
    <w:rsid w:val="00B83FF0"/>
    <w:rsid w:val="00B84038"/>
    <w:rsid w:val="00B92949"/>
    <w:rsid w:val="00B93A20"/>
    <w:rsid w:val="00BA4810"/>
    <w:rsid w:val="00BB2102"/>
    <w:rsid w:val="00BB2D91"/>
    <w:rsid w:val="00BB6A50"/>
    <w:rsid w:val="00BB7B0B"/>
    <w:rsid w:val="00BC30A3"/>
    <w:rsid w:val="00BC4928"/>
    <w:rsid w:val="00BD16EE"/>
    <w:rsid w:val="00BD2423"/>
    <w:rsid w:val="00BD4B15"/>
    <w:rsid w:val="00BD548B"/>
    <w:rsid w:val="00BE3E1D"/>
    <w:rsid w:val="00BE76BD"/>
    <w:rsid w:val="00BF637E"/>
    <w:rsid w:val="00C00A76"/>
    <w:rsid w:val="00C0170C"/>
    <w:rsid w:val="00C038C7"/>
    <w:rsid w:val="00C07F5B"/>
    <w:rsid w:val="00C113FD"/>
    <w:rsid w:val="00C118B0"/>
    <w:rsid w:val="00C314BD"/>
    <w:rsid w:val="00C329CA"/>
    <w:rsid w:val="00C45CBB"/>
    <w:rsid w:val="00C474DE"/>
    <w:rsid w:val="00C53518"/>
    <w:rsid w:val="00C550ED"/>
    <w:rsid w:val="00C576E4"/>
    <w:rsid w:val="00C64EB4"/>
    <w:rsid w:val="00C65A15"/>
    <w:rsid w:val="00C72202"/>
    <w:rsid w:val="00C770C7"/>
    <w:rsid w:val="00C818C5"/>
    <w:rsid w:val="00C82497"/>
    <w:rsid w:val="00C879DB"/>
    <w:rsid w:val="00C90A7E"/>
    <w:rsid w:val="00C93A73"/>
    <w:rsid w:val="00C94259"/>
    <w:rsid w:val="00C96F33"/>
    <w:rsid w:val="00CA07CA"/>
    <w:rsid w:val="00CA2834"/>
    <w:rsid w:val="00CA67DA"/>
    <w:rsid w:val="00CC6ABC"/>
    <w:rsid w:val="00CD33B5"/>
    <w:rsid w:val="00CD776D"/>
    <w:rsid w:val="00CE6AEF"/>
    <w:rsid w:val="00CF169E"/>
    <w:rsid w:val="00CF2AAF"/>
    <w:rsid w:val="00CF57D1"/>
    <w:rsid w:val="00CF7C04"/>
    <w:rsid w:val="00D07C7C"/>
    <w:rsid w:val="00D13061"/>
    <w:rsid w:val="00D27C30"/>
    <w:rsid w:val="00D301A7"/>
    <w:rsid w:val="00D32B8E"/>
    <w:rsid w:val="00D34352"/>
    <w:rsid w:val="00D34F08"/>
    <w:rsid w:val="00D35B9D"/>
    <w:rsid w:val="00D4718E"/>
    <w:rsid w:val="00D65A9A"/>
    <w:rsid w:val="00D70A22"/>
    <w:rsid w:val="00D76172"/>
    <w:rsid w:val="00D77700"/>
    <w:rsid w:val="00D815A1"/>
    <w:rsid w:val="00D82F08"/>
    <w:rsid w:val="00D83AA0"/>
    <w:rsid w:val="00D84B3F"/>
    <w:rsid w:val="00D862FE"/>
    <w:rsid w:val="00D90BBD"/>
    <w:rsid w:val="00DA4E9B"/>
    <w:rsid w:val="00DE03BA"/>
    <w:rsid w:val="00DE552C"/>
    <w:rsid w:val="00DF0231"/>
    <w:rsid w:val="00DF3639"/>
    <w:rsid w:val="00DF4285"/>
    <w:rsid w:val="00DF496C"/>
    <w:rsid w:val="00DF4A6F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513C6"/>
    <w:rsid w:val="00E56740"/>
    <w:rsid w:val="00E6047A"/>
    <w:rsid w:val="00E61E99"/>
    <w:rsid w:val="00E63357"/>
    <w:rsid w:val="00E673E9"/>
    <w:rsid w:val="00E7112F"/>
    <w:rsid w:val="00E7155E"/>
    <w:rsid w:val="00E73AF8"/>
    <w:rsid w:val="00E74571"/>
    <w:rsid w:val="00E82D59"/>
    <w:rsid w:val="00E87668"/>
    <w:rsid w:val="00E9252A"/>
    <w:rsid w:val="00E957C7"/>
    <w:rsid w:val="00EA0F11"/>
    <w:rsid w:val="00EB0B04"/>
    <w:rsid w:val="00EB4F95"/>
    <w:rsid w:val="00EB7170"/>
    <w:rsid w:val="00EB7A93"/>
    <w:rsid w:val="00EB7FDA"/>
    <w:rsid w:val="00EC4877"/>
    <w:rsid w:val="00EC7F7A"/>
    <w:rsid w:val="00ED50FD"/>
    <w:rsid w:val="00ED6148"/>
    <w:rsid w:val="00EE014C"/>
    <w:rsid w:val="00EE2B54"/>
    <w:rsid w:val="00EE2E21"/>
    <w:rsid w:val="00EE303B"/>
    <w:rsid w:val="00EE4949"/>
    <w:rsid w:val="00EF2BD8"/>
    <w:rsid w:val="00EF6750"/>
    <w:rsid w:val="00EF6943"/>
    <w:rsid w:val="00F00844"/>
    <w:rsid w:val="00F01182"/>
    <w:rsid w:val="00F218CC"/>
    <w:rsid w:val="00F2315D"/>
    <w:rsid w:val="00F354C5"/>
    <w:rsid w:val="00F421A5"/>
    <w:rsid w:val="00F43FF8"/>
    <w:rsid w:val="00F446F7"/>
    <w:rsid w:val="00F570A0"/>
    <w:rsid w:val="00F61A10"/>
    <w:rsid w:val="00F64370"/>
    <w:rsid w:val="00F647FF"/>
    <w:rsid w:val="00F64883"/>
    <w:rsid w:val="00F65654"/>
    <w:rsid w:val="00F678E4"/>
    <w:rsid w:val="00F70648"/>
    <w:rsid w:val="00F73E5E"/>
    <w:rsid w:val="00F76917"/>
    <w:rsid w:val="00F773C4"/>
    <w:rsid w:val="00F802F0"/>
    <w:rsid w:val="00F843CF"/>
    <w:rsid w:val="00F84B46"/>
    <w:rsid w:val="00F90606"/>
    <w:rsid w:val="00F92A75"/>
    <w:rsid w:val="00FA073F"/>
    <w:rsid w:val="00FA195C"/>
    <w:rsid w:val="00FA7629"/>
    <w:rsid w:val="00FB1684"/>
    <w:rsid w:val="00FB7B99"/>
    <w:rsid w:val="00FB7DF3"/>
    <w:rsid w:val="00FC2B18"/>
    <w:rsid w:val="00FD1895"/>
    <w:rsid w:val="00FE0ECE"/>
    <w:rsid w:val="00FE2EAC"/>
    <w:rsid w:val="00FE50ED"/>
    <w:rsid w:val="00FE5C59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b">
    <w:name w:val="footnote text"/>
    <w:basedOn w:val="a"/>
    <w:link w:val="ac"/>
    <w:uiPriority w:val="99"/>
    <w:rsid w:val="00873836"/>
    <w:rPr>
      <w:lang w:val="x-none" w:eastAsia="x-none"/>
    </w:rPr>
  </w:style>
  <w:style w:type="character" w:customStyle="1" w:styleId="ac">
    <w:name w:val="Текст сноски Знак"/>
    <w:link w:val="ab"/>
    <w:uiPriority w:val="99"/>
    <w:rsid w:val="00873836"/>
    <w:rPr>
      <w:lang w:val="x-none" w:eastAsia="x-none"/>
    </w:rPr>
  </w:style>
  <w:style w:type="character" w:styleId="ad">
    <w:name w:val="footnote reference"/>
    <w:uiPriority w:val="99"/>
    <w:rsid w:val="008738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b">
    <w:name w:val="footnote text"/>
    <w:basedOn w:val="a"/>
    <w:link w:val="ac"/>
    <w:uiPriority w:val="99"/>
    <w:rsid w:val="00873836"/>
    <w:rPr>
      <w:lang w:val="x-none" w:eastAsia="x-none"/>
    </w:rPr>
  </w:style>
  <w:style w:type="character" w:customStyle="1" w:styleId="ac">
    <w:name w:val="Текст сноски Знак"/>
    <w:link w:val="ab"/>
    <w:uiPriority w:val="99"/>
    <w:rsid w:val="00873836"/>
    <w:rPr>
      <w:lang w:val="x-none" w:eastAsia="x-none"/>
    </w:rPr>
  </w:style>
  <w:style w:type="character" w:styleId="ad">
    <w:name w:val="footnote reference"/>
    <w:uiPriority w:val="99"/>
    <w:rsid w:val="008738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94247-028E-4DBB-94D1-6C94D3CC5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8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2018-10-30T07:29:00Z</cp:lastPrinted>
  <dcterms:created xsi:type="dcterms:W3CDTF">2018-11-14T08:46:00Z</dcterms:created>
  <dcterms:modified xsi:type="dcterms:W3CDTF">2018-11-14T08:46:00Z</dcterms:modified>
</cp:coreProperties>
</file>