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EA199A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A199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12.09.2017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1777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FA674A" w:rsidRPr="007C0A5B" w:rsidRDefault="00BE21A5" w:rsidP="007C0A5B">
      <w:pPr>
        <w:ind w:firstLine="567"/>
        <w:jc w:val="both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7C0A5B" w:rsidRPr="00E47995">
        <w:rPr>
          <w:sz w:val="28"/>
          <w:szCs w:val="28"/>
          <w:lang w:val="ru-RU"/>
        </w:rPr>
        <w:t>В соответствии с</w:t>
      </w:r>
      <w:r w:rsidR="00EA199A">
        <w:rPr>
          <w:sz w:val="28"/>
          <w:szCs w:val="28"/>
          <w:lang w:val="ru-RU"/>
        </w:rPr>
        <w:t xml:space="preserve"> решением </w:t>
      </w:r>
      <w:r w:rsidR="007C0A5B" w:rsidRPr="00E47995">
        <w:rPr>
          <w:sz w:val="28"/>
          <w:szCs w:val="28"/>
          <w:lang w:val="ru-RU"/>
        </w:rPr>
        <w:t>Липецкого городского Совета депутатов от</w:t>
      </w:r>
      <w:r w:rsidR="007C0A5B">
        <w:rPr>
          <w:sz w:val="28"/>
          <w:szCs w:val="28"/>
          <w:lang w:val="ru-RU"/>
        </w:rPr>
        <w:t xml:space="preserve"> </w:t>
      </w:r>
      <w:r w:rsidR="00284CA8">
        <w:rPr>
          <w:sz w:val="28"/>
          <w:szCs w:val="28"/>
          <w:lang w:val="ru-RU"/>
        </w:rPr>
        <w:t>25</w:t>
      </w:r>
      <w:r w:rsidR="001B73DB">
        <w:rPr>
          <w:sz w:val="28"/>
          <w:szCs w:val="28"/>
          <w:lang w:val="ru-RU"/>
        </w:rPr>
        <w:t>.0</w:t>
      </w:r>
      <w:r w:rsidR="00284CA8">
        <w:rPr>
          <w:sz w:val="28"/>
          <w:szCs w:val="28"/>
          <w:lang w:val="ru-RU"/>
        </w:rPr>
        <w:t>7</w:t>
      </w:r>
      <w:r w:rsidR="001B73DB">
        <w:rPr>
          <w:sz w:val="28"/>
          <w:szCs w:val="28"/>
          <w:lang w:val="ru-RU"/>
        </w:rPr>
        <w:t>.</w:t>
      </w:r>
      <w:r w:rsidR="007C0A5B" w:rsidRPr="00E47995">
        <w:rPr>
          <w:sz w:val="28"/>
          <w:szCs w:val="28"/>
          <w:lang w:val="ru-RU"/>
        </w:rPr>
        <w:t xml:space="preserve">2017 № </w:t>
      </w:r>
      <w:r w:rsidR="001B73DB">
        <w:rPr>
          <w:sz w:val="28"/>
          <w:szCs w:val="28"/>
          <w:lang w:val="ru-RU"/>
        </w:rPr>
        <w:t>451</w:t>
      </w:r>
      <w:r w:rsidR="007C0A5B" w:rsidRPr="00E47995">
        <w:rPr>
          <w:sz w:val="28"/>
          <w:szCs w:val="28"/>
          <w:lang w:val="ru-RU"/>
        </w:rPr>
        <w:t xml:space="preserve"> «О внесении</w:t>
      </w:r>
      <w:r w:rsidR="007C0A5B">
        <w:rPr>
          <w:sz w:val="28"/>
          <w:szCs w:val="28"/>
          <w:lang w:val="ru-RU"/>
        </w:rPr>
        <w:t xml:space="preserve"> </w:t>
      </w:r>
      <w:r w:rsidR="007C0A5B" w:rsidRPr="00E47995">
        <w:rPr>
          <w:sz w:val="28"/>
          <w:szCs w:val="28"/>
          <w:lang w:val="ru-RU"/>
        </w:rPr>
        <w:t xml:space="preserve">изменений в Бюджет города Липецка на 2017 год и на плановый период 2018 и 2019 годов» </w:t>
      </w:r>
      <w:r w:rsidR="007C0A5B">
        <w:rPr>
          <w:sz w:val="28"/>
          <w:szCs w:val="28"/>
          <w:lang w:val="ru-RU"/>
        </w:rPr>
        <w:t>администрация города</w:t>
      </w:r>
    </w:p>
    <w:p w:rsidR="00FA674A" w:rsidRPr="00677B03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677B03" w:rsidRPr="00677B03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677B03" w:rsidRDefault="00AB4D68" w:rsidP="00CD40CA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AB4D68" w:rsidRPr="00677B03" w:rsidRDefault="00AB4D68" w:rsidP="00EC130B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BE21A5" w:rsidRPr="00AB3540" w:rsidRDefault="00BE21A5" w:rsidP="00BE21A5">
      <w:pPr>
        <w:ind w:firstLine="567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   </w:t>
      </w:r>
      <w:r w:rsidR="00FA674A" w:rsidRPr="006346B9">
        <w:rPr>
          <w:sz w:val="28"/>
          <w:szCs w:val="28"/>
          <w:lang w:val="ru-RU"/>
        </w:rPr>
        <w:t xml:space="preserve">Внести </w:t>
      </w:r>
      <w:r w:rsidR="00D66E7C" w:rsidRPr="006346B9">
        <w:rPr>
          <w:sz w:val="28"/>
          <w:szCs w:val="28"/>
          <w:lang w:val="ru-RU"/>
        </w:rPr>
        <w:t xml:space="preserve"> </w:t>
      </w:r>
      <w:r w:rsidR="00920807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в </w:t>
      </w:r>
      <w:r w:rsidR="00D66E7C" w:rsidRPr="006346B9">
        <w:rPr>
          <w:sz w:val="28"/>
          <w:szCs w:val="28"/>
          <w:lang w:val="ru-RU"/>
        </w:rPr>
        <w:t xml:space="preserve"> </w:t>
      </w:r>
      <w:r w:rsidR="00920807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постановление 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администрации 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>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 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 от </w:t>
      </w:r>
      <w:r w:rsidR="007C0A5B">
        <w:rPr>
          <w:sz w:val="28"/>
          <w:szCs w:val="28"/>
          <w:lang w:val="ru-RU"/>
        </w:rPr>
        <w:t>14.10.2016</w:t>
      </w:r>
      <w:r w:rsidR="00FA674A" w:rsidRPr="006346B9">
        <w:rPr>
          <w:sz w:val="28"/>
          <w:szCs w:val="28"/>
          <w:lang w:val="ru-RU"/>
        </w:rPr>
        <w:t xml:space="preserve"> № </w:t>
      </w:r>
      <w:r w:rsidR="007C0A5B">
        <w:rPr>
          <w:sz w:val="28"/>
          <w:szCs w:val="28"/>
          <w:lang w:val="ru-RU"/>
        </w:rPr>
        <w:t>1852</w:t>
      </w:r>
      <w:r w:rsidR="00FA674A"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="00FA674A"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="00FA674A" w:rsidRPr="006346B9">
        <w:rPr>
          <w:sz w:val="28"/>
          <w:szCs w:val="28"/>
          <w:lang w:val="ru-RU"/>
        </w:rPr>
        <w:t xml:space="preserve"> техногенного</w:t>
      </w:r>
      <w:r w:rsidR="00281732">
        <w:rPr>
          <w:sz w:val="28"/>
          <w:szCs w:val="28"/>
          <w:lang w:val="ru-RU"/>
        </w:rPr>
        <w:t xml:space="preserve">  </w:t>
      </w:r>
      <w:r w:rsidR="00FA674A" w:rsidRPr="006346B9">
        <w:rPr>
          <w:sz w:val="28"/>
          <w:szCs w:val="28"/>
          <w:lang w:val="ru-RU"/>
        </w:rPr>
        <w:t>характера,</w:t>
      </w:r>
      <w:r w:rsidR="00281732">
        <w:rPr>
          <w:sz w:val="28"/>
          <w:szCs w:val="28"/>
          <w:lang w:val="ru-RU"/>
        </w:rPr>
        <w:t xml:space="preserve">  </w:t>
      </w:r>
      <w:r w:rsidR="00FA674A" w:rsidRPr="006346B9">
        <w:rPr>
          <w:sz w:val="28"/>
          <w:szCs w:val="28"/>
          <w:lang w:val="ru-RU"/>
        </w:rPr>
        <w:t>обеспечение 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граждан на 2017 – 2022</w:t>
      </w:r>
      <w:r w:rsidR="00FA674A" w:rsidRPr="006346B9">
        <w:rPr>
          <w:sz w:val="28"/>
          <w:szCs w:val="28"/>
          <w:lang w:val="ru-RU"/>
        </w:rPr>
        <w:t xml:space="preserve"> годы»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 xml:space="preserve">(в редакции постановления от 14.04.2017 № 568) </w:t>
      </w:r>
      <w:r w:rsidR="00FA674A" w:rsidRPr="006346B9">
        <w:rPr>
          <w:sz w:val="28"/>
          <w:szCs w:val="28"/>
          <w:lang w:val="ru-RU"/>
        </w:rPr>
        <w:t>следующие изменения</w:t>
      </w:r>
      <w:r w:rsidR="00FA674A" w:rsidRPr="00AB3540">
        <w:rPr>
          <w:sz w:val="28"/>
          <w:szCs w:val="28"/>
          <w:lang w:val="ru-RU"/>
        </w:rPr>
        <w:t>:</w:t>
      </w:r>
    </w:p>
    <w:p w:rsidR="00680F78" w:rsidRPr="00680F78" w:rsidRDefault="00BE21A5" w:rsidP="00BE21A5">
      <w:pPr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D6470D">
        <w:rPr>
          <w:color w:val="000000"/>
          <w:sz w:val="28"/>
          <w:szCs w:val="28"/>
          <w:lang w:val="ru-RU"/>
        </w:rPr>
        <w:t>1. В</w:t>
      </w:r>
      <w:r w:rsidR="00BC0CCD" w:rsidRPr="00BC0CCD">
        <w:rPr>
          <w:color w:val="000000"/>
          <w:sz w:val="28"/>
          <w:szCs w:val="28"/>
          <w:lang w:val="ru-RU"/>
        </w:rPr>
        <w:t xml:space="preserve"> приложени</w:t>
      </w:r>
      <w:r w:rsidR="00967EC5">
        <w:rPr>
          <w:color w:val="000000"/>
          <w:sz w:val="28"/>
          <w:szCs w:val="28"/>
          <w:lang w:val="ru-RU"/>
        </w:rPr>
        <w:t>и</w:t>
      </w:r>
      <w:r w:rsidR="00BC0CCD" w:rsidRPr="00BC0CCD">
        <w:rPr>
          <w:color w:val="000000"/>
          <w:sz w:val="28"/>
          <w:szCs w:val="28"/>
          <w:lang w:val="ru-RU"/>
        </w:rPr>
        <w:t xml:space="preserve"> к постановлению:</w:t>
      </w:r>
    </w:p>
    <w:p w:rsidR="00677B03" w:rsidRDefault="005161F1" w:rsidP="00EC130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D6470D">
        <w:rPr>
          <w:sz w:val="28"/>
          <w:szCs w:val="28"/>
          <w:lang w:val="ru-RU"/>
        </w:rPr>
        <w:t>1.</w:t>
      </w:r>
      <w:r w:rsidR="00BC0CCD" w:rsidRPr="00BC0CCD">
        <w:rPr>
          <w:sz w:val="28"/>
          <w:szCs w:val="28"/>
          <w:lang w:val="ru-RU"/>
        </w:rPr>
        <w:t xml:space="preserve"> </w:t>
      </w:r>
      <w:r w:rsidR="006346B9">
        <w:rPr>
          <w:sz w:val="28"/>
          <w:szCs w:val="28"/>
          <w:lang w:val="ru-RU"/>
        </w:rPr>
        <w:t>В р</w:t>
      </w:r>
      <w:r>
        <w:rPr>
          <w:sz w:val="28"/>
          <w:szCs w:val="28"/>
          <w:lang w:val="ru-RU"/>
        </w:rPr>
        <w:t>аздел</w:t>
      </w:r>
      <w:r w:rsidR="006346B9">
        <w:rPr>
          <w:sz w:val="28"/>
          <w:szCs w:val="28"/>
          <w:lang w:val="ru-RU"/>
        </w:rPr>
        <w:t>е</w:t>
      </w:r>
      <w:r w:rsidR="00BC0CCD" w:rsidRPr="00BC0CCD">
        <w:rPr>
          <w:sz w:val="28"/>
          <w:szCs w:val="28"/>
          <w:lang w:val="ru-RU"/>
        </w:rPr>
        <w:t xml:space="preserve"> </w:t>
      </w:r>
      <w:r w:rsidR="00C32F65" w:rsidRPr="008A57F3">
        <w:rPr>
          <w:rFonts w:ascii="Times New Roman CYR" w:hAnsi="Times New Roman CYR"/>
          <w:sz w:val="28"/>
          <w:szCs w:val="28"/>
          <w:lang w:val="ru-RU"/>
        </w:rPr>
        <w:t>1</w:t>
      </w:r>
      <w:r w:rsidR="0071244B">
        <w:rPr>
          <w:rFonts w:ascii="Times New Roman CYR" w:hAnsi="Times New Roman CYR"/>
          <w:sz w:val="28"/>
          <w:szCs w:val="28"/>
          <w:lang w:val="ru-RU"/>
        </w:rPr>
        <w:t>.</w:t>
      </w:r>
      <w:r w:rsidR="00C32F65">
        <w:rPr>
          <w:rFonts w:ascii="Times New Roman CYR" w:hAnsi="Times New Roman CYR"/>
          <w:sz w:val="28"/>
          <w:szCs w:val="28"/>
          <w:lang w:val="ru-RU"/>
        </w:rPr>
        <w:t xml:space="preserve"> «Паспорт муниципальной программы</w:t>
      </w:r>
      <w:r w:rsidR="00A955C2">
        <w:rPr>
          <w:rFonts w:ascii="Times New Roman CYR" w:hAnsi="Times New Roman CYR"/>
          <w:sz w:val="28"/>
          <w:szCs w:val="28"/>
          <w:lang w:val="ru-RU"/>
        </w:rPr>
        <w:t xml:space="preserve"> города Липецка</w:t>
      </w:r>
      <w:r w:rsidR="00C32F65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C32F65" w:rsidRPr="00FA674A">
        <w:rPr>
          <w:sz w:val="28"/>
          <w:szCs w:val="28"/>
          <w:lang w:val="ru-RU"/>
        </w:rPr>
        <w:t>«Защита населения и территории город</w:t>
      </w:r>
      <w:r w:rsidR="00C32F65">
        <w:rPr>
          <w:sz w:val="28"/>
          <w:szCs w:val="28"/>
          <w:lang w:val="ru-RU"/>
        </w:rPr>
        <w:t xml:space="preserve">а Липецка от чрезвычайных </w:t>
      </w:r>
      <w:r w:rsidR="00C32F65" w:rsidRPr="00FA674A">
        <w:rPr>
          <w:sz w:val="28"/>
          <w:szCs w:val="28"/>
          <w:lang w:val="ru-RU"/>
        </w:rPr>
        <w:t xml:space="preserve">ситуаций природного </w:t>
      </w:r>
      <w:r w:rsidR="00D6470D">
        <w:rPr>
          <w:sz w:val="28"/>
          <w:szCs w:val="28"/>
          <w:lang w:val="ru-RU"/>
        </w:rPr>
        <w:t>и</w:t>
      </w:r>
      <w:r w:rsidR="00C32F65" w:rsidRPr="00FA674A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 w:rsidR="007C0A5B">
        <w:rPr>
          <w:sz w:val="28"/>
          <w:szCs w:val="28"/>
          <w:lang w:val="ru-RU"/>
        </w:rPr>
        <w:t>2017 – 2022</w:t>
      </w:r>
      <w:r w:rsidR="007C0A5B" w:rsidRPr="006346B9">
        <w:rPr>
          <w:sz w:val="28"/>
          <w:szCs w:val="28"/>
          <w:lang w:val="ru-RU"/>
        </w:rPr>
        <w:t xml:space="preserve"> годы</w:t>
      </w:r>
      <w:r w:rsidR="00E13562">
        <w:rPr>
          <w:sz w:val="28"/>
          <w:szCs w:val="28"/>
          <w:lang w:val="ru-RU"/>
        </w:rPr>
        <w:t>»</w:t>
      </w:r>
      <w:r w:rsidR="00D6470D">
        <w:rPr>
          <w:sz w:val="28"/>
          <w:szCs w:val="28"/>
          <w:lang w:val="ru-RU"/>
        </w:rPr>
        <w:t xml:space="preserve"> </w:t>
      </w:r>
      <w:r w:rsidR="006346B9">
        <w:rPr>
          <w:sz w:val="28"/>
          <w:szCs w:val="28"/>
          <w:lang w:val="ru-RU"/>
        </w:rPr>
        <w:t>позицию «</w:t>
      </w:r>
      <w:r w:rsidR="006346B9" w:rsidRPr="004E193D">
        <w:rPr>
          <w:sz w:val="28"/>
          <w:szCs w:val="28"/>
          <w:lang w:val="ru-RU"/>
        </w:rPr>
        <w:t>Объёмы финансирования за счет средств  бюджета города Липе</w:t>
      </w:r>
      <w:r w:rsidR="006346B9" w:rsidRPr="004E193D">
        <w:rPr>
          <w:sz w:val="28"/>
          <w:szCs w:val="28"/>
          <w:lang w:val="ru-RU"/>
        </w:rPr>
        <w:t>ц</w:t>
      </w:r>
      <w:r w:rsidR="006346B9" w:rsidRPr="004E193D">
        <w:rPr>
          <w:sz w:val="28"/>
          <w:szCs w:val="28"/>
          <w:lang w:val="ru-RU"/>
        </w:rPr>
        <w:t>ка с разбивкой по годам</w:t>
      </w:r>
      <w:r w:rsidR="006346B9">
        <w:rPr>
          <w:sz w:val="28"/>
          <w:szCs w:val="28"/>
          <w:lang w:val="ru-RU"/>
        </w:rPr>
        <w:t>»</w:t>
      </w:r>
      <w:r w:rsidR="006346B9" w:rsidRPr="004E19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</w:t>
      </w:r>
      <w:r w:rsidR="00BC0CCD">
        <w:rPr>
          <w:sz w:val="28"/>
          <w:szCs w:val="28"/>
          <w:lang w:val="ru-RU"/>
        </w:rPr>
        <w:t>:</w:t>
      </w:r>
    </w:p>
    <w:p w:rsidR="00680F78" w:rsidRDefault="00680F78" w:rsidP="00EC130B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8D1B1C" w:rsidRPr="00281732" w:rsidTr="00AB3540">
        <w:tc>
          <w:tcPr>
            <w:tcW w:w="4928" w:type="dxa"/>
          </w:tcPr>
          <w:p w:rsidR="008D1B1C" w:rsidRPr="00281732" w:rsidRDefault="006346B9" w:rsidP="008D1B1C">
            <w:pPr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«</w:t>
            </w:r>
            <w:r w:rsidR="008D1B1C" w:rsidRPr="00281732">
              <w:rPr>
                <w:sz w:val="24"/>
                <w:szCs w:val="24"/>
                <w:lang w:val="ru-RU"/>
              </w:rPr>
              <w:t>Объёмы финансирования за счет средств  бюджета города Липе</w:t>
            </w:r>
            <w:r w:rsidR="008D1B1C" w:rsidRPr="00281732">
              <w:rPr>
                <w:sz w:val="24"/>
                <w:szCs w:val="24"/>
                <w:lang w:val="ru-RU"/>
              </w:rPr>
              <w:t>ц</w:t>
            </w:r>
            <w:r w:rsidR="008D1B1C" w:rsidRPr="00281732">
              <w:rPr>
                <w:sz w:val="24"/>
                <w:szCs w:val="24"/>
                <w:lang w:val="ru-RU"/>
              </w:rPr>
              <w:t xml:space="preserve">ка с разбивкой по годам </w:t>
            </w:r>
          </w:p>
        </w:tc>
        <w:tc>
          <w:tcPr>
            <w:tcW w:w="5103" w:type="dxa"/>
          </w:tcPr>
          <w:p w:rsidR="008D1B1C" w:rsidRPr="00281732" w:rsidRDefault="007C0A5B" w:rsidP="004E193D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 xml:space="preserve">2017 год – </w:t>
            </w:r>
            <w:r w:rsidR="001B73DB" w:rsidRPr="00281732">
              <w:rPr>
                <w:sz w:val="24"/>
                <w:szCs w:val="24"/>
                <w:lang w:val="ru-RU"/>
              </w:rPr>
              <w:t>46035,0</w:t>
            </w:r>
            <w:r w:rsidRPr="00281732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8D1B1C" w:rsidRPr="00281732" w:rsidRDefault="007C0A5B" w:rsidP="004E193D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 xml:space="preserve">2018 </w:t>
            </w:r>
            <w:r w:rsidR="008D1B1C" w:rsidRPr="00281732">
              <w:rPr>
                <w:sz w:val="24"/>
                <w:szCs w:val="24"/>
                <w:lang w:val="ru-RU"/>
              </w:rPr>
              <w:t xml:space="preserve">год – </w:t>
            </w:r>
            <w:r w:rsidRPr="00281732">
              <w:rPr>
                <w:sz w:val="24"/>
                <w:szCs w:val="24"/>
                <w:lang w:val="ru-RU"/>
              </w:rPr>
              <w:t>36749,0</w:t>
            </w:r>
            <w:r w:rsidR="00AE6100" w:rsidRPr="00281732">
              <w:rPr>
                <w:sz w:val="24"/>
                <w:szCs w:val="24"/>
                <w:lang w:val="ru-RU"/>
              </w:rPr>
              <w:t xml:space="preserve"> </w:t>
            </w:r>
            <w:r w:rsidRPr="00281732">
              <w:rPr>
                <w:sz w:val="24"/>
                <w:szCs w:val="24"/>
                <w:lang w:val="ru-RU"/>
              </w:rPr>
              <w:t>тыс. рублей</w:t>
            </w:r>
          </w:p>
          <w:p w:rsidR="008D1B1C" w:rsidRPr="00281732" w:rsidRDefault="007C0A5B" w:rsidP="004E193D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2019 год – 36749,0 тыс. рублей</w:t>
            </w:r>
          </w:p>
          <w:p w:rsidR="007C0A5B" w:rsidRPr="00281732" w:rsidRDefault="007C0A5B" w:rsidP="004E193D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2020 год – 36749,0 тыс. рублей</w:t>
            </w:r>
          </w:p>
          <w:p w:rsidR="007C0A5B" w:rsidRPr="00281732" w:rsidRDefault="007C0A5B" w:rsidP="004E193D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2021 год – 36749,0 тыс. рублей</w:t>
            </w:r>
          </w:p>
          <w:p w:rsidR="007C0A5B" w:rsidRPr="00281732" w:rsidRDefault="007C0A5B" w:rsidP="004E193D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2022 год – 36749,0 тыс. рублей</w:t>
            </w:r>
          </w:p>
          <w:p w:rsidR="008D1B1C" w:rsidRPr="00281732" w:rsidRDefault="008D1B1C" w:rsidP="001B73DB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 xml:space="preserve">Итого:  </w:t>
            </w:r>
            <w:r w:rsidR="001B73DB" w:rsidRPr="00281732">
              <w:rPr>
                <w:sz w:val="24"/>
                <w:szCs w:val="24"/>
                <w:lang w:val="ru-RU"/>
              </w:rPr>
              <w:t>229780</w:t>
            </w:r>
            <w:r w:rsidR="007C0A5B" w:rsidRPr="00281732">
              <w:rPr>
                <w:sz w:val="24"/>
                <w:szCs w:val="24"/>
                <w:lang w:val="ru-RU"/>
              </w:rPr>
              <w:t>,0  тыс. рублей</w:t>
            </w:r>
            <w:r w:rsidR="006346B9" w:rsidRPr="00281732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38486E" w:rsidRDefault="0038486E" w:rsidP="00E36C5B">
      <w:pPr>
        <w:ind w:left="720"/>
        <w:rPr>
          <w:sz w:val="28"/>
          <w:szCs w:val="28"/>
          <w:lang w:val="ru-RU"/>
        </w:rPr>
      </w:pPr>
    </w:p>
    <w:p w:rsidR="00893F10" w:rsidRDefault="00D6470D" w:rsidP="00F255C1">
      <w:pPr>
        <w:ind w:firstLine="708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1.2</w:t>
      </w:r>
      <w:r w:rsidR="008447BF">
        <w:rPr>
          <w:sz w:val="28"/>
          <w:szCs w:val="28"/>
          <w:lang w:val="ru-RU"/>
        </w:rPr>
        <w:t xml:space="preserve">. </w:t>
      </w:r>
      <w:r w:rsidR="001D6846">
        <w:rPr>
          <w:rFonts w:ascii="Times New Roman CYR" w:hAnsi="Times New Roman CYR"/>
          <w:sz w:val="28"/>
          <w:szCs w:val="28"/>
          <w:lang w:val="ru-RU"/>
        </w:rPr>
        <w:t>В таблице</w:t>
      </w:r>
      <w:r w:rsidR="00893F10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893F10">
        <w:rPr>
          <w:sz w:val="28"/>
          <w:szCs w:val="28"/>
          <w:lang w:val="ru-RU"/>
        </w:rPr>
        <w:t>«Сведения об основных</w:t>
      </w:r>
      <w:r w:rsidR="00893F10" w:rsidRPr="004644DB">
        <w:rPr>
          <w:sz w:val="28"/>
          <w:szCs w:val="28"/>
          <w:lang w:val="ru-RU"/>
        </w:rPr>
        <w:t xml:space="preserve"> м</w:t>
      </w:r>
      <w:r w:rsidR="00893F10" w:rsidRPr="004644DB">
        <w:rPr>
          <w:sz w:val="28"/>
          <w:szCs w:val="28"/>
          <w:lang w:val="ru-RU"/>
        </w:rPr>
        <w:t>е</w:t>
      </w:r>
      <w:r w:rsidR="00893F10" w:rsidRPr="004644DB">
        <w:rPr>
          <w:sz w:val="28"/>
          <w:szCs w:val="28"/>
          <w:lang w:val="ru-RU"/>
        </w:rPr>
        <w:t>роприятия</w:t>
      </w:r>
      <w:r w:rsidR="00893F10">
        <w:rPr>
          <w:sz w:val="28"/>
          <w:szCs w:val="28"/>
          <w:lang w:val="ru-RU"/>
        </w:rPr>
        <w:t xml:space="preserve">х </w:t>
      </w:r>
      <w:r w:rsidR="00893F10" w:rsidRPr="004644DB">
        <w:rPr>
          <w:sz w:val="28"/>
          <w:szCs w:val="28"/>
          <w:lang w:val="ru-RU"/>
        </w:rPr>
        <w:t>муниципальной программы города Липецка «Защита населения и территории г</w:t>
      </w:r>
      <w:r w:rsidR="00893F10" w:rsidRPr="004644DB">
        <w:rPr>
          <w:sz w:val="28"/>
          <w:szCs w:val="28"/>
          <w:lang w:val="ru-RU"/>
        </w:rPr>
        <w:t>о</w:t>
      </w:r>
      <w:r w:rsidR="00893F10" w:rsidRPr="004644DB">
        <w:rPr>
          <w:sz w:val="28"/>
          <w:szCs w:val="28"/>
          <w:lang w:val="ru-RU"/>
        </w:rPr>
        <w:t xml:space="preserve">рода Липецка от чрезвычайных  ситуаций  природного </w:t>
      </w:r>
      <w:r w:rsidR="00893F10">
        <w:rPr>
          <w:sz w:val="28"/>
          <w:szCs w:val="28"/>
          <w:lang w:val="ru-RU"/>
        </w:rPr>
        <w:t>и</w:t>
      </w:r>
      <w:r w:rsidR="00893F10" w:rsidRPr="004644DB">
        <w:rPr>
          <w:sz w:val="28"/>
          <w:szCs w:val="28"/>
          <w:lang w:val="ru-RU"/>
        </w:rPr>
        <w:t xml:space="preserve"> техногенного характера,  обеспечение безопасного</w:t>
      </w:r>
      <w:r w:rsidR="00893F10">
        <w:rPr>
          <w:sz w:val="28"/>
          <w:szCs w:val="28"/>
          <w:lang w:val="ru-RU"/>
        </w:rPr>
        <w:t xml:space="preserve">   </w:t>
      </w:r>
      <w:r w:rsidR="00893F10" w:rsidRPr="004644DB">
        <w:rPr>
          <w:sz w:val="28"/>
          <w:szCs w:val="28"/>
          <w:lang w:val="ru-RU"/>
        </w:rPr>
        <w:t xml:space="preserve"> </w:t>
      </w:r>
      <w:r w:rsidR="00893F10">
        <w:rPr>
          <w:sz w:val="28"/>
          <w:szCs w:val="28"/>
          <w:lang w:val="ru-RU"/>
        </w:rPr>
        <w:t xml:space="preserve"> </w:t>
      </w:r>
      <w:r w:rsidR="00893F10" w:rsidRPr="004644DB">
        <w:rPr>
          <w:sz w:val="28"/>
          <w:szCs w:val="28"/>
          <w:lang w:val="ru-RU"/>
        </w:rPr>
        <w:t>проживания</w:t>
      </w:r>
      <w:r w:rsidR="00893F10">
        <w:rPr>
          <w:sz w:val="28"/>
          <w:szCs w:val="28"/>
          <w:lang w:val="ru-RU"/>
        </w:rPr>
        <w:t xml:space="preserve">     </w:t>
      </w:r>
      <w:r w:rsidR="00893F10" w:rsidRPr="004644DB">
        <w:rPr>
          <w:sz w:val="28"/>
          <w:szCs w:val="28"/>
          <w:lang w:val="ru-RU"/>
        </w:rPr>
        <w:t>гра</w:t>
      </w:r>
      <w:r w:rsidR="00893F10" w:rsidRPr="004644DB">
        <w:rPr>
          <w:sz w:val="28"/>
          <w:szCs w:val="28"/>
          <w:lang w:val="ru-RU"/>
        </w:rPr>
        <w:t>ж</w:t>
      </w:r>
      <w:r w:rsidR="00893F10" w:rsidRPr="004644DB">
        <w:rPr>
          <w:sz w:val="28"/>
          <w:szCs w:val="28"/>
          <w:lang w:val="ru-RU"/>
        </w:rPr>
        <w:t>дан</w:t>
      </w:r>
      <w:r w:rsidR="00893F10">
        <w:rPr>
          <w:sz w:val="28"/>
          <w:szCs w:val="28"/>
          <w:lang w:val="ru-RU"/>
        </w:rPr>
        <w:t xml:space="preserve">  </w:t>
      </w:r>
      <w:r w:rsidR="00893F10" w:rsidRPr="004644DB">
        <w:rPr>
          <w:b/>
          <w:sz w:val="28"/>
          <w:szCs w:val="28"/>
          <w:lang w:val="ru-RU"/>
        </w:rPr>
        <w:t xml:space="preserve"> </w:t>
      </w:r>
      <w:r w:rsidR="00893F10">
        <w:rPr>
          <w:b/>
          <w:sz w:val="28"/>
          <w:szCs w:val="28"/>
          <w:lang w:val="ru-RU"/>
        </w:rPr>
        <w:t xml:space="preserve">  </w:t>
      </w:r>
      <w:r w:rsidR="00893F10" w:rsidRPr="004644DB">
        <w:rPr>
          <w:sz w:val="28"/>
          <w:szCs w:val="28"/>
          <w:lang w:val="ru-RU"/>
        </w:rPr>
        <w:t xml:space="preserve">на </w:t>
      </w:r>
      <w:r w:rsidR="00893F10">
        <w:rPr>
          <w:sz w:val="28"/>
          <w:szCs w:val="28"/>
          <w:lang w:val="ru-RU"/>
        </w:rPr>
        <w:t xml:space="preserve">     2017 – 2022</w:t>
      </w:r>
      <w:r w:rsidR="00893F10" w:rsidRPr="006346B9">
        <w:rPr>
          <w:sz w:val="28"/>
          <w:szCs w:val="28"/>
          <w:lang w:val="ru-RU"/>
        </w:rPr>
        <w:t xml:space="preserve"> </w:t>
      </w:r>
      <w:r w:rsidR="00893F10">
        <w:rPr>
          <w:sz w:val="28"/>
          <w:szCs w:val="28"/>
          <w:lang w:val="ru-RU"/>
        </w:rPr>
        <w:t xml:space="preserve">   </w:t>
      </w:r>
      <w:r w:rsidR="00893F10" w:rsidRPr="006346B9">
        <w:rPr>
          <w:sz w:val="28"/>
          <w:szCs w:val="28"/>
          <w:lang w:val="ru-RU"/>
        </w:rPr>
        <w:t>годы</w:t>
      </w:r>
      <w:r w:rsidR="00893F10" w:rsidRPr="004644DB">
        <w:rPr>
          <w:sz w:val="28"/>
          <w:szCs w:val="28"/>
          <w:lang w:val="ru-RU"/>
        </w:rPr>
        <w:t>»</w:t>
      </w:r>
      <w:r w:rsidR="00893F10">
        <w:rPr>
          <w:sz w:val="28"/>
          <w:szCs w:val="28"/>
          <w:lang w:val="ru-RU"/>
        </w:rPr>
        <w:t xml:space="preserve">     </w:t>
      </w:r>
      <w:r w:rsidR="00893F10">
        <w:rPr>
          <w:rFonts w:ascii="Times New Roman CYR" w:hAnsi="Times New Roman CYR"/>
          <w:sz w:val="28"/>
          <w:szCs w:val="28"/>
          <w:lang w:val="ru-RU"/>
        </w:rPr>
        <w:t>раздела</w:t>
      </w:r>
      <w:r w:rsidR="008447BF" w:rsidRPr="008A57F3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893F10">
        <w:rPr>
          <w:rFonts w:ascii="Times New Roman CYR" w:hAnsi="Times New Roman CYR"/>
          <w:sz w:val="28"/>
          <w:szCs w:val="28"/>
          <w:lang w:val="ru-RU"/>
        </w:rPr>
        <w:t xml:space="preserve">    </w:t>
      </w:r>
      <w:r w:rsidR="008447BF" w:rsidRPr="008A57F3">
        <w:rPr>
          <w:rFonts w:ascii="Times New Roman CYR" w:hAnsi="Times New Roman CYR"/>
          <w:sz w:val="28"/>
          <w:szCs w:val="28"/>
          <w:lang w:val="ru-RU"/>
        </w:rPr>
        <w:t>5</w:t>
      </w:r>
      <w:r w:rsidR="00D975B5">
        <w:rPr>
          <w:rFonts w:ascii="Times New Roman CYR" w:hAnsi="Times New Roman CYR"/>
          <w:sz w:val="28"/>
          <w:szCs w:val="28"/>
          <w:lang w:val="ru-RU"/>
        </w:rPr>
        <w:t>.</w:t>
      </w:r>
      <w:r w:rsidR="008447BF" w:rsidRPr="008A57F3">
        <w:rPr>
          <w:rFonts w:ascii="Times New Roman CYR" w:hAnsi="Times New Roman CYR"/>
          <w:sz w:val="28"/>
          <w:szCs w:val="28"/>
          <w:lang w:val="ru-RU"/>
        </w:rPr>
        <w:t xml:space="preserve"> «Подпрограммы муниципальной программы»</w:t>
      </w:r>
      <w:r w:rsidR="003E07A7">
        <w:rPr>
          <w:rFonts w:ascii="Times New Roman CYR" w:hAnsi="Times New Roman CYR"/>
          <w:sz w:val="28"/>
          <w:szCs w:val="28"/>
          <w:lang w:val="ru-RU"/>
        </w:rPr>
        <w:t>:</w:t>
      </w:r>
    </w:p>
    <w:p w:rsidR="00CF2C8F" w:rsidRDefault="001A18FD" w:rsidP="00F255C1">
      <w:pPr>
        <w:ind w:firstLine="708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в </w:t>
      </w:r>
      <w:r w:rsidR="006649DE">
        <w:rPr>
          <w:rFonts w:ascii="Times New Roman CYR" w:hAnsi="Times New Roman CYR"/>
          <w:sz w:val="28"/>
          <w:szCs w:val="28"/>
          <w:lang w:val="ru-RU"/>
        </w:rPr>
        <w:t>пункте 1. в графе</w:t>
      </w:r>
      <w:r w:rsidR="00893F10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CF2C8F"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/>
          <w:sz w:val="28"/>
          <w:szCs w:val="28"/>
          <w:lang w:val="ru-RU"/>
        </w:rPr>
        <w:t>2017 год ц</w:t>
      </w:r>
      <w:r w:rsidR="006649DE">
        <w:rPr>
          <w:rFonts w:ascii="Times New Roman CYR" w:hAnsi="Times New Roman CYR"/>
          <w:sz w:val="28"/>
          <w:szCs w:val="28"/>
          <w:lang w:val="ru-RU"/>
        </w:rPr>
        <w:t>ифры</w:t>
      </w:r>
      <w:r>
        <w:rPr>
          <w:rFonts w:ascii="Times New Roman CYR" w:hAnsi="Times New Roman CYR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«</w:t>
      </w:r>
      <w:r w:rsidR="00281732">
        <w:rPr>
          <w:sz w:val="28"/>
          <w:szCs w:val="28"/>
          <w:lang w:val="ru-RU"/>
        </w:rPr>
        <w:t>43765</w:t>
      </w:r>
      <w:r>
        <w:rPr>
          <w:sz w:val="28"/>
          <w:szCs w:val="28"/>
          <w:lang w:val="ru-RU"/>
        </w:rPr>
        <w:t xml:space="preserve">,0» заменить </w:t>
      </w:r>
      <w:r w:rsidR="006649DE">
        <w:rPr>
          <w:sz w:val="28"/>
          <w:szCs w:val="28"/>
          <w:lang w:val="ru-RU"/>
        </w:rPr>
        <w:t>цифрами</w:t>
      </w:r>
      <w:r>
        <w:rPr>
          <w:sz w:val="28"/>
          <w:szCs w:val="28"/>
          <w:lang w:val="ru-RU"/>
        </w:rPr>
        <w:t xml:space="preserve"> «</w:t>
      </w:r>
      <w:r w:rsidR="00281732">
        <w:rPr>
          <w:sz w:val="28"/>
          <w:szCs w:val="28"/>
          <w:lang w:val="ru-RU"/>
        </w:rPr>
        <w:t>46035</w:t>
      </w:r>
      <w:r>
        <w:rPr>
          <w:sz w:val="28"/>
          <w:szCs w:val="28"/>
          <w:lang w:val="ru-RU"/>
        </w:rPr>
        <w:t>,0»;</w:t>
      </w:r>
    </w:p>
    <w:p w:rsidR="006649DE" w:rsidRDefault="006649DE" w:rsidP="006649DE">
      <w:pPr>
        <w:ind w:firstLine="708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в пункте 1.1. в графе  2017 год цифры  </w:t>
      </w:r>
      <w:r>
        <w:rPr>
          <w:sz w:val="28"/>
          <w:szCs w:val="28"/>
          <w:lang w:val="ru-RU"/>
        </w:rPr>
        <w:t>«</w:t>
      </w:r>
      <w:r w:rsidR="00281732">
        <w:rPr>
          <w:sz w:val="28"/>
          <w:szCs w:val="28"/>
          <w:lang w:val="ru-RU"/>
        </w:rPr>
        <w:t>43765</w:t>
      </w:r>
      <w:r>
        <w:rPr>
          <w:sz w:val="28"/>
          <w:szCs w:val="28"/>
          <w:lang w:val="ru-RU"/>
        </w:rPr>
        <w:t>,0» заменить цифрами «</w:t>
      </w:r>
      <w:r w:rsidR="00281732">
        <w:rPr>
          <w:sz w:val="28"/>
          <w:szCs w:val="28"/>
          <w:lang w:val="ru-RU"/>
        </w:rPr>
        <w:t>46035</w:t>
      </w:r>
      <w:r>
        <w:rPr>
          <w:sz w:val="28"/>
          <w:szCs w:val="28"/>
          <w:lang w:val="ru-RU"/>
        </w:rPr>
        <w:t>,0»;</w:t>
      </w:r>
    </w:p>
    <w:p w:rsidR="001A18FD" w:rsidRDefault="006649DE" w:rsidP="001A18FD">
      <w:pPr>
        <w:ind w:firstLine="708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в пункте 1.1.1. в графе  2017 год цифры  </w:t>
      </w:r>
      <w:r w:rsidR="001A18FD">
        <w:rPr>
          <w:sz w:val="28"/>
          <w:szCs w:val="28"/>
          <w:lang w:val="ru-RU"/>
        </w:rPr>
        <w:t>«</w:t>
      </w:r>
      <w:r w:rsidR="00281732">
        <w:rPr>
          <w:sz w:val="28"/>
          <w:szCs w:val="28"/>
          <w:lang w:val="ru-RU"/>
        </w:rPr>
        <w:t>36505</w:t>
      </w:r>
      <w:r w:rsidR="001A18FD">
        <w:rPr>
          <w:sz w:val="28"/>
          <w:szCs w:val="28"/>
          <w:lang w:val="ru-RU"/>
        </w:rPr>
        <w:t xml:space="preserve">,0» заменить </w:t>
      </w:r>
      <w:r>
        <w:rPr>
          <w:sz w:val="28"/>
          <w:szCs w:val="28"/>
          <w:lang w:val="ru-RU"/>
        </w:rPr>
        <w:t>цифрами</w:t>
      </w:r>
      <w:r w:rsidR="001A18FD">
        <w:rPr>
          <w:sz w:val="28"/>
          <w:szCs w:val="28"/>
          <w:lang w:val="ru-RU"/>
        </w:rPr>
        <w:t xml:space="preserve"> «</w:t>
      </w:r>
      <w:r w:rsidR="00281732">
        <w:rPr>
          <w:sz w:val="28"/>
          <w:szCs w:val="28"/>
          <w:lang w:val="ru-RU"/>
        </w:rPr>
        <w:t>36556,8</w:t>
      </w:r>
      <w:r w:rsidR="001A18FD">
        <w:rPr>
          <w:sz w:val="28"/>
          <w:szCs w:val="28"/>
          <w:lang w:val="ru-RU"/>
        </w:rPr>
        <w:t>»</w:t>
      </w:r>
      <w:r w:rsidR="00281732">
        <w:rPr>
          <w:sz w:val="28"/>
          <w:szCs w:val="28"/>
          <w:lang w:val="ru-RU"/>
        </w:rPr>
        <w:t>;</w:t>
      </w:r>
    </w:p>
    <w:p w:rsidR="00281732" w:rsidRDefault="00281732" w:rsidP="00281732">
      <w:pPr>
        <w:ind w:firstLine="708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в пункте 1.1.2. в графе  2017 год цифры  </w:t>
      </w:r>
      <w:r>
        <w:rPr>
          <w:sz w:val="28"/>
          <w:szCs w:val="28"/>
          <w:lang w:val="ru-RU"/>
        </w:rPr>
        <w:t>«1800,0» заменить цифрами «1748,2»;</w:t>
      </w:r>
    </w:p>
    <w:p w:rsidR="00281732" w:rsidRDefault="00281732" w:rsidP="00281732">
      <w:pPr>
        <w:ind w:firstLine="708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в пункте 1.1.3. в графе  2017 год цифры  </w:t>
      </w:r>
      <w:r>
        <w:rPr>
          <w:sz w:val="28"/>
          <w:szCs w:val="28"/>
          <w:lang w:val="ru-RU"/>
        </w:rPr>
        <w:t>«5040,0» заменить цифрами «7310,0»</w:t>
      </w:r>
    </w:p>
    <w:p w:rsidR="00CF2C8F" w:rsidRDefault="001A18FD" w:rsidP="007D73A5">
      <w:pPr>
        <w:ind w:right="-1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</w:t>
      </w:r>
      <w:r w:rsidR="00D975B5">
        <w:rPr>
          <w:sz w:val="28"/>
          <w:szCs w:val="28"/>
          <w:lang w:val="ru-RU"/>
        </w:rPr>
        <w:t xml:space="preserve"> </w:t>
      </w:r>
      <w:r w:rsidR="00907045">
        <w:rPr>
          <w:sz w:val="28"/>
          <w:szCs w:val="28"/>
          <w:lang w:val="ru-RU"/>
        </w:rPr>
        <w:t>Раздел</w:t>
      </w:r>
      <w:r w:rsidR="00D975B5">
        <w:rPr>
          <w:sz w:val="28"/>
          <w:szCs w:val="28"/>
          <w:lang w:val="ru-RU"/>
        </w:rPr>
        <w:t xml:space="preserve"> 6. </w:t>
      </w:r>
      <w:r w:rsidR="00D975B5" w:rsidRPr="00110FE1">
        <w:rPr>
          <w:sz w:val="28"/>
          <w:szCs w:val="28"/>
          <w:lang w:val="ru-RU"/>
        </w:rPr>
        <w:t>«Ресурсное обеспечение муниц</w:t>
      </w:r>
      <w:r w:rsidR="00D975B5" w:rsidRPr="00110FE1">
        <w:rPr>
          <w:sz w:val="28"/>
          <w:szCs w:val="28"/>
          <w:lang w:val="ru-RU"/>
        </w:rPr>
        <w:t>и</w:t>
      </w:r>
      <w:r w:rsidR="00D975B5" w:rsidRPr="00110FE1">
        <w:rPr>
          <w:sz w:val="28"/>
          <w:szCs w:val="28"/>
          <w:lang w:val="ru-RU"/>
        </w:rPr>
        <w:t>пальной программы»</w:t>
      </w:r>
      <w:r w:rsidR="00D975B5">
        <w:rPr>
          <w:sz w:val="28"/>
          <w:szCs w:val="28"/>
          <w:lang w:val="ru-RU"/>
        </w:rPr>
        <w:t xml:space="preserve">  изложить в следующей редакции:</w:t>
      </w:r>
    </w:p>
    <w:p w:rsidR="001A18FD" w:rsidRDefault="001A18FD" w:rsidP="001A18FD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F2C8F" w:rsidRDefault="00CF2C8F" w:rsidP="001A18FD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зацию муниципальной программы города Липецка </w:t>
      </w:r>
      <w:r w:rsidR="001A18FD">
        <w:rPr>
          <w:sz w:val="28"/>
          <w:szCs w:val="28"/>
          <w:lang w:val="ru-RU"/>
        </w:rPr>
        <w:t xml:space="preserve"> 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 w:rsidR="001A18FD"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 w:rsidR="001A18FD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 xml:space="preserve">чение безопасного проживания граждан на </w:t>
      </w:r>
      <w:r w:rsidR="001A18FD">
        <w:rPr>
          <w:sz w:val="28"/>
          <w:szCs w:val="28"/>
          <w:lang w:val="ru-RU"/>
        </w:rPr>
        <w:t>2017-2022 годы»</w:t>
      </w:r>
    </w:p>
    <w:tbl>
      <w:tblPr>
        <w:tblpPr w:leftFromText="180" w:rightFromText="180" w:vertAnchor="text" w:horzAnchor="margin" w:tblpY="111"/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322"/>
        <w:gridCol w:w="1455"/>
        <w:gridCol w:w="894"/>
        <w:gridCol w:w="992"/>
        <w:gridCol w:w="993"/>
        <w:gridCol w:w="850"/>
        <w:gridCol w:w="980"/>
        <w:gridCol w:w="982"/>
      </w:tblGrid>
      <w:tr w:rsidR="001A18FD" w:rsidRPr="00755A17" w:rsidTr="0078189A">
        <w:trPr>
          <w:trHeight w:val="219"/>
        </w:trPr>
        <w:tc>
          <w:tcPr>
            <w:tcW w:w="621" w:type="dxa"/>
            <w:vMerge w:val="restart"/>
          </w:tcPr>
          <w:p w:rsidR="001A18FD" w:rsidRPr="00281732" w:rsidRDefault="001A18FD" w:rsidP="0078189A">
            <w:pPr>
              <w:jc w:val="center"/>
            </w:pPr>
            <w:r w:rsidRPr="00281732">
              <w:t>№</w:t>
            </w:r>
          </w:p>
          <w:p w:rsidR="001A18FD" w:rsidRPr="00281732" w:rsidRDefault="001A18FD" w:rsidP="0078189A">
            <w:pPr>
              <w:jc w:val="center"/>
            </w:pPr>
            <w:r w:rsidRPr="00281732">
              <w:t>п/п</w:t>
            </w:r>
          </w:p>
        </w:tc>
        <w:tc>
          <w:tcPr>
            <w:tcW w:w="2322" w:type="dxa"/>
            <w:vMerge w:val="restart"/>
          </w:tcPr>
          <w:p w:rsidR="001A18FD" w:rsidRPr="00281732" w:rsidRDefault="001A18FD" w:rsidP="0078189A">
            <w:pPr>
              <w:jc w:val="center"/>
            </w:pPr>
            <w:r w:rsidRPr="00281732">
              <w:t>Наименование</w:t>
            </w:r>
          </w:p>
        </w:tc>
        <w:tc>
          <w:tcPr>
            <w:tcW w:w="1455" w:type="dxa"/>
            <w:vMerge w:val="restart"/>
          </w:tcPr>
          <w:p w:rsidR="001A18FD" w:rsidRPr="00281732" w:rsidRDefault="001A18FD" w:rsidP="0078189A">
            <w:pPr>
              <w:jc w:val="center"/>
            </w:pPr>
            <w:r w:rsidRPr="00281732">
              <w:t>Источники ресурсн</w:t>
            </w:r>
            <w:r w:rsidRPr="00281732">
              <w:t>о</w:t>
            </w:r>
            <w:r w:rsidRPr="00281732">
              <w:t>го обеспеч</w:t>
            </w:r>
            <w:r w:rsidRPr="00281732">
              <w:t>е</w:t>
            </w:r>
            <w:r w:rsidRPr="00281732">
              <w:t>ния</w:t>
            </w:r>
          </w:p>
        </w:tc>
        <w:tc>
          <w:tcPr>
            <w:tcW w:w="5691" w:type="dxa"/>
            <w:gridSpan w:val="6"/>
          </w:tcPr>
          <w:p w:rsidR="001A18FD" w:rsidRPr="00281732" w:rsidRDefault="001A18FD" w:rsidP="0078189A">
            <w:pPr>
              <w:jc w:val="center"/>
            </w:pPr>
            <w:r w:rsidRPr="00281732">
              <w:t>Расходы (тыс. руб.)</w:t>
            </w:r>
          </w:p>
        </w:tc>
      </w:tr>
      <w:tr w:rsidR="001A18FD" w:rsidRPr="00755A17" w:rsidTr="0078189A">
        <w:trPr>
          <w:trHeight w:val="229"/>
        </w:trPr>
        <w:tc>
          <w:tcPr>
            <w:tcW w:w="621" w:type="dxa"/>
            <w:vMerge/>
          </w:tcPr>
          <w:p w:rsidR="001A18FD" w:rsidRPr="00281732" w:rsidRDefault="001A18FD" w:rsidP="0078189A"/>
        </w:tc>
        <w:tc>
          <w:tcPr>
            <w:tcW w:w="2322" w:type="dxa"/>
            <w:vMerge/>
          </w:tcPr>
          <w:p w:rsidR="001A18FD" w:rsidRPr="00281732" w:rsidRDefault="001A18FD" w:rsidP="0078189A"/>
        </w:tc>
        <w:tc>
          <w:tcPr>
            <w:tcW w:w="1455" w:type="dxa"/>
            <w:vMerge/>
          </w:tcPr>
          <w:p w:rsidR="001A18FD" w:rsidRPr="00281732" w:rsidRDefault="001A18FD" w:rsidP="0078189A"/>
        </w:tc>
        <w:tc>
          <w:tcPr>
            <w:tcW w:w="894" w:type="dxa"/>
          </w:tcPr>
          <w:p w:rsidR="001A18FD" w:rsidRPr="00281732" w:rsidRDefault="001A18FD" w:rsidP="0078189A">
            <w:pPr>
              <w:jc w:val="center"/>
            </w:pPr>
            <w:r w:rsidRPr="00281732">
              <w:t>2017 г</w:t>
            </w:r>
          </w:p>
        </w:tc>
        <w:tc>
          <w:tcPr>
            <w:tcW w:w="992" w:type="dxa"/>
          </w:tcPr>
          <w:p w:rsidR="001A18FD" w:rsidRPr="00281732" w:rsidRDefault="001A18FD" w:rsidP="0078189A">
            <w:pPr>
              <w:jc w:val="center"/>
            </w:pPr>
            <w:r w:rsidRPr="00281732">
              <w:t>2018 г</w:t>
            </w:r>
          </w:p>
        </w:tc>
        <w:tc>
          <w:tcPr>
            <w:tcW w:w="993" w:type="dxa"/>
          </w:tcPr>
          <w:p w:rsidR="001A18FD" w:rsidRPr="00281732" w:rsidRDefault="001A18FD" w:rsidP="0078189A">
            <w:pPr>
              <w:jc w:val="center"/>
            </w:pPr>
            <w:r w:rsidRPr="00281732">
              <w:t>2019 г</w:t>
            </w:r>
          </w:p>
        </w:tc>
        <w:tc>
          <w:tcPr>
            <w:tcW w:w="850" w:type="dxa"/>
          </w:tcPr>
          <w:p w:rsidR="001A18FD" w:rsidRPr="00281732" w:rsidRDefault="001A18FD" w:rsidP="0078189A">
            <w:pPr>
              <w:jc w:val="center"/>
            </w:pPr>
            <w:r w:rsidRPr="00281732">
              <w:t>2020 г</w:t>
            </w:r>
          </w:p>
        </w:tc>
        <w:tc>
          <w:tcPr>
            <w:tcW w:w="980" w:type="dxa"/>
          </w:tcPr>
          <w:p w:rsidR="001A18FD" w:rsidRPr="00281732" w:rsidRDefault="001A18FD" w:rsidP="0078189A">
            <w:pPr>
              <w:jc w:val="center"/>
            </w:pPr>
            <w:r w:rsidRPr="00281732">
              <w:t>2021 г</w:t>
            </w:r>
          </w:p>
        </w:tc>
        <w:tc>
          <w:tcPr>
            <w:tcW w:w="982" w:type="dxa"/>
          </w:tcPr>
          <w:p w:rsidR="001A18FD" w:rsidRPr="00281732" w:rsidRDefault="001A18FD" w:rsidP="0078189A">
            <w:pPr>
              <w:jc w:val="center"/>
            </w:pPr>
            <w:r w:rsidRPr="00281732">
              <w:t>2022 г</w:t>
            </w:r>
          </w:p>
        </w:tc>
      </w:tr>
      <w:tr w:rsidR="001A18FD" w:rsidRPr="00755A17" w:rsidTr="0078189A">
        <w:trPr>
          <w:trHeight w:val="210"/>
        </w:trPr>
        <w:tc>
          <w:tcPr>
            <w:tcW w:w="621" w:type="dxa"/>
          </w:tcPr>
          <w:p w:rsidR="001A18FD" w:rsidRPr="00281732" w:rsidRDefault="001A18FD" w:rsidP="0078189A">
            <w:pPr>
              <w:jc w:val="center"/>
            </w:pPr>
            <w:r w:rsidRPr="00281732">
              <w:t>1</w:t>
            </w:r>
          </w:p>
        </w:tc>
        <w:tc>
          <w:tcPr>
            <w:tcW w:w="2322" w:type="dxa"/>
          </w:tcPr>
          <w:p w:rsidR="001A18FD" w:rsidRPr="00281732" w:rsidRDefault="001A18FD" w:rsidP="0078189A">
            <w:pPr>
              <w:jc w:val="center"/>
            </w:pPr>
            <w:r w:rsidRPr="00281732">
              <w:t>2</w:t>
            </w:r>
          </w:p>
        </w:tc>
        <w:tc>
          <w:tcPr>
            <w:tcW w:w="1455" w:type="dxa"/>
          </w:tcPr>
          <w:p w:rsidR="001A18FD" w:rsidRPr="00281732" w:rsidRDefault="001A18FD" w:rsidP="0078189A">
            <w:pPr>
              <w:jc w:val="center"/>
            </w:pPr>
            <w:r w:rsidRPr="00281732">
              <w:t>3</w:t>
            </w:r>
          </w:p>
        </w:tc>
        <w:tc>
          <w:tcPr>
            <w:tcW w:w="894" w:type="dxa"/>
          </w:tcPr>
          <w:p w:rsidR="001A18FD" w:rsidRPr="00281732" w:rsidRDefault="001A18FD" w:rsidP="0078189A">
            <w:pPr>
              <w:jc w:val="center"/>
            </w:pPr>
            <w:r w:rsidRPr="00281732">
              <w:t>4</w:t>
            </w:r>
          </w:p>
        </w:tc>
        <w:tc>
          <w:tcPr>
            <w:tcW w:w="992" w:type="dxa"/>
          </w:tcPr>
          <w:p w:rsidR="001A18FD" w:rsidRPr="00281732" w:rsidRDefault="001A18FD" w:rsidP="0078189A">
            <w:pPr>
              <w:jc w:val="center"/>
            </w:pPr>
            <w:r w:rsidRPr="00281732">
              <w:t>5</w:t>
            </w:r>
          </w:p>
        </w:tc>
        <w:tc>
          <w:tcPr>
            <w:tcW w:w="993" w:type="dxa"/>
          </w:tcPr>
          <w:p w:rsidR="001A18FD" w:rsidRPr="00281732" w:rsidRDefault="001A18FD" w:rsidP="0078189A">
            <w:pPr>
              <w:jc w:val="center"/>
            </w:pPr>
            <w:r w:rsidRPr="00281732">
              <w:t>6</w:t>
            </w:r>
          </w:p>
        </w:tc>
        <w:tc>
          <w:tcPr>
            <w:tcW w:w="850" w:type="dxa"/>
          </w:tcPr>
          <w:p w:rsidR="001A18FD" w:rsidRPr="00281732" w:rsidRDefault="001A18FD" w:rsidP="0078189A">
            <w:pPr>
              <w:jc w:val="center"/>
            </w:pPr>
            <w:r w:rsidRPr="00281732">
              <w:t>7</w:t>
            </w:r>
          </w:p>
        </w:tc>
        <w:tc>
          <w:tcPr>
            <w:tcW w:w="980" w:type="dxa"/>
          </w:tcPr>
          <w:p w:rsidR="001A18FD" w:rsidRPr="00281732" w:rsidRDefault="001A18FD" w:rsidP="0078189A">
            <w:pPr>
              <w:jc w:val="center"/>
            </w:pPr>
            <w:r w:rsidRPr="00281732">
              <w:t>8</w:t>
            </w:r>
          </w:p>
        </w:tc>
        <w:tc>
          <w:tcPr>
            <w:tcW w:w="982" w:type="dxa"/>
          </w:tcPr>
          <w:p w:rsidR="001A18FD" w:rsidRPr="00281732" w:rsidRDefault="001A18FD" w:rsidP="0078189A">
            <w:pPr>
              <w:jc w:val="center"/>
            </w:pPr>
            <w:r w:rsidRPr="00281732">
              <w:t>9</w:t>
            </w:r>
          </w:p>
        </w:tc>
      </w:tr>
      <w:tr w:rsidR="001A18FD" w:rsidRPr="00755A17" w:rsidTr="0078189A">
        <w:trPr>
          <w:trHeight w:val="219"/>
        </w:trPr>
        <w:tc>
          <w:tcPr>
            <w:tcW w:w="621" w:type="dxa"/>
            <w:vMerge w:val="restart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1</w:t>
            </w:r>
          </w:p>
        </w:tc>
        <w:tc>
          <w:tcPr>
            <w:tcW w:w="2322" w:type="dxa"/>
            <w:vMerge w:val="restart"/>
            <w:shd w:val="clear" w:color="auto" w:fill="auto"/>
          </w:tcPr>
          <w:p w:rsidR="001A18FD" w:rsidRPr="00281732" w:rsidRDefault="001A18FD" w:rsidP="0078189A">
            <w:pPr>
              <w:rPr>
                <w:lang w:val="ru-RU"/>
              </w:rPr>
            </w:pPr>
            <w:r w:rsidRPr="00281732">
              <w:rPr>
                <w:lang w:val="ru-RU"/>
              </w:rPr>
              <w:t>Муниципальная программа «Защита насел</w:t>
            </w:r>
            <w:r w:rsidRPr="00281732">
              <w:rPr>
                <w:lang w:val="ru-RU"/>
              </w:rPr>
              <w:t>е</w:t>
            </w:r>
            <w:r w:rsidRPr="00281732">
              <w:rPr>
                <w:lang w:val="ru-RU"/>
              </w:rPr>
              <w:t>ния и территории города Липецка от чрезвычайных ситу</w:t>
            </w:r>
            <w:r w:rsidRPr="00281732">
              <w:rPr>
                <w:lang w:val="ru-RU"/>
              </w:rPr>
              <w:t>а</w:t>
            </w:r>
            <w:r w:rsidRPr="00281732">
              <w:rPr>
                <w:lang w:val="ru-RU"/>
              </w:rPr>
              <w:t>ций природного и техногенного характ</w:t>
            </w:r>
            <w:r w:rsidRPr="00281732">
              <w:rPr>
                <w:lang w:val="ru-RU"/>
              </w:rPr>
              <w:t>е</w:t>
            </w:r>
            <w:r w:rsidRPr="00281732">
              <w:rPr>
                <w:lang w:val="ru-RU"/>
              </w:rPr>
              <w:t>ра, обеспечение безопа</w:t>
            </w:r>
            <w:r w:rsidRPr="00281732">
              <w:rPr>
                <w:lang w:val="ru-RU"/>
              </w:rPr>
              <w:t>с</w:t>
            </w:r>
            <w:r w:rsidRPr="00281732">
              <w:rPr>
                <w:lang w:val="ru-RU"/>
              </w:rPr>
              <w:t>ного проживания гр</w:t>
            </w:r>
            <w:r w:rsidRPr="00281732">
              <w:rPr>
                <w:lang w:val="ru-RU"/>
              </w:rPr>
              <w:t>а</w:t>
            </w:r>
            <w:r w:rsidRPr="00281732">
              <w:rPr>
                <w:lang w:val="ru-RU"/>
              </w:rPr>
              <w:t>ждан на 2017-2022 г</w:t>
            </w:r>
            <w:r w:rsidRPr="00281732">
              <w:rPr>
                <w:lang w:val="ru-RU"/>
              </w:rPr>
              <w:t>о</w:t>
            </w:r>
            <w:r w:rsidRPr="00281732">
              <w:rPr>
                <w:lang w:val="ru-RU"/>
              </w:rPr>
              <w:t>ды»</w:t>
            </w:r>
          </w:p>
        </w:tc>
        <w:tc>
          <w:tcPr>
            <w:tcW w:w="1455" w:type="dxa"/>
          </w:tcPr>
          <w:p w:rsidR="001A18FD" w:rsidRPr="00281732" w:rsidRDefault="001A18FD" w:rsidP="0078189A">
            <w:r w:rsidRPr="00281732">
              <w:t>Всего</w:t>
            </w:r>
          </w:p>
        </w:tc>
        <w:tc>
          <w:tcPr>
            <w:tcW w:w="894" w:type="dxa"/>
          </w:tcPr>
          <w:p w:rsidR="001A18FD" w:rsidRPr="00281732" w:rsidRDefault="00281732" w:rsidP="007818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46035,0</w:t>
            </w:r>
          </w:p>
        </w:tc>
        <w:tc>
          <w:tcPr>
            <w:tcW w:w="992" w:type="dxa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993" w:type="dxa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850" w:type="dxa"/>
          </w:tcPr>
          <w:p w:rsidR="001A18FD" w:rsidRPr="00281732" w:rsidRDefault="001A18FD" w:rsidP="0078189A">
            <w:pPr>
              <w:ind w:left="-108"/>
              <w:jc w:val="center"/>
            </w:pPr>
            <w:r w:rsidRPr="00281732">
              <w:t>36749,0</w:t>
            </w:r>
          </w:p>
        </w:tc>
        <w:tc>
          <w:tcPr>
            <w:tcW w:w="980" w:type="dxa"/>
          </w:tcPr>
          <w:p w:rsidR="001A18FD" w:rsidRPr="00281732" w:rsidRDefault="001A18FD" w:rsidP="0078189A">
            <w:pPr>
              <w:ind w:left="-87"/>
              <w:jc w:val="center"/>
            </w:pPr>
            <w:r w:rsidRPr="00281732">
              <w:t>36749,0</w:t>
            </w:r>
          </w:p>
        </w:tc>
        <w:tc>
          <w:tcPr>
            <w:tcW w:w="982" w:type="dxa"/>
          </w:tcPr>
          <w:p w:rsidR="001A18FD" w:rsidRPr="00281732" w:rsidRDefault="001A18FD" w:rsidP="0078189A">
            <w:pPr>
              <w:ind w:left="-74"/>
              <w:jc w:val="center"/>
            </w:pPr>
            <w:r w:rsidRPr="00281732">
              <w:t>36749,0</w:t>
            </w:r>
          </w:p>
        </w:tc>
      </w:tr>
      <w:tr w:rsidR="001A18FD" w:rsidRPr="00755A17" w:rsidTr="0078189A">
        <w:trPr>
          <w:trHeight w:val="1399"/>
        </w:trPr>
        <w:tc>
          <w:tcPr>
            <w:tcW w:w="621" w:type="dxa"/>
            <w:vMerge/>
            <w:shd w:val="clear" w:color="auto" w:fill="auto"/>
          </w:tcPr>
          <w:p w:rsidR="001A18FD" w:rsidRPr="00281732" w:rsidRDefault="001A18FD" w:rsidP="0078189A">
            <w:pPr>
              <w:jc w:val="center"/>
            </w:pPr>
          </w:p>
        </w:tc>
        <w:tc>
          <w:tcPr>
            <w:tcW w:w="2322" w:type="dxa"/>
            <w:vMerge/>
            <w:shd w:val="clear" w:color="auto" w:fill="auto"/>
          </w:tcPr>
          <w:p w:rsidR="001A18FD" w:rsidRPr="00281732" w:rsidRDefault="001A18FD" w:rsidP="0078189A"/>
        </w:tc>
        <w:tc>
          <w:tcPr>
            <w:tcW w:w="1455" w:type="dxa"/>
            <w:shd w:val="clear" w:color="auto" w:fill="auto"/>
          </w:tcPr>
          <w:p w:rsidR="001A18FD" w:rsidRPr="00281732" w:rsidRDefault="001A18FD" w:rsidP="0078189A">
            <w:r w:rsidRPr="00281732">
              <w:t>бюджет г</w:t>
            </w:r>
            <w:r w:rsidRPr="00281732">
              <w:t>о</w:t>
            </w:r>
            <w:r w:rsidRPr="00281732">
              <w:t xml:space="preserve">рода </w:t>
            </w:r>
          </w:p>
        </w:tc>
        <w:tc>
          <w:tcPr>
            <w:tcW w:w="894" w:type="dxa"/>
            <w:shd w:val="clear" w:color="auto" w:fill="auto"/>
          </w:tcPr>
          <w:p w:rsidR="001A18FD" w:rsidRPr="00281732" w:rsidRDefault="00281732" w:rsidP="0078189A">
            <w:pPr>
              <w:jc w:val="center"/>
            </w:pPr>
            <w:r>
              <w:rPr>
                <w:lang w:val="ru-RU"/>
              </w:rPr>
              <w:t>46035</w:t>
            </w:r>
            <w:r w:rsidR="001A18FD" w:rsidRPr="00281732">
              <w:rPr>
                <w:lang w:val="ru-RU"/>
              </w:rPr>
              <w:t>,</w:t>
            </w:r>
            <w:r w:rsidR="001A18FD" w:rsidRPr="00281732">
              <w:t>0</w:t>
            </w:r>
          </w:p>
        </w:tc>
        <w:tc>
          <w:tcPr>
            <w:tcW w:w="992" w:type="dxa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993" w:type="dxa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850" w:type="dxa"/>
          </w:tcPr>
          <w:p w:rsidR="001A18FD" w:rsidRPr="00281732" w:rsidRDefault="001A18FD" w:rsidP="0078189A">
            <w:pPr>
              <w:ind w:left="-108"/>
              <w:jc w:val="center"/>
            </w:pPr>
            <w:r w:rsidRPr="00281732">
              <w:t>36749,0</w:t>
            </w:r>
          </w:p>
        </w:tc>
        <w:tc>
          <w:tcPr>
            <w:tcW w:w="980" w:type="dxa"/>
          </w:tcPr>
          <w:p w:rsidR="001A18FD" w:rsidRPr="00281732" w:rsidRDefault="001A18FD" w:rsidP="0078189A">
            <w:pPr>
              <w:ind w:hanging="108"/>
              <w:jc w:val="center"/>
            </w:pPr>
            <w:r w:rsidRPr="00281732">
              <w:t>36749,0</w:t>
            </w:r>
          </w:p>
        </w:tc>
        <w:tc>
          <w:tcPr>
            <w:tcW w:w="982" w:type="dxa"/>
          </w:tcPr>
          <w:p w:rsidR="001A18FD" w:rsidRPr="00281732" w:rsidRDefault="001A18FD" w:rsidP="0078189A">
            <w:pPr>
              <w:ind w:left="-74"/>
              <w:jc w:val="center"/>
            </w:pPr>
            <w:r w:rsidRPr="00281732">
              <w:t>36749,0</w:t>
            </w:r>
          </w:p>
        </w:tc>
      </w:tr>
      <w:tr w:rsidR="001A18FD" w:rsidRPr="00755A17" w:rsidTr="0078189A">
        <w:trPr>
          <w:trHeight w:val="563"/>
        </w:trPr>
        <w:tc>
          <w:tcPr>
            <w:tcW w:w="621" w:type="dxa"/>
            <w:vMerge w:val="restart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1.1</w:t>
            </w:r>
          </w:p>
        </w:tc>
        <w:tc>
          <w:tcPr>
            <w:tcW w:w="2322" w:type="dxa"/>
            <w:vMerge w:val="restart"/>
            <w:shd w:val="clear" w:color="auto" w:fill="auto"/>
          </w:tcPr>
          <w:p w:rsidR="001A18FD" w:rsidRPr="00281732" w:rsidRDefault="001A18FD" w:rsidP="0078189A">
            <w:pPr>
              <w:rPr>
                <w:lang w:val="ru-RU"/>
              </w:rPr>
            </w:pPr>
            <w:r w:rsidRPr="00281732">
              <w:rPr>
                <w:lang w:val="ru-RU"/>
              </w:rPr>
              <w:t>Подпрограмма «Обесп</w:t>
            </w:r>
            <w:r w:rsidRPr="00281732">
              <w:rPr>
                <w:lang w:val="ru-RU"/>
              </w:rPr>
              <w:t>е</w:t>
            </w:r>
            <w:r w:rsidRPr="00281732">
              <w:rPr>
                <w:lang w:val="ru-RU"/>
              </w:rPr>
              <w:t>чение безопасности нас</w:t>
            </w:r>
            <w:r w:rsidRPr="00281732">
              <w:rPr>
                <w:lang w:val="ru-RU"/>
              </w:rPr>
              <w:t>е</w:t>
            </w:r>
            <w:r w:rsidRPr="00281732">
              <w:rPr>
                <w:lang w:val="ru-RU"/>
              </w:rPr>
              <w:t>ления и территории гор</w:t>
            </w:r>
            <w:r w:rsidRPr="00281732">
              <w:rPr>
                <w:lang w:val="ru-RU"/>
              </w:rPr>
              <w:t>о</w:t>
            </w:r>
            <w:r w:rsidRPr="00281732">
              <w:rPr>
                <w:lang w:val="ru-RU"/>
              </w:rPr>
              <w:t>да Липецка при угрозе возникновения чрезв</w:t>
            </w:r>
            <w:r w:rsidRPr="00281732">
              <w:rPr>
                <w:lang w:val="ru-RU"/>
              </w:rPr>
              <w:t>ы</w:t>
            </w:r>
            <w:r w:rsidRPr="00281732">
              <w:rPr>
                <w:lang w:val="ru-RU"/>
              </w:rPr>
              <w:t>чайных ситуаций пр</w:t>
            </w:r>
            <w:r w:rsidRPr="00281732">
              <w:rPr>
                <w:lang w:val="ru-RU"/>
              </w:rPr>
              <w:t>и</w:t>
            </w:r>
            <w:r w:rsidRPr="00281732">
              <w:rPr>
                <w:lang w:val="ru-RU"/>
              </w:rPr>
              <w:t>родного и техногенного характ</w:t>
            </w:r>
            <w:r w:rsidRPr="00281732">
              <w:rPr>
                <w:lang w:val="ru-RU"/>
              </w:rPr>
              <w:t>е</w:t>
            </w:r>
            <w:r w:rsidRPr="00281732">
              <w:rPr>
                <w:lang w:val="ru-RU"/>
              </w:rPr>
              <w:t>ра, обеспечение мер перви</w:t>
            </w:r>
            <w:r w:rsidRPr="00281732">
              <w:rPr>
                <w:lang w:val="ru-RU"/>
              </w:rPr>
              <w:t>ч</w:t>
            </w:r>
            <w:r w:rsidRPr="00281732">
              <w:rPr>
                <w:lang w:val="ru-RU"/>
              </w:rPr>
              <w:t>ной пожарной безопасности и безопасности на водных объе</w:t>
            </w:r>
            <w:r w:rsidRPr="00281732">
              <w:rPr>
                <w:lang w:val="ru-RU"/>
              </w:rPr>
              <w:t>к</w:t>
            </w:r>
            <w:r w:rsidRPr="00281732">
              <w:rPr>
                <w:lang w:val="ru-RU"/>
              </w:rPr>
              <w:t>тах»</w:t>
            </w:r>
          </w:p>
        </w:tc>
        <w:tc>
          <w:tcPr>
            <w:tcW w:w="1455" w:type="dxa"/>
            <w:shd w:val="clear" w:color="auto" w:fill="auto"/>
          </w:tcPr>
          <w:p w:rsidR="001A18FD" w:rsidRPr="00281732" w:rsidRDefault="001A18FD" w:rsidP="0078189A">
            <w:r w:rsidRPr="00281732">
              <w:t>Всего</w:t>
            </w:r>
          </w:p>
        </w:tc>
        <w:tc>
          <w:tcPr>
            <w:tcW w:w="894" w:type="dxa"/>
            <w:shd w:val="clear" w:color="auto" w:fill="auto"/>
          </w:tcPr>
          <w:p w:rsidR="001A18FD" w:rsidRPr="00281732" w:rsidRDefault="00281732" w:rsidP="0078189A">
            <w:pPr>
              <w:jc w:val="center"/>
            </w:pPr>
            <w:r>
              <w:rPr>
                <w:lang w:val="ru-RU"/>
              </w:rPr>
              <w:t>46035</w:t>
            </w:r>
            <w:r w:rsidR="001A18FD" w:rsidRPr="00281732">
              <w:t>,0</w:t>
            </w:r>
          </w:p>
        </w:tc>
        <w:tc>
          <w:tcPr>
            <w:tcW w:w="992" w:type="dxa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993" w:type="dxa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850" w:type="dxa"/>
          </w:tcPr>
          <w:p w:rsidR="001A18FD" w:rsidRPr="00281732" w:rsidRDefault="001A18FD" w:rsidP="0078189A">
            <w:pPr>
              <w:ind w:left="-108"/>
              <w:jc w:val="center"/>
            </w:pPr>
            <w:r w:rsidRPr="00281732">
              <w:t>36749,0</w:t>
            </w:r>
          </w:p>
        </w:tc>
        <w:tc>
          <w:tcPr>
            <w:tcW w:w="980" w:type="dxa"/>
          </w:tcPr>
          <w:p w:rsidR="001A18FD" w:rsidRPr="00281732" w:rsidRDefault="001A18FD" w:rsidP="0078189A">
            <w:pPr>
              <w:ind w:left="-87"/>
              <w:jc w:val="center"/>
            </w:pPr>
            <w:r w:rsidRPr="00281732">
              <w:t>36749,0</w:t>
            </w:r>
          </w:p>
        </w:tc>
        <w:tc>
          <w:tcPr>
            <w:tcW w:w="982" w:type="dxa"/>
          </w:tcPr>
          <w:p w:rsidR="001A18FD" w:rsidRPr="00281732" w:rsidRDefault="001A18FD" w:rsidP="0078189A">
            <w:pPr>
              <w:ind w:left="-74"/>
              <w:jc w:val="center"/>
            </w:pPr>
            <w:r w:rsidRPr="00281732">
              <w:t>36749,0</w:t>
            </w:r>
          </w:p>
        </w:tc>
      </w:tr>
      <w:tr w:rsidR="001A18FD" w:rsidRPr="00755A17" w:rsidTr="0078189A">
        <w:trPr>
          <w:trHeight w:val="1701"/>
        </w:trPr>
        <w:tc>
          <w:tcPr>
            <w:tcW w:w="621" w:type="dxa"/>
            <w:vMerge/>
            <w:shd w:val="clear" w:color="auto" w:fill="auto"/>
          </w:tcPr>
          <w:p w:rsidR="001A18FD" w:rsidRPr="00281732" w:rsidRDefault="001A18FD" w:rsidP="0078189A">
            <w:pPr>
              <w:jc w:val="center"/>
            </w:pPr>
          </w:p>
        </w:tc>
        <w:tc>
          <w:tcPr>
            <w:tcW w:w="2322" w:type="dxa"/>
            <w:vMerge/>
            <w:shd w:val="clear" w:color="auto" w:fill="auto"/>
          </w:tcPr>
          <w:p w:rsidR="001A18FD" w:rsidRPr="00281732" w:rsidRDefault="001A18FD" w:rsidP="0078189A"/>
        </w:tc>
        <w:tc>
          <w:tcPr>
            <w:tcW w:w="1455" w:type="dxa"/>
            <w:shd w:val="clear" w:color="auto" w:fill="auto"/>
          </w:tcPr>
          <w:p w:rsidR="001A18FD" w:rsidRPr="00281732" w:rsidRDefault="001A18FD" w:rsidP="0078189A">
            <w:r w:rsidRPr="00281732">
              <w:t>бюджет г</w:t>
            </w:r>
            <w:r w:rsidRPr="00281732">
              <w:t>о</w:t>
            </w:r>
            <w:r w:rsidRPr="00281732">
              <w:t xml:space="preserve">рода </w:t>
            </w:r>
          </w:p>
        </w:tc>
        <w:tc>
          <w:tcPr>
            <w:tcW w:w="894" w:type="dxa"/>
            <w:shd w:val="clear" w:color="auto" w:fill="auto"/>
          </w:tcPr>
          <w:p w:rsidR="001A18FD" w:rsidRPr="00281732" w:rsidRDefault="00281732" w:rsidP="0078189A">
            <w:pPr>
              <w:jc w:val="center"/>
            </w:pPr>
            <w:r>
              <w:rPr>
                <w:lang w:val="ru-RU"/>
              </w:rPr>
              <w:t>46035</w:t>
            </w:r>
            <w:r w:rsidR="001A18FD" w:rsidRPr="00281732">
              <w:t>,0</w:t>
            </w:r>
          </w:p>
        </w:tc>
        <w:tc>
          <w:tcPr>
            <w:tcW w:w="992" w:type="dxa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993" w:type="dxa"/>
            <w:shd w:val="clear" w:color="auto" w:fill="auto"/>
          </w:tcPr>
          <w:p w:rsidR="001A18FD" w:rsidRPr="00281732" w:rsidRDefault="001A18FD" w:rsidP="0078189A">
            <w:pPr>
              <w:jc w:val="center"/>
            </w:pPr>
            <w:r w:rsidRPr="00281732">
              <w:t>36749,0</w:t>
            </w:r>
          </w:p>
        </w:tc>
        <w:tc>
          <w:tcPr>
            <w:tcW w:w="850" w:type="dxa"/>
          </w:tcPr>
          <w:p w:rsidR="001A18FD" w:rsidRPr="00281732" w:rsidRDefault="001A18FD" w:rsidP="0078189A">
            <w:pPr>
              <w:ind w:left="-108"/>
              <w:jc w:val="center"/>
            </w:pPr>
            <w:r w:rsidRPr="00281732">
              <w:t>36749,0</w:t>
            </w:r>
          </w:p>
        </w:tc>
        <w:tc>
          <w:tcPr>
            <w:tcW w:w="980" w:type="dxa"/>
          </w:tcPr>
          <w:p w:rsidR="001A18FD" w:rsidRPr="00281732" w:rsidRDefault="001A18FD" w:rsidP="0078189A">
            <w:pPr>
              <w:ind w:left="-87"/>
              <w:jc w:val="center"/>
            </w:pPr>
            <w:r w:rsidRPr="00281732">
              <w:t>36749,0</w:t>
            </w:r>
          </w:p>
        </w:tc>
        <w:tc>
          <w:tcPr>
            <w:tcW w:w="982" w:type="dxa"/>
          </w:tcPr>
          <w:p w:rsidR="001A18FD" w:rsidRPr="00281732" w:rsidRDefault="001A18FD" w:rsidP="0078189A">
            <w:pPr>
              <w:ind w:left="-74"/>
              <w:jc w:val="center"/>
              <w:rPr>
                <w:lang w:val="ru-RU"/>
              </w:rPr>
            </w:pPr>
            <w:r w:rsidRPr="00281732">
              <w:t>36749,0</w:t>
            </w:r>
            <w:r w:rsidR="00680F78" w:rsidRPr="00281732">
              <w:rPr>
                <w:lang w:val="ru-RU"/>
              </w:rPr>
              <w:t>»</w:t>
            </w:r>
          </w:p>
        </w:tc>
      </w:tr>
    </w:tbl>
    <w:p w:rsidR="0071244B" w:rsidRDefault="006D6DD3" w:rsidP="00302356">
      <w:pPr>
        <w:ind w:firstLine="709"/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lastRenderedPageBreak/>
        <w:t>2</w:t>
      </w:r>
      <w:r w:rsidR="0071244B">
        <w:rPr>
          <w:sz w:val="28"/>
          <w:szCs w:val="28"/>
          <w:lang w:val="ru-RU"/>
        </w:rPr>
        <w:t xml:space="preserve">. В приложении к  муниципальной программе города Липецка </w:t>
      </w:r>
      <w:r w:rsidR="0071244B" w:rsidRPr="00302356">
        <w:rPr>
          <w:sz w:val="28"/>
          <w:szCs w:val="28"/>
          <w:lang w:val="ru-RU"/>
        </w:rPr>
        <w:t>«Защита населения и территории города Л</w:t>
      </w:r>
      <w:r w:rsidR="0071244B" w:rsidRPr="00302356">
        <w:rPr>
          <w:sz w:val="28"/>
          <w:szCs w:val="28"/>
          <w:lang w:val="ru-RU"/>
        </w:rPr>
        <w:t>и</w:t>
      </w:r>
      <w:r w:rsidR="0071244B" w:rsidRPr="00302356">
        <w:rPr>
          <w:sz w:val="28"/>
          <w:szCs w:val="28"/>
          <w:lang w:val="ru-RU"/>
        </w:rPr>
        <w:t xml:space="preserve">пецка от чрезвычайных   ситуаций природного </w:t>
      </w:r>
      <w:r>
        <w:rPr>
          <w:sz w:val="28"/>
          <w:szCs w:val="28"/>
          <w:lang w:val="ru-RU"/>
        </w:rPr>
        <w:t>и</w:t>
      </w:r>
      <w:r w:rsidR="0071244B" w:rsidRPr="00302356">
        <w:rPr>
          <w:sz w:val="28"/>
          <w:szCs w:val="28"/>
          <w:lang w:val="ru-RU"/>
        </w:rPr>
        <w:t xml:space="preserve">  техногенного характера, обеспеч</w:t>
      </w:r>
      <w:r w:rsidR="0071244B" w:rsidRPr="00302356">
        <w:rPr>
          <w:sz w:val="28"/>
          <w:szCs w:val="28"/>
          <w:lang w:val="ru-RU"/>
        </w:rPr>
        <w:t>е</w:t>
      </w:r>
      <w:r w:rsidR="0071244B" w:rsidRPr="00302356">
        <w:rPr>
          <w:sz w:val="28"/>
          <w:szCs w:val="28"/>
          <w:lang w:val="ru-RU"/>
        </w:rPr>
        <w:t xml:space="preserve">ние безопасного проживания граждан на </w:t>
      </w:r>
      <w:r>
        <w:rPr>
          <w:sz w:val="28"/>
          <w:szCs w:val="28"/>
          <w:lang w:val="ru-RU"/>
        </w:rPr>
        <w:t>2017-2022</w:t>
      </w:r>
      <w:r w:rsidR="0071244B" w:rsidRPr="00302356">
        <w:rPr>
          <w:sz w:val="28"/>
          <w:szCs w:val="28"/>
          <w:lang w:val="ru-RU"/>
        </w:rPr>
        <w:t xml:space="preserve"> годы»</w:t>
      </w:r>
      <w:r w:rsidR="0071244B">
        <w:rPr>
          <w:sz w:val="28"/>
          <w:szCs w:val="28"/>
          <w:lang w:val="ru-RU"/>
        </w:rPr>
        <w:t>:</w:t>
      </w:r>
    </w:p>
    <w:p w:rsidR="00EC130B" w:rsidRDefault="006D6DD3" w:rsidP="007D73A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="0071244B" w:rsidRPr="0071244B">
        <w:rPr>
          <w:sz w:val="28"/>
          <w:szCs w:val="28"/>
          <w:lang w:val="ru-RU"/>
        </w:rPr>
        <w:t xml:space="preserve"> </w:t>
      </w:r>
      <w:r w:rsidR="00B33A9A">
        <w:rPr>
          <w:sz w:val="28"/>
          <w:szCs w:val="28"/>
          <w:lang w:val="ru-RU"/>
        </w:rPr>
        <w:t>В</w:t>
      </w:r>
      <w:r w:rsidR="0071244B" w:rsidRPr="0071244B">
        <w:rPr>
          <w:sz w:val="28"/>
          <w:szCs w:val="28"/>
          <w:lang w:val="ru-RU"/>
        </w:rPr>
        <w:t xml:space="preserve">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</w:t>
      </w:r>
      <w:r w:rsidR="0071244B" w:rsidRPr="0071244B">
        <w:rPr>
          <w:sz w:val="28"/>
          <w:szCs w:val="28"/>
          <w:lang w:val="ru-RU"/>
        </w:rPr>
        <w:t>а</w:t>
      </w:r>
      <w:r w:rsidR="0071244B" w:rsidRPr="0071244B">
        <w:rPr>
          <w:sz w:val="28"/>
          <w:szCs w:val="28"/>
          <w:lang w:val="ru-RU"/>
        </w:rPr>
        <w:t xml:space="preserve">рактера, </w:t>
      </w:r>
      <w:r>
        <w:rPr>
          <w:sz w:val="28"/>
          <w:szCs w:val="28"/>
          <w:lang w:val="ru-RU"/>
        </w:rPr>
        <w:t xml:space="preserve">обеспечение мер первичной пожарной безопасности и безопасности на водных объектах» </w:t>
      </w:r>
      <w:r w:rsidR="0071244B" w:rsidRPr="0071244B">
        <w:rPr>
          <w:sz w:val="28"/>
          <w:szCs w:val="28"/>
          <w:lang w:val="ru-RU"/>
        </w:rPr>
        <w:t>муниципальной программы города Липецка</w:t>
      </w:r>
      <w:r w:rsidR="0071244B">
        <w:rPr>
          <w:sz w:val="28"/>
          <w:szCs w:val="28"/>
          <w:lang w:val="ru-RU"/>
        </w:rPr>
        <w:t xml:space="preserve"> </w:t>
      </w:r>
      <w:r w:rsidR="0071244B" w:rsidRPr="0071244B">
        <w:rPr>
          <w:sz w:val="28"/>
          <w:szCs w:val="28"/>
          <w:lang w:val="ru-RU"/>
        </w:rPr>
        <w:t>«Защита населения и территории г</w:t>
      </w:r>
      <w:r w:rsidR="0071244B">
        <w:rPr>
          <w:sz w:val="28"/>
          <w:szCs w:val="28"/>
          <w:lang w:val="ru-RU"/>
        </w:rPr>
        <w:t xml:space="preserve">орода Липецка от чрезвычайных </w:t>
      </w:r>
      <w:r w:rsidR="0071244B" w:rsidRPr="0071244B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="0071244B" w:rsidRPr="0071244B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>2017 – 2022</w:t>
      </w:r>
      <w:r w:rsidR="0071244B">
        <w:rPr>
          <w:sz w:val="28"/>
          <w:szCs w:val="28"/>
          <w:lang w:val="ru-RU"/>
        </w:rPr>
        <w:t xml:space="preserve"> год</w:t>
      </w:r>
      <w:r w:rsidR="00AE6100">
        <w:rPr>
          <w:sz w:val="28"/>
          <w:szCs w:val="28"/>
          <w:lang w:val="ru-RU"/>
        </w:rPr>
        <w:t>ы</w:t>
      </w:r>
      <w:r w:rsidR="0071244B">
        <w:rPr>
          <w:sz w:val="28"/>
          <w:szCs w:val="28"/>
          <w:lang w:val="ru-RU"/>
        </w:rPr>
        <w:t xml:space="preserve">» </w:t>
      </w:r>
      <w:r w:rsidR="0071244B" w:rsidRPr="0071244B">
        <w:rPr>
          <w:sz w:val="28"/>
          <w:szCs w:val="28"/>
          <w:lang w:val="ru-RU"/>
        </w:rPr>
        <w:t xml:space="preserve">позицию </w:t>
      </w:r>
      <w:r w:rsidR="0071244B" w:rsidRPr="0071244B">
        <w:rPr>
          <w:color w:val="000000"/>
          <w:sz w:val="28"/>
          <w:szCs w:val="28"/>
          <w:lang w:val="ru-RU"/>
        </w:rPr>
        <w:t>«</w:t>
      </w:r>
      <w:r w:rsidR="0071244B" w:rsidRPr="0071244B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 w:rsidR="0071244B" w:rsidRPr="0071244B">
        <w:rPr>
          <w:color w:val="000000"/>
          <w:sz w:val="28"/>
          <w:szCs w:val="28"/>
          <w:lang w:val="ru-RU"/>
        </w:rPr>
        <w:t xml:space="preserve">» </w:t>
      </w:r>
      <w:r w:rsidR="0071244B" w:rsidRPr="0071244B">
        <w:rPr>
          <w:sz w:val="28"/>
          <w:szCs w:val="28"/>
          <w:lang w:val="ru-RU"/>
        </w:rPr>
        <w:t>изложить в следующей р</w:t>
      </w:r>
      <w:r w:rsidR="0071244B" w:rsidRPr="0071244B">
        <w:rPr>
          <w:sz w:val="28"/>
          <w:szCs w:val="28"/>
          <w:lang w:val="ru-RU"/>
        </w:rPr>
        <w:t>е</w:t>
      </w:r>
      <w:r w:rsidR="0071244B" w:rsidRPr="0071244B">
        <w:rPr>
          <w:sz w:val="28"/>
          <w:szCs w:val="28"/>
          <w:lang w:val="ru-RU"/>
        </w:rPr>
        <w:t>дакции:</w:t>
      </w:r>
    </w:p>
    <w:p w:rsidR="00677B03" w:rsidRPr="00A07E77" w:rsidRDefault="00677B03" w:rsidP="007D73A5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281732" w:rsidRPr="00281732" w:rsidTr="00281732">
        <w:tc>
          <w:tcPr>
            <w:tcW w:w="4928" w:type="dxa"/>
          </w:tcPr>
          <w:p w:rsidR="00281732" w:rsidRPr="00281732" w:rsidRDefault="00281732" w:rsidP="00FB3E76">
            <w:pPr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</w:t>
            </w:r>
            <w:r w:rsidRPr="00281732">
              <w:rPr>
                <w:sz w:val="24"/>
                <w:szCs w:val="24"/>
                <w:lang w:val="ru-RU"/>
              </w:rPr>
              <w:t>ц</w:t>
            </w:r>
            <w:r w:rsidRPr="00281732">
              <w:rPr>
                <w:sz w:val="24"/>
                <w:szCs w:val="24"/>
                <w:lang w:val="ru-RU"/>
              </w:rPr>
              <w:t xml:space="preserve">ка с разбивкой по годам </w:t>
            </w:r>
          </w:p>
        </w:tc>
        <w:tc>
          <w:tcPr>
            <w:tcW w:w="5103" w:type="dxa"/>
          </w:tcPr>
          <w:p w:rsidR="00281732" w:rsidRPr="00281732" w:rsidRDefault="00281732" w:rsidP="00FB3E76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2017 год – 46035,0 тыс. рублей</w:t>
            </w:r>
          </w:p>
          <w:p w:rsidR="00281732" w:rsidRPr="00281732" w:rsidRDefault="00281732" w:rsidP="00FB3E76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2018 год – 36749,0 тыс. рублей</w:t>
            </w:r>
          </w:p>
          <w:p w:rsidR="00281732" w:rsidRPr="00281732" w:rsidRDefault="00281732" w:rsidP="00FB3E76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2019 год – 36749,0 тыс. рублей</w:t>
            </w:r>
          </w:p>
          <w:p w:rsidR="00281732" w:rsidRPr="00281732" w:rsidRDefault="00281732" w:rsidP="00FB3E76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2020 год – 36749,0 тыс. рублей</w:t>
            </w:r>
          </w:p>
          <w:p w:rsidR="00281732" w:rsidRPr="00281732" w:rsidRDefault="00281732" w:rsidP="00FB3E76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2021 год – 36749,0 тыс. рублей</w:t>
            </w:r>
          </w:p>
          <w:p w:rsidR="00281732" w:rsidRPr="00281732" w:rsidRDefault="00281732" w:rsidP="00FB3E76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2022 год – 36749,0 тыс. рублей</w:t>
            </w:r>
          </w:p>
          <w:p w:rsidR="00281732" w:rsidRPr="00281732" w:rsidRDefault="00281732" w:rsidP="00FB3E76">
            <w:pPr>
              <w:jc w:val="both"/>
              <w:rPr>
                <w:sz w:val="24"/>
                <w:szCs w:val="24"/>
                <w:lang w:val="ru-RU"/>
              </w:rPr>
            </w:pPr>
            <w:r w:rsidRPr="00281732">
              <w:rPr>
                <w:sz w:val="24"/>
                <w:szCs w:val="24"/>
                <w:lang w:val="ru-RU"/>
              </w:rPr>
              <w:t>Итого:  229780,0  тыс. рублей»</w:t>
            </w:r>
          </w:p>
        </w:tc>
      </w:tr>
    </w:tbl>
    <w:p w:rsidR="0038486E" w:rsidRDefault="00F255C1" w:rsidP="00207CB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</w:p>
    <w:p w:rsidR="006D6DD3" w:rsidRPr="00A07E77" w:rsidRDefault="0038486E" w:rsidP="006D6D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F255C1">
        <w:rPr>
          <w:sz w:val="28"/>
          <w:szCs w:val="28"/>
          <w:lang w:val="ru-RU"/>
        </w:rPr>
        <w:t xml:space="preserve">  </w:t>
      </w:r>
      <w:r w:rsidR="006D6DD3">
        <w:rPr>
          <w:sz w:val="28"/>
          <w:szCs w:val="28"/>
          <w:lang w:val="ru-RU"/>
        </w:rPr>
        <w:t>2.2.</w:t>
      </w:r>
      <w:r w:rsidR="0071244B">
        <w:rPr>
          <w:sz w:val="28"/>
          <w:szCs w:val="28"/>
          <w:lang w:val="ru-RU"/>
        </w:rPr>
        <w:t xml:space="preserve"> </w:t>
      </w:r>
      <w:r w:rsidR="006D6DD3">
        <w:rPr>
          <w:sz w:val="28"/>
          <w:szCs w:val="28"/>
          <w:lang w:val="ru-RU"/>
        </w:rPr>
        <w:t xml:space="preserve">Раздел 6. </w:t>
      </w:r>
      <w:r w:rsidR="006D6DD3" w:rsidRPr="00110FE1">
        <w:rPr>
          <w:sz w:val="28"/>
          <w:szCs w:val="28"/>
          <w:lang w:val="ru-RU"/>
        </w:rPr>
        <w:t xml:space="preserve">«Ресурсное обеспечение </w:t>
      </w:r>
      <w:r w:rsidR="006D6DD3">
        <w:rPr>
          <w:sz w:val="28"/>
          <w:szCs w:val="28"/>
          <w:lang w:val="ru-RU"/>
        </w:rPr>
        <w:t>под</w:t>
      </w:r>
      <w:r w:rsidR="006D6DD3" w:rsidRPr="00110FE1">
        <w:rPr>
          <w:sz w:val="28"/>
          <w:szCs w:val="28"/>
          <w:lang w:val="ru-RU"/>
        </w:rPr>
        <w:t>программы»</w:t>
      </w:r>
      <w:r w:rsidR="006D6DD3">
        <w:rPr>
          <w:sz w:val="28"/>
          <w:szCs w:val="28"/>
          <w:lang w:val="ru-RU"/>
        </w:rPr>
        <w:t xml:space="preserve"> изложить в следующей редакции:</w:t>
      </w:r>
    </w:p>
    <w:p w:rsidR="00A12DB6" w:rsidRDefault="00A12DB6" w:rsidP="006D6DD3">
      <w:pPr>
        <w:jc w:val="both"/>
        <w:rPr>
          <w:sz w:val="28"/>
          <w:szCs w:val="28"/>
          <w:lang w:val="ru-RU"/>
        </w:rPr>
      </w:pPr>
    </w:p>
    <w:p w:rsidR="006D6DD3" w:rsidRPr="006D6DD3" w:rsidRDefault="006D6DD3" w:rsidP="006D6DD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6D6DD3">
        <w:rPr>
          <w:sz w:val="28"/>
          <w:szCs w:val="28"/>
          <w:lang w:val="ru-RU"/>
        </w:rPr>
        <w:t>6. Ресурсное обеспечение подпрогра</w:t>
      </w:r>
      <w:r w:rsidRPr="006D6DD3">
        <w:rPr>
          <w:sz w:val="28"/>
          <w:szCs w:val="28"/>
          <w:lang w:val="ru-RU"/>
        </w:rPr>
        <w:t>м</w:t>
      </w:r>
      <w:r w:rsidRPr="006D6DD3">
        <w:rPr>
          <w:sz w:val="28"/>
          <w:szCs w:val="28"/>
          <w:lang w:val="ru-RU"/>
        </w:rPr>
        <w:t>мы</w:t>
      </w:r>
    </w:p>
    <w:p w:rsidR="006D6DD3" w:rsidRPr="00677B03" w:rsidRDefault="006D6DD3" w:rsidP="006D6DD3">
      <w:pPr>
        <w:rPr>
          <w:b/>
          <w:sz w:val="28"/>
          <w:szCs w:val="28"/>
          <w:lang w:val="ru-RU"/>
        </w:rPr>
      </w:pPr>
    </w:p>
    <w:p w:rsidR="006D6DD3" w:rsidRPr="006D6DD3" w:rsidRDefault="006D6DD3" w:rsidP="006D6DD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6D6DD3">
        <w:rPr>
          <w:sz w:val="28"/>
          <w:szCs w:val="28"/>
          <w:lang w:val="ru-RU"/>
        </w:rPr>
        <w:t xml:space="preserve">           Ресурсное обеспечение подпрограммы осуществляется за счет средств</w:t>
      </w:r>
    </w:p>
    <w:p w:rsidR="006D6DD3" w:rsidRPr="006D6DD3" w:rsidRDefault="006D6DD3" w:rsidP="006D6DD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6D6DD3">
        <w:rPr>
          <w:sz w:val="28"/>
          <w:szCs w:val="28"/>
          <w:lang w:val="ru-RU"/>
        </w:rPr>
        <w:t>бюджета города Липецка и составляет:</w:t>
      </w:r>
    </w:p>
    <w:p w:rsidR="006D6DD3" w:rsidRPr="006D6DD3" w:rsidRDefault="006D6DD3" w:rsidP="006D6DD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6D6DD3">
        <w:rPr>
          <w:sz w:val="28"/>
          <w:szCs w:val="28"/>
          <w:lang w:val="ru-RU"/>
        </w:rPr>
        <w:t xml:space="preserve">всего – </w:t>
      </w:r>
      <w:r w:rsidR="00281732">
        <w:rPr>
          <w:sz w:val="28"/>
          <w:szCs w:val="28"/>
          <w:lang w:val="ru-RU"/>
        </w:rPr>
        <w:t>229780</w:t>
      </w:r>
      <w:r w:rsidRPr="006D6DD3">
        <w:rPr>
          <w:sz w:val="28"/>
          <w:szCs w:val="28"/>
          <w:lang w:val="ru-RU"/>
        </w:rPr>
        <w:t>,0  тыс. руб., в т.ч.:</w:t>
      </w:r>
    </w:p>
    <w:p w:rsidR="00281732" w:rsidRPr="00281732" w:rsidRDefault="00281732" w:rsidP="00281732">
      <w:pPr>
        <w:jc w:val="both"/>
        <w:rPr>
          <w:sz w:val="28"/>
          <w:szCs w:val="28"/>
          <w:lang w:val="ru-RU"/>
        </w:rPr>
      </w:pPr>
      <w:r w:rsidRPr="00281732">
        <w:rPr>
          <w:sz w:val="28"/>
          <w:szCs w:val="28"/>
          <w:lang w:val="ru-RU"/>
        </w:rPr>
        <w:t>2017 год – 46035,0 тыс. рублей</w:t>
      </w:r>
    </w:p>
    <w:p w:rsidR="00281732" w:rsidRPr="00281732" w:rsidRDefault="00281732" w:rsidP="00281732">
      <w:pPr>
        <w:jc w:val="both"/>
        <w:rPr>
          <w:sz w:val="28"/>
          <w:szCs w:val="28"/>
          <w:lang w:val="ru-RU"/>
        </w:rPr>
      </w:pPr>
      <w:r w:rsidRPr="00281732">
        <w:rPr>
          <w:sz w:val="28"/>
          <w:szCs w:val="28"/>
          <w:lang w:val="ru-RU"/>
        </w:rPr>
        <w:t>2018 год – 36749,0 тыс. рублей</w:t>
      </w:r>
    </w:p>
    <w:p w:rsidR="00281732" w:rsidRPr="00281732" w:rsidRDefault="00281732" w:rsidP="00281732">
      <w:pPr>
        <w:jc w:val="both"/>
        <w:rPr>
          <w:sz w:val="28"/>
          <w:szCs w:val="28"/>
          <w:lang w:val="ru-RU"/>
        </w:rPr>
      </w:pPr>
      <w:r w:rsidRPr="00281732">
        <w:rPr>
          <w:sz w:val="28"/>
          <w:szCs w:val="28"/>
          <w:lang w:val="ru-RU"/>
        </w:rPr>
        <w:t>2019 год – 36749,0 тыс. рублей</w:t>
      </w:r>
    </w:p>
    <w:p w:rsidR="00281732" w:rsidRPr="00281732" w:rsidRDefault="00281732" w:rsidP="00281732">
      <w:pPr>
        <w:jc w:val="both"/>
        <w:rPr>
          <w:sz w:val="28"/>
          <w:szCs w:val="28"/>
          <w:lang w:val="ru-RU"/>
        </w:rPr>
      </w:pPr>
      <w:r w:rsidRPr="00281732">
        <w:rPr>
          <w:sz w:val="28"/>
          <w:szCs w:val="28"/>
          <w:lang w:val="ru-RU"/>
        </w:rPr>
        <w:t>2020 год – 36749,0 тыс. рублей</w:t>
      </w:r>
    </w:p>
    <w:p w:rsidR="00281732" w:rsidRPr="00281732" w:rsidRDefault="00281732" w:rsidP="00281732">
      <w:pPr>
        <w:jc w:val="both"/>
        <w:rPr>
          <w:sz w:val="28"/>
          <w:szCs w:val="28"/>
          <w:lang w:val="ru-RU"/>
        </w:rPr>
      </w:pPr>
      <w:r w:rsidRPr="00281732">
        <w:rPr>
          <w:sz w:val="28"/>
          <w:szCs w:val="28"/>
          <w:lang w:val="ru-RU"/>
        </w:rPr>
        <w:t>2021 год – 36749,0 тыс. рублей</w:t>
      </w:r>
    </w:p>
    <w:p w:rsidR="00281732" w:rsidRPr="00281732" w:rsidRDefault="00281732" w:rsidP="00281732">
      <w:pPr>
        <w:jc w:val="both"/>
        <w:rPr>
          <w:sz w:val="28"/>
          <w:szCs w:val="28"/>
          <w:lang w:val="ru-RU"/>
        </w:rPr>
      </w:pPr>
      <w:r w:rsidRPr="00281732">
        <w:rPr>
          <w:sz w:val="28"/>
          <w:szCs w:val="28"/>
          <w:lang w:val="ru-RU"/>
        </w:rPr>
        <w:t>2022 год – 36749,0 тыс. рублей»</w:t>
      </w:r>
    </w:p>
    <w:p w:rsidR="00BE21A5" w:rsidRDefault="00BE21A5" w:rsidP="007E79AB">
      <w:pPr>
        <w:rPr>
          <w:sz w:val="28"/>
          <w:szCs w:val="28"/>
          <w:lang w:val="ru-RU"/>
        </w:rPr>
      </w:pPr>
    </w:p>
    <w:p w:rsidR="00BE21A5" w:rsidRDefault="00BE21A5" w:rsidP="007E79AB">
      <w:pPr>
        <w:rPr>
          <w:sz w:val="28"/>
          <w:szCs w:val="28"/>
          <w:lang w:val="ru-RU"/>
        </w:rPr>
      </w:pPr>
    </w:p>
    <w:p w:rsidR="00A12DB6" w:rsidRDefault="00A12DB6" w:rsidP="007E79AB">
      <w:pPr>
        <w:rPr>
          <w:sz w:val="28"/>
          <w:szCs w:val="28"/>
          <w:lang w:val="ru-RU"/>
        </w:rPr>
      </w:pPr>
    </w:p>
    <w:p w:rsidR="00D66E7C" w:rsidRPr="00680F78" w:rsidRDefault="00D66E7C" w:rsidP="00EA199A">
      <w:pPr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Глава города Липецка                                               </w:t>
      </w:r>
      <w:r w:rsidR="00EC287B">
        <w:rPr>
          <w:rFonts w:ascii="Times New Roman CYR" w:hAnsi="Times New Roman CYR"/>
          <w:sz w:val="28"/>
          <w:lang w:val="ru-RU"/>
        </w:rPr>
        <w:t xml:space="preserve">  </w:t>
      </w:r>
      <w:r w:rsidR="00FB18FE">
        <w:rPr>
          <w:rFonts w:ascii="Times New Roman CYR" w:hAnsi="Times New Roman CYR"/>
          <w:sz w:val="28"/>
          <w:lang w:val="ru-RU"/>
        </w:rPr>
        <w:t xml:space="preserve">      </w:t>
      </w:r>
      <w:r w:rsidR="00EA199A">
        <w:rPr>
          <w:rFonts w:ascii="Times New Roman CYR" w:hAnsi="Times New Roman CYR"/>
          <w:sz w:val="28"/>
          <w:lang w:val="ru-RU"/>
        </w:rPr>
        <w:t xml:space="preserve">                      С.В.Иванов</w:t>
      </w:r>
    </w:p>
    <w:sectPr w:rsidR="00D66E7C" w:rsidRPr="00680F78" w:rsidSect="00EA199A">
      <w:headerReference w:type="default" r:id="rId10"/>
      <w:pgSz w:w="11906" w:h="16838"/>
      <w:pgMar w:top="1134" w:right="567" w:bottom="1134" w:left="1418" w:header="142" w:footer="873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0CB" w:rsidRDefault="006F60CB">
      <w:r>
        <w:separator/>
      </w:r>
    </w:p>
  </w:endnote>
  <w:endnote w:type="continuationSeparator" w:id="0">
    <w:p w:rsidR="006F60CB" w:rsidRDefault="006F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0CB" w:rsidRDefault="006F60CB">
      <w:r>
        <w:separator/>
      </w:r>
    </w:p>
  </w:footnote>
  <w:footnote w:type="continuationSeparator" w:id="0">
    <w:p w:rsidR="006F60CB" w:rsidRDefault="006F6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7A7" w:rsidRPr="00284CA8" w:rsidRDefault="003E07A7">
    <w:pPr>
      <w:pStyle w:val="a8"/>
      <w:jc w:val="center"/>
      <w:rPr>
        <w:lang w:val="ru-RU"/>
      </w:rPr>
    </w:pPr>
  </w:p>
  <w:p w:rsidR="00170B93" w:rsidRDefault="00170B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1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40A5"/>
    <w:rsid w:val="0006223C"/>
    <w:rsid w:val="00071915"/>
    <w:rsid w:val="00085E1B"/>
    <w:rsid w:val="00091CE2"/>
    <w:rsid w:val="000B436A"/>
    <w:rsid w:val="000C4062"/>
    <w:rsid w:val="000D10E1"/>
    <w:rsid w:val="000F7BAA"/>
    <w:rsid w:val="00126B20"/>
    <w:rsid w:val="00170B93"/>
    <w:rsid w:val="001A18FD"/>
    <w:rsid w:val="001A61CF"/>
    <w:rsid w:val="001B1891"/>
    <w:rsid w:val="001B73DB"/>
    <w:rsid w:val="001D1697"/>
    <w:rsid w:val="001D6846"/>
    <w:rsid w:val="001E0A8F"/>
    <w:rsid w:val="001E1523"/>
    <w:rsid w:val="001F48CD"/>
    <w:rsid w:val="001F51C2"/>
    <w:rsid w:val="001F7F58"/>
    <w:rsid w:val="00206F41"/>
    <w:rsid w:val="00207CB5"/>
    <w:rsid w:val="002233AC"/>
    <w:rsid w:val="002249A0"/>
    <w:rsid w:val="0024135B"/>
    <w:rsid w:val="002632E5"/>
    <w:rsid w:val="00270F9F"/>
    <w:rsid w:val="00277A6E"/>
    <w:rsid w:val="00281732"/>
    <w:rsid w:val="00284CA8"/>
    <w:rsid w:val="002860B3"/>
    <w:rsid w:val="0028634E"/>
    <w:rsid w:val="002A062C"/>
    <w:rsid w:val="002A72B0"/>
    <w:rsid w:val="002B7F0F"/>
    <w:rsid w:val="002C1ADB"/>
    <w:rsid w:val="002F055F"/>
    <w:rsid w:val="002F1836"/>
    <w:rsid w:val="002F2DA6"/>
    <w:rsid w:val="00302356"/>
    <w:rsid w:val="003057DE"/>
    <w:rsid w:val="00310C71"/>
    <w:rsid w:val="003111A4"/>
    <w:rsid w:val="00316500"/>
    <w:rsid w:val="00320584"/>
    <w:rsid w:val="0032641A"/>
    <w:rsid w:val="003303C5"/>
    <w:rsid w:val="003379DA"/>
    <w:rsid w:val="00347786"/>
    <w:rsid w:val="00374B9F"/>
    <w:rsid w:val="003806FA"/>
    <w:rsid w:val="0038486E"/>
    <w:rsid w:val="003944B2"/>
    <w:rsid w:val="003A0BB8"/>
    <w:rsid w:val="003B4ACC"/>
    <w:rsid w:val="003B7240"/>
    <w:rsid w:val="003C7AB4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7BF7"/>
    <w:rsid w:val="004403F4"/>
    <w:rsid w:val="00454FF4"/>
    <w:rsid w:val="004622BD"/>
    <w:rsid w:val="004644DB"/>
    <w:rsid w:val="00477BC5"/>
    <w:rsid w:val="00482F42"/>
    <w:rsid w:val="0048349E"/>
    <w:rsid w:val="004C79F3"/>
    <w:rsid w:val="004D104A"/>
    <w:rsid w:val="004D2A5C"/>
    <w:rsid w:val="004E0327"/>
    <w:rsid w:val="004E0D65"/>
    <w:rsid w:val="004E193D"/>
    <w:rsid w:val="00500202"/>
    <w:rsid w:val="00505EB3"/>
    <w:rsid w:val="00515A86"/>
    <w:rsid w:val="005161F1"/>
    <w:rsid w:val="005271D8"/>
    <w:rsid w:val="005273FD"/>
    <w:rsid w:val="00545863"/>
    <w:rsid w:val="005511DB"/>
    <w:rsid w:val="00551DA8"/>
    <w:rsid w:val="00554E13"/>
    <w:rsid w:val="005A11FE"/>
    <w:rsid w:val="005A54DD"/>
    <w:rsid w:val="005D2DE7"/>
    <w:rsid w:val="005E0FE4"/>
    <w:rsid w:val="005F294C"/>
    <w:rsid w:val="00634250"/>
    <w:rsid w:val="006346B9"/>
    <w:rsid w:val="0064530A"/>
    <w:rsid w:val="006461A4"/>
    <w:rsid w:val="006476CB"/>
    <w:rsid w:val="006649DE"/>
    <w:rsid w:val="00677B03"/>
    <w:rsid w:val="006804C7"/>
    <w:rsid w:val="00680F78"/>
    <w:rsid w:val="006A42C3"/>
    <w:rsid w:val="006B41C7"/>
    <w:rsid w:val="006B5ADC"/>
    <w:rsid w:val="006C5815"/>
    <w:rsid w:val="006D4F39"/>
    <w:rsid w:val="006D6DD3"/>
    <w:rsid w:val="006E0886"/>
    <w:rsid w:val="006E60EA"/>
    <w:rsid w:val="006F60CB"/>
    <w:rsid w:val="0071244B"/>
    <w:rsid w:val="00714D98"/>
    <w:rsid w:val="0072352C"/>
    <w:rsid w:val="007310F1"/>
    <w:rsid w:val="00737978"/>
    <w:rsid w:val="00747DA4"/>
    <w:rsid w:val="00752B8A"/>
    <w:rsid w:val="00764F89"/>
    <w:rsid w:val="00770173"/>
    <w:rsid w:val="0078189A"/>
    <w:rsid w:val="00782D70"/>
    <w:rsid w:val="00784C4A"/>
    <w:rsid w:val="00785B1C"/>
    <w:rsid w:val="007B2142"/>
    <w:rsid w:val="007C0A5B"/>
    <w:rsid w:val="007C4608"/>
    <w:rsid w:val="007D73A5"/>
    <w:rsid w:val="007E79AB"/>
    <w:rsid w:val="007F70AD"/>
    <w:rsid w:val="008130DB"/>
    <w:rsid w:val="0083231C"/>
    <w:rsid w:val="008326D2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8773D"/>
    <w:rsid w:val="00893DA5"/>
    <w:rsid w:val="00893F10"/>
    <w:rsid w:val="008D1B1C"/>
    <w:rsid w:val="008F604F"/>
    <w:rsid w:val="009041FD"/>
    <w:rsid w:val="00907045"/>
    <w:rsid w:val="0091065D"/>
    <w:rsid w:val="00920807"/>
    <w:rsid w:val="00921637"/>
    <w:rsid w:val="009270C4"/>
    <w:rsid w:val="00945BB5"/>
    <w:rsid w:val="00967EC5"/>
    <w:rsid w:val="00985ED1"/>
    <w:rsid w:val="009921A3"/>
    <w:rsid w:val="00996C74"/>
    <w:rsid w:val="00A0291F"/>
    <w:rsid w:val="00A033DA"/>
    <w:rsid w:val="00A05E15"/>
    <w:rsid w:val="00A07E77"/>
    <w:rsid w:val="00A12DB6"/>
    <w:rsid w:val="00A14297"/>
    <w:rsid w:val="00A17AE7"/>
    <w:rsid w:val="00A55BCB"/>
    <w:rsid w:val="00A61C9F"/>
    <w:rsid w:val="00A63047"/>
    <w:rsid w:val="00A74FFA"/>
    <w:rsid w:val="00A866B6"/>
    <w:rsid w:val="00A92298"/>
    <w:rsid w:val="00A955C2"/>
    <w:rsid w:val="00A95F3E"/>
    <w:rsid w:val="00A96156"/>
    <w:rsid w:val="00AA5EAC"/>
    <w:rsid w:val="00AB3540"/>
    <w:rsid w:val="00AB4D68"/>
    <w:rsid w:val="00AC1A61"/>
    <w:rsid w:val="00AD6551"/>
    <w:rsid w:val="00AE6100"/>
    <w:rsid w:val="00AE7E54"/>
    <w:rsid w:val="00B1230B"/>
    <w:rsid w:val="00B17EBD"/>
    <w:rsid w:val="00B33A9A"/>
    <w:rsid w:val="00B5649E"/>
    <w:rsid w:val="00B57858"/>
    <w:rsid w:val="00B91865"/>
    <w:rsid w:val="00B94D9A"/>
    <w:rsid w:val="00BA4143"/>
    <w:rsid w:val="00BC0CCD"/>
    <w:rsid w:val="00BC5C8F"/>
    <w:rsid w:val="00BD16EE"/>
    <w:rsid w:val="00BE21A5"/>
    <w:rsid w:val="00BE499D"/>
    <w:rsid w:val="00BE5623"/>
    <w:rsid w:val="00BF77FD"/>
    <w:rsid w:val="00BF78A2"/>
    <w:rsid w:val="00C0170C"/>
    <w:rsid w:val="00C051A2"/>
    <w:rsid w:val="00C31BCA"/>
    <w:rsid w:val="00C32F65"/>
    <w:rsid w:val="00C603C6"/>
    <w:rsid w:val="00C60AE7"/>
    <w:rsid w:val="00C90E12"/>
    <w:rsid w:val="00CA327E"/>
    <w:rsid w:val="00CA57C1"/>
    <w:rsid w:val="00CC1EAB"/>
    <w:rsid w:val="00CD33B5"/>
    <w:rsid w:val="00CD40CA"/>
    <w:rsid w:val="00CD5462"/>
    <w:rsid w:val="00CF2C8F"/>
    <w:rsid w:val="00D03D1C"/>
    <w:rsid w:val="00D07B4D"/>
    <w:rsid w:val="00D111D0"/>
    <w:rsid w:val="00D23409"/>
    <w:rsid w:val="00D23DD9"/>
    <w:rsid w:val="00D26ED8"/>
    <w:rsid w:val="00D43257"/>
    <w:rsid w:val="00D6470D"/>
    <w:rsid w:val="00D66E7C"/>
    <w:rsid w:val="00D75E6E"/>
    <w:rsid w:val="00D975B5"/>
    <w:rsid w:val="00DA4EB9"/>
    <w:rsid w:val="00DF5779"/>
    <w:rsid w:val="00E00C3F"/>
    <w:rsid w:val="00E020A6"/>
    <w:rsid w:val="00E13562"/>
    <w:rsid w:val="00E25E1A"/>
    <w:rsid w:val="00E36C5B"/>
    <w:rsid w:val="00E418B5"/>
    <w:rsid w:val="00E645B5"/>
    <w:rsid w:val="00E65658"/>
    <w:rsid w:val="00EA1618"/>
    <w:rsid w:val="00EA199A"/>
    <w:rsid w:val="00EB33CA"/>
    <w:rsid w:val="00EB69D0"/>
    <w:rsid w:val="00EC130B"/>
    <w:rsid w:val="00EC287B"/>
    <w:rsid w:val="00EC54D7"/>
    <w:rsid w:val="00EC6670"/>
    <w:rsid w:val="00EE372C"/>
    <w:rsid w:val="00F11D8E"/>
    <w:rsid w:val="00F139D0"/>
    <w:rsid w:val="00F218CC"/>
    <w:rsid w:val="00F229B4"/>
    <w:rsid w:val="00F255C1"/>
    <w:rsid w:val="00F319EB"/>
    <w:rsid w:val="00F3602B"/>
    <w:rsid w:val="00F37CA5"/>
    <w:rsid w:val="00F46E0E"/>
    <w:rsid w:val="00F554DE"/>
    <w:rsid w:val="00F61402"/>
    <w:rsid w:val="00F814A9"/>
    <w:rsid w:val="00F84B39"/>
    <w:rsid w:val="00FA674A"/>
    <w:rsid w:val="00FA6B56"/>
    <w:rsid w:val="00FB18FE"/>
    <w:rsid w:val="00FB3E76"/>
    <w:rsid w:val="00FE054B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AA0CB-3AD5-468D-B4C7-6A94E8B2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2017-08-26T14:16:00Z</cp:lastPrinted>
  <dcterms:created xsi:type="dcterms:W3CDTF">2017-09-12T10:32:00Z</dcterms:created>
  <dcterms:modified xsi:type="dcterms:W3CDTF">2017-09-12T10:32:00Z</dcterms:modified>
</cp:coreProperties>
</file>