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FFA" w:rsidRDefault="00780DE2" w:rsidP="005F294C">
      <w:pPr>
        <w:framePr w:hSpace="180" w:wrap="auto" w:vAnchor="text" w:hAnchor="page" w:x="5842" w:y="-659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2860B3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F218CC" w:rsidRPr="005F294C" w:rsidRDefault="002860B3">
      <w:pPr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p w:rsidR="002860B3" w:rsidRPr="002860B3" w:rsidRDefault="002860B3" w:rsidP="002860B3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2860B3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2860B3" w:rsidRPr="002860B3" w:rsidRDefault="002860B3" w:rsidP="002860B3">
      <w:pPr>
        <w:rPr>
          <w:rFonts w:ascii="Times New Roman CYR" w:hAnsi="Times New Roman CYR"/>
          <w:lang w:val="ru-RU"/>
        </w:rPr>
      </w:pPr>
    </w:p>
    <w:p w:rsidR="0068429D" w:rsidRPr="0068429D" w:rsidRDefault="0068429D" w:rsidP="0068429D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68429D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Default="00C91636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21.12.2021</w:t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 w:rsidR="008509FE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2775</w:t>
      </w:r>
    </w:p>
    <w:p w:rsidR="002B7F0F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г. Липецк</w:t>
      </w:r>
    </w:p>
    <w:p w:rsidR="007F70AD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500732" w:rsidRDefault="00500732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D365DB" w:rsidRPr="002F18B8" w:rsidRDefault="00D365DB" w:rsidP="00D365DB">
      <w:pPr>
        <w:ind w:right="4881"/>
        <w:rPr>
          <w:sz w:val="28"/>
          <w:szCs w:val="28"/>
          <w:lang w:val="ru-RU"/>
        </w:rPr>
      </w:pPr>
      <w:r w:rsidRPr="002F18B8">
        <w:rPr>
          <w:sz w:val="28"/>
          <w:szCs w:val="28"/>
          <w:lang w:val="ru-RU"/>
        </w:rPr>
        <w:t xml:space="preserve">О признании утратившим силу </w:t>
      </w:r>
    </w:p>
    <w:p w:rsidR="00D365DB" w:rsidRPr="002F18B8" w:rsidRDefault="00C50387" w:rsidP="005C1DD3">
      <w:pPr>
        <w:ind w:right="4881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</w:t>
      </w:r>
      <w:r w:rsidR="005C1DD3">
        <w:rPr>
          <w:sz w:val="28"/>
          <w:szCs w:val="28"/>
          <w:lang w:val="ru-RU"/>
        </w:rPr>
        <w:t>остановлени</w:t>
      </w:r>
      <w:r>
        <w:rPr>
          <w:sz w:val="28"/>
          <w:szCs w:val="28"/>
          <w:lang w:val="ru-RU"/>
        </w:rPr>
        <w:t xml:space="preserve">я </w:t>
      </w:r>
      <w:r w:rsidR="00796D34">
        <w:rPr>
          <w:sz w:val="28"/>
          <w:szCs w:val="28"/>
          <w:lang w:val="ru-RU"/>
        </w:rPr>
        <w:t xml:space="preserve"> администрации </w:t>
      </w:r>
      <w:r w:rsidR="00796D34" w:rsidRPr="002F18B8">
        <w:rPr>
          <w:sz w:val="28"/>
          <w:szCs w:val="28"/>
          <w:lang w:val="ru-RU"/>
        </w:rPr>
        <w:t xml:space="preserve">города </w:t>
      </w:r>
      <w:r w:rsidR="00796D34">
        <w:rPr>
          <w:sz w:val="28"/>
          <w:szCs w:val="28"/>
          <w:lang w:val="ru-RU"/>
        </w:rPr>
        <w:t xml:space="preserve"> </w:t>
      </w:r>
      <w:r w:rsidR="00796D34" w:rsidRPr="002F18B8">
        <w:rPr>
          <w:sz w:val="28"/>
          <w:szCs w:val="28"/>
          <w:lang w:val="ru-RU"/>
        </w:rPr>
        <w:t xml:space="preserve">Липецка </w:t>
      </w:r>
      <w:r w:rsidR="00796D3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от 13.05.2020 № 627</w:t>
      </w:r>
    </w:p>
    <w:p w:rsidR="00D365DB" w:rsidRPr="002F18B8" w:rsidRDefault="00D365DB" w:rsidP="00D365DB">
      <w:pPr>
        <w:ind w:firstLine="700"/>
        <w:rPr>
          <w:sz w:val="28"/>
          <w:szCs w:val="28"/>
          <w:lang w:val="ru-RU"/>
        </w:rPr>
      </w:pPr>
    </w:p>
    <w:p w:rsidR="00D365DB" w:rsidRDefault="00796D34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 результатам проведенного мониторинга в целях приведения нормативных правовых актов администрации города Липецка в соответствие с действующим законодательством, на основании </w:t>
      </w:r>
      <w:r w:rsidR="00B7161F" w:rsidRPr="00B7161F">
        <w:rPr>
          <w:sz w:val="28"/>
          <w:szCs w:val="28"/>
          <w:lang w:val="ru-RU"/>
        </w:rPr>
        <w:t>Федеральн</w:t>
      </w:r>
      <w:r>
        <w:rPr>
          <w:sz w:val="28"/>
          <w:szCs w:val="28"/>
          <w:lang w:val="ru-RU"/>
        </w:rPr>
        <w:t>ого</w:t>
      </w:r>
      <w:r w:rsidR="00B7161F" w:rsidRPr="00B7161F">
        <w:rPr>
          <w:sz w:val="28"/>
          <w:szCs w:val="28"/>
          <w:lang w:val="ru-RU"/>
        </w:rPr>
        <w:t xml:space="preserve"> закон</w:t>
      </w:r>
      <w:r>
        <w:rPr>
          <w:sz w:val="28"/>
          <w:szCs w:val="28"/>
          <w:lang w:val="ru-RU"/>
        </w:rPr>
        <w:t>а</w:t>
      </w:r>
      <w:r w:rsidR="005C1DD3">
        <w:rPr>
          <w:sz w:val="28"/>
          <w:szCs w:val="28"/>
          <w:lang w:val="ru-RU"/>
        </w:rPr>
        <w:t xml:space="preserve"> </w:t>
      </w:r>
      <w:r w:rsidR="00B7161F" w:rsidRPr="00B7161F">
        <w:rPr>
          <w:sz w:val="28"/>
          <w:szCs w:val="28"/>
          <w:lang w:val="ru-RU"/>
        </w:rPr>
        <w:t xml:space="preserve">от 31.07.2020 № </w:t>
      </w:r>
      <w:r w:rsidR="00C81B78">
        <w:rPr>
          <w:sz w:val="28"/>
          <w:szCs w:val="28"/>
          <w:lang w:val="ru-RU"/>
        </w:rPr>
        <w:t xml:space="preserve"> </w:t>
      </w:r>
      <w:r w:rsidR="00B7161F" w:rsidRPr="00B7161F">
        <w:rPr>
          <w:sz w:val="28"/>
          <w:szCs w:val="28"/>
          <w:lang w:val="ru-RU"/>
        </w:rPr>
        <w:t xml:space="preserve">248-ФЗ «О государственном контроле (надзоре) и муниципальном контроле в </w:t>
      </w:r>
      <w:r>
        <w:rPr>
          <w:sz w:val="28"/>
          <w:szCs w:val="28"/>
          <w:lang w:val="ru-RU"/>
        </w:rPr>
        <w:t>Российской Федерации</w:t>
      </w:r>
      <w:r w:rsidR="00B7161F" w:rsidRPr="00B7161F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, решения Липецкого городского Совета депутатов от 28.09.2021 № 210 «О Положении </w:t>
      </w:r>
      <w:r w:rsidR="000D0513">
        <w:rPr>
          <w:sz w:val="28"/>
          <w:szCs w:val="28"/>
          <w:lang w:val="ru-RU"/>
        </w:rPr>
        <w:t>о</w:t>
      </w:r>
      <w:r w:rsidR="00DA6176" w:rsidRPr="00DA6176">
        <w:rPr>
          <w:bCs/>
          <w:sz w:val="28"/>
          <w:szCs w:val="28"/>
          <w:lang w:val="ru-RU"/>
        </w:rPr>
        <w:t xml:space="preserve"> м</w:t>
      </w:r>
      <w:r w:rsidR="00DA6176" w:rsidRPr="00DA6176">
        <w:rPr>
          <w:bCs/>
          <w:iCs/>
          <w:sz w:val="28"/>
          <w:szCs w:val="28"/>
          <w:lang w:val="ru-RU"/>
        </w:rPr>
        <w:t>униципальном контроле в области охраны и использования особо охраняемых природных территорий местного значения</w:t>
      </w:r>
      <w:r w:rsidR="00DA6176" w:rsidRPr="00DA6176">
        <w:rPr>
          <w:b/>
          <w:bCs/>
          <w:iCs/>
          <w:sz w:val="28"/>
          <w:szCs w:val="28"/>
          <w:lang w:val="ru-RU"/>
        </w:rPr>
        <w:t xml:space="preserve"> </w:t>
      </w:r>
      <w:r w:rsidR="00DA6176" w:rsidRPr="00DA6176">
        <w:rPr>
          <w:bCs/>
          <w:iCs/>
          <w:sz w:val="28"/>
          <w:szCs w:val="28"/>
          <w:lang w:val="ru-RU"/>
        </w:rPr>
        <w:t xml:space="preserve">на территории города Липецка» </w:t>
      </w:r>
      <w:r w:rsidR="006734F4">
        <w:rPr>
          <w:sz w:val="28"/>
          <w:szCs w:val="28"/>
          <w:lang w:val="ru-RU"/>
        </w:rPr>
        <w:t xml:space="preserve"> администрация города</w:t>
      </w:r>
    </w:p>
    <w:p w:rsidR="0068429D" w:rsidRDefault="0068429D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68429D" w:rsidRPr="002F18B8" w:rsidRDefault="0068429D" w:rsidP="00D365DB">
      <w:pPr>
        <w:autoSpaceDE w:val="0"/>
        <w:autoSpaceDN w:val="0"/>
        <w:adjustRightInd w:val="0"/>
        <w:ind w:firstLine="700"/>
        <w:jc w:val="both"/>
        <w:rPr>
          <w:sz w:val="28"/>
          <w:szCs w:val="28"/>
          <w:lang w:val="ru-RU"/>
        </w:rPr>
      </w:pPr>
    </w:p>
    <w:p w:rsidR="0068429D" w:rsidRPr="0068429D" w:rsidRDefault="0068429D" w:rsidP="0068429D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  <w:r w:rsidRPr="0068429D">
        <w:rPr>
          <w:color w:val="000000"/>
          <w:sz w:val="28"/>
          <w:szCs w:val="28"/>
          <w:lang w:val="ru-RU"/>
        </w:rPr>
        <w:t>П О С Т А Н О В Л Я Е Т:</w:t>
      </w:r>
    </w:p>
    <w:p w:rsidR="00D365DB" w:rsidRPr="002F18B8" w:rsidRDefault="00D365DB" w:rsidP="00D365DB">
      <w:pPr>
        <w:widowControl w:val="0"/>
        <w:autoSpaceDE w:val="0"/>
        <w:autoSpaceDN w:val="0"/>
        <w:adjustRightInd w:val="0"/>
        <w:ind w:firstLine="700"/>
        <w:jc w:val="both"/>
        <w:rPr>
          <w:color w:val="000000"/>
          <w:sz w:val="28"/>
          <w:szCs w:val="28"/>
          <w:lang w:val="ru-RU"/>
        </w:rPr>
      </w:pPr>
    </w:p>
    <w:p w:rsidR="00D365DB" w:rsidRPr="002F18B8" w:rsidRDefault="00D365DB" w:rsidP="00D365DB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ru-RU"/>
        </w:rPr>
      </w:pPr>
    </w:p>
    <w:p w:rsidR="006734F4" w:rsidRPr="00C81B78" w:rsidRDefault="00D365DB" w:rsidP="00C81B78">
      <w:pPr>
        <w:pStyle w:val="ab"/>
        <w:widowControl w:val="0"/>
        <w:autoSpaceDE w:val="0"/>
        <w:autoSpaceDN w:val="0"/>
        <w:adjustRightInd w:val="0"/>
        <w:ind w:left="0" w:firstLine="700"/>
        <w:jc w:val="both"/>
        <w:rPr>
          <w:sz w:val="28"/>
          <w:szCs w:val="28"/>
          <w:lang w:val="ru-RU"/>
        </w:rPr>
      </w:pPr>
      <w:r w:rsidRPr="00B7161F">
        <w:rPr>
          <w:sz w:val="28"/>
          <w:szCs w:val="28"/>
          <w:lang w:val="ru-RU"/>
        </w:rPr>
        <w:t xml:space="preserve">Признать утратившим силу </w:t>
      </w:r>
      <w:r w:rsidR="00C81B78">
        <w:rPr>
          <w:sz w:val="28"/>
          <w:szCs w:val="28"/>
          <w:lang w:val="ru-RU"/>
        </w:rPr>
        <w:t>п</w:t>
      </w:r>
      <w:r w:rsidR="00C81B78" w:rsidRPr="00C81B78">
        <w:rPr>
          <w:sz w:val="28"/>
          <w:szCs w:val="28"/>
          <w:lang w:val="ru-RU"/>
        </w:rPr>
        <w:t xml:space="preserve">остановление администрации города Липецка от </w:t>
      </w:r>
      <w:r w:rsidR="00C81B78" w:rsidRPr="00C81B78">
        <w:rPr>
          <w:rFonts w:ascii="Times New Roman CYR" w:hAnsi="Times New Roman CYR"/>
          <w:sz w:val="28"/>
          <w:szCs w:val="28"/>
          <w:lang w:val="ru-RU"/>
        </w:rPr>
        <w:t>13.05.2020</w:t>
      </w:r>
      <w:r w:rsidR="00C81B78" w:rsidRPr="00C81B78">
        <w:rPr>
          <w:sz w:val="28"/>
          <w:szCs w:val="28"/>
          <w:lang w:val="ru-RU"/>
        </w:rPr>
        <w:t xml:space="preserve"> № 627 «Об утверждении Порядков оформления и содержания плановых (рейдовых) заданий на проведение плановых (рейдовых) осмотров, обследований </w:t>
      </w:r>
      <w:r w:rsidR="00C81B78" w:rsidRPr="00C81B78">
        <w:rPr>
          <w:rFonts w:ascii="Times New Roman CYR" w:hAnsi="Times New Roman CYR" w:cs="Times New Roman CYR"/>
          <w:sz w:val="28"/>
          <w:szCs w:val="28"/>
          <w:lang w:val="ru-RU"/>
        </w:rPr>
        <w:t xml:space="preserve">особо охраняемых природных территорий местного значения и оформления результатов </w:t>
      </w:r>
      <w:r w:rsidR="00C81B78" w:rsidRPr="00C81B78">
        <w:rPr>
          <w:sz w:val="28"/>
          <w:szCs w:val="28"/>
          <w:lang w:val="ru-RU"/>
        </w:rPr>
        <w:t>плановых (рейдовых) осмотров</w:t>
      </w:r>
      <w:r w:rsidR="000D0513">
        <w:rPr>
          <w:sz w:val="28"/>
          <w:szCs w:val="28"/>
          <w:lang w:val="ru-RU"/>
        </w:rPr>
        <w:t>,</w:t>
      </w:r>
      <w:r w:rsidR="00C81B78" w:rsidRPr="00C81B78">
        <w:rPr>
          <w:sz w:val="28"/>
          <w:szCs w:val="28"/>
          <w:lang w:val="ru-RU"/>
        </w:rPr>
        <w:t xml:space="preserve"> обследований </w:t>
      </w:r>
      <w:r w:rsidR="00C81B78" w:rsidRPr="00C81B78">
        <w:rPr>
          <w:rFonts w:ascii="Times New Roman CYR" w:hAnsi="Times New Roman CYR" w:cs="Times New Roman CYR"/>
          <w:sz w:val="28"/>
          <w:szCs w:val="28"/>
          <w:lang w:val="ru-RU"/>
        </w:rPr>
        <w:t xml:space="preserve">особо охраняемых природных территорий местного значения при осуществлении муниципального контроля в области использования и </w:t>
      </w:r>
      <w:proofErr w:type="gramStart"/>
      <w:r w:rsidR="00C81B78" w:rsidRPr="00C81B78">
        <w:rPr>
          <w:rFonts w:ascii="Times New Roman CYR" w:hAnsi="Times New Roman CYR" w:cs="Times New Roman CYR"/>
          <w:sz w:val="28"/>
          <w:szCs w:val="28"/>
          <w:lang w:val="ru-RU"/>
        </w:rPr>
        <w:t>охраны  особо</w:t>
      </w:r>
      <w:proofErr w:type="gramEnd"/>
      <w:r w:rsidR="00C81B78" w:rsidRPr="00C81B78">
        <w:rPr>
          <w:rFonts w:ascii="Times New Roman CYR" w:hAnsi="Times New Roman CYR" w:cs="Times New Roman CYR"/>
          <w:sz w:val="28"/>
          <w:szCs w:val="28"/>
          <w:lang w:val="ru-RU"/>
        </w:rPr>
        <w:t xml:space="preserve"> охраняемых природных территорий местного значения  города Липецка».</w:t>
      </w:r>
    </w:p>
    <w:p w:rsidR="00D365DB" w:rsidRPr="002F18B8" w:rsidRDefault="00D365DB" w:rsidP="00D365DB">
      <w:pPr>
        <w:widowControl w:val="0"/>
        <w:autoSpaceDE w:val="0"/>
        <w:autoSpaceDN w:val="0"/>
        <w:adjustRightInd w:val="0"/>
        <w:rPr>
          <w:sz w:val="28"/>
          <w:szCs w:val="28"/>
          <w:lang w:val="ru-RU"/>
        </w:rPr>
      </w:pPr>
    </w:p>
    <w:p w:rsidR="00D365DB" w:rsidRDefault="00D365DB" w:rsidP="00D365D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81B78" w:rsidRDefault="00C81B78" w:rsidP="00D365D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C81B78" w:rsidRPr="002F18B8" w:rsidRDefault="00C81B78" w:rsidP="00D365D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D1702A" w:rsidRPr="003C3C3F" w:rsidRDefault="006C5283" w:rsidP="003C3C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65DB" w:rsidRPr="002F18B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365DB" w:rsidRPr="002F18B8">
        <w:rPr>
          <w:rFonts w:ascii="Times New Roman" w:hAnsi="Times New Roman" w:cs="Times New Roman"/>
          <w:sz w:val="28"/>
          <w:szCs w:val="28"/>
        </w:rPr>
        <w:t xml:space="preserve"> города Липецка                                                </w:t>
      </w:r>
      <w:r w:rsidR="00E353F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365DB" w:rsidRPr="002F18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7161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65DB" w:rsidRPr="002F18B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Е.Ю. Уваркина</w:t>
      </w:r>
    </w:p>
    <w:p w:rsidR="00D1702A" w:rsidRDefault="00D1702A" w:rsidP="007E79AB">
      <w:pPr>
        <w:rPr>
          <w:rFonts w:ascii="Times New Roman CYR" w:hAnsi="Times New Roman CYR"/>
          <w:sz w:val="28"/>
          <w:lang w:val="ru-RU"/>
        </w:rPr>
      </w:pPr>
      <w:bookmarkStart w:id="0" w:name="_GoBack"/>
      <w:bookmarkEnd w:id="0"/>
    </w:p>
    <w:sectPr w:rsidR="00D1702A" w:rsidSect="00DD3BC9">
      <w:headerReference w:type="even" r:id="rId8"/>
      <w:headerReference w:type="default" r:id="rId9"/>
      <w:pgSz w:w="11907" w:h="16840" w:code="9"/>
      <w:pgMar w:top="1134" w:right="567" w:bottom="1134" w:left="1701" w:header="96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C87" w:rsidRDefault="00682C87">
      <w:r>
        <w:separator/>
      </w:r>
    </w:p>
  </w:endnote>
  <w:endnote w:type="continuationSeparator" w:id="0">
    <w:p w:rsidR="00682C87" w:rsidRDefault="00682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C87" w:rsidRDefault="00682C87">
      <w:r>
        <w:separator/>
      </w:r>
    </w:p>
  </w:footnote>
  <w:footnote w:type="continuationSeparator" w:id="0">
    <w:p w:rsidR="00682C87" w:rsidRDefault="00682C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61F" w:rsidRDefault="0070289E" w:rsidP="00144E2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7161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7161F" w:rsidRDefault="00B7161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61F" w:rsidRDefault="00B7161F" w:rsidP="00144E2A">
    <w:pPr>
      <w:pStyle w:val="a4"/>
      <w:framePr w:wrap="around" w:vAnchor="text" w:hAnchor="margin" w:xAlign="center" w:y="1"/>
      <w:rPr>
        <w:rStyle w:val="a5"/>
      </w:rPr>
    </w:pPr>
  </w:p>
  <w:p w:rsidR="00B7161F" w:rsidRDefault="00B7161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E6FCC"/>
    <w:multiLevelType w:val="hybridMultilevel"/>
    <w:tmpl w:val="CB7845D6"/>
    <w:lvl w:ilvl="0" w:tplc="98EAD728">
      <w:start w:val="1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86B1E64"/>
    <w:multiLevelType w:val="hybridMultilevel"/>
    <w:tmpl w:val="22568554"/>
    <w:lvl w:ilvl="0" w:tplc="7D5CA92E">
      <w:start w:val="1"/>
      <w:numFmt w:val="decimal"/>
      <w:lvlText w:val="%1."/>
      <w:lvlJc w:val="left"/>
      <w:pPr>
        <w:ind w:left="1069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9D4A52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2A96416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7871495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0834521"/>
    <w:multiLevelType w:val="hybridMultilevel"/>
    <w:tmpl w:val="7F7C484C"/>
    <w:lvl w:ilvl="0" w:tplc="039A8710">
      <w:start w:val="8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2035034"/>
    <w:multiLevelType w:val="hybridMultilevel"/>
    <w:tmpl w:val="35E040CC"/>
    <w:lvl w:ilvl="0" w:tplc="09A6A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ACC68B3"/>
    <w:multiLevelType w:val="hybridMultilevel"/>
    <w:tmpl w:val="061837B4"/>
    <w:lvl w:ilvl="0" w:tplc="29A8897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8" w15:restartNumberingAfterBreak="0">
    <w:nsid w:val="71D43305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62D78DF"/>
    <w:multiLevelType w:val="hybridMultilevel"/>
    <w:tmpl w:val="8F925A76"/>
    <w:lvl w:ilvl="0" w:tplc="7EB2F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9"/>
  </w:num>
  <w:num w:numId="8">
    <w:abstractNumId w:val="5"/>
  </w:num>
  <w:num w:numId="9">
    <w:abstractNumId w:val="0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92BB5"/>
    <w:rsid w:val="000D0513"/>
    <w:rsid w:val="000D284C"/>
    <w:rsid w:val="000E2B6F"/>
    <w:rsid w:val="000E567B"/>
    <w:rsid w:val="00142543"/>
    <w:rsid w:val="00144E2A"/>
    <w:rsid w:val="0017409D"/>
    <w:rsid w:val="0017481D"/>
    <w:rsid w:val="00183F09"/>
    <w:rsid w:val="001C2A91"/>
    <w:rsid w:val="001C7AA1"/>
    <w:rsid w:val="001E7C6C"/>
    <w:rsid w:val="002120D7"/>
    <w:rsid w:val="00213356"/>
    <w:rsid w:val="0021655B"/>
    <w:rsid w:val="002169CB"/>
    <w:rsid w:val="0023330B"/>
    <w:rsid w:val="00245701"/>
    <w:rsid w:val="00253459"/>
    <w:rsid w:val="00280DED"/>
    <w:rsid w:val="002860B3"/>
    <w:rsid w:val="002A1394"/>
    <w:rsid w:val="002A4625"/>
    <w:rsid w:val="002A639D"/>
    <w:rsid w:val="002B3B4B"/>
    <w:rsid w:val="002B7F0F"/>
    <w:rsid w:val="002C5E55"/>
    <w:rsid w:val="002F3DC3"/>
    <w:rsid w:val="0034502F"/>
    <w:rsid w:val="003929BF"/>
    <w:rsid w:val="00396839"/>
    <w:rsid w:val="003B7240"/>
    <w:rsid w:val="003C3C3F"/>
    <w:rsid w:val="003E1356"/>
    <w:rsid w:val="00442D5D"/>
    <w:rsid w:val="004628F7"/>
    <w:rsid w:val="004672FE"/>
    <w:rsid w:val="00487A4E"/>
    <w:rsid w:val="004F152D"/>
    <w:rsid w:val="00500732"/>
    <w:rsid w:val="00517E56"/>
    <w:rsid w:val="005200FE"/>
    <w:rsid w:val="00557F16"/>
    <w:rsid w:val="005633E0"/>
    <w:rsid w:val="00577A11"/>
    <w:rsid w:val="00595837"/>
    <w:rsid w:val="005C1813"/>
    <w:rsid w:val="005C1DD3"/>
    <w:rsid w:val="005D2DE7"/>
    <w:rsid w:val="005E6BD6"/>
    <w:rsid w:val="005F294C"/>
    <w:rsid w:val="0060229B"/>
    <w:rsid w:val="00642319"/>
    <w:rsid w:val="0064530A"/>
    <w:rsid w:val="0064693D"/>
    <w:rsid w:val="0064740F"/>
    <w:rsid w:val="00665657"/>
    <w:rsid w:val="006734F4"/>
    <w:rsid w:val="00674C5C"/>
    <w:rsid w:val="00676625"/>
    <w:rsid w:val="00682C87"/>
    <w:rsid w:val="0068429D"/>
    <w:rsid w:val="006A0EB0"/>
    <w:rsid w:val="006B6A7F"/>
    <w:rsid w:val="006C5283"/>
    <w:rsid w:val="006E44C9"/>
    <w:rsid w:val="006F759F"/>
    <w:rsid w:val="00701EA2"/>
    <w:rsid w:val="0070289E"/>
    <w:rsid w:val="00715C86"/>
    <w:rsid w:val="007273FD"/>
    <w:rsid w:val="00727A1B"/>
    <w:rsid w:val="00750C61"/>
    <w:rsid w:val="00780DE2"/>
    <w:rsid w:val="00796D34"/>
    <w:rsid w:val="007A107B"/>
    <w:rsid w:val="007C432A"/>
    <w:rsid w:val="007E79AB"/>
    <w:rsid w:val="007F58C1"/>
    <w:rsid w:val="007F70AD"/>
    <w:rsid w:val="00826458"/>
    <w:rsid w:val="008350E5"/>
    <w:rsid w:val="008509FE"/>
    <w:rsid w:val="00867542"/>
    <w:rsid w:val="00883F0C"/>
    <w:rsid w:val="008B10E8"/>
    <w:rsid w:val="008C1D46"/>
    <w:rsid w:val="008F3884"/>
    <w:rsid w:val="00906122"/>
    <w:rsid w:val="00912533"/>
    <w:rsid w:val="009658ED"/>
    <w:rsid w:val="00971E26"/>
    <w:rsid w:val="00977922"/>
    <w:rsid w:val="009A7690"/>
    <w:rsid w:val="009B0503"/>
    <w:rsid w:val="009B15AC"/>
    <w:rsid w:val="009D52B5"/>
    <w:rsid w:val="009E5B41"/>
    <w:rsid w:val="00A00428"/>
    <w:rsid w:val="00A0370A"/>
    <w:rsid w:val="00A3572B"/>
    <w:rsid w:val="00A41332"/>
    <w:rsid w:val="00A531F7"/>
    <w:rsid w:val="00A6646F"/>
    <w:rsid w:val="00A74FFA"/>
    <w:rsid w:val="00A8023F"/>
    <w:rsid w:val="00AA1C01"/>
    <w:rsid w:val="00AC6DA6"/>
    <w:rsid w:val="00AD2BE1"/>
    <w:rsid w:val="00AF5D50"/>
    <w:rsid w:val="00B03519"/>
    <w:rsid w:val="00B55C1E"/>
    <w:rsid w:val="00B60A8F"/>
    <w:rsid w:val="00B7161F"/>
    <w:rsid w:val="00B72B64"/>
    <w:rsid w:val="00B97807"/>
    <w:rsid w:val="00BE0CDD"/>
    <w:rsid w:val="00BE76C0"/>
    <w:rsid w:val="00BF40C7"/>
    <w:rsid w:val="00C11D0C"/>
    <w:rsid w:val="00C13E13"/>
    <w:rsid w:val="00C34294"/>
    <w:rsid w:val="00C457F1"/>
    <w:rsid w:val="00C50387"/>
    <w:rsid w:val="00C54A4B"/>
    <w:rsid w:val="00C6192D"/>
    <w:rsid w:val="00C81B78"/>
    <w:rsid w:val="00C91636"/>
    <w:rsid w:val="00CA4BF6"/>
    <w:rsid w:val="00CC2992"/>
    <w:rsid w:val="00CD33B5"/>
    <w:rsid w:val="00CD3BEA"/>
    <w:rsid w:val="00D121FA"/>
    <w:rsid w:val="00D1702A"/>
    <w:rsid w:val="00D365DB"/>
    <w:rsid w:val="00D55D6A"/>
    <w:rsid w:val="00D73DED"/>
    <w:rsid w:val="00D77365"/>
    <w:rsid w:val="00D829AD"/>
    <w:rsid w:val="00D93398"/>
    <w:rsid w:val="00DA6176"/>
    <w:rsid w:val="00DB67D9"/>
    <w:rsid w:val="00DD3BC9"/>
    <w:rsid w:val="00DD54CC"/>
    <w:rsid w:val="00DE56E0"/>
    <w:rsid w:val="00E07BD3"/>
    <w:rsid w:val="00E353F9"/>
    <w:rsid w:val="00EA007C"/>
    <w:rsid w:val="00EC7278"/>
    <w:rsid w:val="00EE611A"/>
    <w:rsid w:val="00F0737B"/>
    <w:rsid w:val="00F218CC"/>
    <w:rsid w:val="00F31236"/>
    <w:rsid w:val="00F35BC8"/>
    <w:rsid w:val="00F3775B"/>
    <w:rsid w:val="00F45463"/>
    <w:rsid w:val="00F45640"/>
    <w:rsid w:val="00F45D01"/>
    <w:rsid w:val="00F5028A"/>
    <w:rsid w:val="00F64665"/>
    <w:rsid w:val="00F7334A"/>
    <w:rsid w:val="00FA4CB9"/>
    <w:rsid w:val="00FB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68755"/>
  <w15:docId w15:val="{893D782B-43F2-4907-9788-515556FD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2BE1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3E135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E1356"/>
  </w:style>
  <w:style w:type="character" w:styleId="a6">
    <w:name w:val="Strong"/>
    <w:uiPriority w:val="22"/>
    <w:qFormat/>
    <w:rsid w:val="00AA1C01"/>
    <w:rPr>
      <w:b/>
      <w:bCs/>
    </w:rPr>
  </w:style>
  <w:style w:type="paragraph" w:customStyle="1" w:styleId="ConsPlusNonformat">
    <w:name w:val="ConsPlusNonformat"/>
    <w:rsid w:val="00C457F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C457F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rsid w:val="00C457F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C457F1"/>
    <w:rPr>
      <w:lang w:val="en-US"/>
    </w:rPr>
  </w:style>
  <w:style w:type="paragraph" w:styleId="a9">
    <w:name w:val="Body Text"/>
    <w:basedOn w:val="a"/>
    <w:link w:val="aa"/>
    <w:rsid w:val="00F45640"/>
    <w:pPr>
      <w:spacing w:line="360" w:lineRule="auto"/>
    </w:pPr>
    <w:rPr>
      <w:sz w:val="28"/>
      <w:szCs w:val="24"/>
    </w:rPr>
  </w:style>
  <w:style w:type="character" w:customStyle="1" w:styleId="aa">
    <w:name w:val="Основной текст Знак"/>
    <w:link w:val="a9"/>
    <w:rsid w:val="00F45640"/>
    <w:rPr>
      <w:sz w:val="28"/>
      <w:szCs w:val="24"/>
    </w:rPr>
  </w:style>
  <w:style w:type="paragraph" w:styleId="ab">
    <w:name w:val="List Paragraph"/>
    <w:basedOn w:val="a"/>
    <w:uiPriority w:val="34"/>
    <w:qFormat/>
    <w:rsid w:val="00B716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dc:description>A REGIONALIZAЗГO Й UM ERRO COLOSSAL!</dc:description>
  <cp:lastModifiedBy>Ирина А. Шарапова</cp:lastModifiedBy>
  <cp:revision>2</cp:revision>
  <cp:lastPrinted>2021-12-15T08:24:00Z</cp:lastPrinted>
  <dcterms:created xsi:type="dcterms:W3CDTF">2021-12-24T09:27:00Z</dcterms:created>
  <dcterms:modified xsi:type="dcterms:W3CDTF">2021-12-24T09:27:00Z</dcterms:modified>
</cp:coreProperties>
</file>