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700CDF" w:rsidRPr="000644E9" w:rsidRDefault="001002A8" w:rsidP="00700CDF">
      <w:pPr>
        <w:framePr w:hSpace="180" w:wrap="auto" w:vAnchor="text" w:hAnchor="page" w:x="5842" w:y="-904"/>
      </w:pPr>
      <w:r w:rsidRPr="001F470F">
        <w:rPr>
          <w:noProof/>
          <w:lang w:val="ru-RU"/>
        </w:rPr>
        <w:drawing>
          <wp:inline distT="0" distB="0" distL="0" distR="0" wp14:anchorId="6104768C" wp14:editId="0344BCAB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0644E9" w:rsidRDefault="002860B3">
      <w:pPr>
        <w:rPr>
          <w:lang w:val="ru-RU"/>
        </w:rPr>
      </w:pP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  <w:r w:rsidRPr="000644E9">
        <w:rPr>
          <w:lang w:val="ru-RU"/>
        </w:rPr>
        <w:tab/>
      </w:r>
    </w:p>
    <w:p w:rsidR="00C0170C" w:rsidRPr="000644E9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0644E9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0644E9" w:rsidRDefault="00C0170C" w:rsidP="00C0170C">
      <w:pPr>
        <w:rPr>
          <w:rFonts w:ascii="Times New Roman CYR" w:hAnsi="Times New Roman CYR"/>
          <w:lang w:val="ru-RU"/>
        </w:rPr>
      </w:pPr>
    </w:p>
    <w:p w:rsidR="00C0170C" w:rsidRPr="000644E9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proofErr w:type="gramStart"/>
      <w:r w:rsidRPr="000644E9">
        <w:rPr>
          <w:rFonts w:ascii="Times New Roman CYR" w:hAnsi="Times New Roman CYR"/>
          <w:b/>
          <w:sz w:val="36"/>
          <w:szCs w:val="36"/>
          <w:lang w:val="ru-RU"/>
        </w:rPr>
        <w:t>П</w:t>
      </w:r>
      <w:proofErr w:type="gramEnd"/>
      <w:r w:rsidRPr="000644E9">
        <w:rPr>
          <w:rFonts w:ascii="Times New Roman CYR" w:hAnsi="Times New Roman CYR"/>
          <w:b/>
          <w:sz w:val="36"/>
          <w:szCs w:val="36"/>
          <w:lang w:val="ru-RU"/>
        </w:rPr>
        <w:t xml:space="preserve"> О С Т А Н О В Л Е Н И Е</w:t>
      </w:r>
    </w:p>
    <w:p w:rsidR="00CD33B5" w:rsidRPr="000644E9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0644E9" w:rsidRDefault="00953D94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14.02.2020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8509FE" w:rsidRPr="000644E9">
        <w:rPr>
          <w:rFonts w:ascii="Times New Roman CYR" w:hAnsi="Times New Roman CYR"/>
          <w:sz w:val="28"/>
          <w:lang w:val="ru-RU"/>
        </w:rPr>
        <w:tab/>
      </w:r>
      <w:r w:rsidR="006E591A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0644E9">
        <w:rPr>
          <w:rFonts w:ascii="Times New Roman CYR" w:hAnsi="Times New Roman CYR"/>
          <w:sz w:val="28"/>
          <w:lang w:val="ru-RU"/>
        </w:rPr>
        <w:t>№</w:t>
      </w:r>
      <w:r w:rsidR="006E591A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133</w:t>
      </w:r>
    </w:p>
    <w:p w:rsidR="002B7F0F" w:rsidRPr="000644E9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0644E9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0644E9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О </w:t>
      </w:r>
      <w:r w:rsidR="00964B09" w:rsidRPr="009D2A99">
        <w:rPr>
          <w:sz w:val="28"/>
          <w:szCs w:val="28"/>
          <w:lang w:val="ru-RU"/>
        </w:rPr>
        <w:t>внесении изменений</w:t>
      </w:r>
      <w:r w:rsidRPr="009D2A99">
        <w:rPr>
          <w:sz w:val="28"/>
          <w:szCs w:val="28"/>
          <w:lang w:val="ru-RU"/>
        </w:rPr>
        <w:t xml:space="preserve">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9D2A99" w:rsidRDefault="00AF2EC5" w:rsidP="00AF2EC5">
      <w:pPr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города Липецка от </w:t>
      </w:r>
      <w:r w:rsidR="00927700" w:rsidRPr="009D2A99">
        <w:rPr>
          <w:sz w:val="28"/>
          <w:szCs w:val="28"/>
          <w:lang w:val="ru-RU"/>
        </w:rPr>
        <w:t>14</w:t>
      </w:r>
      <w:r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№ </w:t>
      </w:r>
      <w:r w:rsidR="00927700" w:rsidRPr="009D2A99">
        <w:rPr>
          <w:sz w:val="28"/>
          <w:szCs w:val="28"/>
          <w:lang w:val="ru-RU"/>
        </w:rPr>
        <w:t>1849</w:t>
      </w:r>
    </w:p>
    <w:p w:rsidR="00930D35" w:rsidRPr="009D2A9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9D2A9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5C3A56" w:rsidRPr="009D2A99" w:rsidRDefault="005C3A56" w:rsidP="00A81AC5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 xml:space="preserve">На </w:t>
      </w:r>
      <w:r w:rsidR="00964B09" w:rsidRPr="009D2A99">
        <w:rPr>
          <w:sz w:val="28"/>
          <w:szCs w:val="28"/>
          <w:lang w:val="ru-RU"/>
        </w:rPr>
        <w:t>основании решени</w:t>
      </w:r>
      <w:r w:rsidR="00AB4ED4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</w:t>
      </w:r>
      <w:r w:rsidR="00271BBF">
        <w:rPr>
          <w:sz w:val="28"/>
          <w:szCs w:val="28"/>
          <w:lang w:val="ru-RU"/>
        </w:rPr>
        <w:t>2</w:t>
      </w:r>
      <w:r w:rsidR="00AB4ED4">
        <w:rPr>
          <w:sz w:val="28"/>
          <w:szCs w:val="28"/>
          <w:lang w:val="ru-RU"/>
        </w:rPr>
        <w:t>4</w:t>
      </w:r>
      <w:r w:rsidR="00E63F73" w:rsidRPr="00E63F73">
        <w:rPr>
          <w:sz w:val="28"/>
          <w:szCs w:val="28"/>
          <w:lang w:val="ru-RU"/>
        </w:rPr>
        <w:t>.</w:t>
      </w:r>
      <w:r w:rsidR="00E61584">
        <w:rPr>
          <w:sz w:val="28"/>
          <w:szCs w:val="28"/>
          <w:lang w:val="ru-RU"/>
        </w:rPr>
        <w:t>1</w:t>
      </w:r>
      <w:r w:rsidR="00AB4ED4">
        <w:rPr>
          <w:sz w:val="28"/>
          <w:szCs w:val="28"/>
          <w:lang w:val="ru-RU"/>
        </w:rPr>
        <w:t>2</w:t>
      </w:r>
      <w:r w:rsidR="00E63F73" w:rsidRPr="00E63F73">
        <w:rPr>
          <w:sz w:val="28"/>
          <w:szCs w:val="28"/>
          <w:lang w:val="ru-RU"/>
        </w:rPr>
        <w:t xml:space="preserve">.2019 № </w:t>
      </w:r>
      <w:r w:rsidR="00271BBF">
        <w:rPr>
          <w:sz w:val="28"/>
          <w:szCs w:val="28"/>
          <w:lang w:val="ru-RU"/>
        </w:rPr>
        <w:t>10</w:t>
      </w:r>
      <w:r w:rsidR="00AB4ED4">
        <w:rPr>
          <w:sz w:val="28"/>
          <w:szCs w:val="28"/>
          <w:lang w:val="ru-RU"/>
        </w:rPr>
        <w:t>3</w:t>
      </w:r>
      <w:r w:rsidR="00A317DC">
        <w:rPr>
          <w:sz w:val="28"/>
          <w:szCs w:val="28"/>
          <w:lang w:val="ru-RU"/>
        </w:rPr>
        <w:t>4</w:t>
      </w:r>
      <w:r w:rsidR="0038374F" w:rsidRPr="0044431F">
        <w:rPr>
          <w:sz w:val="28"/>
          <w:szCs w:val="28"/>
          <w:lang w:val="ru-RU"/>
        </w:rPr>
        <w:t xml:space="preserve"> </w:t>
      </w:r>
      <w:r w:rsidR="00A317DC" w:rsidRPr="009D2A99">
        <w:rPr>
          <w:sz w:val="28"/>
          <w:szCs w:val="28"/>
          <w:lang w:val="ru-RU"/>
        </w:rPr>
        <w:t>«О бюджет</w:t>
      </w:r>
      <w:r w:rsidR="00A317DC">
        <w:rPr>
          <w:sz w:val="28"/>
          <w:szCs w:val="28"/>
          <w:lang w:val="ru-RU"/>
        </w:rPr>
        <w:t>е</w:t>
      </w:r>
      <w:r w:rsidR="00A317DC" w:rsidRPr="009D2A99">
        <w:rPr>
          <w:sz w:val="28"/>
          <w:szCs w:val="28"/>
          <w:lang w:val="ru-RU"/>
        </w:rPr>
        <w:t xml:space="preserve"> города Липецка на 20</w:t>
      </w:r>
      <w:r w:rsidR="00A317DC">
        <w:rPr>
          <w:sz w:val="28"/>
          <w:szCs w:val="28"/>
          <w:lang w:val="ru-RU"/>
        </w:rPr>
        <w:t>20</w:t>
      </w:r>
      <w:r w:rsidR="00A317DC" w:rsidRPr="009D2A99">
        <w:rPr>
          <w:sz w:val="28"/>
          <w:szCs w:val="28"/>
          <w:lang w:val="ru-RU"/>
        </w:rPr>
        <w:t xml:space="preserve"> год и на плановый период 202</w:t>
      </w:r>
      <w:r w:rsidR="00A317DC">
        <w:rPr>
          <w:sz w:val="28"/>
          <w:szCs w:val="28"/>
          <w:lang w:val="ru-RU"/>
        </w:rPr>
        <w:t>1</w:t>
      </w:r>
      <w:r w:rsidR="00A317DC" w:rsidRPr="009D2A99">
        <w:rPr>
          <w:sz w:val="28"/>
          <w:szCs w:val="28"/>
          <w:lang w:val="ru-RU"/>
        </w:rPr>
        <w:t xml:space="preserve"> и 202</w:t>
      </w:r>
      <w:r w:rsidR="00A317DC">
        <w:rPr>
          <w:sz w:val="28"/>
          <w:szCs w:val="28"/>
          <w:lang w:val="ru-RU"/>
        </w:rPr>
        <w:t>2</w:t>
      </w:r>
      <w:r w:rsidR="00A317DC" w:rsidRPr="009D2A99">
        <w:rPr>
          <w:sz w:val="28"/>
          <w:szCs w:val="28"/>
          <w:lang w:val="ru-RU"/>
        </w:rPr>
        <w:t xml:space="preserve"> годов»</w:t>
      </w:r>
      <w:r w:rsidR="00A317DC">
        <w:rPr>
          <w:sz w:val="28"/>
          <w:szCs w:val="28"/>
          <w:lang w:val="ru-RU"/>
        </w:rPr>
        <w:t xml:space="preserve"> </w:t>
      </w:r>
      <w:r w:rsidR="003F7B58" w:rsidRPr="009D2A99">
        <w:rPr>
          <w:sz w:val="28"/>
          <w:szCs w:val="28"/>
          <w:lang w:val="ru-RU"/>
        </w:rPr>
        <w:t xml:space="preserve">администрация </w:t>
      </w:r>
      <w:r w:rsidR="00964B09" w:rsidRPr="009D2A99">
        <w:rPr>
          <w:sz w:val="28"/>
          <w:szCs w:val="28"/>
          <w:lang w:val="ru-RU"/>
        </w:rPr>
        <w:t>города</w:t>
      </w:r>
    </w:p>
    <w:p w:rsidR="00BC30A3" w:rsidRDefault="00BC30A3" w:rsidP="00C329CA">
      <w:pPr>
        <w:jc w:val="both"/>
        <w:rPr>
          <w:sz w:val="28"/>
          <w:szCs w:val="28"/>
          <w:lang w:val="ru-RU"/>
        </w:rPr>
      </w:pPr>
    </w:p>
    <w:p w:rsidR="00BE3462" w:rsidRPr="009D2A99" w:rsidRDefault="00BE3462" w:rsidP="00C329CA">
      <w:pPr>
        <w:jc w:val="both"/>
        <w:rPr>
          <w:sz w:val="28"/>
          <w:szCs w:val="28"/>
          <w:lang w:val="ru-RU"/>
        </w:rPr>
      </w:pP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П</w:t>
      </w:r>
      <w:proofErr w:type="gramEnd"/>
      <w:r w:rsidRPr="009D2A99">
        <w:rPr>
          <w:sz w:val="28"/>
          <w:szCs w:val="28"/>
          <w:lang w:val="ru-RU"/>
        </w:rPr>
        <w:t xml:space="preserve"> О С Т А Н О В Л Я Е Т:</w:t>
      </w:r>
    </w:p>
    <w:p w:rsidR="00C329CA" w:rsidRPr="009D2A9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9D2A9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E63F73" w:rsidRDefault="00964B09" w:rsidP="00361143">
      <w:pPr>
        <w:ind w:firstLine="708"/>
        <w:jc w:val="both"/>
        <w:rPr>
          <w:sz w:val="28"/>
          <w:szCs w:val="28"/>
          <w:lang w:val="ru-RU"/>
        </w:rPr>
      </w:pPr>
      <w:proofErr w:type="gramStart"/>
      <w:r w:rsidRPr="009D2A99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9D2A99">
        <w:rPr>
          <w:sz w:val="28"/>
          <w:szCs w:val="28"/>
          <w:lang w:val="ru-RU"/>
        </w:rPr>
        <w:t xml:space="preserve"> от </w:t>
      </w:r>
      <w:r w:rsidR="00927700" w:rsidRPr="009D2A99">
        <w:rPr>
          <w:sz w:val="28"/>
          <w:szCs w:val="28"/>
          <w:lang w:val="ru-RU"/>
        </w:rPr>
        <w:t>14</w:t>
      </w:r>
      <w:r w:rsidR="00AF2EC5" w:rsidRPr="009D2A99">
        <w:rPr>
          <w:sz w:val="28"/>
          <w:szCs w:val="28"/>
          <w:lang w:val="ru-RU"/>
        </w:rPr>
        <w:t>.</w:t>
      </w:r>
      <w:r w:rsidR="00927700" w:rsidRPr="009D2A99">
        <w:rPr>
          <w:sz w:val="28"/>
          <w:szCs w:val="28"/>
          <w:lang w:val="ru-RU"/>
        </w:rPr>
        <w:t>10</w:t>
      </w:r>
      <w:r w:rsidR="00AF2EC5" w:rsidRPr="009D2A99">
        <w:rPr>
          <w:sz w:val="28"/>
          <w:szCs w:val="28"/>
          <w:lang w:val="ru-RU"/>
        </w:rPr>
        <w:t>.201</w:t>
      </w:r>
      <w:r w:rsidR="00927700" w:rsidRPr="009D2A99">
        <w:rPr>
          <w:sz w:val="28"/>
          <w:szCs w:val="28"/>
          <w:lang w:val="ru-RU"/>
        </w:rPr>
        <w:t>6</w:t>
      </w:r>
      <w:r w:rsidRPr="009D2A99">
        <w:rPr>
          <w:sz w:val="28"/>
          <w:szCs w:val="28"/>
          <w:lang w:val="ru-RU"/>
        </w:rPr>
        <w:t xml:space="preserve"> </w:t>
      </w:r>
      <w:r w:rsidR="00361143">
        <w:rPr>
          <w:sz w:val="28"/>
          <w:szCs w:val="28"/>
          <w:lang w:val="ru-RU"/>
        </w:rPr>
        <w:t xml:space="preserve">           </w:t>
      </w:r>
      <w:r w:rsidR="00AF2EC5" w:rsidRPr="009D2A99">
        <w:rPr>
          <w:sz w:val="28"/>
          <w:szCs w:val="28"/>
          <w:lang w:val="ru-RU"/>
        </w:rPr>
        <w:t xml:space="preserve">№ </w:t>
      </w:r>
      <w:r w:rsidR="00927700" w:rsidRPr="009D2A99">
        <w:rPr>
          <w:sz w:val="28"/>
          <w:szCs w:val="28"/>
          <w:lang w:val="ru-RU"/>
        </w:rPr>
        <w:t>1849</w:t>
      </w:r>
      <w:r w:rsidR="00AF2EC5" w:rsidRPr="009D2A99">
        <w:rPr>
          <w:sz w:val="28"/>
          <w:szCs w:val="28"/>
          <w:lang w:val="ru-RU"/>
        </w:rPr>
        <w:t xml:space="preserve"> «</w:t>
      </w:r>
      <w:r w:rsidRPr="009D2A99">
        <w:rPr>
          <w:sz w:val="28"/>
          <w:szCs w:val="28"/>
          <w:lang w:val="ru-RU"/>
        </w:rPr>
        <w:t>Об утверждении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города Липецка</w:t>
      </w:r>
      <w:r w:rsidR="00AF2EC5" w:rsidRPr="009D2A99">
        <w:rPr>
          <w:sz w:val="28"/>
          <w:szCs w:val="28"/>
          <w:lang w:val="ru-RU"/>
        </w:rPr>
        <w:t xml:space="preserve">» </w:t>
      </w:r>
      <w:r w:rsidR="001C2530" w:rsidRPr="009D2A99">
        <w:rPr>
          <w:sz w:val="28"/>
          <w:szCs w:val="28"/>
          <w:lang w:val="ru-RU"/>
        </w:rPr>
        <w:t>(</w:t>
      </w:r>
      <w:r w:rsidRPr="009D2A99">
        <w:rPr>
          <w:sz w:val="28"/>
          <w:szCs w:val="28"/>
          <w:lang w:val="ru-RU"/>
        </w:rPr>
        <w:t xml:space="preserve">в редакции постановлений от </w:t>
      </w:r>
      <w:r w:rsidR="00361143" w:rsidRPr="009D2A99">
        <w:rPr>
          <w:sz w:val="28"/>
          <w:szCs w:val="28"/>
          <w:lang w:val="ru-RU"/>
        </w:rPr>
        <w:t>06.12.2016 №</w:t>
      </w:r>
      <w:r w:rsidR="00B77B3E" w:rsidRPr="009D2A99">
        <w:rPr>
          <w:sz w:val="28"/>
          <w:szCs w:val="28"/>
          <w:lang w:val="ru-RU"/>
        </w:rPr>
        <w:t xml:space="preserve"> </w:t>
      </w:r>
      <w:r w:rsidR="001C2530" w:rsidRPr="009D2A99">
        <w:rPr>
          <w:sz w:val="28"/>
          <w:szCs w:val="28"/>
          <w:lang w:val="ru-RU"/>
        </w:rPr>
        <w:t>2191</w:t>
      </w:r>
      <w:r w:rsidR="00CA67DA" w:rsidRPr="009D2A99">
        <w:rPr>
          <w:sz w:val="28"/>
          <w:szCs w:val="28"/>
          <w:lang w:val="ru-RU"/>
        </w:rPr>
        <w:t xml:space="preserve">, от </w:t>
      </w:r>
      <w:r w:rsidR="00361143" w:rsidRPr="009D2A99">
        <w:rPr>
          <w:sz w:val="28"/>
          <w:szCs w:val="28"/>
          <w:lang w:val="ru-RU"/>
        </w:rPr>
        <w:t xml:space="preserve">05.04.2017 </w:t>
      </w:r>
      <w:r w:rsidR="00361143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B647F2" w:rsidRPr="009D2A99">
        <w:rPr>
          <w:sz w:val="28"/>
          <w:szCs w:val="28"/>
          <w:lang w:val="ru-RU"/>
        </w:rPr>
        <w:t>514</w:t>
      </w:r>
      <w:r w:rsidR="00CA67DA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от 03.07.2017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D35B9D" w:rsidRPr="009D2A99">
        <w:rPr>
          <w:sz w:val="28"/>
          <w:szCs w:val="28"/>
          <w:lang w:val="ru-RU"/>
        </w:rPr>
        <w:t>1156</w:t>
      </w:r>
      <w:r w:rsidR="00CA67DA" w:rsidRPr="009D2A99">
        <w:rPr>
          <w:sz w:val="28"/>
          <w:szCs w:val="28"/>
          <w:lang w:val="ru-RU"/>
        </w:rPr>
        <w:t>, от 03.08.2017</w:t>
      </w:r>
      <w:r w:rsidR="00F42E79">
        <w:rPr>
          <w:sz w:val="28"/>
          <w:szCs w:val="28"/>
          <w:lang w:val="ru-RU"/>
        </w:rPr>
        <w:t xml:space="preserve"> </w:t>
      </w:r>
      <w:r w:rsidR="00CA67DA" w:rsidRPr="009D2A99">
        <w:rPr>
          <w:sz w:val="28"/>
          <w:szCs w:val="28"/>
          <w:lang w:val="ru-RU"/>
        </w:rPr>
        <w:t>№</w:t>
      </w:r>
      <w:r w:rsidR="00F42E79">
        <w:rPr>
          <w:sz w:val="28"/>
          <w:szCs w:val="28"/>
          <w:lang w:val="ru-RU"/>
        </w:rPr>
        <w:t xml:space="preserve"> </w:t>
      </w:r>
      <w:r w:rsidR="000A3191" w:rsidRPr="009D2A99">
        <w:rPr>
          <w:sz w:val="28"/>
          <w:szCs w:val="28"/>
          <w:lang w:val="ru-RU"/>
        </w:rPr>
        <w:t>1369</w:t>
      </w:r>
      <w:r w:rsidR="00FA073F" w:rsidRPr="009D2A99">
        <w:rPr>
          <w:sz w:val="28"/>
          <w:szCs w:val="28"/>
          <w:lang w:val="ru-RU"/>
        </w:rPr>
        <w:t xml:space="preserve">, </w:t>
      </w:r>
      <w:r w:rsidR="008F686D" w:rsidRPr="009D2A99">
        <w:rPr>
          <w:sz w:val="28"/>
          <w:szCs w:val="28"/>
          <w:lang w:val="ru-RU"/>
        </w:rPr>
        <w:t xml:space="preserve">от </w:t>
      </w:r>
      <w:r w:rsidR="00FA073F" w:rsidRPr="009D2A99">
        <w:rPr>
          <w:sz w:val="28"/>
          <w:szCs w:val="28"/>
          <w:lang w:val="ru-RU"/>
        </w:rPr>
        <w:t>08.12.2</w:t>
      </w:r>
      <w:r w:rsidR="00CA67DA" w:rsidRPr="009D2A99">
        <w:rPr>
          <w:sz w:val="28"/>
          <w:szCs w:val="28"/>
          <w:lang w:val="ru-RU"/>
        </w:rPr>
        <w:t>017</w:t>
      </w:r>
      <w:r w:rsidR="00361143">
        <w:rPr>
          <w:sz w:val="28"/>
          <w:szCs w:val="28"/>
          <w:lang w:val="ru-RU"/>
        </w:rPr>
        <w:t xml:space="preserve"> </w:t>
      </w:r>
      <w:r w:rsidR="000954CB">
        <w:rPr>
          <w:sz w:val="28"/>
          <w:szCs w:val="28"/>
          <w:lang w:val="ru-RU"/>
        </w:rPr>
        <w:t xml:space="preserve">  </w:t>
      </w:r>
      <w:r w:rsidR="00CA67DA" w:rsidRPr="009D2A99">
        <w:rPr>
          <w:sz w:val="28"/>
          <w:szCs w:val="28"/>
          <w:lang w:val="ru-RU"/>
        </w:rPr>
        <w:t>№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>2433,</w:t>
      </w:r>
      <w:r w:rsidR="009D2A99">
        <w:rPr>
          <w:sz w:val="28"/>
          <w:szCs w:val="28"/>
          <w:lang w:val="ru-RU"/>
        </w:rPr>
        <w:t xml:space="preserve"> </w:t>
      </w:r>
      <w:r w:rsidR="00FA073F" w:rsidRPr="009D2A99">
        <w:rPr>
          <w:sz w:val="28"/>
          <w:szCs w:val="28"/>
          <w:lang w:val="ru-RU"/>
        </w:rPr>
        <w:t xml:space="preserve">от </w:t>
      </w:r>
      <w:r w:rsidR="00F843CF" w:rsidRPr="009D2A99">
        <w:rPr>
          <w:sz w:val="28"/>
          <w:szCs w:val="28"/>
          <w:lang w:val="ru-RU"/>
        </w:rPr>
        <w:t>29.12.2017 №</w:t>
      </w:r>
      <w:r w:rsidR="009D2A99">
        <w:rPr>
          <w:sz w:val="28"/>
          <w:szCs w:val="28"/>
          <w:lang w:val="ru-RU"/>
        </w:rPr>
        <w:t xml:space="preserve"> </w:t>
      </w:r>
      <w:r w:rsidR="002E5F5E" w:rsidRPr="009D2A99">
        <w:rPr>
          <w:sz w:val="28"/>
          <w:szCs w:val="28"/>
          <w:lang w:val="ru-RU"/>
        </w:rPr>
        <w:t>2618</w:t>
      </w:r>
      <w:r w:rsidR="00A30005" w:rsidRPr="009D2A99">
        <w:rPr>
          <w:sz w:val="28"/>
          <w:szCs w:val="28"/>
          <w:lang w:val="ru-RU"/>
        </w:rPr>
        <w:t>,</w:t>
      </w:r>
      <w:r w:rsidR="009D2A99">
        <w:rPr>
          <w:sz w:val="28"/>
          <w:szCs w:val="28"/>
          <w:lang w:val="ru-RU"/>
        </w:rPr>
        <w:t xml:space="preserve"> </w:t>
      </w:r>
      <w:r w:rsidR="00A30005" w:rsidRPr="009D2A99">
        <w:rPr>
          <w:sz w:val="28"/>
          <w:szCs w:val="28"/>
          <w:lang w:val="ru-RU"/>
        </w:rPr>
        <w:t>от 19.02.2018 № 223</w:t>
      </w:r>
      <w:r w:rsidR="00141F22">
        <w:rPr>
          <w:sz w:val="28"/>
          <w:szCs w:val="28"/>
          <w:lang w:val="ru-RU"/>
        </w:rPr>
        <w:t xml:space="preserve">, от 11.04.2018 </w:t>
      </w:r>
      <w:r w:rsidR="00CA67DA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531</w:t>
      </w:r>
      <w:r w:rsidR="00247846" w:rsidRPr="009D2A99">
        <w:rPr>
          <w:sz w:val="28"/>
          <w:szCs w:val="28"/>
          <w:lang w:val="ru-RU"/>
        </w:rPr>
        <w:t>,</w:t>
      </w:r>
      <w:r w:rsidR="00361143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от 22.05.2018</w:t>
      </w:r>
      <w:r w:rsidR="00F42E79">
        <w:rPr>
          <w:sz w:val="28"/>
          <w:szCs w:val="28"/>
          <w:lang w:val="ru-RU"/>
        </w:rPr>
        <w:t xml:space="preserve"> </w:t>
      </w:r>
      <w:r w:rsidR="00247846" w:rsidRPr="009D2A99">
        <w:rPr>
          <w:sz w:val="28"/>
          <w:szCs w:val="28"/>
          <w:lang w:val="ru-RU"/>
        </w:rPr>
        <w:t>№ 804</w:t>
      </w:r>
      <w:r w:rsidR="00137750" w:rsidRPr="009D2A99">
        <w:rPr>
          <w:sz w:val="28"/>
          <w:szCs w:val="28"/>
          <w:lang w:val="ru-RU"/>
        </w:rPr>
        <w:t>,</w:t>
      </w:r>
      <w:r w:rsidR="00F42E79">
        <w:rPr>
          <w:sz w:val="28"/>
          <w:szCs w:val="28"/>
          <w:lang w:val="ru-RU"/>
        </w:rPr>
        <w:t xml:space="preserve"> </w:t>
      </w:r>
      <w:r w:rsidR="00137750" w:rsidRPr="009D2A99">
        <w:rPr>
          <w:sz w:val="28"/>
          <w:szCs w:val="28"/>
          <w:lang w:val="ru-RU"/>
        </w:rPr>
        <w:t>от</w:t>
      </w:r>
      <w:r w:rsidR="00913EB1" w:rsidRPr="009D2A99">
        <w:rPr>
          <w:sz w:val="28"/>
          <w:szCs w:val="28"/>
          <w:lang w:val="ru-RU"/>
        </w:rPr>
        <w:t xml:space="preserve"> 20.08.2018 </w:t>
      </w:r>
      <w:r w:rsidR="00137750" w:rsidRPr="009D2A99">
        <w:rPr>
          <w:sz w:val="28"/>
          <w:szCs w:val="28"/>
          <w:lang w:val="ru-RU"/>
        </w:rPr>
        <w:t>№</w:t>
      </w:r>
      <w:r w:rsidR="00B77B3E" w:rsidRPr="009D2A99">
        <w:rPr>
          <w:sz w:val="28"/>
          <w:szCs w:val="28"/>
          <w:lang w:val="ru-RU"/>
        </w:rPr>
        <w:t xml:space="preserve"> </w:t>
      </w:r>
      <w:r w:rsidR="00913EB1" w:rsidRPr="009D2A99">
        <w:rPr>
          <w:sz w:val="28"/>
          <w:szCs w:val="28"/>
          <w:lang w:val="ru-RU"/>
        </w:rPr>
        <w:t>1439</w:t>
      </w:r>
      <w:r w:rsidR="00B77B3E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от 19.09.2018 №</w:t>
      </w:r>
      <w:r w:rsidR="00F42E79">
        <w:rPr>
          <w:sz w:val="28"/>
          <w:szCs w:val="28"/>
          <w:lang w:val="ru-RU"/>
        </w:rPr>
        <w:t xml:space="preserve"> </w:t>
      </w:r>
      <w:r w:rsidR="00B77B3E" w:rsidRPr="009D2A99">
        <w:rPr>
          <w:sz w:val="28"/>
          <w:szCs w:val="28"/>
          <w:lang w:val="ru-RU"/>
        </w:rPr>
        <w:t>1673</w:t>
      </w:r>
      <w:r w:rsidR="005322EA" w:rsidRPr="009D2A99">
        <w:rPr>
          <w:sz w:val="28"/>
          <w:szCs w:val="28"/>
          <w:lang w:val="ru-RU"/>
        </w:rPr>
        <w:t>,</w:t>
      </w:r>
      <w:r w:rsidR="009D4836">
        <w:rPr>
          <w:sz w:val="28"/>
          <w:szCs w:val="28"/>
          <w:lang w:val="ru-RU"/>
        </w:rPr>
        <w:t xml:space="preserve"> </w:t>
      </w:r>
      <w:r w:rsidR="005322EA" w:rsidRPr="009D2A99">
        <w:rPr>
          <w:sz w:val="28"/>
          <w:szCs w:val="28"/>
          <w:lang w:val="ru-RU"/>
        </w:rPr>
        <w:t xml:space="preserve">от 13.11.2018 </w:t>
      </w:r>
      <w:r w:rsidR="000954CB">
        <w:rPr>
          <w:sz w:val="28"/>
          <w:szCs w:val="28"/>
          <w:lang w:val="ru-RU"/>
        </w:rPr>
        <w:t xml:space="preserve">  </w:t>
      </w:r>
      <w:r w:rsidR="005322EA" w:rsidRPr="009D2A99">
        <w:rPr>
          <w:sz w:val="28"/>
          <w:szCs w:val="28"/>
          <w:lang w:val="ru-RU"/>
        </w:rPr>
        <w:t>№ 2092</w:t>
      </w:r>
      <w:r w:rsidR="00E833F4" w:rsidRPr="009D2A99">
        <w:rPr>
          <w:sz w:val="28"/>
          <w:szCs w:val="28"/>
          <w:lang w:val="ru-RU"/>
        </w:rPr>
        <w:t xml:space="preserve">, </w:t>
      </w:r>
      <w:r w:rsidR="001F0DCA" w:rsidRPr="009D2A99">
        <w:rPr>
          <w:sz w:val="28"/>
          <w:szCs w:val="28"/>
          <w:lang w:val="ru-RU"/>
        </w:rPr>
        <w:t xml:space="preserve">от 19.12.2018 № 2372, </w:t>
      </w:r>
      <w:r w:rsidR="00E833F4" w:rsidRPr="009D2A99">
        <w:rPr>
          <w:sz w:val="28"/>
          <w:szCs w:val="28"/>
          <w:lang w:val="ru-RU"/>
        </w:rPr>
        <w:t>от</w:t>
      </w:r>
      <w:proofErr w:type="gramEnd"/>
      <w:r w:rsidR="00E90B12" w:rsidRPr="009D2A99">
        <w:rPr>
          <w:sz w:val="28"/>
          <w:szCs w:val="28"/>
          <w:lang w:val="ru-RU"/>
        </w:rPr>
        <w:t xml:space="preserve"> </w:t>
      </w:r>
      <w:proofErr w:type="gramStart"/>
      <w:r w:rsidR="00E90B12" w:rsidRPr="009D2A99">
        <w:rPr>
          <w:sz w:val="28"/>
          <w:szCs w:val="28"/>
          <w:lang w:val="ru-RU"/>
        </w:rPr>
        <w:t>29.12.2018</w:t>
      </w:r>
      <w:r w:rsidR="00E90B12" w:rsidRPr="009D2A99">
        <w:rPr>
          <w:color w:val="FF0000"/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№</w:t>
      </w:r>
      <w:r w:rsidR="00794975">
        <w:rPr>
          <w:sz w:val="28"/>
          <w:szCs w:val="28"/>
          <w:lang w:val="ru-RU"/>
        </w:rPr>
        <w:t xml:space="preserve"> </w:t>
      </w:r>
      <w:r w:rsidR="003F535E" w:rsidRPr="009D2A99">
        <w:rPr>
          <w:sz w:val="28"/>
          <w:szCs w:val="28"/>
          <w:lang w:val="ru-RU"/>
        </w:rPr>
        <w:t>2544</w:t>
      </w:r>
      <w:r w:rsidR="0053708D">
        <w:rPr>
          <w:sz w:val="28"/>
          <w:szCs w:val="28"/>
          <w:lang w:val="ru-RU"/>
        </w:rPr>
        <w:t>, от 24.01.2019 № 53, от 05.02.2019 № 157</w:t>
      </w:r>
      <w:r w:rsidR="00466A8F">
        <w:rPr>
          <w:sz w:val="28"/>
          <w:szCs w:val="28"/>
          <w:lang w:val="ru-RU"/>
        </w:rPr>
        <w:t xml:space="preserve">, </w:t>
      </w:r>
      <w:r w:rsidR="00B119BD">
        <w:rPr>
          <w:sz w:val="28"/>
          <w:szCs w:val="28"/>
          <w:lang w:val="ru-RU"/>
        </w:rPr>
        <w:t xml:space="preserve">от </w:t>
      </w:r>
      <w:r w:rsidR="00466A8F">
        <w:rPr>
          <w:sz w:val="28"/>
          <w:szCs w:val="28"/>
          <w:lang w:val="ru-RU"/>
        </w:rPr>
        <w:t>20.03.2019 № 434</w:t>
      </w:r>
      <w:r w:rsidR="006B4FEC">
        <w:rPr>
          <w:sz w:val="28"/>
          <w:szCs w:val="28"/>
          <w:lang w:val="ru-RU"/>
        </w:rPr>
        <w:t>, от 30.04.2019 № 816</w:t>
      </w:r>
      <w:r w:rsidR="0038374F">
        <w:rPr>
          <w:sz w:val="28"/>
          <w:szCs w:val="28"/>
          <w:lang w:val="ru-RU"/>
        </w:rPr>
        <w:t xml:space="preserve">, </w:t>
      </w:r>
      <w:r w:rsidR="0038374F" w:rsidRPr="00E63F73">
        <w:rPr>
          <w:sz w:val="28"/>
          <w:szCs w:val="28"/>
          <w:lang w:val="ru-RU"/>
        </w:rPr>
        <w:t>от</w:t>
      </w:r>
      <w:r w:rsidR="00E63F73" w:rsidRPr="00E63F73">
        <w:rPr>
          <w:sz w:val="28"/>
          <w:szCs w:val="28"/>
          <w:lang w:val="ru-RU"/>
        </w:rPr>
        <w:t xml:space="preserve"> 10.07.2019 </w:t>
      </w:r>
      <w:r w:rsidR="000954CB">
        <w:rPr>
          <w:sz w:val="28"/>
          <w:szCs w:val="28"/>
          <w:lang w:val="ru-RU"/>
        </w:rPr>
        <w:t xml:space="preserve">      </w:t>
      </w:r>
      <w:r w:rsidR="0038374F" w:rsidRPr="00E63F73">
        <w:rPr>
          <w:sz w:val="28"/>
          <w:szCs w:val="28"/>
          <w:lang w:val="ru-RU"/>
        </w:rPr>
        <w:t>№</w:t>
      </w:r>
      <w:r w:rsidR="00E63F73" w:rsidRPr="00E63F73">
        <w:rPr>
          <w:sz w:val="28"/>
          <w:szCs w:val="28"/>
          <w:lang w:val="ru-RU"/>
        </w:rPr>
        <w:t xml:space="preserve"> 1242</w:t>
      </w:r>
      <w:r w:rsidR="00E61584">
        <w:rPr>
          <w:sz w:val="28"/>
          <w:szCs w:val="28"/>
          <w:lang w:val="ru-RU"/>
        </w:rPr>
        <w:t>, от 03.09.2019 № 1723</w:t>
      </w:r>
      <w:r w:rsidR="00271BBF">
        <w:rPr>
          <w:sz w:val="28"/>
          <w:szCs w:val="28"/>
          <w:lang w:val="ru-RU"/>
        </w:rPr>
        <w:t>, от 17.10.2019 № 2030</w:t>
      </w:r>
      <w:r w:rsidR="00AB4ED4">
        <w:rPr>
          <w:sz w:val="28"/>
          <w:szCs w:val="28"/>
          <w:lang w:val="ru-RU"/>
        </w:rPr>
        <w:t xml:space="preserve">, </w:t>
      </w:r>
      <w:r w:rsidR="00AB4ED4" w:rsidRPr="001C3AE4">
        <w:rPr>
          <w:sz w:val="28"/>
          <w:szCs w:val="28"/>
          <w:lang w:val="ru-RU"/>
        </w:rPr>
        <w:t>от 26.12.2019 № 2</w:t>
      </w:r>
      <w:r w:rsidR="001C3AE4" w:rsidRPr="001C3AE4">
        <w:rPr>
          <w:sz w:val="28"/>
          <w:szCs w:val="28"/>
          <w:lang w:val="ru-RU"/>
        </w:rPr>
        <w:t>509</w:t>
      </w:r>
      <w:r w:rsidR="00A317DC">
        <w:rPr>
          <w:sz w:val="28"/>
          <w:szCs w:val="28"/>
          <w:lang w:val="ru-RU"/>
        </w:rPr>
        <w:t xml:space="preserve">, от </w:t>
      </w:r>
      <w:r w:rsidR="00A317DC" w:rsidRPr="002F4165">
        <w:rPr>
          <w:sz w:val="28"/>
          <w:szCs w:val="28"/>
          <w:lang w:val="ru-RU"/>
        </w:rPr>
        <w:t xml:space="preserve">31.12.2019 </w:t>
      </w:r>
      <w:r w:rsidR="00A317DC" w:rsidRPr="009E7F1A">
        <w:rPr>
          <w:sz w:val="28"/>
          <w:szCs w:val="28"/>
          <w:lang w:val="ru-RU"/>
        </w:rPr>
        <w:t>№</w:t>
      </w:r>
      <w:r w:rsidR="009E7F1A" w:rsidRPr="009E7F1A">
        <w:rPr>
          <w:sz w:val="28"/>
          <w:szCs w:val="28"/>
          <w:lang w:val="ru-RU"/>
        </w:rPr>
        <w:t xml:space="preserve"> 2629</w:t>
      </w:r>
      <w:r w:rsidR="00E63F73" w:rsidRPr="001C3AE4">
        <w:rPr>
          <w:sz w:val="28"/>
          <w:szCs w:val="28"/>
          <w:lang w:val="ru-RU"/>
        </w:rPr>
        <w:t xml:space="preserve">) </w:t>
      </w:r>
      <w:r w:rsidR="00AF2EC5" w:rsidRPr="00E63F73">
        <w:rPr>
          <w:sz w:val="28"/>
          <w:szCs w:val="28"/>
          <w:lang w:val="ru-RU"/>
        </w:rPr>
        <w:t>следующие изменения:</w:t>
      </w:r>
      <w:proofErr w:type="gramEnd"/>
    </w:p>
    <w:p w:rsidR="0053708D" w:rsidRPr="00A317DC" w:rsidRDefault="0053708D" w:rsidP="0053708D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A317DC">
        <w:rPr>
          <w:sz w:val="28"/>
          <w:szCs w:val="28"/>
          <w:lang w:val="ru-RU"/>
        </w:rPr>
        <w:t xml:space="preserve">В </w:t>
      </w:r>
      <w:r w:rsidRPr="00E63F73">
        <w:rPr>
          <w:sz w:val="28"/>
          <w:szCs w:val="28"/>
          <w:lang w:val="ru-RU"/>
        </w:rPr>
        <w:t>п</w:t>
      </w:r>
      <w:r w:rsidRPr="00A317DC">
        <w:rPr>
          <w:sz w:val="28"/>
          <w:szCs w:val="28"/>
          <w:lang w:val="ru-RU"/>
        </w:rPr>
        <w:t>риложении к постановлению:</w:t>
      </w:r>
    </w:p>
    <w:p w:rsidR="000954CB" w:rsidRDefault="0053708D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0431E1">
        <w:rPr>
          <w:sz w:val="28"/>
          <w:szCs w:val="28"/>
          <w:lang w:val="ru-RU"/>
        </w:rPr>
        <w:t>1.1.</w:t>
      </w:r>
      <w:r>
        <w:rPr>
          <w:sz w:val="28"/>
          <w:szCs w:val="28"/>
          <w:lang w:val="ru-RU"/>
        </w:rPr>
        <w:t xml:space="preserve"> </w:t>
      </w:r>
      <w:r w:rsidRPr="000431E1">
        <w:rPr>
          <w:sz w:val="28"/>
          <w:szCs w:val="28"/>
          <w:lang w:val="ru-RU"/>
        </w:rPr>
        <w:t xml:space="preserve">В разделе 1.  «Паспорт муниципальной программы «Развитие образования </w:t>
      </w:r>
      <w:r w:rsidRPr="00361143">
        <w:rPr>
          <w:sz w:val="28"/>
          <w:szCs w:val="28"/>
          <w:lang w:val="ru-RU"/>
        </w:rPr>
        <w:t>города Липецка»</w:t>
      </w:r>
      <w:r w:rsidR="00D15894">
        <w:rPr>
          <w:sz w:val="28"/>
          <w:szCs w:val="28"/>
          <w:lang w:val="ru-RU"/>
        </w:rPr>
        <w:t xml:space="preserve"> </w:t>
      </w:r>
      <w:r w:rsidR="00A317DC">
        <w:rPr>
          <w:sz w:val="28"/>
          <w:szCs w:val="28"/>
          <w:lang w:val="ru-RU"/>
        </w:rPr>
        <w:t>п</w:t>
      </w:r>
      <w:r w:rsidRPr="00361143">
        <w:rPr>
          <w:sz w:val="28"/>
          <w:szCs w:val="28"/>
          <w:lang w:val="ru-RU"/>
        </w:rPr>
        <w:t>озици</w:t>
      </w:r>
      <w:r w:rsidR="00A317DC">
        <w:rPr>
          <w:sz w:val="28"/>
          <w:szCs w:val="28"/>
          <w:lang w:val="ru-RU"/>
        </w:rPr>
        <w:t>ю</w:t>
      </w:r>
      <w:r w:rsidRPr="00361143">
        <w:rPr>
          <w:sz w:val="28"/>
          <w:szCs w:val="28"/>
          <w:lang w:val="ru-RU"/>
        </w:rPr>
        <w:t xml:space="preserve"> «Объем финансирования за счет средств бюджета города Липецка с разбивкой по годам» </w:t>
      </w:r>
      <w:r w:rsidR="00A317DC">
        <w:rPr>
          <w:sz w:val="28"/>
          <w:szCs w:val="28"/>
          <w:lang w:val="ru-RU"/>
        </w:rPr>
        <w:t>изложить в следующей редакции:</w:t>
      </w:r>
    </w:p>
    <w:p w:rsidR="00BE4E86" w:rsidRDefault="00BE4E86" w:rsidP="000954CB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5"/>
        <w:gridCol w:w="6942"/>
      </w:tblGrid>
      <w:tr w:rsidR="00A317DC" w:rsidRPr="00A317DC" w:rsidTr="00A317DC">
        <w:trPr>
          <w:trHeight w:val="84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7DC" w:rsidRPr="001D6A20" w:rsidRDefault="00A317DC" w:rsidP="00A317DC">
            <w:pPr>
              <w:rPr>
                <w:kern w:val="28"/>
                <w:sz w:val="28"/>
                <w:szCs w:val="28"/>
                <w:lang w:val="ru-RU"/>
              </w:rPr>
            </w:pPr>
            <w:r w:rsidRPr="001D6A20">
              <w:rPr>
                <w:kern w:val="28"/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317DC" w:rsidRPr="001D6A20" w:rsidRDefault="00A317DC" w:rsidP="00A317DC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</w:rPr>
              <w:t xml:space="preserve">2017 </w:t>
            </w:r>
            <w:r w:rsidRPr="001D6A20">
              <w:rPr>
                <w:sz w:val="28"/>
                <w:szCs w:val="28"/>
                <w:lang w:val="ru-RU"/>
              </w:rPr>
              <w:t>-</w:t>
            </w:r>
            <w:r w:rsidRPr="001D6A20">
              <w:rPr>
                <w:sz w:val="28"/>
                <w:szCs w:val="28"/>
              </w:rPr>
              <w:t xml:space="preserve"> 202</w:t>
            </w:r>
            <w:r w:rsidRPr="001D6A20">
              <w:rPr>
                <w:sz w:val="28"/>
                <w:szCs w:val="28"/>
                <w:lang w:val="ru-RU"/>
              </w:rPr>
              <w:t>4</w:t>
            </w:r>
            <w:r w:rsidRPr="001D6A20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  <w:lang w:val="ru-RU"/>
              </w:rPr>
              <w:t>15065202,411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руб., из них</w:t>
            </w:r>
          </w:p>
          <w:p w:rsidR="00A317DC" w:rsidRPr="001D6A20" w:rsidRDefault="00A317DC" w:rsidP="00A317DC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2017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2017316,443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A317DC" w:rsidRPr="001D6A20" w:rsidRDefault="00A317DC" w:rsidP="00A317DC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>2018 год –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1972358,06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A317DC" w:rsidRPr="001D6A20" w:rsidRDefault="00A317DC" w:rsidP="00A317DC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2019 год – </w:t>
            </w:r>
            <w:r>
              <w:rPr>
                <w:sz w:val="28"/>
                <w:szCs w:val="28"/>
                <w:lang w:val="ru-RU"/>
              </w:rPr>
              <w:t>2113489,777</w:t>
            </w:r>
            <w:r w:rsidRPr="001D6A20">
              <w:rPr>
                <w:sz w:val="28"/>
                <w:szCs w:val="28"/>
                <w:lang w:val="ru-RU"/>
              </w:rPr>
              <w:t xml:space="preserve"> </w:t>
            </w:r>
            <w:r w:rsidRPr="001D6A20">
              <w:rPr>
                <w:sz w:val="28"/>
                <w:szCs w:val="28"/>
              </w:rPr>
              <w:t>тыс. руб.</w:t>
            </w:r>
          </w:p>
          <w:p w:rsidR="00A317DC" w:rsidRPr="001D6A20" w:rsidRDefault="00A317DC" w:rsidP="00A317DC">
            <w:pPr>
              <w:pStyle w:val="3"/>
              <w:widowControl w:val="0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1D6A20">
              <w:rPr>
                <w:sz w:val="28"/>
                <w:szCs w:val="28"/>
              </w:rPr>
              <w:t xml:space="preserve">2020 год – </w:t>
            </w:r>
            <w:r>
              <w:rPr>
                <w:sz w:val="28"/>
                <w:szCs w:val="28"/>
                <w:lang w:val="ru-RU"/>
              </w:rPr>
              <w:t>1933860,537</w:t>
            </w:r>
            <w:r w:rsidRPr="001D6A20">
              <w:rPr>
                <w:sz w:val="28"/>
                <w:szCs w:val="28"/>
              </w:rPr>
              <w:t xml:space="preserve"> тыс. руб.</w:t>
            </w:r>
          </w:p>
          <w:p w:rsidR="00A317DC" w:rsidRPr="001D6A20" w:rsidRDefault="00A317DC" w:rsidP="00A317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2021 год – </w:t>
            </w:r>
            <w:r>
              <w:rPr>
                <w:sz w:val="28"/>
                <w:szCs w:val="28"/>
                <w:lang w:val="ru-RU"/>
              </w:rPr>
              <w:t>1804215,161</w:t>
            </w:r>
            <w:r w:rsidRPr="001D6A20">
              <w:rPr>
                <w:sz w:val="28"/>
                <w:szCs w:val="28"/>
                <w:lang w:val="ru-RU"/>
              </w:rPr>
              <w:t xml:space="preserve"> тыс. руб.  </w:t>
            </w:r>
          </w:p>
          <w:p w:rsidR="00A317DC" w:rsidRPr="001D6A20" w:rsidRDefault="00A317DC" w:rsidP="00A317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lastRenderedPageBreak/>
              <w:t xml:space="preserve">2022 год – </w:t>
            </w:r>
            <w:r>
              <w:rPr>
                <w:sz w:val="28"/>
                <w:szCs w:val="28"/>
                <w:lang w:val="ru-RU"/>
              </w:rPr>
              <w:t>1793647,207</w:t>
            </w:r>
            <w:r w:rsidRPr="001D6A20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A317DC" w:rsidRPr="001D6A20" w:rsidRDefault="00A317DC" w:rsidP="00A317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1D6A20">
              <w:rPr>
                <w:sz w:val="28"/>
                <w:szCs w:val="28"/>
                <w:lang w:val="ru-RU"/>
              </w:rPr>
              <w:t xml:space="preserve">2023 год – </w:t>
            </w:r>
            <w:r>
              <w:rPr>
                <w:sz w:val="28"/>
                <w:szCs w:val="28"/>
                <w:lang w:val="ru-RU"/>
              </w:rPr>
              <w:t>1715157,613</w:t>
            </w:r>
            <w:r w:rsidRPr="001D6A20">
              <w:rPr>
                <w:sz w:val="28"/>
                <w:szCs w:val="28"/>
                <w:lang w:val="ru-RU"/>
              </w:rPr>
              <w:t xml:space="preserve"> тыс. руб. </w:t>
            </w:r>
          </w:p>
          <w:p w:rsidR="00A317DC" w:rsidRPr="00A317DC" w:rsidRDefault="00A317DC" w:rsidP="00A317D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A317DC">
              <w:rPr>
                <w:sz w:val="28"/>
                <w:szCs w:val="28"/>
                <w:lang w:val="ru-RU"/>
              </w:rPr>
              <w:t xml:space="preserve">2024 год – </w:t>
            </w:r>
            <w:r>
              <w:rPr>
                <w:sz w:val="28"/>
                <w:szCs w:val="28"/>
                <w:lang w:val="ru-RU"/>
              </w:rPr>
              <w:t>1715157,613 тыс. руб.</w:t>
            </w:r>
          </w:p>
        </w:tc>
      </w:tr>
    </w:tbl>
    <w:p w:rsidR="00A317DC" w:rsidRDefault="00A317DC" w:rsidP="00A317D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A57BD" w:rsidRDefault="005A57BD" w:rsidP="005A57BD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 В р</w:t>
      </w:r>
      <w:r w:rsidRPr="00780EFA">
        <w:rPr>
          <w:sz w:val="28"/>
          <w:szCs w:val="28"/>
          <w:lang w:val="ru-RU"/>
        </w:rPr>
        <w:t>аздел</w:t>
      </w:r>
      <w:r>
        <w:rPr>
          <w:sz w:val="28"/>
          <w:szCs w:val="28"/>
          <w:lang w:val="ru-RU"/>
        </w:rPr>
        <w:t>е</w:t>
      </w:r>
      <w:r w:rsidRPr="00780EFA">
        <w:rPr>
          <w:sz w:val="28"/>
          <w:szCs w:val="28"/>
          <w:lang w:val="ru-RU"/>
        </w:rPr>
        <w:t xml:space="preserve"> 5. «</w:t>
      </w:r>
      <w:r>
        <w:rPr>
          <w:sz w:val="28"/>
          <w:szCs w:val="28"/>
          <w:lang w:val="ru-RU"/>
        </w:rPr>
        <w:t>П</w:t>
      </w:r>
      <w:r w:rsidRPr="00780EFA">
        <w:rPr>
          <w:sz w:val="28"/>
          <w:szCs w:val="28"/>
          <w:lang w:val="ru-RU"/>
        </w:rPr>
        <w:t>одпрограммы муниципальной программы»</w:t>
      </w:r>
      <w:r>
        <w:rPr>
          <w:sz w:val="28"/>
          <w:szCs w:val="28"/>
          <w:lang w:val="ru-RU"/>
        </w:rPr>
        <w:t>:</w:t>
      </w:r>
    </w:p>
    <w:p w:rsidR="005A57BD" w:rsidRDefault="005A57BD" w:rsidP="00BE4E8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1.2.1. В </w:t>
      </w:r>
      <w:r w:rsidR="00BE4E86">
        <w:rPr>
          <w:sz w:val="28"/>
          <w:szCs w:val="28"/>
          <w:lang w:val="ru-RU"/>
        </w:rPr>
        <w:t>таблице</w:t>
      </w:r>
      <w:hyperlink r:id="rId10" w:history="1"/>
      <w:r>
        <w:rPr>
          <w:sz w:val="28"/>
          <w:szCs w:val="28"/>
          <w:lang w:val="ru-RU"/>
        </w:rPr>
        <w:t xml:space="preserve"> «Перечень подпрограмм муниципальной программы «Развитие образования города Липецка»</w:t>
      </w:r>
      <w:r w:rsidR="00BE4E86">
        <w:rPr>
          <w:sz w:val="28"/>
          <w:szCs w:val="28"/>
          <w:lang w:val="ru-RU"/>
        </w:rPr>
        <w:t xml:space="preserve"> пункт 4 и</w:t>
      </w:r>
      <w:r>
        <w:rPr>
          <w:sz w:val="28"/>
          <w:szCs w:val="28"/>
          <w:lang w:val="ru-RU"/>
        </w:rPr>
        <w:t>зложить в следующей редакции:</w:t>
      </w:r>
    </w:p>
    <w:p w:rsidR="00BE4E86" w:rsidRDefault="00BE4E86" w:rsidP="00BE4E8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tbl>
      <w:tblPr>
        <w:tblW w:w="9923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2977"/>
        <w:gridCol w:w="4110"/>
      </w:tblGrid>
      <w:tr w:rsidR="00BE4E86" w:rsidRPr="00953D94" w:rsidTr="00BE4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86" w:rsidRPr="005A57BD" w:rsidRDefault="00BE4E86" w:rsidP="009F1A34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5A57BD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86" w:rsidRPr="005A57BD" w:rsidRDefault="00A12551" w:rsidP="00A1255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A12551">
              <w:rPr>
                <w:sz w:val="24"/>
                <w:szCs w:val="24"/>
                <w:lang w:val="ru-RU"/>
              </w:rPr>
              <w:t>Подпрограмма 4 «</w:t>
            </w:r>
            <w:r w:rsidR="00BE4E86" w:rsidRPr="00A12551">
              <w:rPr>
                <w:sz w:val="24"/>
                <w:szCs w:val="24"/>
                <w:lang w:val="ru-RU"/>
              </w:rPr>
              <w:t>Обеспечение</w:t>
            </w:r>
            <w:r w:rsidR="00BE4E86" w:rsidRPr="005A57BD">
              <w:rPr>
                <w:sz w:val="24"/>
                <w:szCs w:val="24"/>
                <w:lang w:val="ru-RU"/>
              </w:rPr>
              <w:t xml:space="preserve"> устойчивого функционирования и развития системы образования города Липецка</w:t>
            </w:r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86" w:rsidRPr="005A57BD" w:rsidRDefault="00BE4E86" w:rsidP="009F1A34">
            <w:pPr>
              <w:jc w:val="both"/>
              <w:rPr>
                <w:sz w:val="24"/>
                <w:szCs w:val="24"/>
                <w:lang w:val="ru-RU"/>
              </w:rPr>
            </w:pPr>
            <w:r w:rsidRPr="005A57BD">
              <w:rPr>
                <w:sz w:val="24"/>
                <w:szCs w:val="24"/>
                <w:lang w:val="ru-RU"/>
              </w:rPr>
              <w:t xml:space="preserve">Департамент образования, </w:t>
            </w:r>
          </w:p>
          <w:p w:rsidR="00BE4E86" w:rsidRPr="005A57BD" w:rsidRDefault="00BE4E86" w:rsidP="009F1A3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A57BD">
              <w:rPr>
                <w:sz w:val="24"/>
                <w:szCs w:val="24"/>
                <w:lang w:val="ru-RU"/>
              </w:rPr>
              <w:t>администрация города Липецка, департамент градостроительства и архитектуры, департамент по физической культуре и спорту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86" w:rsidRPr="005A57BD" w:rsidRDefault="00BE4E86" w:rsidP="009F1A3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A57BD">
              <w:rPr>
                <w:sz w:val="24"/>
                <w:szCs w:val="24"/>
                <w:lang w:val="ru-RU"/>
              </w:rPr>
              <w:t>- совершенствование механизмов управления функционированием и развитием муниципальной образовательной системы;</w:t>
            </w:r>
          </w:p>
          <w:p w:rsidR="00BE4E86" w:rsidRPr="005A57BD" w:rsidRDefault="00BE4E86" w:rsidP="009F1A34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5A57BD">
              <w:rPr>
                <w:sz w:val="24"/>
                <w:szCs w:val="24"/>
                <w:lang w:val="ru-RU"/>
              </w:rPr>
              <w:t>- обеспечение в муниципальных образовательных учреждениях условий безопасности и доступности</w:t>
            </w:r>
          </w:p>
        </w:tc>
      </w:tr>
    </w:tbl>
    <w:p w:rsidR="00BE4E86" w:rsidRDefault="00BE4E86" w:rsidP="00BE4E8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BE4E86" w:rsidRDefault="00BE4E86" w:rsidP="00BE4E86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1.2.2. Т</w:t>
      </w:r>
      <w:r w:rsidRPr="000431E1">
        <w:rPr>
          <w:sz w:val="28"/>
          <w:szCs w:val="28"/>
          <w:lang w:val="ru-RU"/>
        </w:rPr>
        <w:t>аблиц</w:t>
      </w:r>
      <w:r>
        <w:rPr>
          <w:sz w:val="28"/>
          <w:szCs w:val="28"/>
          <w:lang w:val="ru-RU"/>
        </w:rPr>
        <w:t>у</w:t>
      </w:r>
      <w:r w:rsidRPr="000431E1">
        <w:rPr>
          <w:sz w:val="28"/>
          <w:szCs w:val="28"/>
          <w:lang w:val="ru-RU"/>
        </w:rPr>
        <w:t xml:space="preserve"> «Основные мероприятия и ведомственные целевые программы муниципальной программы города Липецка «Развитие образования города Липецка»</w:t>
      </w:r>
      <w:r>
        <w:rPr>
          <w:sz w:val="28"/>
          <w:szCs w:val="28"/>
          <w:lang w:val="ru-RU"/>
        </w:rPr>
        <w:t xml:space="preserve"> изложить в следующей редакции</w:t>
      </w:r>
      <w:r w:rsidRPr="000431E1">
        <w:rPr>
          <w:sz w:val="28"/>
          <w:szCs w:val="28"/>
          <w:lang w:val="ru-RU"/>
        </w:rPr>
        <w:t>:</w:t>
      </w:r>
    </w:p>
    <w:p w:rsidR="00BE4E86" w:rsidRDefault="00BE4E86" w:rsidP="00BE4E86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A57BD" w:rsidRDefault="005A57BD" w:rsidP="00A317DC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093230" w:rsidRDefault="00093230" w:rsidP="005C5EF0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</w:p>
    <w:p w:rsidR="00093230" w:rsidRDefault="00093230" w:rsidP="00D71A6F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093230" w:rsidSect="008A785D">
          <w:headerReference w:type="default" r:id="rId11"/>
          <w:headerReference w:type="first" r:id="rId12"/>
          <w:pgSz w:w="11907" w:h="16840" w:code="9"/>
          <w:pgMar w:top="1134" w:right="567" w:bottom="1134" w:left="1701" w:header="510" w:footer="0" w:gutter="0"/>
          <w:cols w:space="720"/>
          <w:titlePg/>
          <w:docGrid w:linePitch="272"/>
        </w:sectPr>
      </w:pPr>
    </w:p>
    <w:p w:rsidR="00711D91" w:rsidRDefault="00BE4E86" w:rsidP="00C26BC1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«</w:t>
      </w:r>
      <w:r w:rsidR="003C2074" w:rsidRPr="00C27199">
        <w:rPr>
          <w:sz w:val="28"/>
          <w:szCs w:val="28"/>
          <w:lang w:val="ru-RU"/>
        </w:rPr>
        <w:t>Основные мероприятия и ведомственные целевые программы муниципальной программы города Липецка</w:t>
      </w:r>
      <w:r w:rsidR="00F52619">
        <w:rPr>
          <w:sz w:val="28"/>
          <w:szCs w:val="28"/>
          <w:lang w:val="ru-RU"/>
        </w:rPr>
        <w:t xml:space="preserve"> </w:t>
      </w:r>
      <w:r w:rsidR="003C2074" w:rsidRPr="00C27199">
        <w:rPr>
          <w:sz w:val="28"/>
          <w:szCs w:val="28"/>
          <w:lang w:val="ru-RU"/>
        </w:rPr>
        <w:t>«Развитие образования города Липецка»</w:t>
      </w: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406274" w:rsidRPr="00953D94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9B48E9" w:rsidRDefault="00406274" w:rsidP="00406274">
            <w:pPr>
              <w:rPr>
                <w:lang w:val="ru-RU"/>
              </w:rPr>
            </w:pPr>
            <w:r w:rsidRPr="009B48E9">
              <w:rPr>
                <w:lang w:val="ru-RU"/>
              </w:rPr>
              <w:t xml:space="preserve">№ </w:t>
            </w:r>
            <w:proofErr w:type="gramStart"/>
            <w:r w:rsidRPr="009B48E9">
              <w:rPr>
                <w:lang w:val="ru-RU"/>
              </w:rPr>
              <w:t>п</w:t>
            </w:r>
            <w:proofErr w:type="gramEnd"/>
            <w:r w:rsidRPr="009B48E9">
              <w:rPr>
                <w:lang w:val="ru-RU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Наименование</w:t>
            </w:r>
            <w:proofErr w:type="spellEnd"/>
            <w:r w:rsidRPr="00FF5BC2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Ответственный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исполнитель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Pr>
              <w:jc w:val="center"/>
            </w:pPr>
            <w:r w:rsidRPr="00FF5BC2">
              <w:t>(</w:t>
            </w:r>
            <w:proofErr w:type="spellStart"/>
            <w:r w:rsidRPr="00FF5BC2">
              <w:t>соисполнитель</w:t>
            </w:r>
            <w:proofErr w:type="spellEnd"/>
            <w:r w:rsidRPr="00FF5BC2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Сроки</w:t>
            </w:r>
            <w:proofErr w:type="spellEnd"/>
            <w:r w:rsidRPr="00FF5BC2">
              <w:t xml:space="preserve"> </w:t>
            </w:r>
          </w:p>
          <w:p w:rsidR="00C26BC1" w:rsidRDefault="00C26BC1" w:rsidP="00406274">
            <w:pPr>
              <w:jc w:val="center"/>
            </w:pPr>
            <w:r>
              <w:rPr>
                <w:lang w:val="ru-RU"/>
              </w:rPr>
              <w:t>и</w:t>
            </w:r>
            <w:proofErr w:type="spellStart"/>
            <w:r w:rsidR="00406274" w:rsidRPr="00FF5BC2">
              <w:t>спол</w:t>
            </w:r>
            <w:proofErr w:type="spellEnd"/>
          </w:p>
          <w:p w:rsidR="00406274" w:rsidRPr="00FF5BC2" w:rsidRDefault="00406274" w:rsidP="00406274">
            <w:pPr>
              <w:jc w:val="center"/>
            </w:pPr>
            <w:proofErr w:type="spellStart"/>
            <w:r w:rsidRPr="00FF5BC2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406274" w:rsidRPr="00FF5BC2" w:rsidTr="006C6957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2024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794F72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Муниципальная программа </w:t>
            </w:r>
          </w:p>
          <w:p w:rsidR="00406274" w:rsidRPr="00FF5BC2" w:rsidRDefault="00406274" w:rsidP="00406274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F5BC2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администрация города Липецка, департамент </w:t>
            </w:r>
          </w:p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3472D8" w:rsidP="003472D8">
            <w:pPr>
              <w:rPr>
                <w:bCs/>
              </w:rPr>
            </w:pPr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DD3D9D" w:rsidRDefault="00DD3D9D" w:rsidP="00DD3D9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2113489</w:t>
            </w:r>
            <w:r>
              <w:rPr>
                <w:sz w:val="18"/>
                <w:szCs w:val="18"/>
                <w:lang w:val="ru-RU"/>
              </w:rPr>
              <w:t>,</w:t>
            </w:r>
            <w:r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7041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1933860,537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7041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1804215,161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7041C" w:rsidRDefault="0047041C" w:rsidP="00406274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1793647,207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rPr>
                <w:sz w:val="18"/>
                <w:szCs w:val="18"/>
              </w:rPr>
            </w:pPr>
            <w:r w:rsidRPr="00627721">
              <w:rPr>
                <w:sz w:val="18"/>
                <w:szCs w:val="18"/>
              </w:rPr>
              <w:t>1715157,613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rPr>
                <w:bCs/>
              </w:rPr>
            </w:pPr>
            <w:r w:rsidRPr="00FF5BC2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bCs/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1 </w:t>
            </w: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406274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A76E7A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627721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0F29DB" w:rsidRDefault="00DD3D9D" w:rsidP="000F29D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3472D8" w:rsidRDefault="003472D8" w:rsidP="00D15894">
            <w:pPr>
              <w:jc w:val="center"/>
              <w:rPr>
                <w:sz w:val="18"/>
                <w:szCs w:val="18"/>
                <w:lang w:val="ru-RU"/>
              </w:rPr>
            </w:pPr>
            <w:r w:rsidRPr="003472D8">
              <w:rPr>
                <w:sz w:val="18"/>
                <w:szCs w:val="18"/>
                <w:lang w:val="ru-RU"/>
              </w:rPr>
              <w:t>1172302,219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sz w:val="18"/>
                <w:szCs w:val="18"/>
                <w:lang w:val="ru-RU"/>
              </w:rPr>
            </w:pPr>
            <w:r w:rsidRPr="00BF5662">
              <w:rPr>
                <w:sz w:val="18"/>
                <w:szCs w:val="18"/>
                <w:lang w:val="ru-RU"/>
              </w:rPr>
              <w:t>1069367,434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1059037,98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934088,2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61143" w:rsidRPr="00CD406F" w:rsidRDefault="00CD406F" w:rsidP="00742B02">
            <w:pPr>
              <w:rPr>
                <w:iCs/>
                <w:lang w:val="ru-RU"/>
              </w:rPr>
            </w:pPr>
            <w:r>
              <w:rPr>
                <w:iCs/>
                <w:lang w:val="ru-RU"/>
              </w:rPr>
              <w:t xml:space="preserve">Основное мероприятие 1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361143" w:rsidRPr="00CD406F">
              <w:rPr>
                <w:iCs/>
                <w:lang w:val="ru-RU"/>
              </w:rPr>
              <w:t>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FF5BC2" w:rsidRDefault="00361143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</w:pPr>
            <w:r w:rsidRPr="00627721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540156,55</w:t>
            </w:r>
          </w:p>
          <w:p w:rsidR="00361143" w:rsidRPr="00627721" w:rsidRDefault="00361143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1143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622578,68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568044,28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574312,78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</w:pPr>
            <w:r w:rsidRPr="00627721">
              <w:t>537606,9</w:t>
            </w:r>
          </w:p>
        </w:tc>
      </w:tr>
      <w:tr w:rsidR="00361143" w:rsidRPr="00FF5BC2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1589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i/>
                <w:iCs/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Развитие начального, основного, среднего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82049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435355,14</w:t>
            </w:r>
            <w:r w:rsidR="00820498" w:rsidRPr="00627721">
              <w:rPr>
                <w:lang w:val="ru-RU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483165,2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150BA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472299,2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470540,2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387881,3</w:t>
            </w:r>
          </w:p>
        </w:tc>
      </w:tr>
      <w:tr w:rsidR="00406274" w:rsidRPr="00FF5BC2" w:rsidTr="00DD3D9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CD406F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3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CD406F">
              <w:rPr>
                <w:lang w:val="ru-RU"/>
              </w:rPr>
              <w:t xml:space="preserve">Модернизация инфраструктуры общего </w:t>
            </w:r>
            <w:r w:rsidR="00406274" w:rsidRPr="00CD406F">
              <w:rPr>
                <w:lang w:val="ru-RU"/>
              </w:rPr>
              <w:lastRenderedPageBreak/>
              <w:t>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2018-2024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27369,2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DE6170" w:rsidP="00DE617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5C5EF0" w:rsidRDefault="005C5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lastRenderedPageBreak/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4 </w:t>
            </w:r>
            <w:r w:rsidR="00742B02">
              <w:rPr>
                <w:iCs/>
                <w:lang w:val="ru-RU"/>
              </w:rPr>
              <w:t xml:space="preserve">подпрограммы 1: </w:t>
            </w:r>
            <w:r w:rsidR="00406274" w:rsidRPr="00406274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i/>
                <w:iCs/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406274">
            <w:pPr>
              <w:jc w:val="center"/>
            </w:pPr>
            <w:r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33185,0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10276,0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2800,0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r w:rsidRPr="00FF5BC2"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CD406F" w:rsidP="00742B02">
            <w:pPr>
              <w:rPr>
                <w:lang w:val="ru-RU"/>
              </w:rPr>
            </w:pPr>
            <w:r>
              <w:rPr>
                <w:lang w:val="ru-RU"/>
              </w:rPr>
              <w:t>Основное мероприятие 5</w:t>
            </w:r>
            <w:r w:rsidR="00742B02">
              <w:rPr>
                <w:iCs/>
                <w:lang w:val="ru-RU"/>
              </w:rPr>
              <w:t xml:space="preserve"> 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Совершенствование</w:t>
            </w:r>
            <w:r w:rsidR="00406274" w:rsidRPr="00406274">
              <w:rPr>
                <w:lang w:val="ru-RU"/>
              </w:rPr>
              <w:t xml:space="preserve">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06274" w:rsidRPr="00FF5BC2" w:rsidRDefault="00406274" w:rsidP="00406274"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110478,6</w:t>
            </w:r>
          </w:p>
          <w:p w:rsidR="00406274" w:rsidRPr="00627721" w:rsidRDefault="00406274" w:rsidP="00406274">
            <w:pPr>
              <w:jc w:val="center"/>
            </w:pP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34693,025</w:t>
            </w: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DD3D9D" w:rsidP="00DE617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17836,332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BF5662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5800,0</w:t>
            </w:r>
          </w:p>
        </w:tc>
      </w:tr>
      <w:tr w:rsidR="00406274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FF5BC2" w:rsidRDefault="00406274" w:rsidP="00406274">
            <w:r w:rsidRPr="00FF5BC2">
              <w:t>2017-2024</w:t>
            </w:r>
          </w:p>
          <w:p w:rsidR="00406274" w:rsidRPr="00FF5BC2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3300,0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06274" w:rsidRPr="00627721" w:rsidRDefault="00406274" w:rsidP="00406274">
            <w:pPr>
              <w:autoSpaceDE w:val="0"/>
              <w:autoSpaceDN w:val="0"/>
              <w:adjustRightInd w:val="0"/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  <w:p w:rsidR="00406274" w:rsidRPr="00627721" w:rsidRDefault="00406274" w:rsidP="00406274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406274" w:rsidP="00406274">
            <w:pPr>
              <w:jc w:val="center"/>
            </w:pPr>
            <w:r w:rsidRPr="00627721">
              <w:t>0</w:t>
            </w:r>
          </w:p>
        </w:tc>
      </w:tr>
      <w:tr w:rsidR="00C54077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C54077" w:rsidP="00406274">
            <w:pPr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54077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6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Мероприятия</w:t>
            </w:r>
            <w:r w:rsidR="00C54077" w:rsidRPr="00C54077">
              <w:rPr>
                <w:lang w:val="ru-RU"/>
              </w:rPr>
              <w:t xml:space="preserve"> по созданию доп</w:t>
            </w:r>
            <w:r w:rsidR="00C54077">
              <w:rPr>
                <w:lang w:val="ru-RU"/>
              </w:rPr>
              <w:t>олнительны</w:t>
            </w:r>
            <w:r w:rsidR="00C54077" w:rsidRPr="00C54077">
              <w:rPr>
                <w:lang w:val="ru-RU"/>
              </w:rPr>
              <w:t>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FF5BC2" w:rsidRDefault="00C54077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C54077" w:rsidRPr="00C54077" w:rsidRDefault="00C54077" w:rsidP="00C54077">
            <w:pPr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C54077" w:rsidRDefault="00BF5662" w:rsidP="00C5407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4077" w:rsidRPr="00627721" w:rsidRDefault="00C54077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4150BA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BF5662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80D2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077" w:rsidRPr="00627721" w:rsidRDefault="00C54077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361143" w:rsidRPr="00C5407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406274">
            <w:pPr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1143" w:rsidRPr="00C54077" w:rsidRDefault="00CD406F" w:rsidP="004F1CC5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7 </w:t>
            </w:r>
            <w:r w:rsidR="004F1CC5">
              <w:rPr>
                <w:iCs/>
                <w:lang w:val="ru-RU"/>
              </w:rPr>
              <w:t xml:space="preserve">подпрограммы </w:t>
            </w:r>
            <w:r w:rsidR="00627721">
              <w:rPr>
                <w:iCs/>
                <w:lang w:val="ru-RU"/>
              </w:rPr>
              <w:t xml:space="preserve">1: </w:t>
            </w:r>
            <w:r w:rsidR="00627721">
              <w:rPr>
                <w:lang w:val="ru-RU"/>
              </w:rPr>
              <w:t>Приобретение</w:t>
            </w:r>
            <w:r w:rsidR="00361143">
              <w:rPr>
                <w:lang w:val="ru-RU"/>
              </w:rPr>
              <w:t xml:space="preserve"> автотранспорта для 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FF5BC2" w:rsidRDefault="00361143" w:rsidP="00C5407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Default="00361143" w:rsidP="00C54077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61143" w:rsidRPr="00627721" w:rsidRDefault="00361143" w:rsidP="00406274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DD3D9D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143" w:rsidRPr="00627721" w:rsidRDefault="00361143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9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1.9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9D4836" w:rsidRDefault="00472560" w:rsidP="004F1CC5">
            <w:pPr>
              <w:rPr>
                <w:lang w:val="ru-RU"/>
              </w:rPr>
            </w:pPr>
            <w:r w:rsidRPr="009D4836">
              <w:rPr>
                <w:lang w:val="ru-RU"/>
              </w:rPr>
              <w:t>Региональный проект «Содействие занятости женщин – создание условий дошкольного образования для</w:t>
            </w:r>
            <w:r>
              <w:rPr>
                <w:lang w:val="ru-RU"/>
              </w:rPr>
              <w:t xml:space="preserve"> детей в возрасте до трех лет»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C80D27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9D4836" w:rsidRDefault="00472560" w:rsidP="00C80D27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C80D27">
            <w:pPr>
              <w:rPr>
                <w:lang w:val="ru-RU"/>
              </w:rPr>
            </w:pPr>
            <w:r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DD3D9D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4073,339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911,622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Pr="00627721" w:rsidRDefault="00472560" w:rsidP="00C80D27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9D4836" w:rsidTr="0012153C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Pr="009D4836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BF5662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BF5662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972BF9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972BF9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</w:p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610568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9887,8</w:t>
            </w:r>
            <w:r w:rsidR="00610568">
              <w:rPr>
                <w:lang w:val="ru-RU"/>
              </w:rPr>
              <w:t>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472560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0F29DB" w:rsidRDefault="00472560" w:rsidP="000F29DB">
            <w:pPr>
              <w:jc w:val="center"/>
            </w:pPr>
            <w:r w:rsidRPr="00627721">
              <w:rPr>
                <w:lang w:val="ru-RU"/>
              </w:rPr>
              <w:t>1331,3</w:t>
            </w:r>
            <w:r w:rsidR="000F29DB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43BF5" w:rsidTr="006C6957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1.11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F43BF5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2560" w:rsidRPr="00627721" w:rsidRDefault="00BF5662" w:rsidP="0047256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2 </w:t>
            </w:r>
            <w:r w:rsidRPr="00406274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608831,858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592321,767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592235,767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654994,043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CD406F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Развитие</w:t>
            </w:r>
            <w:r w:rsidRPr="00CD406F">
              <w:rPr>
                <w:lang w:val="ru-RU"/>
              </w:rPr>
              <w:t xml:space="preserve">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150BA" w:rsidP="00D1589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0E78BD">
              <w:rPr>
                <w:lang w:val="ru-RU"/>
              </w:rPr>
              <w:t>4</w:t>
            </w:r>
            <w:r w:rsidR="00D15894">
              <w:rPr>
                <w:lang w:val="ru-RU"/>
              </w:rPr>
              <w:t>3</w:t>
            </w:r>
            <w:r w:rsidR="000E78BD">
              <w:rPr>
                <w:lang w:val="ru-RU"/>
              </w:rPr>
              <w:t>12</w:t>
            </w:r>
            <w:r>
              <w:rPr>
                <w:lang w:val="ru-RU"/>
              </w:rPr>
              <w:t>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214001,4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213909,4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213909,4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195267,0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305806,525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304165,407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304165,407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263340,743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66025,76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187352,7</w:t>
            </w:r>
          </w:p>
        </w:tc>
      </w:tr>
      <w:tr w:rsidR="00472560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3085,0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3019,0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2570,0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«Ресурсное обеспечение программ дополнительного </w:t>
            </w:r>
            <w:r w:rsidRPr="00406274">
              <w:rPr>
                <w:lang w:val="ru-RU"/>
              </w:rPr>
              <w:lastRenderedPageBreak/>
              <w:t>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lastRenderedPageBreak/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7482,97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2170,0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 xml:space="preserve">Ведомственная целевая программа  </w:t>
            </w:r>
          </w:p>
          <w:p w:rsidR="00472560" w:rsidRPr="00406274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406274">
              <w:rPr>
                <w:lang w:val="ru-RU"/>
              </w:rPr>
              <w:t>«Ресурсное 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3996,2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3936,2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4293,6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406274" w:rsidRDefault="00472560" w:rsidP="00E9127C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2: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2018-2024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D15894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500</w:t>
            </w:r>
            <w:r w:rsidRPr="00627721">
              <w:t>0</w:t>
            </w:r>
            <w:r>
              <w:rPr>
                <w:lang w:val="ru-RU"/>
              </w:rPr>
              <w:t>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723B8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723B82" w:rsidTr="0012153C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Default="00472560" w:rsidP="00472560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723B82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rPr>
                <w:bCs/>
              </w:rPr>
            </w:pPr>
            <w:r w:rsidRPr="00FF5BC2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bCs/>
                <w:lang w:val="ru-RU"/>
              </w:rPr>
              <w:t xml:space="preserve">Подпрограмма 3 </w:t>
            </w: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33689,76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30750,37</w:t>
            </w:r>
          </w:p>
        </w:tc>
      </w:tr>
      <w:tr w:rsidR="00472560" w:rsidRPr="00FF5BC2" w:rsidTr="00972BF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1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Совершенствование</w:t>
            </w:r>
            <w:r w:rsidRPr="00406274">
              <w:rPr>
                <w:lang w:val="ru-RU"/>
              </w:rPr>
              <w:t xml:space="preserve"> форм организации отдыха детей и тр</w:t>
            </w:r>
            <w:r>
              <w:rPr>
                <w:lang w:val="ru-RU"/>
              </w:rPr>
              <w:t>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18378,12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16921,2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2711,64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4396,17</w:t>
            </w:r>
          </w:p>
        </w:tc>
      </w:tr>
      <w:tr w:rsidR="00472560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2560" w:rsidRPr="00FF5BC2" w:rsidRDefault="00472560" w:rsidP="00472560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культуры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BF5662">
            <w:r w:rsidRPr="00FF5BC2">
              <w:t>2018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972BF9" w:rsidRDefault="00972BF9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972BF9" w:rsidRDefault="00972BF9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972BF9" w:rsidRDefault="00972BF9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>
              <w:rPr>
                <w:lang w:val="ru-RU"/>
              </w:rPr>
              <w:t xml:space="preserve">Основное мероприятие 2 </w:t>
            </w:r>
            <w:r>
              <w:rPr>
                <w:iCs/>
                <w:lang w:val="ru-RU"/>
              </w:rPr>
              <w:t xml:space="preserve">подпрограммы 3: </w:t>
            </w:r>
            <w:r>
              <w:rPr>
                <w:lang w:val="ru-RU"/>
              </w:rPr>
              <w:t>Обеспечение</w:t>
            </w:r>
            <w:r w:rsidRPr="00406274">
              <w:rPr>
                <w:lang w:val="ru-RU"/>
              </w:rPr>
              <w:t xml:space="preserve">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9433,0</w:t>
            </w:r>
          </w:p>
        </w:tc>
      </w:tr>
      <w:tr w:rsidR="00472560" w:rsidRPr="00FF5BC2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lastRenderedPageBreak/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406274" w:rsidRDefault="00472560" w:rsidP="00472560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образования, </w:t>
            </w:r>
          </w:p>
          <w:p w:rsidR="00472560" w:rsidRPr="00DD3D9D" w:rsidRDefault="00472560" w:rsidP="00DD3D9D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администрация города Липецка</w:t>
            </w:r>
            <w:r w:rsidR="00DD3D9D">
              <w:rPr>
                <w:lang w:val="ru-RU"/>
              </w:rPr>
              <w:t>, д</w:t>
            </w:r>
            <w:r w:rsidR="00DD3D9D" w:rsidRPr="00DD3D9D">
              <w:rPr>
                <w:lang w:val="ru-RU"/>
              </w:rPr>
              <w:t>епартамент градостроительства и архитектуры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FF5BC2" w:rsidRDefault="00472560" w:rsidP="00472560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2560" w:rsidRPr="00627721" w:rsidRDefault="00472560" w:rsidP="00472560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DD3D9D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119036,7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4150BA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111836,2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BF5662" w:rsidRDefault="00BF5662" w:rsidP="0047256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111683,7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560" w:rsidRPr="00627721" w:rsidRDefault="00472560" w:rsidP="00472560">
            <w:pPr>
              <w:jc w:val="center"/>
            </w:pPr>
            <w:r w:rsidRPr="00627721">
              <w:t>95325,0</w:t>
            </w:r>
          </w:p>
        </w:tc>
      </w:tr>
      <w:tr w:rsidR="004150BA" w:rsidRPr="00FF5BC2" w:rsidTr="00972BF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C6957" w:rsidRDefault="004150BA" w:rsidP="006C695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1 </w:t>
            </w:r>
            <w:r w:rsidRPr="006C6957">
              <w:rPr>
                <w:iCs/>
                <w:lang w:val="ru-RU"/>
              </w:rPr>
              <w:t xml:space="preserve">подпрограммы 4: </w:t>
            </w:r>
            <w:r w:rsidRPr="006C6957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образования</w:t>
            </w:r>
            <w:proofErr w:type="spellEnd"/>
            <w:r w:rsidRPr="00FF5BC2">
              <w:t xml:space="preserve">, </w:t>
            </w:r>
          </w:p>
          <w:p w:rsidR="004150BA" w:rsidRPr="00FF5BC2" w:rsidRDefault="004150BA" w:rsidP="004150BA">
            <w:pPr>
              <w:jc w:val="both"/>
            </w:pPr>
            <w:proofErr w:type="spellStart"/>
            <w:r w:rsidRPr="00FF5BC2">
              <w:t>администрация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Липецка</w:t>
            </w:r>
            <w:proofErr w:type="spellEnd"/>
            <w:r w:rsidRPr="00FF5BC2">
              <w:t xml:space="preserve"> </w:t>
            </w:r>
          </w:p>
          <w:p w:rsidR="004150BA" w:rsidRPr="00FF5BC2" w:rsidRDefault="004150BA" w:rsidP="004150BA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FF5BC2" w:rsidRDefault="004150BA" w:rsidP="004150BA">
            <w:r w:rsidRPr="00FF5BC2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50BA" w:rsidRPr="00627721" w:rsidRDefault="004150BA" w:rsidP="004150BA">
            <w:pPr>
              <w:jc w:val="center"/>
            </w:pPr>
            <w:r w:rsidRPr="00627721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DD3D9D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BF5662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99517,0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4150BA" w:rsidRDefault="00BF5662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100669,0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FB6E2E" w:rsidRDefault="00BF5662" w:rsidP="004150B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100669,0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0BA" w:rsidRPr="00627721" w:rsidRDefault="004150BA" w:rsidP="004150BA">
            <w:pPr>
              <w:jc w:val="center"/>
            </w:pPr>
            <w:r w:rsidRPr="00627721">
              <w:t>95325,0</w:t>
            </w:r>
          </w:p>
        </w:tc>
      </w:tr>
      <w:tr w:rsidR="00972BF9" w:rsidRPr="006C6957" w:rsidTr="00972BF9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rPr>
                <w:lang w:val="ru-RU"/>
              </w:rPr>
            </w:pPr>
            <w:r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2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972BF9" w:rsidRPr="00972BF9" w:rsidTr="009F1A34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6C6957" w:rsidRDefault="00972BF9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Pr="00406274" w:rsidRDefault="00972BF9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BF9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3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1587,5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2875,0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4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FF6A97" w:rsidRPr="006C6957" w:rsidTr="006C6957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5 </w:t>
            </w:r>
            <w:r w:rsidRPr="006C6957">
              <w:rPr>
                <w:bCs/>
                <w:lang w:val="ru-RU"/>
              </w:rPr>
              <w:t xml:space="preserve">подпрограммы 4: Реализация мероприятий, </w:t>
            </w:r>
            <w:r w:rsidRPr="006C6957">
              <w:rPr>
                <w:bCs/>
                <w:lang w:val="ru-RU"/>
              </w:rPr>
              <w:lastRenderedPageBreak/>
              <w:t xml:space="preserve">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6C6957">
              <w:rPr>
                <w:bCs/>
                <w:lang w:val="ru-RU"/>
              </w:rPr>
              <w:t>безбарьерной</w:t>
            </w:r>
            <w:proofErr w:type="spellEnd"/>
            <w:r w:rsidRPr="006C6957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rPr>
                <w:lang w:val="ru-RU"/>
              </w:rPr>
            </w:pPr>
            <w:r>
              <w:rPr>
                <w:lang w:val="ru-RU"/>
              </w:rPr>
              <w:t>2020-202</w:t>
            </w:r>
            <w:r w:rsidR="006C2773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B6E2E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Pr="006C695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A97" w:rsidRDefault="00FF6A97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D3D9D" w:rsidRPr="006C6957" w:rsidTr="00D71A6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rPr>
                <w:lang w:val="ru-RU"/>
              </w:rPr>
            </w:pPr>
            <w:r w:rsidRPr="006C6957">
              <w:rPr>
                <w:lang w:val="ru-RU"/>
              </w:rPr>
              <w:t xml:space="preserve">Основное мероприятие 6 </w:t>
            </w:r>
            <w:r w:rsidRPr="006C6957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DD3D9D" w:rsidRDefault="00DD3D9D" w:rsidP="00FF6A97">
            <w:pPr>
              <w:jc w:val="both"/>
              <w:rPr>
                <w:lang w:val="ru-RU"/>
              </w:rPr>
            </w:pPr>
            <w:r w:rsidRPr="00406274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BF5662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DD3D9D" w:rsidRPr="006C6957" w:rsidTr="00D71A6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6C6957" w:rsidRDefault="00DD3D9D" w:rsidP="00FF6A97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Pr="00406274" w:rsidRDefault="00DD3D9D" w:rsidP="00FF6A97">
            <w:pPr>
              <w:jc w:val="both"/>
              <w:rPr>
                <w:lang w:val="ru-RU"/>
              </w:rPr>
            </w:pPr>
            <w:proofErr w:type="spellStart"/>
            <w:r w:rsidRPr="00FF5BC2">
              <w:t>Департамент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градостроительства</w:t>
            </w:r>
            <w:proofErr w:type="spellEnd"/>
            <w:r w:rsidRPr="00FF5BC2">
              <w:t xml:space="preserve"> и </w:t>
            </w:r>
            <w:proofErr w:type="spellStart"/>
            <w:r w:rsidRPr="00FF5BC2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476061" w:rsidP="00FF6A97">
            <w:pPr>
              <w:rPr>
                <w:lang w:val="ru-RU"/>
              </w:rPr>
            </w:pPr>
            <w:r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972BF9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D9D" w:rsidRDefault="00DD3D9D" w:rsidP="00FF6A9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93230" w:rsidRDefault="00414097" w:rsidP="0012153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</w:t>
      </w:r>
      <w:r w:rsidR="00476061">
        <w:rPr>
          <w:sz w:val="28"/>
          <w:szCs w:val="28"/>
          <w:lang w:val="ru-RU"/>
        </w:rPr>
        <w:t>.</w:t>
      </w:r>
    </w:p>
    <w:p w:rsidR="00414097" w:rsidRPr="00C27199" w:rsidRDefault="00414097" w:rsidP="00A317DC">
      <w:pPr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В разделе </w:t>
      </w:r>
      <w:r w:rsidR="00C27199">
        <w:rPr>
          <w:sz w:val="28"/>
          <w:szCs w:val="28"/>
          <w:lang w:val="ru-RU"/>
        </w:rPr>
        <w:t>6</w:t>
      </w:r>
      <w:r w:rsidR="009D4836">
        <w:rPr>
          <w:sz w:val="28"/>
          <w:szCs w:val="28"/>
          <w:lang w:val="ru-RU"/>
        </w:rPr>
        <w:t>.</w:t>
      </w:r>
      <w:r w:rsidR="00622242" w:rsidRPr="00C27199">
        <w:rPr>
          <w:sz w:val="28"/>
          <w:szCs w:val="28"/>
          <w:lang w:val="ru-RU"/>
        </w:rPr>
        <w:t xml:space="preserve"> «Ресурсное обеспечение муниципальной программы»</w:t>
      </w:r>
      <w:r w:rsidR="00C72202" w:rsidRPr="00C27199">
        <w:rPr>
          <w:sz w:val="28"/>
          <w:szCs w:val="28"/>
          <w:lang w:val="ru-RU"/>
        </w:rPr>
        <w:t xml:space="preserve"> </w:t>
      </w:r>
      <w:r w:rsidRPr="00C27199">
        <w:rPr>
          <w:sz w:val="28"/>
          <w:szCs w:val="28"/>
          <w:lang w:val="ru-RU"/>
        </w:rPr>
        <w:t>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414097" w:rsidRPr="00C27199" w:rsidRDefault="00414097" w:rsidP="00A317DC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Pr="00C27199" w:rsidRDefault="00414097" w:rsidP="00414097">
      <w:pPr>
        <w:ind w:firstLine="284"/>
        <w:jc w:val="center"/>
        <w:rPr>
          <w:sz w:val="28"/>
          <w:szCs w:val="28"/>
          <w:lang w:val="ru-RU"/>
        </w:rPr>
      </w:pPr>
      <w:r w:rsidRPr="00C27199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406274" w:rsidRPr="00FF5BC2" w:rsidTr="007705C1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 xml:space="preserve">№ </w:t>
            </w:r>
            <w:proofErr w:type="gramStart"/>
            <w:r w:rsidRPr="00414097">
              <w:rPr>
                <w:lang w:val="ru-RU"/>
              </w:rPr>
              <w:t>п</w:t>
            </w:r>
            <w:proofErr w:type="gramEnd"/>
            <w:r w:rsidRPr="00414097">
              <w:rPr>
                <w:lang w:val="ru-RU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14097" w:rsidRDefault="00406274" w:rsidP="00406274">
            <w:pPr>
              <w:jc w:val="center"/>
              <w:rPr>
                <w:lang w:val="ru-RU"/>
              </w:rPr>
            </w:pPr>
            <w:r w:rsidRPr="00414097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proofErr w:type="spellStart"/>
            <w:r w:rsidRPr="00414097">
              <w:rPr>
                <w:lang w:val="ru-RU"/>
              </w:rPr>
              <w:t>Расх</w:t>
            </w:r>
            <w:r w:rsidRPr="00C54077">
              <w:t>оды</w:t>
            </w:r>
            <w:proofErr w:type="spellEnd"/>
            <w:r w:rsidRPr="00C54077">
              <w:t xml:space="preserve"> (</w:t>
            </w:r>
            <w:proofErr w:type="spellStart"/>
            <w:r w:rsidRPr="00C54077">
              <w:t>тыс</w:t>
            </w:r>
            <w:proofErr w:type="spellEnd"/>
            <w:r w:rsidRPr="00C54077">
              <w:t xml:space="preserve">. </w:t>
            </w:r>
            <w:proofErr w:type="spellStart"/>
            <w:r w:rsidRPr="00C54077">
              <w:t>руб</w:t>
            </w:r>
            <w:proofErr w:type="spellEnd"/>
            <w:r w:rsidRPr="00C54077">
              <w:t>.)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2024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11</w:t>
            </w:r>
          </w:p>
        </w:tc>
      </w:tr>
      <w:tr w:rsidR="00406274" w:rsidRPr="00FF5BC2" w:rsidTr="00B31E9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lastRenderedPageBreak/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lastRenderedPageBreak/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9F1A34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7739746,5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7336465,889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7262206,492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6353520,213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 w:rsidRPr="00C54077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0F29DB" w:rsidRDefault="00B31E93" w:rsidP="000F29DB">
            <w:pPr>
              <w:jc w:val="center"/>
            </w:pPr>
            <w:r>
              <w:rPr>
                <w:lang w:val="ru-RU"/>
              </w:rPr>
              <w:t>772864,2</w:t>
            </w:r>
            <w:r w:rsidR="000F29DB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823CA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4456447,163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4459171,379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4460559,285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3856362,6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C54077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68FA" w:rsidRDefault="00254D13" w:rsidP="000F29D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9F1A34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1933860,537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9F1A34" w:rsidP="004F4EF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1804215,161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1793647,207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1715157,613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966341,3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987341,3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782000,0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1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6906469,757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6531563,823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6450789,791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5489704,8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0F29DB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383097,5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85738,049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4441070,038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8C0988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4446458,34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4441751,811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3855616,6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9F1A34" w:rsidP="006268F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1172302,219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4F4EF0" w:rsidRDefault="009F1A34" w:rsidP="00DD2BC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1069367,434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1059037,98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C54077" w:rsidRDefault="00406274" w:rsidP="00406274">
            <w:pPr>
              <w:jc w:val="center"/>
            </w:pPr>
            <w:r w:rsidRPr="00C54077">
              <w:t>934088,2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32400A" w:rsidP="0040627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32400A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700000,0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2 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823CA3" w:rsidP="00C953D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634831,858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619321,767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620235,767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713994,043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B31E9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817F1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608831,858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592321,767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592235,767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654994,043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406274" w:rsidP="0040627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0,0</w:t>
            </w:r>
          </w:p>
        </w:tc>
      </w:tr>
      <w:tr w:rsidR="0040627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FF5BC2" w:rsidRDefault="00406274" w:rsidP="0040627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627721" w:rsidRDefault="00823CA3" w:rsidP="00406274">
            <w:pPr>
              <w:jc w:val="center"/>
            </w:pPr>
            <w:r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59000,0</w:t>
            </w:r>
          </w:p>
        </w:tc>
      </w:tr>
      <w:tr w:rsidR="0040627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Pr>
              <w:jc w:val="center"/>
            </w:pPr>
            <w:r w:rsidRPr="00FF5BC2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Подпрограмма 3</w:t>
            </w:r>
          </w:p>
          <w:p w:rsidR="00406274" w:rsidRPr="00406274" w:rsidRDefault="00406274" w:rsidP="00406274">
            <w:pPr>
              <w:rPr>
                <w:lang w:val="ru-RU"/>
              </w:rPr>
            </w:pPr>
            <w:r w:rsidRPr="00406274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FF5BC2" w:rsidRDefault="00406274" w:rsidP="0040627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C54077" w:rsidRDefault="00406274" w:rsidP="00406274">
            <w:pPr>
              <w:jc w:val="center"/>
            </w:pPr>
            <w:r w:rsidRPr="00C54077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4F4EF0" w:rsidRDefault="004F4EF0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627721" w:rsidRDefault="00254D13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64031,06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32400A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61031,06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9F1A34" w:rsidRDefault="009F1A34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C54077" w:rsidRDefault="00406274" w:rsidP="00406274">
            <w:pPr>
              <w:jc w:val="center"/>
            </w:pPr>
            <w:r w:rsidRPr="00C54077">
              <w:t>53750,37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30689,76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30750,37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средства бюджетов государственных внебюджетных </w:t>
            </w:r>
            <w:r w:rsidRPr="00406274">
              <w:rPr>
                <w:lang w:val="ru-RU"/>
              </w:rPr>
              <w:lastRenderedPageBreak/>
              <w:t>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32400A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32400A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30341,3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23000,0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Pr>
              <w:jc w:val="center"/>
            </w:pPr>
            <w:r w:rsidRPr="00FF5BC2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proofErr w:type="gramStart"/>
            <w:r w:rsidRPr="00406274">
              <w:rPr>
                <w:lang w:val="ru-RU"/>
              </w:rPr>
              <w:t>функционирова</w:t>
            </w:r>
            <w:r w:rsidR="006C1DB0" w:rsidRPr="006C1DB0">
              <w:rPr>
                <w:lang w:val="ru-RU"/>
              </w:rPr>
              <w:t>-</w:t>
            </w:r>
            <w:r w:rsidRPr="00406274">
              <w:rPr>
                <w:lang w:val="ru-RU"/>
              </w:rPr>
              <w:t>ния</w:t>
            </w:r>
            <w:proofErr w:type="spellEnd"/>
            <w:proofErr w:type="gramEnd"/>
            <w:r w:rsidRPr="00406274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4F4EF0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134413,825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124549,239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130491,174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96071,0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федеральный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областной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871BD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 w:rsidRPr="00627721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15377,125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12713,039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18807,474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746,0</w:t>
            </w:r>
          </w:p>
        </w:tc>
      </w:tr>
      <w:tr w:rsidR="009F1A34" w:rsidRPr="00FF5BC2" w:rsidTr="007705C1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бюджет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627721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119036,7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B31E93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111836,2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111683,7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95325,0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406274" w:rsidRDefault="009F1A34" w:rsidP="009F1A34">
            <w:pPr>
              <w:rPr>
                <w:lang w:val="ru-RU"/>
              </w:rPr>
            </w:pPr>
            <w:r w:rsidRPr="00406274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  <w:tr w:rsidR="009F1A34" w:rsidRPr="00FF5BC2" w:rsidTr="00972BF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FF5BC2" w:rsidRDefault="009F1A34" w:rsidP="009F1A34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A34" w:rsidRPr="00FF5BC2" w:rsidRDefault="009F1A34" w:rsidP="009F1A34">
            <w:proofErr w:type="spellStart"/>
            <w:r w:rsidRPr="00FF5BC2">
              <w:t>средства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внебюджетных</w:t>
            </w:r>
            <w:proofErr w:type="spellEnd"/>
            <w:r w:rsidRPr="00FF5BC2">
              <w:t xml:space="preserve"> </w:t>
            </w:r>
            <w:proofErr w:type="spellStart"/>
            <w:r w:rsidRPr="00FF5BC2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A34" w:rsidRPr="00627721" w:rsidRDefault="009F1A34" w:rsidP="009F1A34">
            <w:pPr>
              <w:jc w:val="center"/>
            </w:pPr>
            <w:r w:rsidRPr="00627721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9F1A34" w:rsidRDefault="009F1A34" w:rsidP="009F1A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A34" w:rsidRPr="00C54077" w:rsidRDefault="009F1A34" w:rsidP="009F1A34">
            <w:pPr>
              <w:jc w:val="center"/>
            </w:pPr>
            <w:r w:rsidRPr="00C54077">
              <w:t>0,0</w:t>
            </w:r>
          </w:p>
        </w:tc>
      </w:tr>
    </w:tbl>
    <w:p w:rsidR="00406274" w:rsidRDefault="0012153C" w:rsidP="0012153C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</w:t>
      </w:r>
      <w:r w:rsidR="00476061">
        <w:rPr>
          <w:sz w:val="28"/>
          <w:szCs w:val="28"/>
          <w:lang w:val="ru-RU"/>
        </w:rPr>
        <w:t>.</w:t>
      </w:r>
    </w:p>
    <w:p w:rsidR="0012153C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12153C" w:rsidRPr="000644E9" w:rsidRDefault="0012153C" w:rsidP="00406274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2153C" w:rsidRPr="000644E9" w:rsidSect="00414097">
          <w:headerReference w:type="first" r:id="rId13"/>
          <w:pgSz w:w="16840" w:h="11907" w:orient="landscape" w:code="9"/>
          <w:pgMar w:top="1077" w:right="1134" w:bottom="567" w:left="1134" w:header="510" w:footer="0" w:gutter="0"/>
          <w:cols w:space="720"/>
          <w:docGrid w:linePitch="272"/>
        </w:sectPr>
      </w:pPr>
    </w:p>
    <w:p w:rsidR="00990177" w:rsidRDefault="00990177" w:rsidP="002F4165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lastRenderedPageBreak/>
        <w:t>2. В приложении № 1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9F1A34" w:rsidRDefault="009F1A34" w:rsidP="00D60990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 w:rsidRPr="00990177">
        <w:rPr>
          <w:sz w:val="28"/>
          <w:szCs w:val="28"/>
          <w:lang w:val="ru-RU"/>
        </w:rPr>
        <w:t xml:space="preserve">2.1. В разделе 1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1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Повышение доступности и качества услуг в системе общего образования</w:t>
      </w:r>
      <w:r w:rsidR="00990177"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</w:t>
      </w:r>
      <w:r w:rsidR="00990177" w:rsidRPr="00990177">
        <w:rPr>
          <w:sz w:val="28"/>
          <w:szCs w:val="28"/>
          <w:lang w:val="ru-RU"/>
        </w:rPr>
        <w:t>позицию</w:t>
      </w:r>
      <w:hyperlink r:id="rId14" w:history="1"/>
      <w:r w:rsidRPr="00990177">
        <w:rPr>
          <w:sz w:val="28"/>
          <w:szCs w:val="28"/>
          <w:lang w:val="ru-RU"/>
        </w:rPr>
        <w:t xml:space="preserve">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 w:rsidR="00990177"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F1A34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34" w:rsidRPr="00990177" w:rsidRDefault="009F1A34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2017 - 202</w:t>
            </w:r>
            <w:r w:rsidR="00990177" w:rsidRPr="00990177">
              <w:rPr>
                <w:sz w:val="28"/>
                <w:szCs w:val="28"/>
                <w:lang w:val="ru-RU"/>
              </w:rPr>
              <w:t>4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8674127,477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год </w:t>
            </w:r>
            <w:r w:rsidR="006C1DB0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1154235,5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2018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1135440,393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2019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1215567,551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2020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1172302,219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2021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1069367,434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F1A34" w:rsidRPr="00990177" w:rsidRDefault="009F1A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2022 год </w:t>
            </w:r>
            <w:r w:rsidR="00990177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</w:t>
            </w:r>
            <w:r w:rsidR="00990177" w:rsidRPr="00990177">
              <w:rPr>
                <w:sz w:val="28"/>
                <w:szCs w:val="28"/>
                <w:lang w:val="ru-RU"/>
              </w:rPr>
              <w:t>1059037,98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9901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 934088,2 тыс. руб.</w:t>
            </w:r>
          </w:p>
          <w:p w:rsidR="00990177" w:rsidRPr="00990177" w:rsidRDefault="00990177" w:rsidP="009901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 934088,2 тыс. руб.</w:t>
            </w:r>
          </w:p>
        </w:tc>
      </w:tr>
    </w:tbl>
    <w:p w:rsidR="002F4165" w:rsidRPr="002F4165" w:rsidRDefault="002F4165" w:rsidP="00990177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9F1A34" w:rsidRPr="00990177" w:rsidRDefault="009F1A34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2.2. </w:t>
      </w:r>
      <w:r w:rsidR="00990177" w:rsidRPr="00990177">
        <w:rPr>
          <w:sz w:val="28"/>
          <w:szCs w:val="28"/>
          <w:lang w:val="ru-RU"/>
        </w:rPr>
        <w:t>Раздел 6</w:t>
      </w:r>
      <w:r w:rsidRPr="00990177">
        <w:rPr>
          <w:sz w:val="28"/>
          <w:szCs w:val="28"/>
          <w:lang w:val="ru-RU"/>
        </w:rPr>
        <w:t xml:space="preserve"> </w:t>
      </w:r>
      <w:r w:rsidR="00990177"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Ресурсное обеспечение подпрограммы 1</w:t>
      </w:r>
      <w:r w:rsidR="00990177"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9F1A34" w:rsidRPr="00990177" w:rsidRDefault="00990177" w:rsidP="0099017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9F1A34" w:rsidRPr="00990177">
        <w:rPr>
          <w:sz w:val="28"/>
          <w:szCs w:val="28"/>
          <w:lang w:val="ru-RU"/>
        </w:rPr>
        <w:t>6. Ресурсное обеспечение подпрограммы 1</w:t>
      </w:r>
    </w:p>
    <w:p w:rsidR="009F1A34" w:rsidRPr="00990177" w:rsidRDefault="009F1A34" w:rsidP="009F1A3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1 из бюджета города составляет </w:t>
      </w:r>
      <w:r w:rsidR="00990177" w:rsidRPr="00990177">
        <w:rPr>
          <w:sz w:val="28"/>
          <w:szCs w:val="28"/>
          <w:lang w:val="ru-RU"/>
        </w:rPr>
        <w:t xml:space="preserve">8674127,477 </w:t>
      </w:r>
      <w:r w:rsidRPr="00990177">
        <w:rPr>
          <w:sz w:val="28"/>
          <w:szCs w:val="28"/>
          <w:lang w:val="ru-RU"/>
        </w:rPr>
        <w:t>тыс. руб., из них:</w:t>
      </w:r>
    </w:p>
    <w:p w:rsidR="00990177" w:rsidRPr="00990177" w:rsidRDefault="00990177" w:rsidP="009901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2017 год </w:t>
      </w:r>
      <w:r w:rsidR="006C1DB0" w:rsidRPr="00990177">
        <w:rPr>
          <w:sz w:val="28"/>
          <w:szCs w:val="28"/>
          <w:lang w:val="ru-RU"/>
        </w:rPr>
        <w:t>–</w:t>
      </w:r>
      <w:r w:rsidRPr="00990177">
        <w:rPr>
          <w:sz w:val="28"/>
          <w:szCs w:val="28"/>
          <w:lang w:val="ru-RU"/>
        </w:rPr>
        <w:t xml:space="preserve"> 1154235,5 тыс. руб.</w:t>
      </w:r>
    </w:p>
    <w:p w:rsidR="00990177" w:rsidRPr="00990177" w:rsidRDefault="00990177" w:rsidP="009901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 1135440,393 тыс. руб.</w:t>
      </w:r>
    </w:p>
    <w:p w:rsidR="00990177" w:rsidRPr="00990177" w:rsidRDefault="00990177" w:rsidP="009901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 1215567,551 тыс. руб.</w:t>
      </w:r>
    </w:p>
    <w:p w:rsidR="00990177" w:rsidRPr="00990177" w:rsidRDefault="00990177" w:rsidP="009901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 1172302,219 тыс. руб.</w:t>
      </w:r>
    </w:p>
    <w:p w:rsidR="00990177" w:rsidRPr="00990177" w:rsidRDefault="00990177" w:rsidP="009901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 1069367,434 тыс. руб.</w:t>
      </w:r>
    </w:p>
    <w:p w:rsidR="00990177" w:rsidRPr="00990177" w:rsidRDefault="00990177" w:rsidP="009901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 1059037,98 тыс. руб.</w:t>
      </w:r>
    </w:p>
    <w:p w:rsidR="00990177" w:rsidRDefault="00990177" w:rsidP="00990177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 934088,2 тыс. руб.</w:t>
      </w:r>
    </w:p>
    <w:p w:rsidR="009F1A34" w:rsidRPr="00A12551" w:rsidRDefault="00990177" w:rsidP="00D60990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 934088,2 тыс. руб.</w:t>
      </w:r>
      <w:r>
        <w:rPr>
          <w:sz w:val="28"/>
          <w:szCs w:val="28"/>
          <w:lang w:val="ru-RU"/>
        </w:rPr>
        <w:t>»</w:t>
      </w:r>
      <w:r w:rsidR="009F1A34" w:rsidRPr="00990177">
        <w:rPr>
          <w:sz w:val="28"/>
          <w:szCs w:val="28"/>
          <w:lang w:val="ru-RU"/>
        </w:rPr>
        <w:t>.</w:t>
      </w:r>
    </w:p>
    <w:p w:rsidR="00990177" w:rsidRDefault="00990177" w:rsidP="0099017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990177" w:rsidRDefault="00990177" w:rsidP="00D60990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 w:rsidR="00A12551"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Повышение доступности и качества услуг в системе </w:t>
      </w:r>
      <w:r w:rsidR="00476061">
        <w:rPr>
          <w:sz w:val="28"/>
          <w:szCs w:val="28"/>
          <w:lang w:val="ru-RU"/>
        </w:rPr>
        <w:t>дополнительного</w:t>
      </w:r>
      <w:r w:rsidRPr="00990177">
        <w:rPr>
          <w:sz w:val="28"/>
          <w:szCs w:val="28"/>
          <w:lang w:val="ru-RU"/>
        </w:rPr>
        <w:t xml:space="preserve"> образования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5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90177" w:rsidRPr="00A12551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2017 - 2024 – </w:t>
            </w:r>
            <w:r>
              <w:rPr>
                <w:sz w:val="28"/>
                <w:szCs w:val="28"/>
                <w:lang w:val="ru-RU"/>
              </w:rPr>
              <w:t>5313275,369</w:t>
            </w:r>
            <w:r w:rsidRPr="00990177">
              <w:rPr>
                <w:sz w:val="28"/>
                <w:szCs w:val="28"/>
                <w:lang w:val="ru-RU"/>
              </w:rPr>
              <w:t xml:space="preserve"> тыс. руб., из них: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741257,743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 w:rsidR="00A12551">
              <w:rPr>
                <w:sz w:val="28"/>
                <w:szCs w:val="28"/>
                <w:lang w:val="ru-RU"/>
              </w:rPr>
              <w:t xml:space="preserve"> 708643,142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759997,006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608831,858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592321,767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592235,767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654994,043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99017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lastRenderedPageBreak/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654994,043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2F4165" w:rsidRPr="002F4165" w:rsidRDefault="002F4165" w:rsidP="00990177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990177" w:rsidRPr="00990177" w:rsidRDefault="00990177" w:rsidP="002F4165">
      <w:pPr>
        <w:tabs>
          <w:tab w:val="left" w:pos="567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990177" w:rsidRPr="00990177" w:rsidRDefault="00990177" w:rsidP="0099017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 w:rsidR="00A12551">
        <w:rPr>
          <w:sz w:val="28"/>
          <w:szCs w:val="28"/>
          <w:lang w:val="ru-RU"/>
        </w:rPr>
        <w:t>2</w:t>
      </w: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 w:rsidR="00A12551">
        <w:rPr>
          <w:sz w:val="28"/>
          <w:szCs w:val="28"/>
          <w:lang w:val="ru-RU"/>
        </w:rPr>
        <w:t>2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>
        <w:rPr>
          <w:sz w:val="28"/>
          <w:szCs w:val="28"/>
          <w:lang w:val="ru-RU"/>
        </w:rPr>
        <w:t>5313275,369</w:t>
      </w:r>
      <w:r w:rsidRPr="00990177">
        <w:rPr>
          <w:sz w:val="28"/>
          <w:szCs w:val="28"/>
          <w:lang w:val="ru-RU"/>
        </w:rPr>
        <w:t xml:space="preserve"> тыс. руб., из них: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741257,743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708643,142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759997,006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608831,858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592321,767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592235,767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654994,043 </w:t>
      </w:r>
      <w:r w:rsidRPr="00990177">
        <w:rPr>
          <w:sz w:val="28"/>
          <w:szCs w:val="28"/>
          <w:lang w:val="ru-RU"/>
        </w:rPr>
        <w:t>тыс. руб.</w:t>
      </w:r>
    </w:p>
    <w:p w:rsidR="00990177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654994,043</w:t>
      </w:r>
      <w:r w:rsidRPr="00990177">
        <w:rPr>
          <w:sz w:val="28"/>
          <w:szCs w:val="28"/>
          <w:lang w:val="ru-RU"/>
        </w:rPr>
        <w:t xml:space="preserve"> тыс. </w:t>
      </w:r>
      <w:r w:rsidRPr="00A12551">
        <w:rPr>
          <w:sz w:val="28"/>
          <w:szCs w:val="28"/>
          <w:lang w:val="ru-RU"/>
        </w:rPr>
        <w:t>руб.</w:t>
      </w:r>
      <w:r w:rsidR="00990177" w:rsidRPr="00A12551">
        <w:rPr>
          <w:sz w:val="28"/>
          <w:szCs w:val="28"/>
          <w:lang w:val="ru-RU"/>
        </w:rPr>
        <w:t>».</w:t>
      </w:r>
    </w:p>
    <w:p w:rsidR="00990177" w:rsidRDefault="00990177" w:rsidP="0099017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 В приложении № </w:t>
      </w:r>
      <w:r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Pr="00990177">
        <w:rPr>
          <w:bCs/>
          <w:sz w:val="28"/>
          <w:szCs w:val="28"/>
          <w:lang w:val="ru-RU"/>
        </w:rPr>
        <w:t>:</w:t>
      </w:r>
    </w:p>
    <w:p w:rsidR="00990177" w:rsidRDefault="00990177" w:rsidP="00D60990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.1. В разделе 1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Паспорт подпрограммы </w:t>
      </w:r>
      <w:r w:rsidR="00A12551"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="00476061">
        <w:rPr>
          <w:sz w:val="28"/>
          <w:szCs w:val="28"/>
          <w:lang w:val="ru-RU"/>
        </w:rPr>
        <w:t>Совершенствование организации отдыха и создание условий для занятости детей в каникулярное время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позицию</w:t>
      </w:r>
      <w:hyperlink r:id="rId16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Объемы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90177" w:rsidRPr="00A12551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6C1DB0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2024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267658,79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36866,0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37478,9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36743,87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33689,76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30689,76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30689,76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30750,37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30750,37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2F4165" w:rsidRPr="002F4165" w:rsidRDefault="002F4165" w:rsidP="00990177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990177" w:rsidRPr="00990177" w:rsidRDefault="00990177" w:rsidP="00990177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 w:rsidR="00A12551">
        <w:rPr>
          <w:sz w:val="28"/>
          <w:szCs w:val="28"/>
          <w:lang w:val="ru-RU"/>
        </w:rPr>
        <w:t>3</w:t>
      </w: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 w:rsidR="00A12551">
        <w:rPr>
          <w:sz w:val="28"/>
          <w:szCs w:val="28"/>
          <w:lang w:val="ru-RU"/>
        </w:rPr>
        <w:t>3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A12551">
        <w:rPr>
          <w:sz w:val="28"/>
          <w:szCs w:val="28"/>
          <w:lang w:val="ru-RU"/>
        </w:rPr>
        <w:t xml:space="preserve">267658,79 </w:t>
      </w:r>
      <w:r w:rsidRPr="00990177">
        <w:rPr>
          <w:sz w:val="28"/>
          <w:szCs w:val="28"/>
          <w:lang w:val="ru-RU"/>
        </w:rPr>
        <w:t>тыс. руб., из них:</w:t>
      </w:r>
    </w:p>
    <w:p w:rsidR="00A12551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12551">
        <w:rPr>
          <w:sz w:val="28"/>
          <w:szCs w:val="28"/>
          <w:lang w:val="ru-RU"/>
        </w:rPr>
        <w:t>2017 год – 36866,0 тыс. руб.</w:t>
      </w:r>
    </w:p>
    <w:p w:rsidR="00A12551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12551">
        <w:rPr>
          <w:sz w:val="28"/>
          <w:szCs w:val="28"/>
          <w:lang w:val="ru-RU"/>
        </w:rPr>
        <w:t>2018 год – 37478,9 тыс. руб.</w:t>
      </w:r>
    </w:p>
    <w:p w:rsidR="00A12551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12551">
        <w:rPr>
          <w:sz w:val="28"/>
          <w:szCs w:val="28"/>
          <w:lang w:val="ru-RU"/>
        </w:rPr>
        <w:t>2019 год – 36743,87 тыс. руб.</w:t>
      </w:r>
    </w:p>
    <w:p w:rsidR="00A12551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12551">
        <w:rPr>
          <w:sz w:val="28"/>
          <w:szCs w:val="28"/>
          <w:lang w:val="ru-RU"/>
        </w:rPr>
        <w:t>2020 год – 33689,76 тыс. руб.</w:t>
      </w:r>
    </w:p>
    <w:p w:rsidR="00A12551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12551">
        <w:rPr>
          <w:sz w:val="28"/>
          <w:szCs w:val="28"/>
          <w:lang w:val="ru-RU"/>
        </w:rPr>
        <w:t>2021 год – 30689,76 тыс. руб.</w:t>
      </w:r>
    </w:p>
    <w:p w:rsidR="00A12551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12551">
        <w:rPr>
          <w:sz w:val="28"/>
          <w:szCs w:val="28"/>
          <w:lang w:val="ru-RU"/>
        </w:rPr>
        <w:t>2022 год – 30689,76 тыс. руб.</w:t>
      </w:r>
    </w:p>
    <w:p w:rsidR="00A12551" w:rsidRPr="00A12551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A12551">
        <w:rPr>
          <w:sz w:val="28"/>
          <w:szCs w:val="28"/>
          <w:lang w:val="ru-RU"/>
        </w:rPr>
        <w:t>2023 год – 30750,37 тыс. руб.</w:t>
      </w:r>
    </w:p>
    <w:p w:rsidR="005E13F2" w:rsidRDefault="00A12551" w:rsidP="00A12551">
      <w:pPr>
        <w:pStyle w:val="a9"/>
        <w:widowControl w:val="0"/>
        <w:tabs>
          <w:tab w:val="left" w:pos="567"/>
          <w:tab w:val="left" w:pos="1134"/>
          <w:tab w:val="left" w:pos="3402"/>
        </w:tabs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2551">
        <w:rPr>
          <w:rFonts w:ascii="Times New Roman" w:hAnsi="Times New Roman" w:cs="Times New Roman"/>
          <w:sz w:val="28"/>
          <w:szCs w:val="28"/>
        </w:rPr>
        <w:t>2024 год – 30750,37 тыс. руб.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61898" w:rsidRDefault="00990177" w:rsidP="00F6189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5</w:t>
      </w:r>
      <w:r w:rsidR="00F61898">
        <w:rPr>
          <w:sz w:val="28"/>
          <w:szCs w:val="28"/>
          <w:lang w:val="ru-RU"/>
        </w:rPr>
        <w:t xml:space="preserve">. </w:t>
      </w:r>
      <w:r w:rsidR="00F61898" w:rsidRPr="003C2074">
        <w:rPr>
          <w:sz w:val="28"/>
          <w:szCs w:val="28"/>
          <w:lang w:val="ru-RU"/>
        </w:rPr>
        <w:t xml:space="preserve">В приложении № </w:t>
      </w:r>
      <w:r w:rsidR="00F61898">
        <w:rPr>
          <w:sz w:val="28"/>
          <w:szCs w:val="28"/>
          <w:lang w:val="ru-RU"/>
        </w:rPr>
        <w:t>4</w:t>
      </w:r>
      <w:r w:rsidR="00F61898" w:rsidRPr="003C2074">
        <w:rPr>
          <w:sz w:val="28"/>
          <w:szCs w:val="28"/>
          <w:lang w:val="ru-RU"/>
        </w:rPr>
        <w:t xml:space="preserve"> к муниципальной программе «Развитие образования города Липецка»</w:t>
      </w:r>
      <w:r w:rsidR="00F61898" w:rsidRPr="003C2074">
        <w:rPr>
          <w:bCs/>
          <w:sz w:val="28"/>
          <w:szCs w:val="28"/>
          <w:lang w:val="ru-RU"/>
        </w:rPr>
        <w:t>:</w:t>
      </w:r>
    </w:p>
    <w:p w:rsidR="001B7751" w:rsidRDefault="00990177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5</w:t>
      </w:r>
      <w:r w:rsidR="001C4681" w:rsidRPr="00567B2B">
        <w:rPr>
          <w:bCs/>
          <w:sz w:val="28"/>
          <w:szCs w:val="28"/>
          <w:lang w:val="ru-RU"/>
        </w:rPr>
        <w:t xml:space="preserve">.1. </w:t>
      </w:r>
      <w:r w:rsidR="00916396">
        <w:rPr>
          <w:bCs/>
          <w:sz w:val="28"/>
          <w:szCs w:val="28"/>
          <w:lang w:val="ru-RU"/>
        </w:rPr>
        <w:t>В р</w:t>
      </w:r>
      <w:r w:rsidR="001C4681" w:rsidRPr="00567B2B">
        <w:rPr>
          <w:sz w:val="28"/>
          <w:szCs w:val="28"/>
          <w:lang w:val="ru-RU"/>
        </w:rPr>
        <w:t>аздел</w:t>
      </w:r>
      <w:r w:rsidR="00916396">
        <w:rPr>
          <w:sz w:val="28"/>
          <w:szCs w:val="28"/>
          <w:lang w:val="ru-RU"/>
        </w:rPr>
        <w:t>е</w:t>
      </w:r>
      <w:r w:rsidR="001C4681" w:rsidRPr="00567B2B">
        <w:rPr>
          <w:sz w:val="28"/>
          <w:szCs w:val="28"/>
          <w:lang w:val="ru-RU"/>
        </w:rPr>
        <w:t xml:space="preserve"> 1. «</w:t>
      </w:r>
      <w:r w:rsidR="001C4681" w:rsidRPr="00567B2B">
        <w:rPr>
          <w:bCs/>
          <w:sz w:val="28"/>
          <w:szCs w:val="28"/>
          <w:lang w:val="ru-RU"/>
        </w:rPr>
        <w:t xml:space="preserve">Паспорт </w:t>
      </w:r>
      <w:r w:rsidR="001C4681" w:rsidRPr="00567B2B">
        <w:rPr>
          <w:sz w:val="28"/>
          <w:szCs w:val="28"/>
          <w:lang w:val="ru-RU"/>
        </w:rPr>
        <w:t xml:space="preserve">подпрограммы </w:t>
      </w:r>
      <w:r w:rsidR="001C4681">
        <w:rPr>
          <w:sz w:val="28"/>
          <w:szCs w:val="28"/>
          <w:lang w:val="ru-RU"/>
        </w:rPr>
        <w:t>4</w:t>
      </w:r>
      <w:r w:rsidR="001C4681" w:rsidRPr="00567B2B">
        <w:rPr>
          <w:bCs/>
          <w:sz w:val="28"/>
          <w:szCs w:val="28"/>
          <w:lang w:val="ru-RU"/>
        </w:rPr>
        <w:t xml:space="preserve"> </w:t>
      </w:r>
      <w:r w:rsidR="001C4681" w:rsidRPr="00567B2B">
        <w:rPr>
          <w:sz w:val="28"/>
          <w:szCs w:val="28"/>
          <w:lang w:val="ru-RU"/>
        </w:rPr>
        <w:t>«</w:t>
      </w:r>
      <w:r w:rsidR="001C4681">
        <w:rPr>
          <w:sz w:val="28"/>
          <w:szCs w:val="28"/>
          <w:lang w:val="ru-RU"/>
        </w:rPr>
        <w:t>Обеспечение устойчивого функционирования и развития системы образования города Липецка</w:t>
      </w:r>
      <w:r w:rsidR="001C4681" w:rsidRPr="00567B2B">
        <w:rPr>
          <w:sz w:val="28"/>
          <w:szCs w:val="28"/>
          <w:lang w:val="ru-RU"/>
        </w:rPr>
        <w:t>»</w:t>
      </w:r>
      <w:r w:rsidR="001B7751">
        <w:rPr>
          <w:sz w:val="28"/>
          <w:szCs w:val="28"/>
          <w:lang w:val="ru-RU"/>
        </w:rPr>
        <w:t>:</w:t>
      </w:r>
    </w:p>
    <w:p w:rsidR="001B7751" w:rsidRPr="00454453" w:rsidRDefault="00990177" w:rsidP="004A598E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="001B7751">
        <w:rPr>
          <w:sz w:val="28"/>
          <w:szCs w:val="28"/>
          <w:lang w:val="ru-RU"/>
        </w:rPr>
        <w:t xml:space="preserve">.1.1. позицию «Соисполнители» дополнить словами </w:t>
      </w:r>
      <w:r w:rsidR="001B7751" w:rsidRPr="00454453">
        <w:rPr>
          <w:sz w:val="28"/>
          <w:szCs w:val="28"/>
          <w:lang w:val="ru-RU"/>
        </w:rPr>
        <w:t>«</w:t>
      </w:r>
      <w:r w:rsidR="00454453" w:rsidRPr="00454453">
        <w:rPr>
          <w:sz w:val="28"/>
          <w:szCs w:val="28"/>
          <w:lang w:val="ru-RU"/>
        </w:rPr>
        <w:t>департамент по физической культуре и спорту</w:t>
      </w:r>
      <w:r w:rsidR="001B7751" w:rsidRPr="00454453">
        <w:rPr>
          <w:sz w:val="28"/>
          <w:szCs w:val="28"/>
          <w:lang w:val="ru-RU"/>
        </w:rPr>
        <w:t>»;</w:t>
      </w:r>
    </w:p>
    <w:p w:rsidR="00990177" w:rsidRDefault="00990177" w:rsidP="00476061">
      <w:pPr>
        <w:autoSpaceDE w:val="0"/>
        <w:autoSpaceDN w:val="0"/>
        <w:adjustRightInd w:val="0"/>
        <w:ind w:firstLine="540"/>
        <w:jc w:val="both"/>
        <w:rPr>
          <w:lang w:val="ru-RU"/>
        </w:rPr>
      </w:pPr>
      <w:r>
        <w:rPr>
          <w:sz w:val="28"/>
          <w:szCs w:val="28"/>
          <w:lang w:val="ru-RU"/>
        </w:rPr>
        <w:t>5</w:t>
      </w:r>
      <w:r w:rsidR="001B7751">
        <w:rPr>
          <w:sz w:val="28"/>
          <w:szCs w:val="28"/>
          <w:lang w:val="ru-RU"/>
        </w:rPr>
        <w:t>.1.2.</w:t>
      </w:r>
      <w:r w:rsidR="004A598E">
        <w:rPr>
          <w:sz w:val="28"/>
          <w:szCs w:val="28"/>
          <w:lang w:val="ru-RU"/>
        </w:rPr>
        <w:t xml:space="preserve"> </w:t>
      </w:r>
      <w:r w:rsidRPr="00990177">
        <w:rPr>
          <w:sz w:val="28"/>
          <w:szCs w:val="28"/>
          <w:lang w:val="ru-RU"/>
        </w:rPr>
        <w:t>позицию</w:t>
      </w:r>
      <w:hyperlink r:id="rId17" w:history="1"/>
      <w:r w:rsidRPr="0099017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>Объем финансирования за счет средств бюджета города Липецка с разбивкой по годам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83"/>
      </w:tblGrid>
      <w:tr w:rsidR="00990177" w:rsidRPr="00A12551" w:rsidTr="002F4165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Объем финансирования за счет средств бюджета города Липецка с разбивкой по годам</w:t>
            </w:r>
          </w:p>
        </w:tc>
        <w:tc>
          <w:tcPr>
            <w:tcW w:w="6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 xml:space="preserve">2017 </w:t>
            </w:r>
            <w:r w:rsidR="006C1DB0" w:rsidRPr="00990177">
              <w:rPr>
                <w:sz w:val="28"/>
                <w:szCs w:val="28"/>
                <w:lang w:val="ru-RU"/>
              </w:rPr>
              <w:t>–</w:t>
            </w:r>
            <w:r w:rsidRPr="00990177">
              <w:rPr>
                <w:sz w:val="28"/>
                <w:szCs w:val="28"/>
                <w:lang w:val="ru-RU"/>
              </w:rPr>
              <w:t xml:space="preserve"> 2024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810140,775 </w:t>
            </w:r>
            <w:r w:rsidRPr="00990177">
              <w:rPr>
                <w:sz w:val="28"/>
                <w:szCs w:val="28"/>
                <w:lang w:val="ru-RU"/>
              </w:rPr>
              <w:t>тыс. руб., из них: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2017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84957,2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2018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90795,625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2019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101181,35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2020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119036,7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2021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111836,2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2022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111683,7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2023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 xml:space="preserve">95325,0 </w:t>
            </w:r>
            <w:r w:rsidRPr="00990177">
              <w:rPr>
                <w:sz w:val="28"/>
                <w:szCs w:val="28"/>
                <w:lang w:val="ru-RU"/>
              </w:rPr>
              <w:t>тыс. руб.</w:t>
            </w:r>
          </w:p>
          <w:p w:rsidR="00990177" w:rsidRPr="00990177" w:rsidRDefault="00990177" w:rsidP="00A1255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990177">
              <w:rPr>
                <w:sz w:val="28"/>
                <w:szCs w:val="28"/>
                <w:lang w:val="ru-RU"/>
              </w:rPr>
              <w:t>2024 год –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12551">
              <w:rPr>
                <w:sz w:val="28"/>
                <w:szCs w:val="28"/>
                <w:lang w:val="ru-RU"/>
              </w:rPr>
              <w:t>95325,0</w:t>
            </w:r>
            <w:r w:rsidRPr="00990177">
              <w:rPr>
                <w:sz w:val="28"/>
                <w:szCs w:val="28"/>
                <w:lang w:val="ru-RU"/>
              </w:rPr>
              <w:t xml:space="preserve"> тыс. руб.</w:t>
            </w:r>
          </w:p>
        </w:tc>
      </w:tr>
    </w:tbl>
    <w:p w:rsidR="002F4165" w:rsidRPr="002F4165" w:rsidRDefault="002F4165" w:rsidP="00990177">
      <w:pPr>
        <w:autoSpaceDE w:val="0"/>
        <w:autoSpaceDN w:val="0"/>
        <w:adjustRightInd w:val="0"/>
        <w:ind w:firstLine="540"/>
        <w:jc w:val="both"/>
        <w:rPr>
          <w:lang w:val="ru-RU"/>
        </w:rPr>
      </w:pPr>
    </w:p>
    <w:p w:rsidR="00990177" w:rsidRPr="00990177" w:rsidRDefault="00990177" w:rsidP="00990177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990177">
        <w:rPr>
          <w:sz w:val="28"/>
          <w:szCs w:val="28"/>
          <w:lang w:val="ru-RU"/>
        </w:rPr>
        <w:t xml:space="preserve">.2. Раздел 6 </w:t>
      </w: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Ресурсное обеспечение подпрограммы </w:t>
      </w:r>
      <w:r w:rsidR="00A12551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»</w:t>
      </w:r>
      <w:r w:rsidRPr="00990177">
        <w:rPr>
          <w:sz w:val="28"/>
          <w:szCs w:val="28"/>
          <w:lang w:val="ru-RU"/>
        </w:rPr>
        <w:t xml:space="preserve"> изложить в следующей редакции:</w:t>
      </w:r>
    </w:p>
    <w:p w:rsidR="00476061" w:rsidRDefault="00990177" w:rsidP="00476061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990177">
        <w:rPr>
          <w:sz w:val="28"/>
          <w:szCs w:val="28"/>
          <w:lang w:val="ru-RU"/>
        </w:rPr>
        <w:t xml:space="preserve">6. Ресурсное обеспечение подпрограммы </w:t>
      </w:r>
      <w:r w:rsidR="00A12551">
        <w:rPr>
          <w:sz w:val="28"/>
          <w:szCs w:val="28"/>
          <w:lang w:val="ru-RU"/>
        </w:rPr>
        <w:t>4</w:t>
      </w:r>
    </w:p>
    <w:p w:rsidR="00A12551" w:rsidRPr="00990177" w:rsidRDefault="00990177" w:rsidP="0047606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 xml:space="preserve">Объем финансового обеспечения подпрограммы </w:t>
      </w:r>
      <w:r w:rsidR="00A12551">
        <w:rPr>
          <w:sz w:val="28"/>
          <w:szCs w:val="28"/>
          <w:lang w:val="ru-RU"/>
        </w:rPr>
        <w:t>4</w:t>
      </w:r>
      <w:r w:rsidRPr="00990177">
        <w:rPr>
          <w:sz w:val="28"/>
          <w:szCs w:val="28"/>
          <w:lang w:val="ru-RU"/>
        </w:rPr>
        <w:t xml:space="preserve"> из бюджета города составляет </w:t>
      </w:r>
      <w:r w:rsidR="00A12551">
        <w:rPr>
          <w:sz w:val="28"/>
          <w:szCs w:val="28"/>
          <w:lang w:val="ru-RU"/>
        </w:rPr>
        <w:t xml:space="preserve">810140,775 </w:t>
      </w:r>
      <w:r w:rsidR="00A12551" w:rsidRPr="00990177">
        <w:rPr>
          <w:sz w:val="28"/>
          <w:szCs w:val="28"/>
          <w:lang w:val="ru-RU"/>
        </w:rPr>
        <w:t>тыс. руб., из них: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2017 год –</w:t>
      </w:r>
      <w:r>
        <w:rPr>
          <w:sz w:val="28"/>
          <w:szCs w:val="28"/>
          <w:lang w:val="ru-RU"/>
        </w:rPr>
        <w:t xml:space="preserve"> 84957,2</w:t>
      </w:r>
      <w:r w:rsidRPr="00990177">
        <w:rPr>
          <w:sz w:val="28"/>
          <w:szCs w:val="28"/>
          <w:lang w:val="ru-RU"/>
        </w:rPr>
        <w:t xml:space="preserve"> 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2018 год –</w:t>
      </w:r>
      <w:r>
        <w:rPr>
          <w:sz w:val="28"/>
          <w:szCs w:val="28"/>
          <w:lang w:val="ru-RU"/>
        </w:rPr>
        <w:t xml:space="preserve"> 90795,625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2019 год –</w:t>
      </w:r>
      <w:r>
        <w:rPr>
          <w:sz w:val="28"/>
          <w:szCs w:val="28"/>
          <w:lang w:val="ru-RU"/>
        </w:rPr>
        <w:t xml:space="preserve"> 101181,35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2020 год –</w:t>
      </w:r>
      <w:r>
        <w:rPr>
          <w:sz w:val="28"/>
          <w:szCs w:val="28"/>
          <w:lang w:val="ru-RU"/>
        </w:rPr>
        <w:t xml:space="preserve"> 119036,7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2021 год –</w:t>
      </w:r>
      <w:r>
        <w:rPr>
          <w:sz w:val="28"/>
          <w:szCs w:val="28"/>
          <w:lang w:val="ru-RU"/>
        </w:rPr>
        <w:t xml:space="preserve"> 111836,2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2022 год –</w:t>
      </w:r>
      <w:r>
        <w:rPr>
          <w:sz w:val="28"/>
          <w:szCs w:val="28"/>
          <w:lang w:val="ru-RU"/>
        </w:rPr>
        <w:t xml:space="preserve"> 111683,7 </w:t>
      </w:r>
      <w:r w:rsidRPr="00990177">
        <w:rPr>
          <w:sz w:val="28"/>
          <w:szCs w:val="28"/>
          <w:lang w:val="ru-RU"/>
        </w:rPr>
        <w:t>тыс. руб.</w:t>
      </w:r>
    </w:p>
    <w:p w:rsidR="00A12551" w:rsidRPr="0099017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2023 год –</w:t>
      </w:r>
      <w:r>
        <w:rPr>
          <w:sz w:val="28"/>
          <w:szCs w:val="28"/>
          <w:lang w:val="ru-RU"/>
        </w:rPr>
        <w:t xml:space="preserve"> 95325,0 </w:t>
      </w:r>
      <w:r w:rsidRPr="00990177">
        <w:rPr>
          <w:sz w:val="28"/>
          <w:szCs w:val="28"/>
          <w:lang w:val="ru-RU"/>
        </w:rPr>
        <w:t>тыс. руб.</w:t>
      </w:r>
    </w:p>
    <w:p w:rsidR="004A598E" w:rsidRPr="00E072D7" w:rsidRDefault="00A12551" w:rsidP="00A12551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90177">
        <w:rPr>
          <w:sz w:val="28"/>
          <w:szCs w:val="28"/>
          <w:lang w:val="ru-RU"/>
        </w:rPr>
        <w:t>2024 год –</w:t>
      </w:r>
      <w:r>
        <w:rPr>
          <w:sz w:val="28"/>
          <w:szCs w:val="28"/>
          <w:lang w:val="ru-RU"/>
        </w:rPr>
        <w:t xml:space="preserve"> 95325,0</w:t>
      </w:r>
      <w:r w:rsidRPr="00990177">
        <w:rPr>
          <w:sz w:val="28"/>
          <w:szCs w:val="28"/>
          <w:lang w:val="ru-RU"/>
        </w:rPr>
        <w:t xml:space="preserve"> тыс. руб.</w:t>
      </w:r>
      <w:r>
        <w:rPr>
          <w:sz w:val="28"/>
          <w:szCs w:val="28"/>
          <w:lang w:val="ru-RU"/>
        </w:rPr>
        <w:t>».</w:t>
      </w:r>
      <w:r w:rsidR="00674FFA">
        <w:rPr>
          <w:sz w:val="28"/>
          <w:szCs w:val="28"/>
          <w:lang w:val="ru-RU"/>
        </w:rPr>
        <w:t xml:space="preserve"> </w:t>
      </w:r>
    </w:p>
    <w:p w:rsidR="00E072D7" w:rsidRPr="00E072D7" w:rsidRDefault="00E072D7" w:rsidP="00E072D7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  <w:lang w:val="ru-RU"/>
        </w:rPr>
      </w:pPr>
    </w:p>
    <w:p w:rsidR="00E072D7" w:rsidRDefault="00E072D7" w:rsidP="00E072D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2551" w:rsidRDefault="00A12551" w:rsidP="00E072D7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541056" w:rsidRDefault="0063447D" w:rsidP="00142822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142822" w:rsidRPr="003C2074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142822" w:rsidRPr="003C2074">
        <w:rPr>
          <w:sz w:val="28"/>
          <w:szCs w:val="28"/>
          <w:lang w:val="ru-RU"/>
        </w:rPr>
        <w:t xml:space="preserve"> города Липецка                                           </w:t>
      </w:r>
      <w:r w:rsidR="00A84DC8" w:rsidRPr="003C2074">
        <w:rPr>
          <w:sz w:val="28"/>
          <w:szCs w:val="28"/>
          <w:lang w:val="ru-RU"/>
        </w:rPr>
        <w:t xml:space="preserve">                     </w:t>
      </w:r>
      <w:r>
        <w:rPr>
          <w:sz w:val="28"/>
          <w:szCs w:val="28"/>
          <w:lang w:val="ru-RU"/>
        </w:rPr>
        <w:t xml:space="preserve">    </w:t>
      </w:r>
      <w:r w:rsidR="0088420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</w:t>
      </w:r>
      <w:r w:rsidR="00A84DC8" w:rsidRPr="003C2074">
        <w:rPr>
          <w:sz w:val="28"/>
          <w:szCs w:val="28"/>
          <w:lang w:val="ru-RU"/>
        </w:rPr>
        <w:t xml:space="preserve">   </w:t>
      </w:r>
      <w:proofErr w:type="spellStart"/>
      <w:r w:rsidR="00697360" w:rsidRPr="003C2074">
        <w:rPr>
          <w:sz w:val="28"/>
          <w:szCs w:val="28"/>
          <w:lang w:val="ru-RU"/>
        </w:rPr>
        <w:t>Е</w:t>
      </w:r>
      <w:r w:rsidR="00142822" w:rsidRPr="003C2074">
        <w:rPr>
          <w:sz w:val="28"/>
          <w:szCs w:val="28"/>
          <w:lang w:val="ru-RU"/>
        </w:rPr>
        <w:t>.</w:t>
      </w:r>
      <w:r w:rsidR="00A84DC8" w:rsidRPr="003C2074">
        <w:rPr>
          <w:sz w:val="28"/>
          <w:szCs w:val="28"/>
          <w:lang w:val="ru-RU"/>
        </w:rPr>
        <w:t>Ю</w:t>
      </w:r>
      <w:r w:rsidR="00142822" w:rsidRPr="003C2074">
        <w:rPr>
          <w:sz w:val="28"/>
          <w:szCs w:val="28"/>
          <w:lang w:val="ru-RU"/>
        </w:rPr>
        <w:t>.</w:t>
      </w:r>
      <w:r w:rsidR="00697360" w:rsidRPr="003C2074">
        <w:rPr>
          <w:sz w:val="28"/>
          <w:szCs w:val="28"/>
          <w:lang w:val="ru-RU"/>
        </w:rPr>
        <w:t>Уваркина</w:t>
      </w:r>
      <w:proofErr w:type="spellEnd"/>
    </w:p>
    <w:sectPr w:rsidR="00541056" w:rsidSect="009E544A">
      <w:headerReference w:type="default" r:id="rId18"/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E9C" w:rsidRDefault="00021E9C" w:rsidP="0082581A">
      <w:r>
        <w:separator/>
      </w:r>
    </w:p>
  </w:endnote>
  <w:endnote w:type="continuationSeparator" w:id="0">
    <w:p w:rsidR="00021E9C" w:rsidRDefault="00021E9C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E9C" w:rsidRDefault="00021E9C" w:rsidP="0082581A">
      <w:r>
        <w:separator/>
      </w:r>
    </w:p>
  </w:footnote>
  <w:footnote w:type="continuationSeparator" w:id="0">
    <w:p w:rsidR="00021E9C" w:rsidRDefault="00021E9C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509984"/>
      <w:docPartObj>
        <w:docPartGallery w:val="Page Numbers (Top of Page)"/>
        <w:docPartUnique/>
      </w:docPartObj>
    </w:sdtPr>
    <w:sdtEndPr/>
    <w:sdtContent>
      <w:p w:rsidR="00A12551" w:rsidRDefault="00A1255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D94" w:rsidRPr="00953D94">
          <w:rPr>
            <w:noProof/>
            <w:lang w:val="ru-RU"/>
          </w:rPr>
          <w:t>2</w:t>
        </w:r>
        <w:r>
          <w:fldChar w:fldCharType="end"/>
        </w:r>
      </w:p>
    </w:sdtContent>
  </w:sdt>
  <w:p w:rsidR="00A12551" w:rsidRPr="002E2303" w:rsidRDefault="00A12551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551" w:rsidRPr="0053708D" w:rsidRDefault="00A12551">
    <w:pPr>
      <w:pStyle w:val="a5"/>
      <w:jc w:val="center"/>
      <w:rPr>
        <w:sz w:val="24"/>
        <w:szCs w:val="24"/>
      </w:rPr>
    </w:pPr>
  </w:p>
  <w:p w:rsidR="00A12551" w:rsidRPr="00E7155E" w:rsidRDefault="00A12551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551" w:rsidRDefault="00A12551">
    <w:pPr>
      <w:pStyle w:val="a5"/>
      <w:jc w:val="center"/>
    </w:pPr>
  </w:p>
  <w:p w:rsidR="00A12551" w:rsidRPr="00E7155E" w:rsidRDefault="00A12551">
    <w:pPr>
      <w:pStyle w:val="a5"/>
      <w:rPr>
        <w:lang w:val="ru-RU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551" w:rsidRPr="00F501E3" w:rsidRDefault="00A12551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953D94" w:rsidRPr="00953D94">
      <w:rPr>
        <w:noProof/>
        <w:sz w:val="24"/>
        <w:szCs w:val="24"/>
        <w:lang w:val="ru-RU"/>
      </w:rPr>
      <w:t>11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0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39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1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375"/>
    <w:rsid w:val="000156C2"/>
    <w:rsid w:val="000156CA"/>
    <w:rsid w:val="000157EF"/>
    <w:rsid w:val="0001747C"/>
    <w:rsid w:val="000176C5"/>
    <w:rsid w:val="00021008"/>
    <w:rsid w:val="00021E9C"/>
    <w:rsid w:val="00025CE2"/>
    <w:rsid w:val="00030485"/>
    <w:rsid w:val="00031E1A"/>
    <w:rsid w:val="00032144"/>
    <w:rsid w:val="00032565"/>
    <w:rsid w:val="00034440"/>
    <w:rsid w:val="00034A87"/>
    <w:rsid w:val="000374BF"/>
    <w:rsid w:val="000431E1"/>
    <w:rsid w:val="0004360F"/>
    <w:rsid w:val="00045B35"/>
    <w:rsid w:val="00046826"/>
    <w:rsid w:val="00046DC5"/>
    <w:rsid w:val="00050A31"/>
    <w:rsid w:val="00051446"/>
    <w:rsid w:val="00057C1E"/>
    <w:rsid w:val="00060092"/>
    <w:rsid w:val="0006059E"/>
    <w:rsid w:val="00061AC3"/>
    <w:rsid w:val="000644E9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3191"/>
    <w:rsid w:val="000A5429"/>
    <w:rsid w:val="000A5DF1"/>
    <w:rsid w:val="000B00C3"/>
    <w:rsid w:val="000B0CD5"/>
    <w:rsid w:val="000B7397"/>
    <w:rsid w:val="000B7FE5"/>
    <w:rsid w:val="000C3FD9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5C0B"/>
    <w:rsid w:val="0012153C"/>
    <w:rsid w:val="001308C8"/>
    <w:rsid w:val="00133E2E"/>
    <w:rsid w:val="00135054"/>
    <w:rsid w:val="00135F6C"/>
    <w:rsid w:val="00137750"/>
    <w:rsid w:val="00141A31"/>
    <w:rsid w:val="00141F22"/>
    <w:rsid w:val="00142822"/>
    <w:rsid w:val="00143F85"/>
    <w:rsid w:val="00147EF5"/>
    <w:rsid w:val="001611E4"/>
    <w:rsid w:val="001634DC"/>
    <w:rsid w:val="0017216D"/>
    <w:rsid w:val="0017376F"/>
    <w:rsid w:val="0018002B"/>
    <w:rsid w:val="00181124"/>
    <w:rsid w:val="001816CF"/>
    <w:rsid w:val="0018404B"/>
    <w:rsid w:val="0018448A"/>
    <w:rsid w:val="00184BCE"/>
    <w:rsid w:val="00192522"/>
    <w:rsid w:val="001955EA"/>
    <w:rsid w:val="00196A32"/>
    <w:rsid w:val="00196F19"/>
    <w:rsid w:val="001A0A80"/>
    <w:rsid w:val="001A4A31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4703"/>
    <w:rsid w:val="001D4EFF"/>
    <w:rsid w:val="001D4F59"/>
    <w:rsid w:val="001D6A20"/>
    <w:rsid w:val="001D7CAF"/>
    <w:rsid w:val="001E0F8F"/>
    <w:rsid w:val="001E2A01"/>
    <w:rsid w:val="001E456C"/>
    <w:rsid w:val="001F0A34"/>
    <w:rsid w:val="001F0DCA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2347"/>
    <w:rsid w:val="002303E3"/>
    <w:rsid w:val="00232D06"/>
    <w:rsid w:val="00233BB4"/>
    <w:rsid w:val="002344B3"/>
    <w:rsid w:val="0024554B"/>
    <w:rsid w:val="00247846"/>
    <w:rsid w:val="00254D13"/>
    <w:rsid w:val="00255DBF"/>
    <w:rsid w:val="00257FBF"/>
    <w:rsid w:val="00261275"/>
    <w:rsid w:val="00261D14"/>
    <w:rsid w:val="00263FBC"/>
    <w:rsid w:val="00264842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F0F"/>
    <w:rsid w:val="002C0374"/>
    <w:rsid w:val="002C08AF"/>
    <w:rsid w:val="002C40AF"/>
    <w:rsid w:val="002C5D97"/>
    <w:rsid w:val="002C5FAC"/>
    <w:rsid w:val="002C6CE6"/>
    <w:rsid w:val="002C737A"/>
    <w:rsid w:val="002D2AB8"/>
    <w:rsid w:val="002D5529"/>
    <w:rsid w:val="002D5BC9"/>
    <w:rsid w:val="002D7384"/>
    <w:rsid w:val="002E2303"/>
    <w:rsid w:val="002E37F1"/>
    <w:rsid w:val="002E5F5E"/>
    <w:rsid w:val="002F0F0D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C9"/>
    <w:rsid w:val="00335EAE"/>
    <w:rsid w:val="003379DA"/>
    <w:rsid w:val="0034460F"/>
    <w:rsid w:val="00346FFF"/>
    <w:rsid w:val="003472D8"/>
    <w:rsid w:val="00350C11"/>
    <w:rsid w:val="00353E8C"/>
    <w:rsid w:val="0036002E"/>
    <w:rsid w:val="00361143"/>
    <w:rsid w:val="00361943"/>
    <w:rsid w:val="00362E41"/>
    <w:rsid w:val="0036361B"/>
    <w:rsid w:val="00375E37"/>
    <w:rsid w:val="00376492"/>
    <w:rsid w:val="003808F8"/>
    <w:rsid w:val="00380D5D"/>
    <w:rsid w:val="003821F3"/>
    <w:rsid w:val="0038374F"/>
    <w:rsid w:val="00384182"/>
    <w:rsid w:val="0038610E"/>
    <w:rsid w:val="0039249B"/>
    <w:rsid w:val="003926EE"/>
    <w:rsid w:val="00393D2F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7240"/>
    <w:rsid w:val="003B7809"/>
    <w:rsid w:val="003C1F50"/>
    <w:rsid w:val="003C2074"/>
    <w:rsid w:val="003C59C5"/>
    <w:rsid w:val="003C7856"/>
    <w:rsid w:val="003D24FB"/>
    <w:rsid w:val="003D3CBF"/>
    <w:rsid w:val="003E15E1"/>
    <w:rsid w:val="003E161B"/>
    <w:rsid w:val="003E18B8"/>
    <w:rsid w:val="003E2096"/>
    <w:rsid w:val="003E4201"/>
    <w:rsid w:val="003E4527"/>
    <w:rsid w:val="003F15B7"/>
    <w:rsid w:val="003F2F30"/>
    <w:rsid w:val="003F4516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31704"/>
    <w:rsid w:val="00431732"/>
    <w:rsid w:val="00432560"/>
    <w:rsid w:val="00441EB5"/>
    <w:rsid w:val="0044431F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5448"/>
    <w:rsid w:val="004C65E8"/>
    <w:rsid w:val="004D256D"/>
    <w:rsid w:val="004D620E"/>
    <w:rsid w:val="004E1241"/>
    <w:rsid w:val="004E4787"/>
    <w:rsid w:val="004E6453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777"/>
    <w:rsid w:val="005124DE"/>
    <w:rsid w:val="005209FA"/>
    <w:rsid w:val="00521922"/>
    <w:rsid w:val="00521A69"/>
    <w:rsid w:val="00521E28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A00"/>
    <w:rsid w:val="00567B2B"/>
    <w:rsid w:val="00574388"/>
    <w:rsid w:val="005749C8"/>
    <w:rsid w:val="00574A16"/>
    <w:rsid w:val="0058050E"/>
    <w:rsid w:val="005818FD"/>
    <w:rsid w:val="005821FC"/>
    <w:rsid w:val="00582F74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232B"/>
    <w:rsid w:val="005C380D"/>
    <w:rsid w:val="005C3A56"/>
    <w:rsid w:val="005C4A0F"/>
    <w:rsid w:val="005C5EF0"/>
    <w:rsid w:val="005D2DE7"/>
    <w:rsid w:val="005D619B"/>
    <w:rsid w:val="005D679A"/>
    <w:rsid w:val="005E13F2"/>
    <w:rsid w:val="005E18E2"/>
    <w:rsid w:val="005E19B0"/>
    <w:rsid w:val="005F0308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568"/>
    <w:rsid w:val="00611586"/>
    <w:rsid w:val="006120BA"/>
    <w:rsid w:val="00612492"/>
    <w:rsid w:val="00621153"/>
    <w:rsid w:val="00622242"/>
    <w:rsid w:val="006234AB"/>
    <w:rsid w:val="00624ABB"/>
    <w:rsid w:val="006268FA"/>
    <w:rsid w:val="00627721"/>
    <w:rsid w:val="00630D0D"/>
    <w:rsid w:val="0063447D"/>
    <w:rsid w:val="006374D3"/>
    <w:rsid w:val="0064530A"/>
    <w:rsid w:val="006472A2"/>
    <w:rsid w:val="00650CB5"/>
    <w:rsid w:val="00652E43"/>
    <w:rsid w:val="0066076F"/>
    <w:rsid w:val="006617B9"/>
    <w:rsid w:val="0066229E"/>
    <w:rsid w:val="00663948"/>
    <w:rsid w:val="006652B3"/>
    <w:rsid w:val="006653FD"/>
    <w:rsid w:val="0066673D"/>
    <w:rsid w:val="00673F32"/>
    <w:rsid w:val="00674FFA"/>
    <w:rsid w:val="00675A60"/>
    <w:rsid w:val="00685386"/>
    <w:rsid w:val="00685C8A"/>
    <w:rsid w:val="0068616B"/>
    <w:rsid w:val="00687AA7"/>
    <w:rsid w:val="006951AC"/>
    <w:rsid w:val="006959C7"/>
    <w:rsid w:val="006962FE"/>
    <w:rsid w:val="00696326"/>
    <w:rsid w:val="00697360"/>
    <w:rsid w:val="006A1B1D"/>
    <w:rsid w:val="006A3496"/>
    <w:rsid w:val="006B0CDC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D24DC"/>
    <w:rsid w:val="006D3310"/>
    <w:rsid w:val="006E229A"/>
    <w:rsid w:val="006E38A7"/>
    <w:rsid w:val="006E591A"/>
    <w:rsid w:val="007000CF"/>
    <w:rsid w:val="00700CDF"/>
    <w:rsid w:val="00701966"/>
    <w:rsid w:val="007037DF"/>
    <w:rsid w:val="007041D8"/>
    <w:rsid w:val="00705B6C"/>
    <w:rsid w:val="007078E8"/>
    <w:rsid w:val="00707BE1"/>
    <w:rsid w:val="00711D91"/>
    <w:rsid w:val="0071352A"/>
    <w:rsid w:val="007155DF"/>
    <w:rsid w:val="00720656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7B51"/>
    <w:rsid w:val="00740D1A"/>
    <w:rsid w:val="00742B02"/>
    <w:rsid w:val="00745627"/>
    <w:rsid w:val="00746066"/>
    <w:rsid w:val="00746BE7"/>
    <w:rsid w:val="00751D3C"/>
    <w:rsid w:val="00752E4C"/>
    <w:rsid w:val="00755C23"/>
    <w:rsid w:val="00756256"/>
    <w:rsid w:val="00757CEC"/>
    <w:rsid w:val="00764F89"/>
    <w:rsid w:val="007705C1"/>
    <w:rsid w:val="00770886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3716"/>
    <w:rsid w:val="007B5366"/>
    <w:rsid w:val="007C0E23"/>
    <w:rsid w:val="007C2A1B"/>
    <w:rsid w:val="007C41A8"/>
    <w:rsid w:val="007C59BD"/>
    <w:rsid w:val="007C65E0"/>
    <w:rsid w:val="007C6EA0"/>
    <w:rsid w:val="007C70AF"/>
    <w:rsid w:val="007C7278"/>
    <w:rsid w:val="007D02FD"/>
    <w:rsid w:val="007D1674"/>
    <w:rsid w:val="007D4917"/>
    <w:rsid w:val="007D59B2"/>
    <w:rsid w:val="007E3974"/>
    <w:rsid w:val="007E635C"/>
    <w:rsid w:val="007E692D"/>
    <w:rsid w:val="007E79AB"/>
    <w:rsid w:val="007E7B3E"/>
    <w:rsid w:val="007F4899"/>
    <w:rsid w:val="007F70AD"/>
    <w:rsid w:val="0080108F"/>
    <w:rsid w:val="00803BFF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581A"/>
    <w:rsid w:val="0082647B"/>
    <w:rsid w:val="008339CD"/>
    <w:rsid w:val="00835E4E"/>
    <w:rsid w:val="0083645D"/>
    <w:rsid w:val="0084299F"/>
    <w:rsid w:val="0084430F"/>
    <w:rsid w:val="00845339"/>
    <w:rsid w:val="00847401"/>
    <w:rsid w:val="008509FE"/>
    <w:rsid w:val="008618FA"/>
    <w:rsid w:val="00862989"/>
    <w:rsid w:val="00863C9D"/>
    <w:rsid w:val="00867D29"/>
    <w:rsid w:val="00870CFB"/>
    <w:rsid w:val="00871127"/>
    <w:rsid w:val="00871BD3"/>
    <w:rsid w:val="00873836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6645"/>
    <w:rsid w:val="008C01AB"/>
    <w:rsid w:val="008C0988"/>
    <w:rsid w:val="008C44FB"/>
    <w:rsid w:val="008C7FD2"/>
    <w:rsid w:val="008D6355"/>
    <w:rsid w:val="008D6D15"/>
    <w:rsid w:val="008E32B4"/>
    <w:rsid w:val="008E51ED"/>
    <w:rsid w:val="008F0575"/>
    <w:rsid w:val="008F0E3B"/>
    <w:rsid w:val="008F202D"/>
    <w:rsid w:val="008F39A5"/>
    <w:rsid w:val="008F47FD"/>
    <w:rsid w:val="008F686D"/>
    <w:rsid w:val="0090191A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59CB"/>
    <w:rsid w:val="009431D7"/>
    <w:rsid w:val="00946B5F"/>
    <w:rsid w:val="0095282B"/>
    <w:rsid w:val="00953D94"/>
    <w:rsid w:val="009620B7"/>
    <w:rsid w:val="00962D97"/>
    <w:rsid w:val="00964B09"/>
    <w:rsid w:val="0097142C"/>
    <w:rsid w:val="00972BF9"/>
    <w:rsid w:val="00977BD3"/>
    <w:rsid w:val="009840BC"/>
    <w:rsid w:val="00990177"/>
    <w:rsid w:val="0099392D"/>
    <w:rsid w:val="00994319"/>
    <w:rsid w:val="0099695A"/>
    <w:rsid w:val="009977A4"/>
    <w:rsid w:val="00997954"/>
    <w:rsid w:val="009A0EED"/>
    <w:rsid w:val="009A1DCB"/>
    <w:rsid w:val="009B286E"/>
    <w:rsid w:val="009B3342"/>
    <w:rsid w:val="009B4492"/>
    <w:rsid w:val="009B48E9"/>
    <w:rsid w:val="009C14FB"/>
    <w:rsid w:val="009C330E"/>
    <w:rsid w:val="009C502A"/>
    <w:rsid w:val="009C74B5"/>
    <w:rsid w:val="009D2A99"/>
    <w:rsid w:val="009D3FCB"/>
    <w:rsid w:val="009D4836"/>
    <w:rsid w:val="009D525D"/>
    <w:rsid w:val="009D7A02"/>
    <w:rsid w:val="009E1D09"/>
    <w:rsid w:val="009E3396"/>
    <w:rsid w:val="009E544A"/>
    <w:rsid w:val="009E7F1A"/>
    <w:rsid w:val="009F02E8"/>
    <w:rsid w:val="009F0F63"/>
    <w:rsid w:val="009F1A34"/>
    <w:rsid w:val="009F27C8"/>
    <w:rsid w:val="009F3842"/>
    <w:rsid w:val="009F6727"/>
    <w:rsid w:val="00A0229A"/>
    <w:rsid w:val="00A0320A"/>
    <w:rsid w:val="00A03479"/>
    <w:rsid w:val="00A074CC"/>
    <w:rsid w:val="00A12551"/>
    <w:rsid w:val="00A218FC"/>
    <w:rsid w:val="00A30005"/>
    <w:rsid w:val="00A30E34"/>
    <w:rsid w:val="00A317DC"/>
    <w:rsid w:val="00A36EB2"/>
    <w:rsid w:val="00A3704F"/>
    <w:rsid w:val="00A37B6B"/>
    <w:rsid w:val="00A404E6"/>
    <w:rsid w:val="00A40513"/>
    <w:rsid w:val="00A410CC"/>
    <w:rsid w:val="00A417A3"/>
    <w:rsid w:val="00A450F2"/>
    <w:rsid w:val="00A4539A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10CB"/>
    <w:rsid w:val="00A93705"/>
    <w:rsid w:val="00A96479"/>
    <w:rsid w:val="00AA2495"/>
    <w:rsid w:val="00AA3318"/>
    <w:rsid w:val="00AA3635"/>
    <w:rsid w:val="00AA39D2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D32E3"/>
    <w:rsid w:val="00AD64C5"/>
    <w:rsid w:val="00AD67A9"/>
    <w:rsid w:val="00AE3B0D"/>
    <w:rsid w:val="00AE5C07"/>
    <w:rsid w:val="00AF2C12"/>
    <w:rsid w:val="00AF2EC5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68A6"/>
    <w:rsid w:val="00B2248E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F23"/>
    <w:rsid w:val="00B50273"/>
    <w:rsid w:val="00B504AD"/>
    <w:rsid w:val="00B51FA1"/>
    <w:rsid w:val="00B57AD6"/>
    <w:rsid w:val="00B61CDA"/>
    <w:rsid w:val="00B647F2"/>
    <w:rsid w:val="00B64DBB"/>
    <w:rsid w:val="00B65F4F"/>
    <w:rsid w:val="00B70C2D"/>
    <w:rsid w:val="00B7599F"/>
    <w:rsid w:val="00B77B3E"/>
    <w:rsid w:val="00B80E8E"/>
    <w:rsid w:val="00B83FF0"/>
    <w:rsid w:val="00B84038"/>
    <w:rsid w:val="00B91B83"/>
    <w:rsid w:val="00B92949"/>
    <w:rsid w:val="00B93A20"/>
    <w:rsid w:val="00BA2A46"/>
    <w:rsid w:val="00BA4810"/>
    <w:rsid w:val="00BB062F"/>
    <w:rsid w:val="00BB2102"/>
    <w:rsid w:val="00BB2D91"/>
    <w:rsid w:val="00BB334D"/>
    <w:rsid w:val="00BB6A50"/>
    <w:rsid w:val="00BB7B0B"/>
    <w:rsid w:val="00BC090A"/>
    <w:rsid w:val="00BC30A3"/>
    <w:rsid w:val="00BC4928"/>
    <w:rsid w:val="00BD16EE"/>
    <w:rsid w:val="00BD2423"/>
    <w:rsid w:val="00BD4B15"/>
    <w:rsid w:val="00BD548B"/>
    <w:rsid w:val="00BD7869"/>
    <w:rsid w:val="00BE1955"/>
    <w:rsid w:val="00BE32A5"/>
    <w:rsid w:val="00BE3462"/>
    <w:rsid w:val="00BE3E1D"/>
    <w:rsid w:val="00BE4E86"/>
    <w:rsid w:val="00BE752C"/>
    <w:rsid w:val="00BE76BD"/>
    <w:rsid w:val="00BF38DB"/>
    <w:rsid w:val="00BF3DA1"/>
    <w:rsid w:val="00BF450F"/>
    <w:rsid w:val="00BF5662"/>
    <w:rsid w:val="00BF637E"/>
    <w:rsid w:val="00C00A76"/>
    <w:rsid w:val="00C0170C"/>
    <w:rsid w:val="00C038C7"/>
    <w:rsid w:val="00C078CC"/>
    <w:rsid w:val="00C07F5B"/>
    <w:rsid w:val="00C113FD"/>
    <w:rsid w:val="00C118B0"/>
    <w:rsid w:val="00C122B8"/>
    <w:rsid w:val="00C26BC1"/>
    <w:rsid w:val="00C27199"/>
    <w:rsid w:val="00C27209"/>
    <w:rsid w:val="00C314BD"/>
    <w:rsid w:val="00C329CA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4EB4"/>
    <w:rsid w:val="00C65A15"/>
    <w:rsid w:val="00C65EF8"/>
    <w:rsid w:val="00C662A5"/>
    <w:rsid w:val="00C72202"/>
    <w:rsid w:val="00C73A69"/>
    <w:rsid w:val="00C74319"/>
    <w:rsid w:val="00C770C7"/>
    <w:rsid w:val="00C80D27"/>
    <w:rsid w:val="00C818C5"/>
    <w:rsid w:val="00C82497"/>
    <w:rsid w:val="00C879DB"/>
    <w:rsid w:val="00C90A7E"/>
    <w:rsid w:val="00C93A73"/>
    <w:rsid w:val="00C94259"/>
    <w:rsid w:val="00C94754"/>
    <w:rsid w:val="00C953D4"/>
    <w:rsid w:val="00C96F33"/>
    <w:rsid w:val="00CA07CA"/>
    <w:rsid w:val="00CA2834"/>
    <w:rsid w:val="00CA62CD"/>
    <w:rsid w:val="00CA67DA"/>
    <w:rsid w:val="00CB2157"/>
    <w:rsid w:val="00CB30BA"/>
    <w:rsid w:val="00CC13DC"/>
    <w:rsid w:val="00CC3095"/>
    <w:rsid w:val="00CC6ABC"/>
    <w:rsid w:val="00CD33B5"/>
    <w:rsid w:val="00CD406F"/>
    <w:rsid w:val="00CD776D"/>
    <w:rsid w:val="00CD7B17"/>
    <w:rsid w:val="00CD7B5E"/>
    <w:rsid w:val="00CE4522"/>
    <w:rsid w:val="00CE6AEF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718E"/>
    <w:rsid w:val="00D549BE"/>
    <w:rsid w:val="00D60990"/>
    <w:rsid w:val="00D61167"/>
    <w:rsid w:val="00D625B0"/>
    <w:rsid w:val="00D632F3"/>
    <w:rsid w:val="00D654AA"/>
    <w:rsid w:val="00D65A9A"/>
    <w:rsid w:val="00D70A22"/>
    <w:rsid w:val="00D71A6F"/>
    <w:rsid w:val="00D76172"/>
    <w:rsid w:val="00D77700"/>
    <w:rsid w:val="00D8087B"/>
    <w:rsid w:val="00D815A1"/>
    <w:rsid w:val="00D82F08"/>
    <w:rsid w:val="00D83AA0"/>
    <w:rsid w:val="00D84B3F"/>
    <w:rsid w:val="00D84CD5"/>
    <w:rsid w:val="00D862FE"/>
    <w:rsid w:val="00D90BBD"/>
    <w:rsid w:val="00DA4E9B"/>
    <w:rsid w:val="00DB3877"/>
    <w:rsid w:val="00DB7B3C"/>
    <w:rsid w:val="00DD2BC6"/>
    <w:rsid w:val="00DD2EB3"/>
    <w:rsid w:val="00DD3D9D"/>
    <w:rsid w:val="00DE03BA"/>
    <w:rsid w:val="00DE552C"/>
    <w:rsid w:val="00DE6170"/>
    <w:rsid w:val="00DF0231"/>
    <w:rsid w:val="00DF3639"/>
    <w:rsid w:val="00DF4285"/>
    <w:rsid w:val="00DF496C"/>
    <w:rsid w:val="00DF4A6F"/>
    <w:rsid w:val="00E072D7"/>
    <w:rsid w:val="00E10CFD"/>
    <w:rsid w:val="00E152AE"/>
    <w:rsid w:val="00E164EE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6740"/>
    <w:rsid w:val="00E56CE2"/>
    <w:rsid w:val="00E6047A"/>
    <w:rsid w:val="00E61584"/>
    <w:rsid w:val="00E61E99"/>
    <w:rsid w:val="00E63F73"/>
    <w:rsid w:val="00E647F1"/>
    <w:rsid w:val="00E7112F"/>
    <w:rsid w:val="00E7155E"/>
    <w:rsid w:val="00E72E30"/>
    <w:rsid w:val="00E73AF8"/>
    <w:rsid w:val="00E74571"/>
    <w:rsid w:val="00E82D59"/>
    <w:rsid w:val="00E833F4"/>
    <w:rsid w:val="00E87668"/>
    <w:rsid w:val="00E90B12"/>
    <w:rsid w:val="00E9127C"/>
    <w:rsid w:val="00E9252A"/>
    <w:rsid w:val="00E93303"/>
    <w:rsid w:val="00E957C7"/>
    <w:rsid w:val="00EA0F11"/>
    <w:rsid w:val="00EA4D0D"/>
    <w:rsid w:val="00EB0B04"/>
    <w:rsid w:val="00EB2905"/>
    <w:rsid w:val="00EB3BBC"/>
    <w:rsid w:val="00EB3EF7"/>
    <w:rsid w:val="00EB4F95"/>
    <w:rsid w:val="00EB5E3D"/>
    <w:rsid w:val="00EB7170"/>
    <w:rsid w:val="00EB7A93"/>
    <w:rsid w:val="00EB7FDA"/>
    <w:rsid w:val="00EC0148"/>
    <w:rsid w:val="00EC4877"/>
    <w:rsid w:val="00EC5EF4"/>
    <w:rsid w:val="00EC6E16"/>
    <w:rsid w:val="00EC7F7A"/>
    <w:rsid w:val="00ED50FD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F00844"/>
    <w:rsid w:val="00F01182"/>
    <w:rsid w:val="00F20A4D"/>
    <w:rsid w:val="00F218CC"/>
    <w:rsid w:val="00F2315D"/>
    <w:rsid w:val="00F24B65"/>
    <w:rsid w:val="00F30793"/>
    <w:rsid w:val="00F354C5"/>
    <w:rsid w:val="00F421A5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5214"/>
    <w:rsid w:val="00F76917"/>
    <w:rsid w:val="00F773C4"/>
    <w:rsid w:val="00F802F0"/>
    <w:rsid w:val="00F843CF"/>
    <w:rsid w:val="00F84B46"/>
    <w:rsid w:val="00F84ED5"/>
    <w:rsid w:val="00F90606"/>
    <w:rsid w:val="00F92A75"/>
    <w:rsid w:val="00FA073F"/>
    <w:rsid w:val="00FA0ABE"/>
    <w:rsid w:val="00FA195C"/>
    <w:rsid w:val="00FA7629"/>
    <w:rsid w:val="00FB1684"/>
    <w:rsid w:val="00FB6E2E"/>
    <w:rsid w:val="00FB7B99"/>
    <w:rsid w:val="00FB7DF3"/>
    <w:rsid w:val="00FC2B18"/>
    <w:rsid w:val="00FC3E1E"/>
    <w:rsid w:val="00FD1895"/>
    <w:rsid w:val="00FD68DA"/>
    <w:rsid w:val="00FD774C"/>
    <w:rsid w:val="00FE0ECE"/>
    <w:rsid w:val="00FE2EAC"/>
    <w:rsid w:val="00FE50ED"/>
    <w:rsid w:val="00FE5C59"/>
    <w:rsid w:val="00FE6F3C"/>
    <w:rsid w:val="00FF12CC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9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af5">
    <w:name w:val="Заголовок"/>
    <w:basedOn w:val="a"/>
    <w:link w:val="af6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6">
    <w:name w:val="Заголовок Знак"/>
    <w:link w:val="af5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7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9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1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2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a">
    <w:name w:val="endnote text"/>
    <w:basedOn w:val="a"/>
    <w:link w:val="afb"/>
    <w:uiPriority w:val="99"/>
    <w:unhideWhenUsed/>
    <w:rsid w:val="00D2429B"/>
    <w:rPr>
      <w:lang w:val="ru-RU"/>
    </w:rPr>
  </w:style>
  <w:style w:type="character" w:customStyle="1" w:styleId="afb">
    <w:name w:val="Текст концевой сноски Знак"/>
    <w:basedOn w:val="a0"/>
    <w:link w:val="afa"/>
    <w:uiPriority w:val="99"/>
    <w:rsid w:val="00D2429B"/>
  </w:style>
  <w:style w:type="character" w:styleId="afc">
    <w:name w:val="endnote reference"/>
    <w:uiPriority w:val="99"/>
    <w:unhideWhenUsed/>
    <w:rsid w:val="00D2429B"/>
    <w:rPr>
      <w:vertAlign w:val="superscript"/>
    </w:rPr>
  </w:style>
  <w:style w:type="character" w:styleId="afd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C2BD2E5221049C773EE771B321B654709FFEED760DBAC00955ADD3E47B298E53715C58D805606902A0DC5AC5CAFFE7CBCDD68E78C526CB7A569E0016FO" TargetMode="External"/><Relationship Id="rId10" Type="http://schemas.openxmlformats.org/officeDocument/2006/relationships/hyperlink" Target="consultantplus://offline/ref=4BDAE04D4422A619E3EA151F564A4C7083FBC6A5880EBF14973E574F16A7D93CD6A2ADCCF643166812F2847902114F2BBDADA7AD05D934D15BFF82GB7CN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BC2BD2E5221049C773EE771B321B654709FFEED760DBAC00955ADD3E47B298E53715C58D805606902A0DC5AC5CAFFE7CBCDD68E78C526CB7A569E0016F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A388C-D64B-4B54-ABE8-1244C7F30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13</Pages>
  <Words>3138</Words>
  <Characters>17889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20986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2020-01-21T13:26:00Z</cp:lastPrinted>
  <dcterms:created xsi:type="dcterms:W3CDTF">2020-02-18T05:10:00Z</dcterms:created>
  <dcterms:modified xsi:type="dcterms:W3CDTF">2020-02-18T05:10:00Z</dcterms:modified>
</cp:coreProperties>
</file>