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F6E07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21.04.2020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542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 решением</w:t>
      </w:r>
      <w:r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</w:t>
      </w:r>
      <w:r w:rsidR="002A296E" w:rsidRPr="004A03E9">
        <w:rPr>
          <w:rFonts w:ascii="Times New Roman CYR" w:hAnsi="Times New Roman CYR"/>
          <w:lang w:val="ru-RU"/>
        </w:rPr>
        <w:t>Липецкого городского Совета депутатов от</w:t>
      </w:r>
      <w:r w:rsidR="002A296E">
        <w:rPr>
          <w:rFonts w:ascii="Times New Roman CYR" w:hAnsi="Times New Roman CYR"/>
          <w:lang w:val="ru-RU"/>
        </w:rPr>
        <w:t xml:space="preserve"> </w:t>
      </w:r>
      <w:r w:rsidR="002A296E" w:rsidRPr="00371E26">
        <w:rPr>
          <w:rFonts w:ascii="Times New Roman CYR" w:hAnsi="Times New Roman CYR"/>
          <w:lang w:val="ru-RU"/>
        </w:rPr>
        <w:t>03.03.2020 № 1058</w:t>
      </w:r>
      <w:r w:rsidR="002A296E" w:rsidRPr="004A03E9">
        <w:rPr>
          <w:rFonts w:ascii="Times New Roman CYR" w:hAnsi="Times New Roman CYR"/>
          <w:lang w:val="ru-RU"/>
        </w:rPr>
        <w:t xml:space="preserve"> «О внесении изменений в Бюджет города Липецка на 20</w:t>
      </w:r>
      <w:r w:rsidR="002A296E">
        <w:rPr>
          <w:rFonts w:ascii="Times New Roman CYR" w:hAnsi="Times New Roman CYR"/>
          <w:lang w:val="ru-RU"/>
        </w:rPr>
        <w:t>20</w:t>
      </w:r>
      <w:r w:rsidR="002A296E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2A296E">
        <w:rPr>
          <w:rFonts w:ascii="Times New Roman CYR" w:hAnsi="Times New Roman CYR"/>
          <w:lang w:val="ru-RU"/>
        </w:rPr>
        <w:t>21</w:t>
      </w:r>
      <w:r w:rsidR="002A296E" w:rsidRPr="004A03E9">
        <w:rPr>
          <w:rFonts w:ascii="Times New Roman CYR" w:hAnsi="Times New Roman CYR"/>
          <w:lang w:val="ru-RU"/>
        </w:rPr>
        <w:t xml:space="preserve"> и 202</w:t>
      </w:r>
      <w:r w:rsidR="002A296E">
        <w:rPr>
          <w:rFonts w:ascii="Times New Roman CYR" w:hAnsi="Times New Roman CYR"/>
          <w:lang w:val="ru-RU"/>
        </w:rPr>
        <w:t>2</w:t>
      </w:r>
      <w:r w:rsidR="002A296E" w:rsidRPr="004A03E9">
        <w:rPr>
          <w:rFonts w:ascii="Times New Roman CYR" w:hAnsi="Times New Roman CYR"/>
          <w:lang w:val="ru-RU"/>
        </w:rPr>
        <w:t xml:space="preserve"> годов»</w:t>
      </w:r>
      <w:r w:rsidR="00EF4F5E" w:rsidRPr="000B0BF3">
        <w:rPr>
          <w:lang w:val="ru-RU"/>
        </w:rPr>
        <w:t xml:space="preserve">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Pr="00025CD9">
        <w:rPr>
          <w:lang w:val="ru-RU"/>
        </w:rPr>
        <w:t>) следующие изменения:</w:t>
      </w:r>
      <w:proofErr w:type="gramEnd"/>
    </w:p>
    <w:p w:rsidR="00AA1521" w:rsidRDefault="00522D64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 w:rsidR="00AA1521" w:rsidRPr="00025CD9">
        <w:rPr>
          <w:color w:val="000000"/>
          <w:lang w:val="ru-RU"/>
        </w:rPr>
        <w:t xml:space="preserve"> В приложении к постановлению:</w:t>
      </w:r>
    </w:p>
    <w:p w:rsidR="00B91EA2" w:rsidRDefault="00522D64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A52480">
        <w:rPr>
          <w:rFonts w:ascii="Times New Roman" w:hAnsi="Times New Roman" w:cs="Times New Roman"/>
        </w:rPr>
        <w:t>В р</w:t>
      </w:r>
      <w:r w:rsidR="00A52480" w:rsidRPr="00025CD9">
        <w:rPr>
          <w:rFonts w:ascii="Times New Roman" w:hAnsi="Times New Roman" w:cs="Times New Roman"/>
        </w:rPr>
        <w:t>аздел</w:t>
      </w:r>
      <w:r w:rsidR="00A52480">
        <w:rPr>
          <w:rFonts w:ascii="Times New Roman" w:hAnsi="Times New Roman" w:cs="Times New Roman"/>
        </w:rPr>
        <w:t>е</w:t>
      </w:r>
      <w:r w:rsidR="00A52480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B91EA2">
        <w:rPr>
          <w:rFonts w:ascii="Times New Roman" w:hAnsi="Times New Roman" w:cs="Times New Roman"/>
        </w:rPr>
        <w:t>:</w:t>
      </w:r>
    </w:p>
    <w:p w:rsidR="00B91EA2" w:rsidRDefault="00B91EA2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 позицию «Показатели задач» дополнить пунктом 7 следующего содержания</w:t>
      </w:r>
      <w:r w:rsidR="00076372">
        <w:rPr>
          <w:rFonts w:ascii="Times New Roman" w:hAnsi="Times New Roman" w:cs="Times New Roman"/>
        </w:rPr>
        <w:t>:</w:t>
      </w:r>
    </w:p>
    <w:p w:rsidR="00076372" w:rsidRDefault="00076372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«7. Доля </w:t>
      </w:r>
      <w:proofErr w:type="spellStart"/>
      <w:r>
        <w:rPr>
          <w:rFonts w:ascii="Times New Roman" w:hAnsi="Times New Roman" w:cs="Times New Roman"/>
        </w:rPr>
        <w:t>рекультивированных</w:t>
      </w:r>
      <w:proofErr w:type="spellEnd"/>
      <w:r>
        <w:rPr>
          <w:rFonts w:ascii="Times New Roman" w:hAnsi="Times New Roman" w:cs="Times New Roman"/>
        </w:rPr>
        <w:t xml:space="preserve"> земель полигона строительных и промышленных нетоксичных отходов «Орлиный лог» (нарастающий итог)</w:t>
      </w:r>
      <w:proofErr w:type="gramStart"/>
      <w:r>
        <w:rPr>
          <w:rFonts w:ascii="Times New Roman" w:hAnsi="Times New Roman" w:cs="Times New Roman"/>
        </w:rPr>
        <w:t>.»</w:t>
      </w:r>
      <w:proofErr w:type="gramEnd"/>
      <w:r>
        <w:rPr>
          <w:rFonts w:ascii="Times New Roman" w:hAnsi="Times New Roman" w:cs="Times New Roman"/>
        </w:rPr>
        <w:t>;</w:t>
      </w:r>
    </w:p>
    <w:p w:rsidR="00A52480" w:rsidRDefault="00076372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="00A52480" w:rsidRPr="00025CD9">
        <w:rPr>
          <w:rFonts w:ascii="Times New Roman" w:hAnsi="Times New Roman" w:cs="Times New Roman"/>
        </w:rPr>
        <w:t xml:space="preserve"> в позиции «Объемы финансирования за счет средств бюджета города Липецка с разбивкой по годам»</w:t>
      </w:r>
      <w:r w:rsidR="00A52480">
        <w:rPr>
          <w:rFonts w:ascii="Times New Roman" w:hAnsi="Times New Roman" w:cs="Times New Roman"/>
        </w:rPr>
        <w:t xml:space="preserve"> </w:t>
      </w:r>
      <w:r w:rsidR="00A52480" w:rsidRPr="001473E7">
        <w:rPr>
          <w:rFonts w:ascii="Times New Roman" w:hAnsi="Times New Roman" w:cs="Times New Roman"/>
        </w:rPr>
        <w:t xml:space="preserve">цифры </w:t>
      </w:r>
      <w:r w:rsidR="00A52480" w:rsidRPr="00175016">
        <w:rPr>
          <w:rFonts w:ascii="Times New Roman" w:hAnsi="Times New Roman" w:cs="Times New Roman"/>
        </w:rPr>
        <w:t>«</w:t>
      </w:r>
      <w:r w:rsidR="00A52480">
        <w:rPr>
          <w:rFonts w:ascii="Times New Roman" w:hAnsi="Times New Roman" w:cs="Times New Roman"/>
        </w:rPr>
        <w:t>841094,8</w:t>
      </w:r>
      <w:r w:rsidR="00A52480" w:rsidRPr="00175016">
        <w:rPr>
          <w:rFonts w:ascii="Times New Roman" w:hAnsi="Times New Roman" w:cs="Times New Roman"/>
        </w:rPr>
        <w:t>» заменить цифрами «</w:t>
      </w:r>
      <w:r w:rsidR="00A52480">
        <w:rPr>
          <w:rFonts w:ascii="Times New Roman" w:hAnsi="Times New Roman" w:cs="Times New Roman"/>
        </w:rPr>
        <w:t>843170,4</w:t>
      </w:r>
      <w:r w:rsidR="00A52480" w:rsidRPr="00175016">
        <w:rPr>
          <w:rFonts w:ascii="Times New Roman" w:hAnsi="Times New Roman" w:cs="Times New Roman"/>
        </w:rPr>
        <w:t>»;</w:t>
      </w:r>
      <w:r w:rsidR="00A52480" w:rsidRPr="001473E7">
        <w:rPr>
          <w:rFonts w:ascii="Times New Roman" w:hAnsi="Times New Roman" w:cs="Times New Roman"/>
        </w:rPr>
        <w:t xml:space="preserve"> </w:t>
      </w:r>
      <w:r w:rsidR="00A52480" w:rsidRPr="00C92F62">
        <w:rPr>
          <w:rFonts w:ascii="Times New Roman" w:hAnsi="Times New Roman" w:cs="Times New Roman"/>
        </w:rPr>
        <w:t xml:space="preserve"> </w:t>
      </w:r>
      <w:r w:rsidR="00A52480">
        <w:rPr>
          <w:rFonts w:ascii="Times New Roman" w:hAnsi="Times New Roman" w:cs="Times New Roman"/>
        </w:rPr>
        <w:t>цифры «118451,3» заменить цифрами «120526,9».</w:t>
      </w:r>
    </w:p>
    <w:p w:rsidR="00B07077" w:rsidRDefault="006A3CF8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E32ED8" w:rsidRPr="00B51B71" w:rsidRDefault="00B07077" w:rsidP="0007637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B07077" w:rsidRPr="00AF6E07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B07077" w:rsidRPr="00B51B71" w:rsidTr="00B07077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ю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 w:rsidR="00384AB4">
              <w:rPr>
                <w:spacing w:val="-4"/>
                <w:sz w:val="20"/>
                <w:szCs w:val="20"/>
                <w:lang w:val="ru-RU"/>
              </w:rPr>
              <w:t>185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A52480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119341,9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703D69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A665E0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r:id="rId10" w:history="1"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B07077" w:rsidRPr="00D86F53">
              <w:rPr>
                <w:spacing w:val="-4"/>
                <w:sz w:val="20"/>
                <w:szCs w:val="20"/>
                <w:lang w:val="ru-RU"/>
              </w:rPr>
              <w:t xml:space="preserve"> «Эколог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ческая бе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з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опасность населения города Л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</w:t>
            </w:r>
            <w:r w:rsidR="00384AB4">
              <w:rPr>
                <w:spacing w:val="-4"/>
                <w:sz w:val="20"/>
                <w:szCs w:val="20"/>
                <w:lang w:val="ru-RU"/>
              </w:rPr>
              <w:t>185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A52480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119341,9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у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D8" w:rsidRPr="00EC5CBD" w:rsidRDefault="00B07077" w:rsidP="00B07077">
            <w:pPr>
              <w:autoSpaceDE w:val="0"/>
              <w:autoSpaceDN w:val="0"/>
              <w:adjustRightInd w:val="0"/>
              <w:rPr>
                <w:spacing w:val="-10"/>
                <w:sz w:val="20"/>
                <w:szCs w:val="20"/>
                <w:lang w:val="ru-RU"/>
              </w:rPr>
            </w:pPr>
            <w:r w:rsidRPr="00EC5CBD">
              <w:rPr>
                <w:spacing w:val="-10"/>
                <w:sz w:val="20"/>
                <w:szCs w:val="20"/>
                <w:lang w:val="ru-RU"/>
              </w:rPr>
              <w:t>Департамент дорожного х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о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зяйства и благ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о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устройства а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д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lastRenderedPageBreak/>
              <w:t>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B07077" w:rsidRPr="00B51B71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й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к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95421B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 w:rsidR="002445DE">
              <w:rPr>
                <w:spacing w:val="-4"/>
                <w:sz w:val="20"/>
                <w:szCs w:val="20"/>
                <w:lang w:val="ru-RU"/>
              </w:rPr>
              <w:t>-2018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874415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CC232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</w:t>
            </w:r>
            <w:r w:rsidR="00E525E4">
              <w:rPr>
                <w:spacing w:val="-4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934B17" w:rsidRPr="00B51B71" w:rsidTr="00EC5CBD">
        <w:trPr>
          <w:trHeight w:val="86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2040C" w:rsidRDefault="00934B17" w:rsidP="00B07077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Основное мероприятие 3</w:t>
            </w:r>
          </w:p>
          <w:p w:rsidR="00934B17" w:rsidRPr="00D2040C" w:rsidRDefault="00934B17" w:rsidP="00E525E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Обращение с отходами, в т.ч.:</w:t>
            </w:r>
          </w:p>
          <w:p w:rsidR="00934B17" w:rsidRPr="00D2040C" w:rsidRDefault="00934B17" w:rsidP="00E525E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а</w:t>
            </w:r>
            <w:proofErr w:type="gramStart"/>
            <w:r w:rsidRPr="00D2040C">
              <w:rPr>
                <w:spacing w:val="-20"/>
                <w:sz w:val="20"/>
                <w:szCs w:val="20"/>
                <w:lang w:val="ru-RU"/>
              </w:rPr>
              <w:t>)Р</w:t>
            </w:r>
            <w:proofErr w:type="gramEnd"/>
            <w:r w:rsidRPr="00D2040C">
              <w:rPr>
                <w:spacing w:val="-20"/>
                <w:sz w:val="20"/>
                <w:szCs w:val="20"/>
                <w:lang w:val="ru-RU"/>
              </w:rPr>
              <w:t>азработка проекта на рекультив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а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цию земель</w:t>
            </w:r>
          </w:p>
          <w:p w:rsidR="00934B17" w:rsidRPr="00D2040C" w:rsidRDefault="00934B17" w:rsidP="00B94CD2">
            <w:pPr>
              <w:suppressAutoHyphens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б</w:t>
            </w:r>
            <w:proofErr w:type="gramStart"/>
            <w:r w:rsidRPr="00D2040C">
              <w:rPr>
                <w:spacing w:val="-20"/>
                <w:sz w:val="20"/>
                <w:szCs w:val="20"/>
                <w:lang w:val="ru-RU"/>
              </w:rPr>
              <w:t>)Л</w:t>
            </w:r>
            <w:proofErr w:type="gramEnd"/>
            <w:r w:rsidRPr="00D2040C">
              <w:rPr>
                <w:spacing w:val="-20"/>
                <w:sz w:val="20"/>
                <w:szCs w:val="20"/>
                <w:lang w:val="ru-RU"/>
              </w:rPr>
              <w:t>иквидация несанкционированных свалок в границах города и наиболее опасных объектов накопленного экологического вреда окружающей среде в рамках регио</w:t>
            </w:r>
            <w:r w:rsidR="00D2040C" w:rsidRPr="00D2040C">
              <w:rPr>
                <w:spacing w:val="-20"/>
                <w:sz w:val="20"/>
                <w:szCs w:val="20"/>
                <w:lang w:val="ru-RU"/>
              </w:rPr>
              <w:t xml:space="preserve">нального проекта «Чистая страна» 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(«Рекультивация полигона ТБО «Венера»)</w:t>
            </w:r>
          </w:p>
          <w:p w:rsidR="00934B17" w:rsidRPr="00EC5CBD" w:rsidRDefault="00934B17" w:rsidP="00EC5CB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в</w:t>
            </w:r>
            <w:proofErr w:type="gramStart"/>
            <w:r w:rsidRPr="00D2040C">
              <w:rPr>
                <w:spacing w:val="-20"/>
                <w:sz w:val="20"/>
                <w:szCs w:val="20"/>
                <w:lang w:val="ru-RU"/>
              </w:rPr>
              <w:t>)Р</w:t>
            </w:r>
            <w:proofErr w:type="gramEnd"/>
            <w:r w:rsidRPr="00D2040C">
              <w:rPr>
                <w:spacing w:val="-20"/>
                <w:sz w:val="20"/>
                <w:szCs w:val="20"/>
                <w:lang w:val="ru-RU"/>
              </w:rPr>
              <w:t>екультивация земель, находящихся в муниц</w:t>
            </w:r>
            <w:r w:rsidR="00D2040C">
              <w:rPr>
                <w:spacing w:val="-20"/>
                <w:sz w:val="20"/>
                <w:szCs w:val="20"/>
                <w:lang w:val="ru-RU"/>
              </w:rPr>
              <w:t>и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пальной со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б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ственности, нарушенных при</w:t>
            </w:r>
            <w:r w:rsidR="00874415" w:rsidRPr="00D2040C">
              <w:rPr>
                <w:spacing w:val="-20"/>
                <w:sz w:val="20"/>
                <w:szCs w:val="20"/>
                <w:lang w:val="ru-RU"/>
              </w:rPr>
              <w:t xml:space="preserve">  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 xml:space="preserve"> склад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и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ровании и захоронении отходов пр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о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изводства и потребления («Рекультив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а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lastRenderedPageBreak/>
              <w:t>ция полигона «Орлиный лог»)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665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934B17" w:rsidRPr="00B51B71" w:rsidTr="00874415">
        <w:trPr>
          <w:trHeight w:val="47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11583,9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934B17" w:rsidRPr="00B51B71" w:rsidTr="00874415">
        <w:trPr>
          <w:trHeight w:val="4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7147,6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934B17" w:rsidRPr="00B51B71" w:rsidTr="00EC5CBD">
        <w:trPr>
          <w:trHeight w:val="25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934B17" w:rsidRPr="00B51B71" w:rsidTr="00874415">
        <w:trPr>
          <w:trHeight w:val="1341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420</w:t>
            </w:r>
            <w:r w:rsidR="00B07077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м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111937,1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A52480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106920,0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»</w:t>
            </w:r>
          </w:p>
        </w:tc>
      </w:tr>
    </w:tbl>
    <w:p w:rsidR="006A725E" w:rsidRPr="00AD5347" w:rsidRDefault="006A725E" w:rsidP="00B07077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CC749B" w:rsidRPr="00AD5347" w:rsidRDefault="006A725E" w:rsidP="00A03256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6A725E" w:rsidRPr="00B51B71" w:rsidTr="006A725E">
        <w:trPr>
          <w:trHeight w:val="42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867D0" w:rsidRPr="005867D0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 w:rsidR="005867D0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5867D0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6A725E" w:rsidRPr="005867D0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 w:rsidR="005867D0"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6A725E" w:rsidRPr="005867D0" w:rsidRDefault="005867D0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="006A725E"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6A725E" w:rsidRPr="005867D0" w:rsidRDefault="005867D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6A725E" w:rsidRPr="00B51B71" w:rsidTr="006A725E">
        <w:trPr>
          <w:trHeight w:val="405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A725E" w:rsidRPr="00B51B71" w:rsidTr="006A725E">
        <w:tc>
          <w:tcPr>
            <w:tcW w:w="426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05305" w:rsidP="00CC232B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A725E" w:rsidRDefault="00A52480" w:rsidP="006A725E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  <w:lang w:val="ru-RU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185980,0</w:t>
            </w:r>
          </w:p>
        </w:tc>
        <w:tc>
          <w:tcPr>
            <w:tcW w:w="851" w:type="dxa"/>
          </w:tcPr>
          <w:p w:rsidR="006A725E" w:rsidRPr="009E218D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EF51D4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21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305305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A52480" w:rsidP="006A725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32233,4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1120E1">
        <w:trPr>
          <w:trHeight w:val="517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6A725E" w:rsidRDefault="00A5248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120526,9</w:t>
            </w:r>
          </w:p>
        </w:tc>
        <w:tc>
          <w:tcPr>
            <w:tcW w:w="851" w:type="dxa"/>
          </w:tcPr>
          <w:p w:rsidR="006A725E" w:rsidRPr="006A725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F54E0B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134" w:type="dxa"/>
            <w:vMerge w:val="restart"/>
          </w:tcPr>
          <w:p w:rsidR="006A725E" w:rsidRPr="005E44DE" w:rsidRDefault="00A665E0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6A725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EC5CBD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EC5CBD" w:rsidRDefault="00EC5CBD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="006A725E"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05305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705A8" w:rsidRDefault="00A52480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185980,0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30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A5248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32233,4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466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BD66CF" w:rsidRDefault="00A52480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120526,9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r w:rsidR="00A069E0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 w:rsidR="00312669">
              <w:rPr>
                <w:spacing w:val="-4"/>
                <w:sz w:val="20"/>
                <w:szCs w:val="20"/>
                <w:lang w:val="ru-RU"/>
              </w:rPr>
              <w:t xml:space="preserve">  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143BB9" w:rsidRPr="000D4214" w:rsidRDefault="00143BB9" w:rsidP="00143BB9">
      <w:pPr>
        <w:pStyle w:val="ConsPlusNormal"/>
        <w:suppressAutoHyphens/>
        <w:ind w:firstLine="784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4"/>
        </w:rPr>
        <w:t>1.4. В разделе 9. « Целевые индикаторы и показатели задач муниципальной программы» таблицу «Сведения о целевых индикаторах и показателях задач муниципальной программы «Охрана окружающей среды города Липецка»</w:t>
      </w:r>
      <w:r w:rsidRPr="00143BB9">
        <w:rPr>
          <w:rFonts w:ascii="Times New Roman" w:hAnsi="Times New Roman" w:cs="Times New Roman"/>
        </w:rPr>
        <w:t xml:space="preserve"> </w:t>
      </w:r>
      <w:r w:rsidRPr="000D4214">
        <w:rPr>
          <w:rFonts w:ascii="Times New Roman" w:hAnsi="Times New Roman" w:cs="Times New Roman"/>
        </w:rPr>
        <w:t>дополнить пунктом</w:t>
      </w:r>
      <w:r>
        <w:rPr>
          <w:rFonts w:ascii="Times New Roman" w:hAnsi="Times New Roman" w:cs="Times New Roman"/>
        </w:rPr>
        <w:t xml:space="preserve"> </w:t>
      </w:r>
      <w:r w:rsidRPr="000D4214">
        <w:rPr>
          <w:rFonts w:ascii="Times New Roman" w:hAnsi="Times New Roman" w:cs="Times New Roman"/>
        </w:rPr>
        <w:t xml:space="preserve"> 2.7. следующего содержания: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992"/>
        <w:gridCol w:w="709"/>
        <w:gridCol w:w="425"/>
        <w:gridCol w:w="425"/>
        <w:gridCol w:w="426"/>
        <w:gridCol w:w="567"/>
        <w:gridCol w:w="425"/>
        <w:gridCol w:w="709"/>
        <w:gridCol w:w="567"/>
        <w:gridCol w:w="708"/>
        <w:gridCol w:w="709"/>
        <w:gridCol w:w="709"/>
        <w:gridCol w:w="850"/>
      </w:tblGrid>
      <w:tr w:rsidR="00143BB9" w:rsidRPr="006B434A" w:rsidTr="00143BB9">
        <w:trPr>
          <w:trHeight w:val="2542"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«</w:t>
            </w:r>
            <w:r w:rsidRPr="00E535B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E535B4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Показ</w:t>
            </w:r>
            <w:r w:rsidRPr="000D4214">
              <w:rPr>
                <w:sz w:val="22"/>
                <w:szCs w:val="22"/>
                <w:lang w:val="ru-RU"/>
              </w:rPr>
              <w:t>а</w:t>
            </w:r>
            <w:r w:rsidRPr="000D4214">
              <w:rPr>
                <w:sz w:val="22"/>
                <w:szCs w:val="22"/>
                <w:lang w:val="ru-RU"/>
              </w:rPr>
              <w:t xml:space="preserve">тель 7: </w:t>
            </w: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0D4214">
              <w:rPr>
                <w:sz w:val="22"/>
                <w:szCs w:val="22"/>
                <w:lang w:val="ru-RU"/>
              </w:rPr>
              <w:t>рекул</w:t>
            </w:r>
            <w:r w:rsidRPr="000D4214">
              <w:rPr>
                <w:sz w:val="22"/>
                <w:szCs w:val="22"/>
                <w:lang w:val="ru-RU"/>
              </w:rPr>
              <w:t>ь</w:t>
            </w:r>
            <w:r w:rsidRPr="000D4214">
              <w:rPr>
                <w:sz w:val="22"/>
                <w:szCs w:val="22"/>
                <w:lang w:val="ru-RU"/>
              </w:rPr>
              <w:t>тивир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ванных</w:t>
            </w:r>
            <w:proofErr w:type="spellEnd"/>
            <w:r w:rsidRPr="000D4214">
              <w:rPr>
                <w:sz w:val="22"/>
                <w:szCs w:val="22"/>
                <w:lang w:val="ru-RU"/>
              </w:rPr>
              <w:t xml:space="preserve"> земель полигона стро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тельных и пр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мы</w:t>
            </w:r>
            <w:r w:rsidRPr="000D4214">
              <w:rPr>
                <w:sz w:val="22"/>
                <w:szCs w:val="22"/>
                <w:lang w:val="ru-RU"/>
              </w:rPr>
              <w:t>ш</w:t>
            </w:r>
            <w:r w:rsidRPr="000D4214">
              <w:rPr>
                <w:sz w:val="22"/>
                <w:szCs w:val="22"/>
                <w:lang w:val="ru-RU"/>
              </w:rPr>
              <w:t>ленных нето</w:t>
            </w:r>
            <w:r w:rsidRPr="000D4214">
              <w:rPr>
                <w:sz w:val="22"/>
                <w:szCs w:val="22"/>
                <w:lang w:val="ru-RU"/>
              </w:rPr>
              <w:t>к</w:t>
            </w:r>
            <w:r w:rsidRPr="000D4214">
              <w:rPr>
                <w:sz w:val="22"/>
                <w:szCs w:val="22"/>
                <w:lang w:val="ru-RU"/>
              </w:rPr>
              <w:t>сичных отходов «Орл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ный лог» (нара</w:t>
            </w:r>
            <w:r w:rsidRPr="000D4214">
              <w:rPr>
                <w:sz w:val="22"/>
                <w:szCs w:val="22"/>
                <w:lang w:val="ru-RU"/>
              </w:rPr>
              <w:t>с</w:t>
            </w:r>
            <w:r w:rsidRPr="000D4214">
              <w:rPr>
                <w:sz w:val="22"/>
                <w:szCs w:val="22"/>
                <w:lang w:val="ru-RU"/>
              </w:rPr>
              <w:t>тающий итог)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Депа</w:t>
            </w:r>
            <w:r w:rsidRPr="000D4214">
              <w:rPr>
                <w:sz w:val="22"/>
                <w:szCs w:val="22"/>
                <w:lang w:val="ru-RU"/>
              </w:rPr>
              <w:t>р</w:t>
            </w:r>
            <w:r w:rsidRPr="000D4214">
              <w:rPr>
                <w:sz w:val="22"/>
                <w:szCs w:val="22"/>
                <w:lang w:val="ru-RU"/>
              </w:rPr>
              <w:t>тамент доро</w:t>
            </w:r>
            <w:r w:rsidRPr="000D4214">
              <w:rPr>
                <w:sz w:val="22"/>
                <w:szCs w:val="22"/>
                <w:lang w:val="ru-RU"/>
              </w:rPr>
              <w:t>ж</w:t>
            </w:r>
            <w:r w:rsidRPr="000D4214">
              <w:rPr>
                <w:sz w:val="22"/>
                <w:szCs w:val="22"/>
                <w:lang w:val="ru-RU"/>
              </w:rPr>
              <w:t>ного х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зяйства и благ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устро</w:t>
            </w:r>
            <w:r w:rsidRPr="000D4214">
              <w:rPr>
                <w:sz w:val="22"/>
                <w:szCs w:val="22"/>
                <w:lang w:val="ru-RU"/>
              </w:rPr>
              <w:t>й</w:t>
            </w:r>
            <w:r w:rsidRPr="000D4214">
              <w:rPr>
                <w:sz w:val="22"/>
                <w:szCs w:val="22"/>
                <w:lang w:val="ru-RU"/>
              </w:rPr>
              <w:t>ства а</w:t>
            </w:r>
            <w:r w:rsidRPr="000D4214">
              <w:rPr>
                <w:sz w:val="22"/>
                <w:szCs w:val="22"/>
                <w:lang w:val="ru-RU"/>
              </w:rPr>
              <w:t>д</w:t>
            </w:r>
            <w:r w:rsidRPr="000D4214">
              <w:rPr>
                <w:sz w:val="22"/>
                <w:szCs w:val="22"/>
                <w:lang w:val="ru-RU"/>
              </w:rPr>
              <w:t>мин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535B4">
              <w:rPr>
                <w:sz w:val="22"/>
                <w:szCs w:val="22"/>
              </w:rPr>
              <w:t>Процент</w:t>
            </w:r>
            <w:proofErr w:type="spellEnd"/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(</w:t>
            </w:r>
            <w:proofErr w:type="spellStart"/>
            <w:r w:rsidRPr="00E535B4">
              <w:rPr>
                <w:sz w:val="22"/>
                <w:szCs w:val="22"/>
              </w:rPr>
              <w:t>гектар</w:t>
            </w:r>
            <w:proofErr w:type="spellEnd"/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143BB9" w:rsidRPr="000E2112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112">
              <w:rPr>
                <w:sz w:val="22"/>
                <w:szCs w:val="22"/>
              </w:rPr>
              <w:t>-</w:t>
            </w:r>
          </w:p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E535B4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18,64</w:t>
            </w: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98012D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3,08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49,7</w:t>
            </w: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98012D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8,21</w:t>
            </w:r>
          </w:p>
        </w:tc>
        <w:tc>
          <w:tcPr>
            <w:tcW w:w="708" w:type="dxa"/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80,74</w:t>
            </w: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98012D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81,30</w:t>
            </w: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DD2E53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13,43</w:t>
            </w:r>
          </w:p>
        </w:tc>
        <w:tc>
          <w:tcPr>
            <w:tcW w:w="709" w:type="dxa"/>
          </w:tcPr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81,83</w:t>
            </w: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43BB9" w:rsidRPr="00DD2E53" w:rsidRDefault="00143BB9" w:rsidP="00143B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13,52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>(пл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 xml:space="preserve">щадь </w:t>
            </w:r>
            <w:proofErr w:type="spellStart"/>
            <w:r w:rsidRPr="000D4214">
              <w:rPr>
                <w:sz w:val="22"/>
                <w:szCs w:val="22"/>
                <w:lang w:val="ru-RU"/>
              </w:rPr>
              <w:t>рекул</w:t>
            </w:r>
            <w:r w:rsidRPr="000D4214">
              <w:rPr>
                <w:sz w:val="22"/>
                <w:szCs w:val="22"/>
                <w:lang w:val="ru-RU"/>
              </w:rPr>
              <w:t>ь</w:t>
            </w:r>
            <w:r w:rsidRPr="000D4214">
              <w:rPr>
                <w:sz w:val="22"/>
                <w:szCs w:val="22"/>
                <w:lang w:val="ru-RU"/>
              </w:rPr>
              <w:t>тив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>рова</w:t>
            </w:r>
            <w:r w:rsidRPr="000D4214">
              <w:rPr>
                <w:sz w:val="22"/>
                <w:szCs w:val="22"/>
                <w:lang w:val="ru-RU"/>
              </w:rPr>
              <w:t>н</w:t>
            </w:r>
            <w:r w:rsidRPr="000D4214">
              <w:rPr>
                <w:sz w:val="22"/>
                <w:szCs w:val="22"/>
                <w:lang w:val="ru-RU"/>
              </w:rPr>
              <w:t>ных</w:t>
            </w:r>
            <w:proofErr w:type="spellEnd"/>
            <w:r w:rsidRPr="000D4214">
              <w:rPr>
                <w:sz w:val="22"/>
                <w:szCs w:val="22"/>
                <w:lang w:val="ru-RU"/>
              </w:rPr>
              <w:t xml:space="preserve"> земель / пл</w:t>
            </w:r>
            <w:r w:rsidRPr="000D4214">
              <w:rPr>
                <w:sz w:val="22"/>
                <w:szCs w:val="22"/>
                <w:lang w:val="ru-RU"/>
              </w:rPr>
              <w:t>о</w:t>
            </w:r>
            <w:r w:rsidRPr="000D4214">
              <w:rPr>
                <w:sz w:val="22"/>
                <w:szCs w:val="22"/>
                <w:lang w:val="ru-RU"/>
              </w:rPr>
              <w:t>щадь пол</w:t>
            </w:r>
            <w:r w:rsidRPr="000D4214">
              <w:rPr>
                <w:sz w:val="22"/>
                <w:szCs w:val="22"/>
                <w:lang w:val="ru-RU"/>
              </w:rPr>
              <w:t>и</w:t>
            </w:r>
            <w:r w:rsidRPr="000D4214">
              <w:rPr>
                <w:sz w:val="22"/>
                <w:szCs w:val="22"/>
                <w:lang w:val="ru-RU"/>
              </w:rPr>
              <w:t xml:space="preserve">гона) х 100% </w:t>
            </w: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</w:t>
            </w: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0D4214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143BB9" w:rsidRPr="006B434A" w:rsidRDefault="00143BB9" w:rsidP="00143B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D4214">
              <w:rPr>
                <w:sz w:val="22"/>
                <w:szCs w:val="22"/>
                <w:lang w:val="ru-RU"/>
              </w:rPr>
              <w:t xml:space="preserve">          </w:t>
            </w:r>
            <w:r>
              <w:rPr>
                <w:sz w:val="22"/>
                <w:szCs w:val="22"/>
              </w:rPr>
              <w:t xml:space="preserve">»                                                   </w:t>
            </w:r>
          </w:p>
        </w:tc>
      </w:tr>
    </w:tbl>
    <w:p w:rsidR="00A03256" w:rsidRPr="00055004" w:rsidRDefault="00A03256" w:rsidP="00143BB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934B17" w:rsidRDefault="00A03256" w:rsidP="00934B1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</w:t>
      </w:r>
      <w:r w:rsidR="0037188B">
        <w:rPr>
          <w:rFonts w:ascii="Times New Roman" w:hAnsi="Times New Roman" w:cs="Times New Roman"/>
          <w:spacing w:val="-4"/>
        </w:rPr>
        <w:t>кружающей среды города Липецка»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</w:t>
      </w:r>
      <w:r w:rsidR="00934B17">
        <w:rPr>
          <w:rFonts w:ascii="Times New Roman" w:hAnsi="Times New Roman" w:cs="Times New Roman"/>
          <w:spacing w:val="-4"/>
        </w:rPr>
        <w:t xml:space="preserve">в </w:t>
      </w:r>
      <w:r w:rsidRPr="00055004">
        <w:rPr>
          <w:rFonts w:ascii="Times New Roman" w:hAnsi="Times New Roman" w:cs="Times New Roman"/>
          <w:spacing w:val="-4"/>
        </w:rPr>
        <w:t>позици</w:t>
      </w:r>
      <w:r w:rsidR="00934B17">
        <w:rPr>
          <w:rFonts w:ascii="Times New Roman" w:hAnsi="Times New Roman" w:cs="Times New Roman"/>
          <w:spacing w:val="-4"/>
        </w:rPr>
        <w:t>и</w:t>
      </w:r>
      <w:r w:rsidRPr="00055004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</w:t>
      </w:r>
      <w:r w:rsidR="0037188B">
        <w:rPr>
          <w:rFonts w:ascii="Times New Roman" w:hAnsi="Times New Roman" w:cs="Times New Roman"/>
          <w:spacing w:val="-4"/>
        </w:rPr>
        <w:t xml:space="preserve"> </w:t>
      </w:r>
      <w:r w:rsidR="00934B17" w:rsidRPr="001473E7">
        <w:rPr>
          <w:rFonts w:ascii="Times New Roman" w:hAnsi="Times New Roman" w:cs="Times New Roman"/>
        </w:rPr>
        <w:t xml:space="preserve">цифры </w:t>
      </w:r>
      <w:r w:rsidR="00934B17" w:rsidRPr="00175016">
        <w:rPr>
          <w:rFonts w:ascii="Times New Roman" w:hAnsi="Times New Roman" w:cs="Times New Roman"/>
        </w:rPr>
        <w:t>«</w:t>
      </w:r>
      <w:r w:rsidR="00934B17">
        <w:rPr>
          <w:rFonts w:ascii="Times New Roman" w:hAnsi="Times New Roman" w:cs="Times New Roman"/>
        </w:rPr>
        <w:t>841094,8</w:t>
      </w:r>
      <w:r w:rsidR="00934B17" w:rsidRPr="00175016">
        <w:rPr>
          <w:rFonts w:ascii="Times New Roman" w:hAnsi="Times New Roman" w:cs="Times New Roman"/>
        </w:rPr>
        <w:t>» заменить цифрами «</w:t>
      </w:r>
      <w:r w:rsidR="00934B17">
        <w:rPr>
          <w:rFonts w:ascii="Times New Roman" w:hAnsi="Times New Roman" w:cs="Times New Roman"/>
        </w:rPr>
        <w:t>843170,4</w:t>
      </w:r>
      <w:r w:rsidR="00934B17" w:rsidRPr="00175016">
        <w:rPr>
          <w:rFonts w:ascii="Times New Roman" w:hAnsi="Times New Roman" w:cs="Times New Roman"/>
        </w:rPr>
        <w:t>»;</w:t>
      </w:r>
      <w:r w:rsidR="00934B17" w:rsidRPr="001473E7">
        <w:rPr>
          <w:rFonts w:ascii="Times New Roman" w:hAnsi="Times New Roman" w:cs="Times New Roman"/>
        </w:rPr>
        <w:t xml:space="preserve"> </w:t>
      </w:r>
      <w:r w:rsidR="00934B17" w:rsidRPr="00C92F62">
        <w:rPr>
          <w:rFonts w:ascii="Times New Roman" w:hAnsi="Times New Roman" w:cs="Times New Roman"/>
        </w:rPr>
        <w:t xml:space="preserve"> </w:t>
      </w:r>
      <w:r w:rsidR="00934B17">
        <w:rPr>
          <w:rFonts w:ascii="Times New Roman" w:hAnsi="Times New Roman" w:cs="Times New Roman"/>
        </w:rPr>
        <w:t>цифры «118451,3» заменить цифрами «120526,9».</w:t>
      </w:r>
    </w:p>
    <w:p w:rsidR="00A03256" w:rsidRPr="003A495A" w:rsidRDefault="00A03256" w:rsidP="00934B1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 w:rsidR="00934B17">
        <w:rPr>
          <w:rFonts w:ascii="Times New Roman" w:hAnsi="Times New Roman" w:cs="Times New Roman"/>
          <w:spacing w:val="-4"/>
        </w:rPr>
        <w:t>В р</w:t>
      </w:r>
      <w:r>
        <w:rPr>
          <w:rFonts w:ascii="Times New Roman" w:hAnsi="Times New Roman" w:cs="Times New Roman"/>
          <w:spacing w:val="-4"/>
        </w:rPr>
        <w:t>аздел</w:t>
      </w:r>
      <w:r w:rsidR="00934B17">
        <w:rPr>
          <w:rFonts w:ascii="Times New Roman" w:hAnsi="Times New Roman" w:cs="Times New Roman"/>
          <w:spacing w:val="-4"/>
        </w:rPr>
        <w:t>е</w:t>
      </w:r>
      <w:r>
        <w:rPr>
          <w:rFonts w:ascii="Times New Roman" w:hAnsi="Times New Roman" w:cs="Times New Roman"/>
          <w:spacing w:val="-4"/>
        </w:rPr>
        <w:t xml:space="preserve"> 6 «Ресурсное обеспечение подпрограммы»  </w:t>
      </w:r>
      <w:r w:rsidR="00934B17" w:rsidRPr="001473E7">
        <w:rPr>
          <w:rFonts w:ascii="Times New Roman" w:hAnsi="Times New Roman" w:cs="Times New Roman"/>
        </w:rPr>
        <w:t xml:space="preserve">цифры </w:t>
      </w:r>
      <w:r w:rsidR="00934B17" w:rsidRPr="00175016">
        <w:rPr>
          <w:rFonts w:ascii="Times New Roman" w:hAnsi="Times New Roman" w:cs="Times New Roman"/>
        </w:rPr>
        <w:t>«</w:t>
      </w:r>
      <w:r w:rsidR="00934B17">
        <w:rPr>
          <w:rFonts w:ascii="Times New Roman" w:hAnsi="Times New Roman" w:cs="Times New Roman"/>
        </w:rPr>
        <w:t>841094,8</w:t>
      </w:r>
      <w:r w:rsidR="00934B17" w:rsidRPr="00175016">
        <w:rPr>
          <w:rFonts w:ascii="Times New Roman" w:hAnsi="Times New Roman" w:cs="Times New Roman"/>
        </w:rPr>
        <w:t>»</w:t>
      </w:r>
      <w:r w:rsidR="00934B17">
        <w:rPr>
          <w:rFonts w:ascii="Times New Roman" w:hAnsi="Times New Roman" w:cs="Times New Roman"/>
        </w:rPr>
        <w:t xml:space="preserve"> </w:t>
      </w:r>
      <w:r w:rsidR="00934B17" w:rsidRPr="00175016">
        <w:rPr>
          <w:rFonts w:ascii="Times New Roman" w:hAnsi="Times New Roman" w:cs="Times New Roman"/>
        </w:rPr>
        <w:t>заменить цифрами «</w:t>
      </w:r>
      <w:r w:rsidR="00934B17">
        <w:rPr>
          <w:rFonts w:ascii="Times New Roman" w:hAnsi="Times New Roman" w:cs="Times New Roman"/>
        </w:rPr>
        <w:t>843170,4</w:t>
      </w:r>
      <w:r w:rsidR="00934B17" w:rsidRPr="00175016">
        <w:rPr>
          <w:rFonts w:ascii="Times New Roman" w:hAnsi="Times New Roman" w:cs="Times New Roman"/>
        </w:rPr>
        <w:t>»;</w:t>
      </w:r>
      <w:r w:rsidR="00934B17" w:rsidRPr="001473E7">
        <w:rPr>
          <w:rFonts w:ascii="Times New Roman" w:hAnsi="Times New Roman" w:cs="Times New Roman"/>
        </w:rPr>
        <w:t xml:space="preserve"> </w:t>
      </w:r>
      <w:r w:rsidR="00934B17" w:rsidRPr="00C92F62">
        <w:rPr>
          <w:rFonts w:ascii="Times New Roman" w:hAnsi="Times New Roman" w:cs="Times New Roman"/>
        </w:rPr>
        <w:t xml:space="preserve"> </w:t>
      </w:r>
      <w:r w:rsidR="00934B17">
        <w:rPr>
          <w:rFonts w:ascii="Times New Roman" w:hAnsi="Times New Roman" w:cs="Times New Roman"/>
        </w:rPr>
        <w:t>цифры «118451,3» заменить цифрами «120526,9»</w:t>
      </w:r>
      <w:r>
        <w:rPr>
          <w:rFonts w:ascii="Times New Roman" w:hAnsi="Times New Roman" w:cs="Times New Roman"/>
          <w:spacing w:val="-4"/>
        </w:rPr>
        <w:t>.</w:t>
      </w:r>
    </w:p>
    <w:p w:rsidR="00A03256" w:rsidRPr="003A495A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A03256" w:rsidRPr="004F12A9" w:rsidRDefault="00A03256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A03256" w:rsidP="00AF6E07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            Е.Ю. 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5E0" w:rsidRDefault="00A665E0">
      <w:r>
        <w:separator/>
      </w:r>
    </w:p>
  </w:endnote>
  <w:endnote w:type="continuationSeparator" w:id="0">
    <w:p w:rsidR="00A665E0" w:rsidRDefault="00A6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5E0" w:rsidRDefault="00A665E0">
      <w:r>
        <w:separator/>
      </w:r>
    </w:p>
  </w:footnote>
  <w:footnote w:type="continuationSeparator" w:id="0">
    <w:p w:rsidR="00A665E0" w:rsidRDefault="00A6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EA2" w:rsidRDefault="00B91EA2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1EA2" w:rsidRDefault="00B91EA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EA2" w:rsidRPr="00CB2AD1" w:rsidRDefault="00B91EA2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B91EA2" w:rsidRPr="00CB2AD1" w:rsidRDefault="00B91EA2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06D14"/>
    <w:rsid w:val="00010BE4"/>
    <w:rsid w:val="00010D9E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76372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6EC3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6591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624"/>
    <w:rsid w:val="002A296E"/>
    <w:rsid w:val="002A3A8E"/>
    <w:rsid w:val="002A6317"/>
    <w:rsid w:val="002B7D15"/>
    <w:rsid w:val="002B7F0F"/>
    <w:rsid w:val="002C77CF"/>
    <w:rsid w:val="002D01CB"/>
    <w:rsid w:val="003000CB"/>
    <w:rsid w:val="0030283A"/>
    <w:rsid w:val="003051B9"/>
    <w:rsid w:val="00305305"/>
    <w:rsid w:val="00312669"/>
    <w:rsid w:val="003219A3"/>
    <w:rsid w:val="00322D36"/>
    <w:rsid w:val="00326676"/>
    <w:rsid w:val="00332D0D"/>
    <w:rsid w:val="00334B17"/>
    <w:rsid w:val="003379DA"/>
    <w:rsid w:val="00343DF6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81B00"/>
    <w:rsid w:val="00491B17"/>
    <w:rsid w:val="00494D2A"/>
    <w:rsid w:val="004967E2"/>
    <w:rsid w:val="00497D3D"/>
    <w:rsid w:val="004A4A0E"/>
    <w:rsid w:val="004B0A1F"/>
    <w:rsid w:val="004B2B28"/>
    <w:rsid w:val="004B6801"/>
    <w:rsid w:val="004C13BB"/>
    <w:rsid w:val="004C40A3"/>
    <w:rsid w:val="004D26A5"/>
    <w:rsid w:val="004D40A2"/>
    <w:rsid w:val="004D7F0B"/>
    <w:rsid w:val="004E2CF8"/>
    <w:rsid w:val="004F12A9"/>
    <w:rsid w:val="004F2757"/>
    <w:rsid w:val="004F2A13"/>
    <w:rsid w:val="005007A3"/>
    <w:rsid w:val="00501C2F"/>
    <w:rsid w:val="00503927"/>
    <w:rsid w:val="005104E4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29B3"/>
    <w:rsid w:val="00573D51"/>
    <w:rsid w:val="005766C8"/>
    <w:rsid w:val="00583C94"/>
    <w:rsid w:val="00584473"/>
    <w:rsid w:val="005867D0"/>
    <w:rsid w:val="00590FFD"/>
    <w:rsid w:val="00597559"/>
    <w:rsid w:val="005A3D07"/>
    <w:rsid w:val="005A6465"/>
    <w:rsid w:val="005A77B5"/>
    <w:rsid w:val="005B0046"/>
    <w:rsid w:val="005B106B"/>
    <w:rsid w:val="005B373C"/>
    <w:rsid w:val="005B6111"/>
    <w:rsid w:val="005C28D1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ADC"/>
    <w:rsid w:val="006B6C12"/>
    <w:rsid w:val="006C24EF"/>
    <w:rsid w:val="006C41B6"/>
    <w:rsid w:val="006C4D74"/>
    <w:rsid w:val="006D0894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20582"/>
    <w:rsid w:val="00735DA1"/>
    <w:rsid w:val="00743417"/>
    <w:rsid w:val="00750AF7"/>
    <w:rsid w:val="00755A72"/>
    <w:rsid w:val="00764F89"/>
    <w:rsid w:val="007811F8"/>
    <w:rsid w:val="00783FAB"/>
    <w:rsid w:val="00793E32"/>
    <w:rsid w:val="007956D8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17110"/>
    <w:rsid w:val="00820083"/>
    <w:rsid w:val="0082560D"/>
    <w:rsid w:val="00826F53"/>
    <w:rsid w:val="00843948"/>
    <w:rsid w:val="0084506F"/>
    <w:rsid w:val="008509FE"/>
    <w:rsid w:val="0085319A"/>
    <w:rsid w:val="008706C8"/>
    <w:rsid w:val="00874415"/>
    <w:rsid w:val="00875AB9"/>
    <w:rsid w:val="00880902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02699"/>
    <w:rsid w:val="00914FA9"/>
    <w:rsid w:val="00917197"/>
    <w:rsid w:val="00931167"/>
    <w:rsid w:val="00933CD8"/>
    <w:rsid w:val="00933DDC"/>
    <w:rsid w:val="00934B17"/>
    <w:rsid w:val="0095421B"/>
    <w:rsid w:val="0095497E"/>
    <w:rsid w:val="009566C0"/>
    <w:rsid w:val="00956C48"/>
    <w:rsid w:val="00967AD7"/>
    <w:rsid w:val="009773C2"/>
    <w:rsid w:val="0098012D"/>
    <w:rsid w:val="00981440"/>
    <w:rsid w:val="009845CE"/>
    <w:rsid w:val="00994FA7"/>
    <w:rsid w:val="0099522F"/>
    <w:rsid w:val="009970E7"/>
    <w:rsid w:val="009C7B5E"/>
    <w:rsid w:val="009D0BB2"/>
    <w:rsid w:val="009D64D5"/>
    <w:rsid w:val="009D7D59"/>
    <w:rsid w:val="009E218D"/>
    <w:rsid w:val="009E3E04"/>
    <w:rsid w:val="009E3E0E"/>
    <w:rsid w:val="009F036D"/>
    <w:rsid w:val="009F4DBB"/>
    <w:rsid w:val="00A03256"/>
    <w:rsid w:val="00A069E0"/>
    <w:rsid w:val="00A107A2"/>
    <w:rsid w:val="00A1393D"/>
    <w:rsid w:val="00A1591E"/>
    <w:rsid w:val="00A202AE"/>
    <w:rsid w:val="00A251E5"/>
    <w:rsid w:val="00A26274"/>
    <w:rsid w:val="00A3439E"/>
    <w:rsid w:val="00A45FFA"/>
    <w:rsid w:val="00A52480"/>
    <w:rsid w:val="00A665E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AF642B"/>
    <w:rsid w:val="00AF6DB9"/>
    <w:rsid w:val="00AF6E07"/>
    <w:rsid w:val="00B04A7B"/>
    <w:rsid w:val="00B04BB0"/>
    <w:rsid w:val="00B05EE8"/>
    <w:rsid w:val="00B07077"/>
    <w:rsid w:val="00B1086D"/>
    <w:rsid w:val="00B25F55"/>
    <w:rsid w:val="00B36450"/>
    <w:rsid w:val="00B41156"/>
    <w:rsid w:val="00B45574"/>
    <w:rsid w:val="00B51B71"/>
    <w:rsid w:val="00B559C8"/>
    <w:rsid w:val="00B617EA"/>
    <w:rsid w:val="00B65572"/>
    <w:rsid w:val="00B65B61"/>
    <w:rsid w:val="00B66849"/>
    <w:rsid w:val="00B81D42"/>
    <w:rsid w:val="00B823E1"/>
    <w:rsid w:val="00B86E02"/>
    <w:rsid w:val="00B91EA2"/>
    <w:rsid w:val="00B92048"/>
    <w:rsid w:val="00B94CD2"/>
    <w:rsid w:val="00BA0238"/>
    <w:rsid w:val="00BA0F05"/>
    <w:rsid w:val="00BC27D1"/>
    <w:rsid w:val="00BD16EE"/>
    <w:rsid w:val="00BD1F50"/>
    <w:rsid w:val="00BD66CF"/>
    <w:rsid w:val="00BE03BF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56B9"/>
    <w:rsid w:val="00CE2A68"/>
    <w:rsid w:val="00CF06E6"/>
    <w:rsid w:val="00CF23F6"/>
    <w:rsid w:val="00CF7B0D"/>
    <w:rsid w:val="00D032F6"/>
    <w:rsid w:val="00D17AB4"/>
    <w:rsid w:val="00D2040C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86F53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6460"/>
    <w:rsid w:val="00E16C05"/>
    <w:rsid w:val="00E20AAE"/>
    <w:rsid w:val="00E23C32"/>
    <w:rsid w:val="00E32ED8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87385"/>
    <w:rsid w:val="00E96C7C"/>
    <w:rsid w:val="00EA1617"/>
    <w:rsid w:val="00EB02E4"/>
    <w:rsid w:val="00EB4044"/>
    <w:rsid w:val="00EC01A6"/>
    <w:rsid w:val="00EC5CBD"/>
    <w:rsid w:val="00EC756C"/>
    <w:rsid w:val="00ED2025"/>
    <w:rsid w:val="00ED30CA"/>
    <w:rsid w:val="00EE04EA"/>
    <w:rsid w:val="00EE4570"/>
    <w:rsid w:val="00EE739C"/>
    <w:rsid w:val="00EF4F5E"/>
    <w:rsid w:val="00EF51D4"/>
    <w:rsid w:val="00F01A67"/>
    <w:rsid w:val="00F061A8"/>
    <w:rsid w:val="00F20D1A"/>
    <w:rsid w:val="00F218CC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C8B5D-92E9-43C1-8392-88E11362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8123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2020-04-13T08:37:00Z</cp:lastPrinted>
  <dcterms:created xsi:type="dcterms:W3CDTF">2020-04-22T08:11:00Z</dcterms:created>
  <dcterms:modified xsi:type="dcterms:W3CDTF">2020-04-22T08:11:00Z</dcterms:modified>
</cp:coreProperties>
</file>