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79460C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03.03.2023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610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B76C24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B76C24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B76C24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</w:t>
      </w:r>
      <w:r w:rsidR="007B6277">
        <w:rPr>
          <w:sz w:val="28"/>
          <w:szCs w:val="28"/>
          <w:lang w:val="ru-RU"/>
        </w:rPr>
        <w:t>7</w:t>
      </w:r>
      <w:r w:rsidRPr="00E63F7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12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7B6277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 xml:space="preserve"> № </w:t>
      </w:r>
      <w:r w:rsidR="007B6277">
        <w:rPr>
          <w:sz w:val="28"/>
          <w:szCs w:val="28"/>
          <w:lang w:val="ru-RU"/>
        </w:rPr>
        <w:t>444</w:t>
      </w:r>
      <w:r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</w:t>
      </w:r>
      <w:r>
        <w:rPr>
          <w:sz w:val="28"/>
          <w:szCs w:val="28"/>
          <w:lang w:val="ru-RU"/>
        </w:rPr>
        <w:t>е</w:t>
      </w:r>
      <w:r w:rsidRPr="009D2A99">
        <w:rPr>
          <w:sz w:val="28"/>
          <w:szCs w:val="28"/>
          <w:lang w:val="ru-RU"/>
        </w:rPr>
        <w:t xml:space="preserve"> города Липецка на 20</w:t>
      </w:r>
      <w:r>
        <w:rPr>
          <w:sz w:val="28"/>
          <w:szCs w:val="28"/>
          <w:lang w:val="ru-RU"/>
        </w:rPr>
        <w:t>2</w:t>
      </w:r>
      <w:r w:rsidR="007B6277"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 w:rsidR="007B6277"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и 202</w:t>
      </w:r>
      <w:r w:rsidR="007B6277">
        <w:rPr>
          <w:sz w:val="28"/>
          <w:szCs w:val="28"/>
          <w:lang w:val="ru-RU"/>
        </w:rPr>
        <w:t>5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B76C24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B76C24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B76C24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B76C24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7B6277" w:rsidRPr="003B667C">
        <w:rPr>
          <w:sz w:val="28"/>
          <w:szCs w:val="28"/>
          <w:lang w:val="ru-RU"/>
        </w:rPr>
        <w:t>(в редакции постановлений от 06.12.2016 № 2191, от 05.04.2017 № 514, от 03.07.2017 № 1156, от 03.08.2017 № 1369, от 08.12.2017   № 2433, от 29.12.2017 № 2618, от 19.02.2018 № 223, от 11.04.2018 № 531, от 22.05.2018 № 804, от 20.08.2018 № 1439, от 19.09.2018 № 1673, от 13.11.2018 № 2092, от 19.12.2018 № 2372, от 29.12.2018 № 2544, от 24.01.2019 № 53, от 05.02.2019 № 157, от 20.03.2019 № 434, от 30.04.2019 № 816, от 10.07.2019 № 1242, от 03.09.2019 № 1723, от 17.10.2019 № 2030, от 26.12.2019 № 2509, от 31.12.2019 № 2629, от 14.02.2020 № 133, от 14.08.2020 № 1271, от 29.10.2020 № 1981, от 30.12.2020 № 2577, от 17.02.2021 № 205, от 20.05.2021 № 913, от 23.07.2021 № 1430, от 02.12.2021 № 2414, от 30.12.2021 № 3047</w:t>
      </w:r>
      <w:r w:rsidR="007B6277">
        <w:rPr>
          <w:sz w:val="28"/>
          <w:szCs w:val="28"/>
          <w:lang w:val="ru-RU"/>
        </w:rPr>
        <w:t xml:space="preserve">, от 21.02.2022 № 270, от 12.04.2022 № 745, </w:t>
      </w:r>
      <w:r w:rsidR="007B6277" w:rsidRPr="00F63A89">
        <w:rPr>
          <w:sz w:val="28"/>
          <w:szCs w:val="28"/>
          <w:lang w:val="ru-RU"/>
        </w:rPr>
        <w:t>от 01.08.2022 № 1658</w:t>
      </w:r>
      <w:r w:rsidR="007B6277">
        <w:rPr>
          <w:sz w:val="28"/>
          <w:szCs w:val="28"/>
          <w:lang w:val="ru-RU"/>
        </w:rPr>
        <w:t>, от 11.10.2022 № 2282, от 24.11.2022 № 2686, от 30.12.2022 №</w:t>
      </w:r>
      <w:r w:rsidR="003B3665">
        <w:rPr>
          <w:sz w:val="28"/>
          <w:szCs w:val="28"/>
          <w:lang w:val="ru-RU"/>
        </w:rPr>
        <w:t xml:space="preserve"> 3423</w:t>
      </w:r>
      <w:r w:rsidR="007B6277" w:rsidRPr="00F63A89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53708D" w:rsidRPr="00B76C24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B76C24">
        <w:rPr>
          <w:sz w:val="28"/>
          <w:szCs w:val="28"/>
          <w:lang w:val="ru-RU"/>
        </w:rPr>
        <w:t>В приложении к постановлению:</w:t>
      </w:r>
    </w:p>
    <w:p w:rsidR="00B76C24" w:rsidRDefault="0053708D" w:rsidP="00B76C2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B76C24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B76C24" w:rsidRPr="00B76C24">
        <w:rPr>
          <w:sz w:val="28"/>
          <w:szCs w:val="28"/>
          <w:lang w:val="ru-RU"/>
        </w:rPr>
        <w:t xml:space="preserve"> позицию </w:t>
      </w:r>
      <w:r w:rsidR="00B76C24" w:rsidRPr="00361143">
        <w:rPr>
          <w:sz w:val="28"/>
          <w:szCs w:val="28"/>
          <w:lang w:val="ru-RU"/>
        </w:rPr>
        <w:t xml:space="preserve">«Объем финансирования за счет средств бюджета города Липецка с разбивкой по годам» </w:t>
      </w:r>
      <w:r w:rsidR="00B76C24">
        <w:rPr>
          <w:sz w:val="28"/>
          <w:szCs w:val="28"/>
          <w:lang w:val="ru-RU"/>
        </w:rPr>
        <w:t>изложить в следующей редакции:</w:t>
      </w:r>
    </w:p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2"/>
        <w:gridCol w:w="6739"/>
      </w:tblGrid>
      <w:tr w:rsidR="00B76C24" w:rsidRPr="0079460C" w:rsidTr="007B6277">
        <w:trPr>
          <w:trHeight w:val="8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C24" w:rsidRPr="001D6A20" w:rsidRDefault="00B76C24" w:rsidP="007B6277">
            <w:pPr>
              <w:rPr>
                <w:kern w:val="28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 xml:space="preserve">Объем финансирования за счет средств </w:t>
            </w:r>
            <w:r w:rsidRPr="001D6A20">
              <w:rPr>
                <w:kern w:val="28"/>
                <w:sz w:val="28"/>
                <w:szCs w:val="28"/>
                <w:lang w:val="ru-RU"/>
              </w:rPr>
              <w:lastRenderedPageBreak/>
              <w:t>бюджета города Липецка с разбивкой по годам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C24" w:rsidRPr="001D6A20" w:rsidRDefault="00B76C24" w:rsidP="007B6277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lastRenderedPageBreak/>
              <w:t xml:space="preserve">2017 </w:t>
            </w:r>
            <w:r w:rsidRPr="001D6A20">
              <w:rPr>
                <w:sz w:val="28"/>
                <w:szCs w:val="28"/>
                <w:lang w:val="ru-RU"/>
              </w:rPr>
              <w:t>-</w:t>
            </w:r>
            <w:r w:rsidRPr="001D6A20">
              <w:rPr>
                <w:sz w:val="28"/>
                <w:szCs w:val="28"/>
              </w:rPr>
              <w:t xml:space="preserve"> 202</w:t>
            </w:r>
            <w:r w:rsidR="007B6277">
              <w:rPr>
                <w:sz w:val="28"/>
                <w:szCs w:val="28"/>
                <w:lang w:val="ru-RU"/>
              </w:rPr>
              <w:t>5</w:t>
            </w:r>
            <w:r w:rsidRPr="001D6A20">
              <w:rPr>
                <w:sz w:val="28"/>
                <w:szCs w:val="28"/>
              </w:rPr>
              <w:t xml:space="preserve"> – </w:t>
            </w:r>
            <w:r w:rsidR="00C95795">
              <w:rPr>
                <w:sz w:val="28"/>
                <w:szCs w:val="28"/>
                <w:lang w:val="ru-RU"/>
              </w:rPr>
              <w:t>18922214,338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руб., из них</w:t>
            </w:r>
          </w:p>
          <w:p w:rsidR="00B76C24" w:rsidRPr="001D6A20" w:rsidRDefault="00B76C24" w:rsidP="007B6277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2017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2017316,443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B76C24" w:rsidRPr="001D6A20" w:rsidRDefault="00B76C24" w:rsidP="007B6277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2018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1972358,06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B76C24" w:rsidRPr="001D6A20" w:rsidRDefault="00B76C24" w:rsidP="007B6277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lastRenderedPageBreak/>
              <w:t xml:space="preserve">2019 год – </w:t>
            </w:r>
            <w:r>
              <w:rPr>
                <w:sz w:val="28"/>
                <w:szCs w:val="28"/>
                <w:lang w:val="ru-RU"/>
              </w:rPr>
              <w:t>2113489,777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B76C24" w:rsidRPr="001D6A20" w:rsidRDefault="00B76C24" w:rsidP="007B6277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2004586,761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B76C24" w:rsidRPr="001D6A20" w:rsidRDefault="00B76C24" w:rsidP="007B62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2021 год – </w:t>
            </w:r>
            <w:r>
              <w:rPr>
                <w:sz w:val="28"/>
                <w:szCs w:val="28"/>
                <w:lang w:val="ru-RU"/>
              </w:rPr>
              <w:t>2321488,779</w:t>
            </w:r>
            <w:r w:rsidRPr="001D6A20">
              <w:rPr>
                <w:sz w:val="28"/>
                <w:szCs w:val="28"/>
                <w:lang w:val="ru-RU"/>
              </w:rPr>
              <w:t xml:space="preserve"> тыс. руб.  </w:t>
            </w:r>
          </w:p>
          <w:p w:rsidR="00B76C24" w:rsidRPr="001D6A20" w:rsidRDefault="00B76C24" w:rsidP="007B62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2022 год – </w:t>
            </w:r>
            <w:r w:rsidR="00C95795">
              <w:rPr>
                <w:sz w:val="28"/>
                <w:szCs w:val="28"/>
                <w:lang w:val="ru-RU"/>
              </w:rPr>
              <w:t>2365524,141</w:t>
            </w:r>
            <w:r w:rsidRPr="001D6A20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B76C24" w:rsidRPr="001D6A20" w:rsidRDefault="00B76C24" w:rsidP="007B62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2023 год – </w:t>
            </w:r>
            <w:r w:rsidR="00C95795">
              <w:rPr>
                <w:sz w:val="28"/>
                <w:szCs w:val="28"/>
                <w:lang w:val="ru-RU"/>
              </w:rPr>
              <w:t>2092157,62</w:t>
            </w:r>
            <w:r w:rsidRPr="001D6A20">
              <w:rPr>
                <w:sz w:val="28"/>
                <w:szCs w:val="28"/>
                <w:lang w:val="ru-RU"/>
              </w:rPr>
              <w:t xml:space="preserve"> тыс. руб. </w:t>
            </w:r>
          </w:p>
          <w:p w:rsidR="00B76C24" w:rsidRDefault="00B76C24" w:rsidP="00B76C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317DC">
              <w:rPr>
                <w:sz w:val="28"/>
                <w:szCs w:val="28"/>
                <w:lang w:val="ru-RU"/>
              </w:rPr>
              <w:t xml:space="preserve">2024 год – </w:t>
            </w:r>
            <w:r w:rsidR="00C95795">
              <w:rPr>
                <w:sz w:val="28"/>
                <w:szCs w:val="28"/>
                <w:lang w:val="ru-RU"/>
              </w:rPr>
              <w:t>2014832,449</w:t>
            </w:r>
            <w:r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7B6277" w:rsidRPr="00A317DC" w:rsidRDefault="007B6277" w:rsidP="00B76C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2025 год – </w:t>
            </w:r>
            <w:r w:rsidR="00C95795">
              <w:rPr>
                <w:sz w:val="28"/>
                <w:szCs w:val="28"/>
                <w:lang w:val="ru-RU"/>
              </w:rPr>
              <w:t>2020460,308</w:t>
            </w:r>
            <w:r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Pr="00B76C24" w:rsidRDefault="00BE4E86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B76C24">
        <w:rPr>
          <w:sz w:val="28"/>
          <w:szCs w:val="28"/>
          <w:lang w:val="ru-RU"/>
        </w:rPr>
        <w:t xml:space="preserve">1.2. </w:t>
      </w:r>
      <w:r w:rsidR="000642A4" w:rsidRPr="00B76C24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B76C24">
        <w:rPr>
          <w:sz w:val="28"/>
          <w:szCs w:val="28"/>
          <w:lang w:val="ru-RU"/>
        </w:rPr>
        <w:t>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093230" w:rsidRPr="00B76C24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76C24" w:rsidSect="00B76C24">
          <w:headerReference w:type="default" r:id="rId9"/>
          <w:headerReference w:type="first" r:id="rId10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«Основные мероприятия и ведомственные целевые программы муниципальной программы города Липецка 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«Развитие образования города Липецка»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61"/>
        <w:gridCol w:w="1606"/>
        <w:gridCol w:w="928"/>
        <w:gridCol w:w="1202"/>
        <w:gridCol w:w="1213"/>
        <w:gridCol w:w="1208"/>
        <w:gridCol w:w="1207"/>
        <w:gridCol w:w="1208"/>
        <w:gridCol w:w="1208"/>
        <w:gridCol w:w="1208"/>
        <w:gridCol w:w="1185"/>
        <w:gridCol w:w="1275"/>
      </w:tblGrid>
      <w:tr w:rsidR="00C95795" w:rsidRPr="0079460C" w:rsidTr="00021918">
        <w:trPr>
          <w:trHeight w:val="336"/>
        </w:trPr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№№ п</w:t>
            </w:r>
            <w:r w:rsidRPr="00616D11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61" w:type="dxa"/>
            <w:vMerge w:val="restart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606" w:type="dxa"/>
            <w:vMerge w:val="restart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(соисполнитель)</w:t>
            </w:r>
          </w:p>
        </w:tc>
        <w:tc>
          <w:tcPr>
            <w:tcW w:w="928" w:type="dxa"/>
            <w:vMerge w:val="restart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Сроки исполнения</w:t>
            </w:r>
          </w:p>
        </w:tc>
        <w:tc>
          <w:tcPr>
            <w:tcW w:w="10914" w:type="dxa"/>
            <w:gridSpan w:val="9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Объем финансирования из бюджета города (тыс. руб.)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61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606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928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202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1213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207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185" w:type="dxa"/>
          </w:tcPr>
          <w:p w:rsidR="00C95795" w:rsidRPr="00616D11" w:rsidRDefault="00C95795" w:rsidP="002A72D2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275" w:type="dxa"/>
          </w:tcPr>
          <w:p w:rsidR="00C95795" w:rsidRPr="00616D11" w:rsidRDefault="00C95795" w:rsidP="002A72D2">
            <w:pPr>
              <w:pStyle w:val="ConsPlusNormal"/>
              <w:ind w:firstLine="43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</w:tr>
      <w:tr w:rsidR="00C95795" w:rsidRPr="00B4273F" w:rsidTr="002A72D2">
        <w:trPr>
          <w:trHeight w:val="205"/>
        </w:trPr>
        <w:tc>
          <w:tcPr>
            <w:tcW w:w="567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1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06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28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13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07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85" w:type="dxa"/>
          </w:tcPr>
          <w:p w:rsidR="00C95795" w:rsidRPr="00616D11" w:rsidRDefault="00C95795" w:rsidP="002A72D2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</w:tcPr>
          <w:p w:rsidR="00C95795" w:rsidRDefault="00C95795" w:rsidP="002A72D2">
            <w:pPr>
              <w:pStyle w:val="ConsPlusNormal"/>
              <w:ind w:firstLine="43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C95795" w:rsidRPr="00B4273F" w:rsidTr="00021918">
        <w:trPr>
          <w:trHeight w:val="4565"/>
        </w:trPr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jc w:val="both"/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Муниципальная программа </w:t>
            </w:r>
          </w:p>
          <w:p w:rsidR="00C95795" w:rsidRPr="0020183D" w:rsidRDefault="00C95795" w:rsidP="002A72D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0183D">
              <w:rPr>
                <w:rFonts w:ascii="Times New Roman" w:hAnsi="Times New Roman" w:cs="Times New Roman"/>
              </w:rPr>
              <w:t>«Развитие образования города Липецка»</w:t>
            </w:r>
          </w:p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  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администрация города Липецка, департамент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bCs/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5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</w:pPr>
            <w:r w:rsidRPr="0020183D">
              <w:t>2017316,443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1972358,06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</w:pPr>
            <w:r w:rsidRPr="0020183D">
              <w:t>2113489</w:t>
            </w:r>
            <w:r w:rsidRPr="0020183D">
              <w:rPr>
                <w:lang w:val="ru-RU"/>
              </w:rPr>
              <w:t>,</w:t>
            </w:r>
            <w:r w:rsidRPr="0020183D">
              <w:t>777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2004586,761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2321488,779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2365524,141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1837B8" w:rsidP="002A72D2">
            <w:pPr>
              <w:rPr>
                <w:lang w:val="ru-RU"/>
              </w:rPr>
            </w:pPr>
            <w:r>
              <w:rPr>
                <w:lang w:val="ru-RU"/>
              </w:rPr>
              <w:t>2092157,62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1837B8" w:rsidP="002A72D2">
            <w:pPr>
              <w:rPr>
                <w:lang w:val="ru-RU"/>
              </w:rPr>
            </w:pPr>
            <w:r>
              <w:rPr>
                <w:lang w:val="ru-RU"/>
              </w:rPr>
              <w:t>2014832,449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1837B8" w:rsidP="002A72D2">
            <w:pPr>
              <w:rPr>
                <w:lang w:val="ru-RU"/>
              </w:rPr>
            </w:pPr>
            <w:r>
              <w:rPr>
                <w:lang w:val="ru-RU"/>
              </w:rPr>
              <w:t>2020460,308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1 </w:t>
            </w:r>
            <w:r w:rsidRPr="0020183D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20183D">
              <w:rPr>
                <w:bCs/>
                <w:lang w:val="ru-RU"/>
              </w:rPr>
              <w:t xml:space="preserve"> 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управление опеки (попечительства) </w:t>
            </w:r>
            <w:r w:rsidRPr="0020183D">
              <w:rPr>
                <w:lang w:val="ru-RU"/>
              </w:rPr>
              <w:lastRenderedPageBreak/>
              <w:t xml:space="preserve">и охраны прав детства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1154235,5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1135440,393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</w:pPr>
            <w:r w:rsidRPr="0020183D">
              <w:rPr>
                <w:lang w:val="ru-RU"/>
              </w:rPr>
              <w:t>1215567,551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1244971,376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1496182,591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1461006,812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1218347,452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1173954,633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1179309,0</w:t>
            </w:r>
          </w:p>
        </w:tc>
      </w:tr>
      <w:tr w:rsidR="00C95795" w:rsidRPr="00B4273F" w:rsidTr="002A72D2">
        <w:trPr>
          <w:trHeight w:val="300"/>
        </w:trPr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iCs/>
                <w:lang w:val="ru-RU"/>
              </w:rPr>
            </w:pPr>
            <w:r w:rsidRPr="0020183D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535616,5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540156,55</w:t>
            </w:r>
          </w:p>
          <w:p w:rsidR="00C95795" w:rsidRPr="0020183D" w:rsidRDefault="00C95795" w:rsidP="002A72D2">
            <w:pPr>
              <w:jc w:val="center"/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580261,062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555568,035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618410,986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603894,218</w:t>
            </w:r>
          </w:p>
        </w:tc>
        <w:tc>
          <w:tcPr>
            <w:tcW w:w="1208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622007,667</w:t>
            </w:r>
          </w:p>
        </w:tc>
        <w:tc>
          <w:tcPr>
            <w:tcW w:w="118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606814,552</w:t>
            </w:r>
          </w:p>
        </w:tc>
        <w:tc>
          <w:tcPr>
            <w:tcW w:w="127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609670,0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021918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386643,3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435355,143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502649,78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534716,422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576744,827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596152,394</w:t>
            </w:r>
          </w:p>
        </w:tc>
        <w:tc>
          <w:tcPr>
            <w:tcW w:w="1208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576179,23</w:t>
            </w:r>
          </w:p>
        </w:tc>
        <w:tc>
          <w:tcPr>
            <w:tcW w:w="118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555856,082</w:t>
            </w:r>
          </w:p>
        </w:tc>
        <w:tc>
          <w:tcPr>
            <w:tcW w:w="127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558561,0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1000,1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2315,8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270,35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021918">
        <w:trPr>
          <w:trHeight w:val="1307"/>
        </w:trPr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500BBC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021918"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</w:tc>
        <w:tc>
          <w:tcPr>
            <w:tcW w:w="1202" w:type="dxa"/>
          </w:tcPr>
          <w:p w:rsidR="00C95795" w:rsidRPr="0020183D" w:rsidRDefault="00C95795" w:rsidP="00021918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C95795" w:rsidRPr="0020183D" w:rsidRDefault="00C95795" w:rsidP="00021918">
            <w:pPr>
              <w:autoSpaceDE w:val="0"/>
              <w:autoSpaceDN w:val="0"/>
              <w:adjustRightInd w:val="0"/>
              <w:jc w:val="center"/>
            </w:pPr>
            <w:r w:rsidRPr="0020183D">
              <w:rPr>
                <w:lang w:val="ru-RU"/>
              </w:rPr>
              <w:t>27369,2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3619,945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88648,265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606" w:type="dxa"/>
          </w:tcPr>
          <w:p w:rsidR="00C95795" w:rsidRPr="0020183D" w:rsidRDefault="00C95795" w:rsidP="002A72D2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Управление опеки (попечительства) и охраны прав детства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118197,1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96866,375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48571,287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46723,85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118697,571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180784,288</w:t>
            </w: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20160,555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11283,999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11078,0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5</w:t>
            </w:r>
            <w:r w:rsidRPr="0020183D">
              <w:rPr>
                <w:iCs/>
                <w:lang w:val="ru-RU"/>
              </w:rPr>
              <w:t xml:space="preserve"> подпрограммы 1: </w:t>
            </w:r>
            <w:r w:rsidRPr="0020183D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500BBC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2</w:t>
            </w:r>
          </w:p>
          <w:p w:rsidR="00C95795" w:rsidRPr="0020183D" w:rsidRDefault="00C95795" w:rsidP="002A72D2">
            <w:pPr>
              <w:jc w:val="center"/>
            </w:pP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110478,6</w:t>
            </w:r>
          </w:p>
          <w:p w:rsidR="00C95795" w:rsidRPr="0020183D" w:rsidRDefault="00C95795" w:rsidP="002A72D2">
            <w:pPr>
              <w:jc w:val="center"/>
            </w:pPr>
          </w:p>
          <w:p w:rsidR="00C95795" w:rsidRPr="0020183D" w:rsidRDefault="00C95795" w:rsidP="002A72D2">
            <w:pPr>
              <w:jc w:val="center"/>
            </w:pP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34693,025</w:t>
            </w:r>
          </w:p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</w:pPr>
          </w:p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13738,953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5065,3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57862,29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80093,112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3300,0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20183D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692,6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120673,203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5514,119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7,65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8 </w:t>
            </w:r>
            <w:r w:rsidRPr="0020183D">
              <w:rPr>
                <w:lang w:val="ru-RU"/>
              </w:rPr>
              <w:lastRenderedPageBreak/>
              <w:t>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DA2727" w:rsidRDefault="00C95795" w:rsidP="002A72D2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861" w:type="dxa"/>
            <w:vAlign w:val="center"/>
          </w:tcPr>
          <w:p w:rsidR="00C95795" w:rsidRPr="007B2D35" w:rsidRDefault="00C95795" w:rsidP="002A72D2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C95795" w:rsidRPr="0020183D" w:rsidRDefault="00C95795" w:rsidP="002A72D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Обеспечение выплат ежемесячного денежного вознаграждения за классное руководство педагогическим работникам </w:t>
            </w:r>
            <w:r>
              <w:rPr>
                <w:lang w:val="ru-RU"/>
              </w:rPr>
              <w:t xml:space="preserve">государственных образовательных организаций и </w:t>
            </w:r>
            <w:r w:rsidRPr="007B2D35">
              <w:rPr>
                <w:lang w:val="ru-RU"/>
              </w:rPr>
              <w:t>муниципальных образовательных организаций, реализующих образовательные программы начального общего</w:t>
            </w:r>
            <w:r>
              <w:rPr>
                <w:lang w:val="ru-RU"/>
              </w:rPr>
              <w:t xml:space="preserve"> образования</w:t>
            </w:r>
            <w:r w:rsidRPr="007B2D35">
              <w:rPr>
                <w:lang w:val="ru-RU"/>
              </w:rPr>
              <w:t>,</w:t>
            </w:r>
            <w:r>
              <w:rPr>
                <w:lang w:val="ru-RU"/>
              </w:rPr>
              <w:t xml:space="preserve"> образовательные программы</w:t>
            </w:r>
            <w:r w:rsidRPr="007B2D35">
              <w:rPr>
                <w:lang w:val="ru-RU"/>
              </w:rPr>
              <w:t xml:space="preserve"> основного общего образования,</w:t>
            </w:r>
            <w:r>
              <w:rPr>
                <w:lang w:val="ru-RU"/>
              </w:rPr>
              <w:t xml:space="preserve"> образовательные программы </w:t>
            </w:r>
            <w:r>
              <w:rPr>
                <w:lang w:val="ru-RU"/>
              </w:rPr>
              <w:lastRenderedPageBreak/>
              <w:t>среднего общего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DA2727" w:rsidRDefault="00C95795" w:rsidP="002A72D2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47677,405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6976,019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3523,364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2020-2022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.12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9887,853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6488,935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1331,347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.13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894DBB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2 </w:t>
            </w:r>
            <w:r w:rsidRPr="0020183D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</w:t>
            </w:r>
            <w:r w:rsidRPr="0020183D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741257,743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708643,142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759997,006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616024,739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690359,294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758227,993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724629,647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690657,676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691925,283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177347,8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195911,2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214312,975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232192,7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267300,125</w:t>
            </w:r>
          </w:p>
        </w:tc>
        <w:tc>
          <w:tcPr>
            <w:tcW w:w="1208" w:type="dxa"/>
          </w:tcPr>
          <w:p w:rsidR="00C95795" w:rsidRPr="003B36A1" w:rsidRDefault="00C95795" w:rsidP="002A72D2">
            <w:pPr>
              <w:jc w:val="center"/>
              <w:rPr>
                <w:lang w:val="ru-RU"/>
              </w:rPr>
            </w:pPr>
            <w:r w:rsidRPr="003B36A1">
              <w:rPr>
                <w:lang w:val="ru-RU"/>
              </w:rPr>
              <w:t>281497,5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293600,725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288855,025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290403,675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туризма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228702,0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256193,7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284022,479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307226,836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333440,278</w:t>
            </w:r>
          </w:p>
        </w:tc>
        <w:tc>
          <w:tcPr>
            <w:tcW w:w="1208" w:type="dxa"/>
          </w:tcPr>
          <w:p w:rsidR="00C95795" w:rsidRPr="003B36A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A1">
              <w:rPr>
                <w:rFonts w:ascii="Times New Roman" w:hAnsi="Times New Roman" w:cs="Times New Roman"/>
                <w:sz w:val="20"/>
                <w:szCs w:val="20"/>
              </w:rPr>
              <w:t>381938,304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338987,295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315850,45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316350,428</w:t>
            </w:r>
          </w:p>
        </w:tc>
      </w:tr>
      <w:tr w:rsidR="00C95795" w:rsidRPr="00B4273F" w:rsidTr="002A72D2">
        <w:trPr>
          <w:trHeight w:val="913"/>
        </w:trPr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253678,7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220294,244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170328,515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65917,96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71935,5</w:t>
            </w:r>
          </w:p>
        </w:tc>
        <w:tc>
          <w:tcPr>
            <w:tcW w:w="1208" w:type="dxa"/>
          </w:tcPr>
          <w:p w:rsidR="00C95795" w:rsidRPr="003B36A1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A1">
              <w:rPr>
                <w:rFonts w:ascii="Times New Roman" w:hAnsi="Times New Roman" w:cs="Times New Roman"/>
                <w:sz w:val="20"/>
                <w:szCs w:val="20"/>
              </w:rPr>
              <w:t>75184,48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76606,48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76436,48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76436,48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6140,8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8319,2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4870,0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3078,3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7224,656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3584,9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5438,5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3547,4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3638,5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</w:t>
            </w:r>
          </w:p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4696,0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8648,1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17750,2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1476,659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3504,463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6429,469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5370,447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 </w:t>
            </w:r>
          </w:p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«Ресурсное </w:t>
            </w:r>
            <w:r w:rsidRPr="0020183D">
              <w:rPr>
                <w:lang w:val="ru-RU"/>
              </w:rPr>
              <w:lastRenderedPageBreak/>
              <w:t>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 xml:space="preserve">Департамент по физической </w:t>
            </w:r>
            <w:r w:rsidRPr="0020183D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70692,443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13326,698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14144,237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3274,984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6249,711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20183D">
              <w:rPr>
                <w:lang w:val="ru-RU"/>
              </w:rPr>
              <w:t>601,2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4626,2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3926,2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3926,2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616D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5950,0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53918,6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2857,3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650,0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</w:p>
        </w:tc>
        <w:tc>
          <w:tcPr>
            <w:tcW w:w="928" w:type="dxa"/>
          </w:tcPr>
          <w:p w:rsidR="00C95795" w:rsidRPr="0020183D" w:rsidRDefault="007C346B" w:rsidP="002A72D2">
            <w:pPr>
              <w:rPr>
                <w:lang w:val="ru-RU"/>
              </w:rPr>
            </w:pPr>
            <w:r>
              <w:rPr>
                <w:lang w:val="ru-RU"/>
              </w:rPr>
              <w:t>2021-2024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704,561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5992,14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872,121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3 </w:t>
            </w:r>
            <w:r w:rsidRPr="002018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36866,0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37478,9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36743,87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27068,846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28160,802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29012,0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31904,95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</w:tr>
      <w:tr w:rsidR="00090069" w:rsidRPr="00B4273F" w:rsidTr="002A72D2">
        <w:tc>
          <w:tcPr>
            <w:tcW w:w="567" w:type="dxa"/>
            <w:vMerge w:val="restart"/>
          </w:tcPr>
          <w:p w:rsidR="00090069" w:rsidRPr="00616D11" w:rsidRDefault="00090069" w:rsidP="000900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090069" w:rsidRPr="0020183D" w:rsidRDefault="00090069" w:rsidP="00090069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1606" w:type="dxa"/>
          </w:tcPr>
          <w:p w:rsidR="00090069" w:rsidRPr="0020183D" w:rsidRDefault="00090069" w:rsidP="00090069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090069" w:rsidRPr="0020183D" w:rsidRDefault="00090069" w:rsidP="00090069">
            <w:r w:rsidRPr="0020183D">
              <w:t>2017-2025</w:t>
            </w:r>
          </w:p>
        </w:tc>
        <w:tc>
          <w:tcPr>
            <w:tcW w:w="1202" w:type="dxa"/>
          </w:tcPr>
          <w:p w:rsidR="00090069" w:rsidRPr="0020183D" w:rsidRDefault="00090069" w:rsidP="00090069">
            <w:pPr>
              <w:jc w:val="center"/>
            </w:pPr>
            <w:r w:rsidRPr="0020183D">
              <w:t>15000,0</w:t>
            </w:r>
          </w:p>
        </w:tc>
        <w:tc>
          <w:tcPr>
            <w:tcW w:w="1213" w:type="dxa"/>
          </w:tcPr>
          <w:p w:rsidR="00090069" w:rsidRPr="0020183D" w:rsidRDefault="00090069" w:rsidP="00090069">
            <w:pPr>
              <w:jc w:val="center"/>
            </w:pPr>
            <w:r w:rsidRPr="0020183D">
              <w:t>16921,2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</w:pPr>
            <w:r w:rsidRPr="0020183D">
              <w:t>16921,2</w:t>
            </w:r>
          </w:p>
        </w:tc>
        <w:tc>
          <w:tcPr>
            <w:tcW w:w="1207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12919,55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15324,532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16752,5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18962,65</w:t>
            </w:r>
          </w:p>
        </w:tc>
        <w:tc>
          <w:tcPr>
            <w:tcW w:w="1185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18962,65</w:t>
            </w:r>
          </w:p>
        </w:tc>
        <w:tc>
          <w:tcPr>
            <w:tcW w:w="1275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18962,65</w:t>
            </w:r>
          </w:p>
        </w:tc>
      </w:tr>
      <w:tr w:rsidR="00090069" w:rsidRPr="00B4273F" w:rsidTr="002A72D2">
        <w:tc>
          <w:tcPr>
            <w:tcW w:w="567" w:type="dxa"/>
            <w:vMerge/>
          </w:tcPr>
          <w:p w:rsidR="00090069" w:rsidRPr="00616D11" w:rsidRDefault="00090069" w:rsidP="00090069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090069" w:rsidRPr="0020183D" w:rsidRDefault="00090069" w:rsidP="00090069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090069" w:rsidRPr="0020183D" w:rsidRDefault="00090069" w:rsidP="000900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090069" w:rsidRPr="0020183D" w:rsidRDefault="00090069" w:rsidP="000900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4161,0</w:t>
            </w:r>
          </w:p>
        </w:tc>
        <w:tc>
          <w:tcPr>
            <w:tcW w:w="1213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4322,4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4396,17</w:t>
            </w:r>
          </w:p>
        </w:tc>
        <w:tc>
          <w:tcPr>
            <w:tcW w:w="1207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1549,296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2616,27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3118,2</w:t>
            </w:r>
          </w:p>
        </w:tc>
        <w:tc>
          <w:tcPr>
            <w:tcW w:w="118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3118,2</w:t>
            </w:r>
          </w:p>
        </w:tc>
        <w:tc>
          <w:tcPr>
            <w:tcW w:w="127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3118,2</w:t>
            </w:r>
          </w:p>
        </w:tc>
      </w:tr>
      <w:tr w:rsidR="00090069" w:rsidRPr="00B4273F" w:rsidTr="002A72D2">
        <w:tc>
          <w:tcPr>
            <w:tcW w:w="567" w:type="dxa"/>
            <w:vMerge/>
          </w:tcPr>
          <w:p w:rsidR="00090069" w:rsidRPr="00616D11" w:rsidRDefault="00090069" w:rsidP="00090069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090069" w:rsidRPr="0020183D" w:rsidRDefault="00090069" w:rsidP="00090069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090069" w:rsidRPr="0020183D" w:rsidRDefault="00090069" w:rsidP="000900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090069" w:rsidRPr="0020183D" w:rsidRDefault="00090069" w:rsidP="007C346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</w:t>
            </w:r>
            <w:r w:rsidR="007C34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488,0</w:t>
            </w:r>
          </w:p>
        </w:tc>
        <w:tc>
          <w:tcPr>
            <w:tcW w:w="118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488,0</w:t>
            </w:r>
          </w:p>
        </w:tc>
        <w:tc>
          <w:tcPr>
            <w:tcW w:w="127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17705,0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16155,3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15426,5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12600,0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10220,0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9250,0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9336,1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7336,1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7336,1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администрация города Липецка,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116521,8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106786,092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117277,336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117275,571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120315,19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119321,075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 xml:space="preserve">Совершенствование управления </w:t>
            </w:r>
            <w:r w:rsidRPr="0020183D">
              <w:rPr>
                <w:lang w:val="ru-RU"/>
              </w:rPr>
              <w:lastRenderedPageBreak/>
              <w:t>системой образования города Липецка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, </w:t>
            </w:r>
          </w:p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администрация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города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Липецка</w:t>
            </w:r>
            <w:proofErr w:type="spellEnd"/>
            <w:r w:rsidRPr="0020183D">
              <w:t xml:space="preserve"> </w:t>
            </w:r>
          </w:p>
          <w:p w:rsidR="00C95795" w:rsidRPr="0020183D" w:rsidRDefault="00C95795" w:rsidP="002A72D2">
            <w:pPr>
              <w:jc w:val="both"/>
            </w:pP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98780,4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103574,988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105236,047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107670,0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107170,0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107170,0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5209,7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246,564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247,871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350,43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225,156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244,075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7C346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</w:t>
            </w:r>
            <w:r w:rsidR="007C346B">
              <w:rPr>
                <w:lang w:val="ru-RU"/>
              </w:rPr>
              <w:t>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1620,0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1821,27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условий для инклюзивного образования детей-инвалидов в дошкольных </w:t>
            </w:r>
            <w:r w:rsidRPr="0020183D">
              <w:rPr>
                <w:bCs/>
                <w:lang w:val="ru-RU"/>
              </w:rPr>
              <w:lastRenderedPageBreak/>
              <w:t>образовательных организациях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380,0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440,653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377,0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5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20183D">
              <w:rPr>
                <w:bCs/>
                <w:lang w:val="ru-RU"/>
              </w:rPr>
              <w:t>безбарьерной</w:t>
            </w:r>
            <w:proofErr w:type="spellEnd"/>
            <w:r w:rsidRPr="0020183D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1500,0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552,2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587,043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осуществление капитального ремонта и </w:t>
            </w:r>
            <w:r w:rsidRPr="0020183D">
              <w:rPr>
                <w:bCs/>
                <w:lang w:val="ru-RU"/>
              </w:rPr>
              <w:lastRenderedPageBreak/>
              <w:t>бюджетных инвестиций в объекты муниципальной собственности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8211,7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3447,517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туризма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b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8 </w:t>
            </w:r>
            <w:r w:rsidRPr="0020183D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  <w:r w:rsidR="007C346B">
              <w:rPr>
                <w:lang w:val="ru-RU"/>
              </w:rPr>
              <w:t>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6845,901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8117,445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12210,034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11120,0</w:t>
            </w:r>
          </w:p>
        </w:tc>
      </w:tr>
      <w:tr w:rsidR="00C95795" w:rsidRPr="00CE169B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44.9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2023-2025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021918" w:rsidRDefault="00DF504B" w:rsidP="00021918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343839" w:rsidRDefault="00DF504B" w:rsidP="00021918">
      <w:pPr>
        <w:ind w:firstLine="720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  <w:r w:rsidR="00021918">
        <w:rPr>
          <w:sz w:val="28"/>
          <w:szCs w:val="28"/>
          <w:lang w:val="ru-RU"/>
        </w:rPr>
        <w:t xml:space="preserve"> </w:t>
      </w:r>
      <w:r w:rsidRPr="00A1443D">
        <w:rPr>
          <w:sz w:val="28"/>
          <w:szCs w:val="28"/>
          <w:lang w:val="ru-RU"/>
        </w:rPr>
        <w:t>«Развитие образования города Липецка»</w:t>
      </w:r>
    </w:p>
    <w:p w:rsidR="00021918" w:rsidRDefault="00021918" w:rsidP="00021918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1573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559"/>
        <w:gridCol w:w="1275"/>
        <w:gridCol w:w="1276"/>
        <w:gridCol w:w="1275"/>
        <w:gridCol w:w="1276"/>
        <w:gridCol w:w="1276"/>
        <w:gridCol w:w="1276"/>
        <w:gridCol w:w="1275"/>
        <w:gridCol w:w="1560"/>
        <w:gridCol w:w="1276"/>
      </w:tblGrid>
      <w:tr w:rsidR="00343839" w:rsidRPr="00A1443D" w:rsidTr="00031CE6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7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70381E" w:rsidRDefault="003D5BEE" w:rsidP="00031CE6">
            <w:pPr>
              <w:jc w:val="center"/>
              <w:rPr>
                <w:lang w:val="ru-RU"/>
              </w:rPr>
            </w:pPr>
            <w:r w:rsidRPr="00A1443D">
              <w:t>202</w:t>
            </w:r>
            <w:r>
              <w:t>5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</w:pPr>
            <w:r w:rsidRPr="00A1443D"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</w:pPr>
            <w:r w:rsidRPr="00A1443D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70381E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6002188,152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9358447,406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8819403,003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8800396,161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8767337,718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440,695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478408,588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202530,6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D5BE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218019,47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D5BE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192418,231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3245610,014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5612775,677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5543714,783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D5BE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5586544,242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D5BE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5573459,179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2017316,443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2365524,141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2092157,62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2014832,449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2020460,308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21918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</w:t>
            </w:r>
            <w:r w:rsidRPr="00021918">
              <w:rPr>
                <w:sz w:val="18"/>
                <w:szCs w:val="18"/>
                <w:lang w:val="ru-RU"/>
              </w:rPr>
              <w:t>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738821,0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778400,0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901739,0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981000,00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6B" w:rsidRDefault="007C346B" w:rsidP="007C346B">
            <w:pPr>
              <w:jc w:val="center"/>
              <w:rPr>
                <w:lang w:val="ru-RU"/>
              </w:rPr>
            </w:pPr>
          </w:p>
          <w:p w:rsidR="007C346B" w:rsidRDefault="007C346B" w:rsidP="007C346B">
            <w:pPr>
              <w:jc w:val="center"/>
            </w:pPr>
            <w:r w:rsidRPr="0068338B">
              <w:rPr>
                <w:lang w:val="ru-RU"/>
              </w:rPr>
              <w:t>981000,00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6B" w:rsidRDefault="007C346B" w:rsidP="007C346B">
            <w:pPr>
              <w:jc w:val="center"/>
              <w:rPr>
                <w:lang w:val="ru-RU"/>
              </w:rPr>
            </w:pPr>
          </w:p>
          <w:p w:rsidR="007C346B" w:rsidRDefault="007C346B" w:rsidP="007C346B">
            <w:pPr>
              <w:jc w:val="center"/>
            </w:pPr>
            <w:r w:rsidRPr="0068338B">
              <w:rPr>
                <w:lang w:val="ru-RU"/>
              </w:rPr>
              <w:t>981000,00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5058770,914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6989139,851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7975400,248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67850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7811499,401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67850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7766253,381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67850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7762900,991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283,562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359986,974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67850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202530,6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67850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202530,6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1D68F4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192418,231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3244251,852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4531089,3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5304406,462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122B5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5460621,349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122B5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5459768,148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1D68F4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5461173,76</w:t>
            </w:r>
          </w:p>
        </w:tc>
      </w:tr>
      <w:tr w:rsidR="00343839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1154235,5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1461006,812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2122B5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1218347,452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2122B5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1173954,633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2122B5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1179309,0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2122B5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2B5" w:rsidRPr="00A1443D" w:rsidRDefault="002122B5" w:rsidP="002122B5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>
            <w:pPr>
              <w:jc w:val="center"/>
            </w:pPr>
            <w:r w:rsidRPr="00A1443D">
              <w:t>660000,0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>
            <w:pPr>
              <w:jc w:val="center"/>
            </w:pPr>
            <w:r w:rsidRPr="00A1443D">
              <w:t>700000,0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2B5" w:rsidRDefault="002122B5" w:rsidP="002122B5">
            <w:pPr>
              <w:jc w:val="center"/>
              <w:rPr>
                <w:lang w:val="ru-RU"/>
              </w:rPr>
            </w:pPr>
          </w:p>
          <w:p w:rsidR="002122B5" w:rsidRDefault="002122B5" w:rsidP="002122B5">
            <w:pPr>
              <w:jc w:val="center"/>
            </w:pPr>
            <w:r w:rsidRPr="00C576FB">
              <w:rPr>
                <w:lang w:val="ru-RU"/>
              </w:rPr>
              <w:t>930000,0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2B5" w:rsidRDefault="002122B5" w:rsidP="002122B5">
            <w:pPr>
              <w:jc w:val="center"/>
              <w:rPr>
                <w:lang w:val="ru-RU"/>
              </w:rPr>
            </w:pPr>
          </w:p>
          <w:p w:rsidR="002122B5" w:rsidRDefault="002122B5" w:rsidP="002122B5">
            <w:pPr>
              <w:jc w:val="center"/>
            </w:pPr>
            <w:r w:rsidRPr="00C576FB">
              <w:rPr>
                <w:lang w:val="ru-RU"/>
              </w:rPr>
              <w:t>930000,0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lastRenderedPageBreak/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lastRenderedPageBreak/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800705,649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982726,253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749629,647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736588,581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716925,283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157,133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40,515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118421,614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3D5BEE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15488,87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1145,773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80697,646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3D5BEE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5442,035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741257,743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758227,993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724629,647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690657,676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691925,283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58145,0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55400,0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25379,0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>«</w:t>
            </w:r>
            <w:proofErr w:type="spellStart"/>
            <w:r w:rsidRPr="00A1443D">
              <w:rPr>
                <w:lang w:val="ru-RU"/>
              </w:rPr>
              <w:t>Совершенствова</w:t>
            </w:r>
            <w:r>
              <w:rPr>
                <w:lang w:val="ru-RU"/>
              </w:rPr>
              <w:t>-</w:t>
            </w:r>
            <w:r w:rsidRPr="00A1443D">
              <w:rPr>
                <w:lang w:val="ru-RU"/>
              </w:rPr>
              <w:t>ние</w:t>
            </w:r>
            <w:proofErr w:type="spellEnd"/>
            <w:r w:rsidRPr="00A1443D">
              <w:rPr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55372,0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57904,95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55904,95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36866,0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31904,95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20676,0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23000,0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26360,0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85169,589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344948,905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200369,005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241649,249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231606,494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212,389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227671,569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83093,434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121334,059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112285,419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84957,2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90795,625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117277,336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117275,571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120315,19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119321,075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031CE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</w:tr>
    </w:tbl>
    <w:p w:rsidR="00BB65B1" w:rsidRPr="00A1443D" w:rsidRDefault="00343839" w:rsidP="00021918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».</w:t>
      </w:r>
    </w:p>
    <w:p w:rsidR="00A55A7D" w:rsidRPr="00A1443D" w:rsidRDefault="00A55A7D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A55A7D" w:rsidRPr="00A1443D" w:rsidSect="00034DB4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A1443D" w:rsidRDefault="00A1443D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  <w:r w:rsidRPr="00990177">
        <w:rPr>
          <w:sz w:val="28"/>
          <w:szCs w:val="28"/>
          <w:lang w:val="ru-RU"/>
        </w:rPr>
        <w:t xml:space="preserve">2.1.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Повышение доступности и качества услуг в системе общего образования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2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79460C" w:rsidTr="007B627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2017 - 202</w:t>
            </w:r>
            <w:r w:rsidR="00DC544A">
              <w:rPr>
                <w:sz w:val="28"/>
                <w:szCs w:val="28"/>
                <w:lang w:val="ru-RU"/>
              </w:rPr>
              <w:t>5</w:t>
            </w:r>
            <w:r w:rsidRPr="00990177">
              <w:rPr>
                <w:sz w:val="28"/>
                <w:szCs w:val="28"/>
                <w:lang w:val="ru-RU"/>
              </w:rPr>
              <w:t xml:space="preserve"> – </w:t>
            </w:r>
            <w:r w:rsidR="00DC544A">
              <w:rPr>
                <w:sz w:val="28"/>
                <w:szCs w:val="28"/>
                <w:lang w:val="ru-RU"/>
              </w:rPr>
              <w:t>11279015,308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 1154235,5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 1135440,393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 1215567,551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1244971,376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2021 год – </w:t>
            </w:r>
            <w:r w:rsidR="00BB65B1">
              <w:rPr>
                <w:sz w:val="28"/>
                <w:szCs w:val="28"/>
                <w:lang w:val="ru-RU"/>
              </w:rPr>
              <w:t>1496182,591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2022 год – </w:t>
            </w:r>
            <w:r w:rsidR="00DC544A">
              <w:rPr>
                <w:sz w:val="28"/>
                <w:szCs w:val="28"/>
                <w:lang w:val="ru-RU"/>
              </w:rPr>
              <w:t>1461006,812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2023 год – </w:t>
            </w:r>
            <w:r w:rsidR="00DC544A">
              <w:rPr>
                <w:sz w:val="28"/>
                <w:szCs w:val="28"/>
                <w:lang w:val="ru-RU"/>
              </w:rPr>
              <w:t>1218347,452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Default="00A1443D" w:rsidP="00DC544A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2024 год – </w:t>
            </w:r>
            <w:r w:rsidR="00DC544A">
              <w:rPr>
                <w:sz w:val="28"/>
                <w:szCs w:val="28"/>
                <w:lang w:val="ru-RU"/>
              </w:rPr>
              <w:t>1173954,633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DC544A" w:rsidRPr="00990177" w:rsidRDefault="00DC544A" w:rsidP="00DC544A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 год – 1179309,0 тыс. руб.</w:t>
            </w:r>
          </w:p>
        </w:tc>
      </w:tr>
    </w:tbl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Ресурсное обеспечение подпрограммы 1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6. Ресурсное обеспечение подпрограммы 1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1 из бюджета города составляет </w:t>
      </w:r>
      <w:r w:rsidR="00DC544A">
        <w:rPr>
          <w:sz w:val="28"/>
          <w:szCs w:val="28"/>
          <w:lang w:val="ru-RU"/>
        </w:rPr>
        <w:t>11279015,308</w:t>
      </w:r>
      <w:r w:rsidR="00DC544A" w:rsidRPr="00990177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 1154235,5 тыс. руб.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 1135440,393 тыс. руб.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 1215567,551 тыс. руб.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2020 год – </w:t>
      </w:r>
      <w:r>
        <w:rPr>
          <w:sz w:val="28"/>
          <w:szCs w:val="28"/>
          <w:lang w:val="ru-RU"/>
        </w:rPr>
        <w:t>1244971,376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2021 год – </w:t>
      </w:r>
      <w:r>
        <w:rPr>
          <w:sz w:val="28"/>
          <w:szCs w:val="28"/>
          <w:lang w:val="ru-RU"/>
        </w:rPr>
        <w:t>1496182,591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1461006,812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031CE6" w:rsidRPr="00990177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1218347,452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031CE6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2024 год – </w:t>
      </w:r>
      <w:r>
        <w:rPr>
          <w:sz w:val="28"/>
          <w:szCs w:val="28"/>
          <w:lang w:val="ru-RU"/>
        </w:rPr>
        <w:t>1173954,633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A1443D" w:rsidRPr="00A12551" w:rsidRDefault="00031CE6" w:rsidP="00031CE6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2025 год – 1179309,0 тыс. руб.</w:t>
      </w:r>
      <w:r w:rsidR="00A1443D">
        <w:rPr>
          <w:sz w:val="28"/>
          <w:szCs w:val="28"/>
          <w:lang w:val="ru-RU"/>
        </w:rPr>
        <w:t>»</w:t>
      </w:r>
      <w:r w:rsidR="00A1443D" w:rsidRPr="00990177">
        <w:rPr>
          <w:sz w:val="28"/>
          <w:szCs w:val="28"/>
          <w:lang w:val="ru-RU"/>
        </w:rPr>
        <w:t>.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Повышение доступности и качества услуг в системе </w:t>
      </w:r>
      <w:r>
        <w:rPr>
          <w:sz w:val="28"/>
          <w:szCs w:val="28"/>
          <w:lang w:val="ru-RU"/>
        </w:rPr>
        <w:t>дополнительного</w:t>
      </w:r>
      <w:r w:rsidRPr="00990177">
        <w:rPr>
          <w:sz w:val="28"/>
          <w:szCs w:val="28"/>
          <w:lang w:val="ru-RU"/>
        </w:rPr>
        <w:t xml:space="preserve"> образования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3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79460C" w:rsidTr="007B627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2017 - 202</w:t>
            </w:r>
            <w:r w:rsidR="00031CE6">
              <w:rPr>
                <w:sz w:val="28"/>
                <w:szCs w:val="28"/>
                <w:lang w:val="ru-RU"/>
              </w:rPr>
              <w:t>5</w:t>
            </w:r>
            <w:r w:rsidRPr="00990177">
              <w:rPr>
                <w:sz w:val="28"/>
                <w:szCs w:val="28"/>
                <w:lang w:val="ru-RU"/>
              </w:rPr>
              <w:t xml:space="preserve"> – </w:t>
            </w:r>
            <w:r w:rsidR="00031CE6">
              <w:rPr>
                <w:sz w:val="28"/>
                <w:szCs w:val="28"/>
                <w:lang w:val="ru-RU"/>
              </w:rPr>
              <w:t>6381722,523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741257,743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708643,142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759997,006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616024,739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65B1">
              <w:rPr>
                <w:sz w:val="28"/>
                <w:szCs w:val="28"/>
                <w:lang w:val="ru-RU"/>
              </w:rPr>
              <w:t>690359,294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31CE6">
              <w:rPr>
                <w:sz w:val="28"/>
                <w:szCs w:val="28"/>
                <w:lang w:val="ru-RU"/>
              </w:rPr>
              <w:t>758227,993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lastRenderedPageBreak/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724629,647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Default="00A1443D" w:rsidP="00207D7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690657,676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207D77" w:rsidRPr="00990177" w:rsidRDefault="00207D77" w:rsidP="00207D7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 год – 691925,283 тыс. руб.</w:t>
            </w:r>
          </w:p>
        </w:tc>
      </w:tr>
    </w:tbl>
    <w:p w:rsidR="00A1443D" w:rsidRPr="002F4165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</w:p>
    <w:p w:rsidR="00A1443D" w:rsidRPr="00990177" w:rsidRDefault="00A1443D" w:rsidP="00FD791D">
      <w:pPr>
        <w:tabs>
          <w:tab w:val="left" w:pos="567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>
        <w:rPr>
          <w:sz w:val="28"/>
          <w:szCs w:val="28"/>
          <w:lang w:val="ru-RU"/>
        </w:rPr>
        <w:t>2»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>
        <w:rPr>
          <w:sz w:val="28"/>
          <w:szCs w:val="28"/>
          <w:lang w:val="ru-RU"/>
        </w:rPr>
        <w:t>2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207D77">
        <w:rPr>
          <w:sz w:val="28"/>
          <w:szCs w:val="28"/>
          <w:lang w:val="ru-RU"/>
        </w:rPr>
        <w:t>6381722,523</w:t>
      </w:r>
      <w:r w:rsidR="00207D77" w:rsidRPr="00990177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741257,743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708643,142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759997,006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616024,739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690359,294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758227,993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724629,647 </w:t>
      </w:r>
      <w:r w:rsidRPr="00990177">
        <w:rPr>
          <w:sz w:val="28"/>
          <w:szCs w:val="28"/>
          <w:lang w:val="ru-RU"/>
        </w:rPr>
        <w:t>тыс. руб.</w:t>
      </w:r>
    </w:p>
    <w:p w:rsidR="00207D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690657,676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A1443D" w:rsidRPr="00A12551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2025 год – 691925,283 тыс. руб.</w:t>
      </w:r>
      <w:r w:rsidR="00A1443D" w:rsidRPr="00A12551">
        <w:rPr>
          <w:sz w:val="28"/>
          <w:szCs w:val="28"/>
          <w:lang w:val="ru-RU"/>
        </w:rPr>
        <w:t>».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4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79460C" w:rsidTr="007B627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9F0A99">
              <w:rPr>
                <w:sz w:val="28"/>
                <w:szCs w:val="28"/>
                <w:lang w:val="ru-RU"/>
              </w:rPr>
              <w:t>-</w:t>
            </w:r>
            <w:r w:rsidRPr="00990177">
              <w:rPr>
                <w:sz w:val="28"/>
                <w:szCs w:val="28"/>
                <w:lang w:val="ru-RU"/>
              </w:rPr>
              <w:t xml:space="preserve"> 202</w:t>
            </w:r>
            <w:r w:rsidR="00207D77">
              <w:rPr>
                <w:sz w:val="28"/>
                <w:szCs w:val="28"/>
                <w:lang w:val="ru-RU"/>
              </w:rPr>
              <w:t>5</w:t>
            </w:r>
            <w:r w:rsidRPr="00990177">
              <w:rPr>
                <w:sz w:val="28"/>
                <w:szCs w:val="28"/>
                <w:lang w:val="ru-RU"/>
              </w:rPr>
              <w:t xml:space="preserve">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287045,268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36866,0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37478,9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36743,87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27068,846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28160,802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29012,0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31904,95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29904,95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207D77" w:rsidRPr="00990177" w:rsidRDefault="00207D77" w:rsidP="00207D7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 год – 29904,95 тыс. руб.</w:t>
            </w:r>
          </w:p>
        </w:tc>
      </w:tr>
    </w:tbl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>
        <w:rPr>
          <w:sz w:val="28"/>
          <w:szCs w:val="28"/>
          <w:lang w:val="ru-RU"/>
        </w:rPr>
        <w:t>3»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>
        <w:rPr>
          <w:sz w:val="28"/>
          <w:szCs w:val="28"/>
          <w:lang w:val="ru-RU"/>
        </w:rPr>
        <w:t>3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207D77">
        <w:rPr>
          <w:sz w:val="28"/>
          <w:szCs w:val="28"/>
          <w:lang w:val="ru-RU"/>
        </w:rPr>
        <w:t xml:space="preserve">287045,268 </w:t>
      </w:r>
      <w:r w:rsidRPr="00990177">
        <w:rPr>
          <w:sz w:val="28"/>
          <w:szCs w:val="28"/>
          <w:lang w:val="ru-RU"/>
        </w:rPr>
        <w:t>тыс. руб., из них: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36866,0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37478,9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36743,87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27068,846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207D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207D77">
        <w:rPr>
          <w:sz w:val="28"/>
          <w:szCs w:val="28"/>
          <w:lang w:val="ru-RU"/>
        </w:rPr>
        <w:lastRenderedPageBreak/>
        <w:t>2021 год – 28160,802 тыс. руб.</w:t>
      </w:r>
    </w:p>
    <w:p w:rsidR="00207D77" w:rsidRPr="00207D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207D77">
        <w:rPr>
          <w:sz w:val="28"/>
          <w:szCs w:val="28"/>
          <w:lang w:val="ru-RU"/>
        </w:rPr>
        <w:t>2022 год – 29012,0 тыс. руб.</w:t>
      </w:r>
    </w:p>
    <w:p w:rsidR="00207D77" w:rsidRPr="00207D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207D77">
        <w:rPr>
          <w:sz w:val="28"/>
          <w:szCs w:val="28"/>
          <w:lang w:val="ru-RU"/>
        </w:rPr>
        <w:t>2023 год – 31904,95 тыс. руб.</w:t>
      </w:r>
    </w:p>
    <w:p w:rsidR="00207D77" w:rsidRPr="00207D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207D77">
        <w:rPr>
          <w:sz w:val="28"/>
          <w:szCs w:val="28"/>
          <w:lang w:val="ru-RU"/>
        </w:rPr>
        <w:t>2024 год – 29904,95 тыс. руб.</w:t>
      </w:r>
    </w:p>
    <w:p w:rsidR="00A1443D" w:rsidRPr="00207D77" w:rsidRDefault="00207D77" w:rsidP="00207D77">
      <w:pPr>
        <w:pStyle w:val="a9"/>
        <w:widowControl w:val="0"/>
        <w:tabs>
          <w:tab w:val="left" w:pos="567"/>
          <w:tab w:val="left" w:pos="1134"/>
          <w:tab w:val="left" w:pos="3402"/>
        </w:tabs>
        <w:autoSpaceDE w:val="0"/>
        <w:autoSpaceDN w:val="0"/>
        <w:adjustRightInd w:val="0"/>
        <w:spacing w:after="0" w:line="242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D77">
        <w:rPr>
          <w:rFonts w:ascii="Times New Roman" w:hAnsi="Times New Roman" w:cs="Times New Roman"/>
          <w:sz w:val="28"/>
          <w:szCs w:val="28"/>
        </w:rPr>
        <w:t>2025 год – 29904,95 тыс. руб.</w:t>
      </w:r>
      <w:r w:rsidR="00A1443D" w:rsidRPr="00207D77">
        <w:rPr>
          <w:rFonts w:ascii="Times New Roman" w:hAnsi="Times New Roman" w:cs="Times New Roman"/>
          <w:sz w:val="28"/>
          <w:szCs w:val="28"/>
        </w:rPr>
        <w:t>».</w:t>
      </w:r>
    </w:p>
    <w:p w:rsidR="00A1443D" w:rsidRDefault="00A1443D" w:rsidP="00FD791D">
      <w:pPr>
        <w:widowControl w:val="0"/>
        <w:autoSpaceDE w:val="0"/>
        <w:autoSpaceDN w:val="0"/>
        <w:adjustRightInd w:val="0"/>
        <w:spacing w:line="242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widowControl w:val="0"/>
        <w:autoSpaceDE w:val="0"/>
        <w:autoSpaceDN w:val="0"/>
        <w:adjustRightInd w:val="0"/>
        <w:spacing w:line="242" w:lineRule="auto"/>
        <w:ind w:firstLine="567"/>
        <w:jc w:val="both"/>
        <w:rPr>
          <w:lang w:val="ru-RU"/>
        </w:rPr>
      </w:pPr>
      <w:r>
        <w:rPr>
          <w:bCs/>
          <w:sz w:val="28"/>
          <w:szCs w:val="28"/>
          <w:lang w:val="ru-RU"/>
        </w:rPr>
        <w:t>5</w:t>
      </w:r>
      <w:r w:rsidRPr="00567B2B">
        <w:rPr>
          <w:bCs/>
          <w:sz w:val="28"/>
          <w:szCs w:val="28"/>
          <w:lang w:val="ru-RU"/>
        </w:rPr>
        <w:t xml:space="preserve">.1. </w:t>
      </w:r>
      <w:r>
        <w:rPr>
          <w:bCs/>
          <w:sz w:val="28"/>
          <w:szCs w:val="28"/>
          <w:lang w:val="ru-RU"/>
        </w:rPr>
        <w:t>В р</w:t>
      </w:r>
      <w:r w:rsidRPr="00567B2B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567B2B">
        <w:rPr>
          <w:sz w:val="28"/>
          <w:szCs w:val="28"/>
          <w:lang w:val="ru-RU"/>
        </w:rPr>
        <w:t xml:space="preserve">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позицию</w:t>
      </w:r>
      <w:hyperlink r:id="rId15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79460C" w:rsidTr="007B627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9F0A99">
              <w:rPr>
                <w:sz w:val="28"/>
                <w:szCs w:val="28"/>
                <w:lang w:val="ru-RU"/>
              </w:rPr>
              <w:t>-</w:t>
            </w:r>
            <w:r w:rsidRPr="00990177">
              <w:rPr>
                <w:sz w:val="28"/>
                <w:szCs w:val="28"/>
                <w:lang w:val="ru-RU"/>
              </w:rPr>
              <w:t xml:space="preserve"> 202</w:t>
            </w:r>
            <w:r w:rsidR="00207D77">
              <w:rPr>
                <w:sz w:val="28"/>
                <w:szCs w:val="28"/>
                <w:lang w:val="ru-RU"/>
              </w:rPr>
              <w:t>5</w:t>
            </w:r>
            <w:r w:rsidRPr="00990177">
              <w:rPr>
                <w:sz w:val="28"/>
                <w:szCs w:val="28"/>
                <w:lang w:val="ru-RU"/>
              </w:rPr>
              <w:t xml:space="preserve">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974431,239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84957,2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90795,625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101181,35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116521,8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106786,092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117277,336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117275,571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07D77">
              <w:rPr>
                <w:sz w:val="28"/>
                <w:szCs w:val="28"/>
                <w:lang w:val="ru-RU"/>
              </w:rPr>
              <w:t>120315,19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207D77" w:rsidRPr="00990177" w:rsidRDefault="00207D77" w:rsidP="00207D7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07D77">
              <w:rPr>
                <w:sz w:val="28"/>
                <w:szCs w:val="28"/>
                <w:lang w:val="ru-RU"/>
              </w:rPr>
              <w:t xml:space="preserve">2025 год – </w:t>
            </w:r>
            <w:r>
              <w:rPr>
                <w:sz w:val="28"/>
                <w:szCs w:val="28"/>
                <w:lang w:val="ru-RU"/>
              </w:rPr>
              <w:t>119321,075</w:t>
            </w:r>
            <w:r w:rsidRPr="00207D77">
              <w:rPr>
                <w:sz w:val="28"/>
                <w:szCs w:val="28"/>
                <w:lang w:val="ru-RU"/>
              </w:rPr>
              <w:t xml:space="preserve"> тыс. руб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A1443D" w:rsidRPr="002F4165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>
        <w:rPr>
          <w:sz w:val="28"/>
          <w:szCs w:val="28"/>
          <w:lang w:val="ru-RU"/>
        </w:rPr>
        <w:t>4»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>
        <w:rPr>
          <w:sz w:val="28"/>
          <w:szCs w:val="28"/>
          <w:lang w:val="ru-RU"/>
        </w:rPr>
        <w:t>4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72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207D77">
        <w:rPr>
          <w:sz w:val="28"/>
          <w:szCs w:val="28"/>
          <w:lang w:val="ru-RU"/>
        </w:rPr>
        <w:t xml:space="preserve">974431,239 </w:t>
      </w:r>
      <w:r w:rsidRPr="00990177">
        <w:rPr>
          <w:sz w:val="28"/>
          <w:szCs w:val="28"/>
          <w:lang w:val="ru-RU"/>
        </w:rPr>
        <w:t>тыс. руб., из них: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84957,2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90795,625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101181,35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116521,8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106786,092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117277,336 </w:t>
      </w:r>
      <w:r w:rsidRPr="00990177">
        <w:rPr>
          <w:sz w:val="28"/>
          <w:szCs w:val="28"/>
          <w:lang w:val="ru-RU"/>
        </w:rPr>
        <w:t>тыс. руб.</w:t>
      </w:r>
    </w:p>
    <w:p w:rsidR="00207D77" w:rsidRPr="009901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117275,571 </w:t>
      </w:r>
      <w:r w:rsidRPr="00990177">
        <w:rPr>
          <w:sz w:val="28"/>
          <w:szCs w:val="28"/>
          <w:lang w:val="ru-RU"/>
        </w:rPr>
        <w:t>тыс. руб.</w:t>
      </w:r>
    </w:p>
    <w:p w:rsidR="00207D7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120315,19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A1443D" w:rsidRPr="00E072D7" w:rsidRDefault="00207D77" w:rsidP="00207D7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207D77">
        <w:rPr>
          <w:sz w:val="28"/>
          <w:szCs w:val="28"/>
          <w:lang w:val="ru-RU"/>
        </w:rPr>
        <w:t xml:space="preserve">2025 год – </w:t>
      </w:r>
      <w:r>
        <w:rPr>
          <w:sz w:val="28"/>
          <w:szCs w:val="28"/>
          <w:lang w:val="ru-RU"/>
        </w:rPr>
        <w:t>119321,075</w:t>
      </w:r>
      <w:r w:rsidRPr="00207D77">
        <w:rPr>
          <w:sz w:val="28"/>
          <w:szCs w:val="28"/>
          <w:lang w:val="ru-RU"/>
        </w:rPr>
        <w:t xml:space="preserve"> тыс. руб</w:t>
      </w:r>
      <w:r>
        <w:rPr>
          <w:sz w:val="28"/>
          <w:szCs w:val="28"/>
          <w:lang w:val="ru-RU"/>
        </w:rPr>
        <w:t>.</w:t>
      </w:r>
      <w:r w:rsidR="00A1443D">
        <w:rPr>
          <w:sz w:val="28"/>
          <w:szCs w:val="28"/>
          <w:lang w:val="ru-RU"/>
        </w:rPr>
        <w:t xml:space="preserve">». </w:t>
      </w:r>
    </w:p>
    <w:p w:rsidR="00A1443D" w:rsidRPr="00E072D7" w:rsidRDefault="00A1443D" w:rsidP="00A1443D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Pr="003C2074">
        <w:rPr>
          <w:sz w:val="28"/>
          <w:szCs w:val="28"/>
          <w:lang w:val="ru-RU"/>
        </w:rPr>
        <w:t xml:space="preserve"> города Липецка                                                                </w:t>
      </w:r>
      <w:r>
        <w:rPr>
          <w:sz w:val="28"/>
          <w:szCs w:val="28"/>
          <w:lang w:val="ru-RU"/>
        </w:rPr>
        <w:t xml:space="preserve">       </w:t>
      </w:r>
      <w:r w:rsidRPr="003C2074">
        <w:rPr>
          <w:sz w:val="28"/>
          <w:szCs w:val="28"/>
          <w:lang w:val="ru-RU"/>
        </w:rPr>
        <w:t xml:space="preserve">   </w:t>
      </w:r>
      <w:proofErr w:type="spellStart"/>
      <w:r w:rsidRPr="003C2074">
        <w:rPr>
          <w:sz w:val="28"/>
          <w:szCs w:val="28"/>
          <w:lang w:val="ru-RU"/>
        </w:rPr>
        <w:t>Е.Ю.Уваркина</w:t>
      </w:r>
      <w:proofErr w:type="spellEnd"/>
    </w:p>
    <w:p w:rsidR="00EB391F" w:rsidRPr="00EC19A2" w:rsidRDefault="00EB391F" w:rsidP="0086702E">
      <w:pPr>
        <w:autoSpaceDE w:val="0"/>
        <w:autoSpaceDN w:val="0"/>
        <w:adjustRightInd w:val="0"/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sectPr w:rsidR="00EB391F" w:rsidRPr="00EC19A2" w:rsidSect="006659D2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0C2" w:rsidRDefault="001700C2" w:rsidP="0082581A">
      <w:r>
        <w:separator/>
      </w:r>
    </w:p>
  </w:endnote>
  <w:endnote w:type="continuationSeparator" w:id="0">
    <w:p w:rsidR="001700C2" w:rsidRDefault="001700C2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0C2" w:rsidRDefault="001700C2" w:rsidP="0082581A">
      <w:r>
        <w:separator/>
      </w:r>
    </w:p>
  </w:footnote>
  <w:footnote w:type="continuationSeparator" w:id="0">
    <w:p w:rsidR="001700C2" w:rsidRDefault="001700C2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509984"/>
      <w:docPartObj>
        <w:docPartGallery w:val="Page Numbers (Top of Page)"/>
        <w:docPartUnique/>
      </w:docPartObj>
    </w:sdtPr>
    <w:sdtEndPr/>
    <w:sdtContent>
      <w:p w:rsidR="003D5BEE" w:rsidRDefault="003D5B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60C" w:rsidRPr="0079460C">
          <w:rPr>
            <w:noProof/>
            <w:lang w:val="ru-RU"/>
          </w:rPr>
          <w:t>2</w:t>
        </w:r>
        <w:r>
          <w:fldChar w:fldCharType="end"/>
        </w:r>
      </w:p>
    </w:sdtContent>
  </w:sdt>
  <w:p w:rsidR="003D5BEE" w:rsidRPr="002E2303" w:rsidRDefault="003D5BEE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EE" w:rsidRPr="0053708D" w:rsidRDefault="003D5BEE">
    <w:pPr>
      <w:pStyle w:val="a5"/>
      <w:jc w:val="center"/>
      <w:rPr>
        <w:sz w:val="24"/>
        <w:szCs w:val="24"/>
      </w:rPr>
    </w:pPr>
  </w:p>
  <w:p w:rsidR="003D5BEE" w:rsidRPr="00E7155E" w:rsidRDefault="003D5BEE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EE" w:rsidRPr="00F501E3" w:rsidRDefault="003D5BEE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79460C" w:rsidRPr="0079460C">
      <w:rPr>
        <w:noProof/>
        <w:sz w:val="24"/>
        <w:szCs w:val="24"/>
        <w:lang w:val="ru-RU"/>
      </w:rPr>
      <w:t>18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1918"/>
    <w:rsid w:val="00024DDA"/>
    <w:rsid w:val="00025CE2"/>
    <w:rsid w:val="00030485"/>
    <w:rsid w:val="00031CE6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0069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00C2"/>
    <w:rsid w:val="0017216D"/>
    <w:rsid w:val="00172E73"/>
    <w:rsid w:val="0017376F"/>
    <w:rsid w:val="00176242"/>
    <w:rsid w:val="0018002B"/>
    <w:rsid w:val="00181124"/>
    <w:rsid w:val="001816CF"/>
    <w:rsid w:val="001837B8"/>
    <w:rsid w:val="0018404B"/>
    <w:rsid w:val="0018448A"/>
    <w:rsid w:val="001844A1"/>
    <w:rsid w:val="00184BCE"/>
    <w:rsid w:val="001914CF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8F4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55A"/>
    <w:rsid w:val="00203FD7"/>
    <w:rsid w:val="00204A6C"/>
    <w:rsid w:val="00205520"/>
    <w:rsid w:val="00207D77"/>
    <w:rsid w:val="00211C23"/>
    <w:rsid w:val="002122B5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554B"/>
    <w:rsid w:val="00247846"/>
    <w:rsid w:val="002535A9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2D2"/>
    <w:rsid w:val="002A7573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3839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67850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665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7856"/>
    <w:rsid w:val="003D24FB"/>
    <w:rsid w:val="003D3CBF"/>
    <w:rsid w:val="003D5BEE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315E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04EDF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1B8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2662"/>
    <w:rsid w:val="0064530A"/>
    <w:rsid w:val="00646807"/>
    <w:rsid w:val="006472A2"/>
    <w:rsid w:val="00650031"/>
    <w:rsid w:val="00650CB5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BE7"/>
    <w:rsid w:val="00746C03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3155"/>
    <w:rsid w:val="00794250"/>
    <w:rsid w:val="0079460C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B6277"/>
    <w:rsid w:val="007C0E23"/>
    <w:rsid w:val="007C2A1B"/>
    <w:rsid w:val="007C346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2B7"/>
    <w:rsid w:val="00927700"/>
    <w:rsid w:val="00930553"/>
    <w:rsid w:val="00930D35"/>
    <w:rsid w:val="00931F1F"/>
    <w:rsid w:val="00932751"/>
    <w:rsid w:val="009359CB"/>
    <w:rsid w:val="009375CA"/>
    <w:rsid w:val="009431D7"/>
    <w:rsid w:val="00946B5F"/>
    <w:rsid w:val="0095282B"/>
    <w:rsid w:val="009537E1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8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A99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1443D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6C24"/>
    <w:rsid w:val="00B77B3E"/>
    <w:rsid w:val="00B80E8E"/>
    <w:rsid w:val="00B83FF0"/>
    <w:rsid w:val="00B84038"/>
    <w:rsid w:val="00B84173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5822"/>
    <w:rsid w:val="00C879DB"/>
    <w:rsid w:val="00C90A7E"/>
    <w:rsid w:val="00C93A73"/>
    <w:rsid w:val="00C94259"/>
    <w:rsid w:val="00C94754"/>
    <w:rsid w:val="00C953D4"/>
    <w:rsid w:val="00C95795"/>
    <w:rsid w:val="00C96F33"/>
    <w:rsid w:val="00CA07CA"/>
    <w:rsid w:val="00CA092B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C544A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2C33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A93"/>
    <w:rsid w:val="00EB7FDA"/>
    <w:rsid w:val="00EC0148"/>
    <w:rsid w:val="00EC19A2"/>
    <w:rsid w:val="00EC487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14E4"/>
    <w:rsid w:val="00FB1684"/>
    <w:rsid w:val="00FB6E2E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D791D"/>
    <w:rsid w:val="00FE0ECE"/>
    <w:rsid w:val="00FE2EAC"/>
    <w:rsid w:val="00FE50ED"/>
    <w:rsid w:val="00FE5C59"/>
    <w:rsid w:val="00FE6F3C"/>
    <w:rsid w:val="00FF12CC"/>
    <w:rsid w:val="00FF2907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65784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C2BD2E5221049C773EE771B321B654709FFEED760DBAC00955ADD3E47B298E53715C58D805606902A0DC5AC5CAFFE7CBCDD68E78C526CB7A569E0016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5F8C3-19C6-4D98-9F3C-770AD08B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18</Pages>
  <Words>3477</Words>
  <Characters>19820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2023-01-23T11:29:00Z</cp:lastPrinted>
  <dcterms:created xsi:type="dcterms:W3CDTF">2023-03-06T05:37:00Z</dcterms:created>
  <dcterms:modified xsi:type="dcterms:W3CDTF">2023-03-06T05:37:00Z</dcterms:modified>
</cp:coreProperties>
</file>