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C0170C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025CD9">
      <w:pPr>
        <w:rPr>
          <w:rFonts w:ascii="Times New Roman CYR" w:hAnsi="Times New Roman CYR"/>
          <w:lang w:val="ru-RU"/>
        </w:rPr>
      </w:pPr>
    </w:p>
    <w:p w:rsidR="00C0170C" w:rsidRPr="00C0170C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5B5B8C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16.06.2022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1269</w:t>
      </w:r>
    </w:p>
    <w:p w:rsidR="002B7F0F" w:rsidRPr="00875AB9" w:rsidRDefault="002B7F0F" w:rsidP="002B7F0F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75AB9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75AB9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F57F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F57FD">
        <w:rPr>
          <w:spacing w:val="0"/>
          <w:lang w:val="ru-RU"/>
        </w:rPr>
        <w:t xml:space="preserve">О внесении изменений в </w:t>
      </w:r>
    </w:p>
    <w:p w:rsidR="008706C8" w:rsidRPr="003F57FD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F57FD">
        <w:rPr>
          <w:spacing w:val="0"/>
          <w:lang w:val="ru-RU"/>
        </w:rPr>
        <w:t>постановление администрации</w:t>
      </w:r>
    </w:p>
    <w:p w:rsidR="008706C8" w:rsidRPr="003F57FD" w:rsidRDefault="008706C8" w:rsidP="008706C8">
      <w:pPr>
        <w:jc w:val="both"/>
        <w:rPr>
          <w:spacing w:val="0"/>
          <w:lang w:val="ru-RU"/>
        </w:rPr>
      </w:pPr>
      <w:r w:rsidRPr="003F57FD">
        <w:rPr>
          <w:spacing w:val="0"/>
          <w:lang w:val="ru-RU"/>
        </w:rPr>
        <w:t xml:space="preserve">города Липецка от </w:t>
      </w:r>
      <w:r w:rsidR="00D96BB3" w:rsidRPr="003F57FD">
        <w:rPr>
          <w:spacing w:val="0"/>
          <w:lang w:val="ru-RU"/>
        </w:rPr>
        <w:t>10</w:t>
      </w:r>
      <w:r w:rsidRPr="003F57FD">
        <w:rPr>
          <w:spacing w:val="0"/>
          <w:lang w:val="ru-RU"/>
        </w:rPr>
        <w:t>.</w:t>
      </w:r>
      <w:r w:rsidR="00D96BB3" w:rsidRPr="003F57FD">
        <w:rPr>
          <w:spacing w:val="0"/>
          <w:lang w:val="ru-RU"/>
        </w:rPr>
        <w:t>06.2022</w:t>
      </w:r>
      <w:r w:rsidRPr="003F57FD">
        <w:rPr>
          <w:spacing w:val="0"/>
          <w:lang w:val="ru-RU"/>
        </w:rPr>
        <w:t xml:space="preserve"> № </w:t>
      </w:r>
      <w:r w:rsidR="00D96BB3" w:rsidRPr="003F57FD">
        <w:rPr>
          <w:spacing w:val="0"/>
          <w:lang w:val="ru-RU"/>
        </w:rPr>
        <w:t>1243</w:t>
      </w:r>
      <w:r w:rsidRPr="003F57FD">
        <w:rPr>
          <w:spacing w:val="0"/>
          <w:lang w:val="ru-RU"/>
        </w:rPr>
        <w:t xml:space="preserve"> </w:t>
      </w: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8706C8" w:rsidRPr="00A35C6D" w:rsidRDefault="008706C8" w:rsidP="008706C8">
      <w:pPr>
        <w:rPr>
          <w:spacing w:val="0"/>
          <w:lang w:val="ru-RU"/>
        </w:rPr>
      </w:pPr>
    </w:p>
    <w:p w:rsidR="00EF4F5E" w:rsidRPr="003F57FD" w:rsidRDefault="00487562" w:rsidP="00EF4F5E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>
        <w:rPr>
          <w:spacing w:val="0"/>
          <w:lang w:val="ru-RU"/>
        </w:rPr>
        <w:t>В связи с допущенной технической ошибкой а</w:t>
      </w:r>
      <w:r w:rsidR="00EF4F5E" w:rsidRPr="003F57FD">
        <w:rPr>
          <w:spacing w:val="0"/>
          <w:lang w:val="ru-RU"/>
        </w:rPr>
        <w:t xml:space="preserve">дминистрация города </w:t>
      </w:r>
    </w:p>
    <w:p w:rsidR="008706C8" w:rsidRPr="00A35C6D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35C6D">
        <w:rPr>
          <w:spacing w:val="0"/>
          <w:lang w:val="ru-RU"/>
        </w:rPr>
        <w:t xml:space="preserve"> </w:t>
      </w:r>
    </w:p>
    <w:p w:rsidR="008706C8" w:rsidRPr="00A35C6D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B454B8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B454B8">
        <w:rPr>
          <w:rFonts w:ascii="Times New Roman" w:hAnsi="Times New Roman" w:cs="Times New Roman"/>
          <w:spacing w:val="0"/>
        </w:rPr>
        <w:t>П О С Т А Н О В Л Я Е Т:</w:t>
      </w:r>
      <w:r w:rsidRPr="00B454B8">
        <w:rPr>
          <w:rFonts w:ascii="Times New Roman" w:hAnsi="Times New Roman" w:cs="Times New Roman"/>
          <w:spacing w:val="0"/>
        </w:rPr>
        <w:tab/>
      </w:r>
    </w:p>
    <w:p w:rsidR="008706C8" w:rsidRPr="00B454B8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B454B8" w:rsidRDefault="008706C8" w:rsidP="004B6801">
      <w:pPr>
        <w:ind w:firstLine="709"/>
        <w:jc w:val="both"/>
        <w:rPr>
          <w:spacing w:val="0"/>
          <w:lang w:val="ru-RU"/>
        </w:rPr>
      </w:pPr>
    </w:p>
    <w:p w:rsidR="00503C44" w:rsidRDefault="00503C44" w:rsidP="00503C44">
      <w:pPr>
        <w:suppressAutoHyphens/>
        <w:ind w:firstLine="567"/>
        <w:jc w:val="both"/>
        <w:rPr>
          <w:spacing w:val="0"/>
          <w:lang w:val="ru-RU"/>
        </w:rPr>
      </w:pPr>
      <w:r w:rsidRPr="00B454B8">
        <w:rPr>
          <w:spacing w:val="0"/>
          <w:lang w:val="ru-RU"/>
        </w:rPr>
        <w:t xml:space="preserve">Внести в постановление администрации города Липецка от </w:t>
      </w:r>
      <w:r w:rsidR="00D96BB3">
        <w:rPr>
          <w:spacing w:val="0"/>
          <w:lang w:val="ru-RU"/>
        </w:rPr>
        <w:t xml:space="preserve">10.06.2022 </w:t>
      </w:r>
      <w:bookmarkStart w:id="0" w:name="_GoBack"/>
      <w:bookmarkEnd w:id="0"/>
      <w:r w:rsidR="00D96BB3">
        <w:rPr>
          <w:spacing w:val="0"/>
          <w:lang w:val="ru-RU"/>
        </w:rPr>
        <w:t>№ 1243</w:t>
      </w:r>
      <w:r w:rsidRPr="00B454B8">
        <w:rPr>
          <w:spacing w:val="0"/>
          <w:lang w:val="ru-RU"/>
        </w:rPr>
        <w:t xml:space="preserve"> «</w:t>
      </w:r>
      <w:r w:rsidR="003F57FD">
        <w:rPr>
          <w:spacing w:val="0"/>
          <w:lang w:val="ru-RU"/>
        </w:rPr>
        <w:t>О внесении изменений в постановление администрации города Липецка от 14.10.2016 №1855</w:t>
      </w:r>
      <w:r w:rsidRPr="00B454B8">
        <w:rPr>
          <w:spacing w:val="0"/>
          <w:lang w:val="ru-RU"/>
        </w:rPr>
        <w:t>» следующие изменения:</w:t>
      </w:r>
    </w:p>
    <w:p w:rsidR="00273329" w:rsidRPr="00B454B8" w:rsidRDefault="00273329" w:rsidP="00503C44">
      <w:pPr>
        <w:suppressAutoHyphens/>
        <w:ind w:firstLine="567"/>
        <w:jc w:val="both"/>
        <w:rPr>
          <w:spacing w:val="0"/>
          <w:lang w:val="ru-RU"/>
        </w:rPr>
      </w:pPr>
    </w:p>
    <w:p w:rsidR="00487562" w:rsidRDefault="00487562" w:rsidP="00DB38B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преамбуле постановления слова «на 20222 год» заменить словами «на 2022</w:t>
      </w:r>
      <w:r w:rsidR="00AE43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год».</w:t>
      </w:r>
    </w:p>
    <w:p w:rsidR="002C363B" w:rsidRDefault="00487562" w:rsidP="00DB38B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Абзац второй пункта 2.2. изложить в следующей редакции:</w:t>
      </w:r>
    </w:p>
    <w:p w:rsidR="00DB38BD" w:rsidRPr="00E27DEE" w:rsidRDefault="00DB38BD" w:rsidP="00DB38B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E27DEE">
        <w:rPr>
          <w:rFonts w:ascii="Times New Roman" w:hAnsi="Times New Roman" w:cs="Times New Roman"/>
        </w:rPr>
        <w:t xml:space="preserve">«9. </w:t>
      </w:r>
      <w:r w:rsidRPr="00E27DEE">
        <w:rPr>
          <w:rFonts w:ascii="Times New Roman" w:hAnsi="Times New Roman" w:cs="Times New Roman"/>
          <w:spacing w:val="2"/>
        </w:rPr>
        <w:t xml:space="preserve">Региональный проект </w:t>
      </w:r>
      <w:r w:rsidR="00C346FD">
        <w:rPr>
          <w:rFonts w:ascii="Times New Roman" w:hAnsi="Times New Roman" w:cs="Times New Roman"/>
          <w:spacing w:val="2"/>
        </w:rPr>
        <w:t>«Чистый воздух</w:t>
      </w:r>
      <w:r w:rsidR="00E27DEE">
        <w:rPr>
          <w:rFonts w:ascii="Times New Roman" w:hAnsi="Times New Roman" w:cs="Times New Roman"/>
          <w:spacing w:val="2"/>
        </w:rPr>
        <w:t>».».</w:t>
      </w:r>
    </w:p>
    <w:p w:rsidR="00DB38BD" w:rsidRDefault="00DB38BD" w:rsidP="00DB38BD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12461A" w:rsidRPr="0012461A" w:rsidRDefault="0012461A" w:rsidP="00A03256">
      <w:pPr>
        <w:pStyle w:val="ConsPlusNormal"/>
        <w:suppressAutoHyphens/>
        <w:ind w:firstLine="0"/>
        <w:jc w:val="both"/>
        <w:outlineLvl w:val="0"/>
        <w:rPr>
          <w:rFonts w:ascii="Times New Roman" w:hAnsi="Times New Roman" w:cs="Times New Roman"/>
          <w:spacing w:val="-4"/>
        </w:rPr>
      </w:pPr>
    </w:p>
    <w:p w:rsidR="004D40A2" w:rsidRPr="004873EC" w:rsidRDefault="000D1BBD" w:rsidP="005B5B8C">
      <w:pPr>
        <w:pStyle w:val="ConsPlusNormal"/>
        <w:suppressAutoHyphens/>
        <w:ind w:firstLine="0"/>
        <w:jc w:val="both"/>
        <w:rPr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-4"/>
        </w:rPr>
        <w:t>И.о. г</w:t>
      </w:r>
      <w:r w:rsidR="00A03256" w:rsidRPr="00055004">
        <w:rPr>
          <w:rFonts w:ascii="Times New Roman" w:hAnsi="Times New Roman" w:cs="Times New Roman"/>
          <w:spacing w:val="-4"/>
        </w:rPr>
        <w:t>лав</w:t>
      </w:r>
      <w:r>
        <w:rPr>
          <w:rFonts w:ascii="Times New Roman" w:hAnsi="Times New Roman" w:cs="Times New Roman"/>
          <w:spacing w:val="-4"/>
        </w:rPr>
        <w:t>ы</w:t>
      </w:r>
      <w:r w:rsidR="00A03256" w:rsidRPr="00055004">
        <w:rPr>
          <w:rFonts w:ascii="Times New Roman" w:hAnsi="Times New Roman" w:cs="Times New Roman"/>
          <w:spacing w:val="-4"/>
        </w:rPr>
        <w:t xml:space="preserve"> города Липецка</w:t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 w:rsidR="00A03256" w:rsidRPr="00055004">
        <w:rPr>
          <w:rFonts w:ascii="Times New Roman" w:hAnsi="Times New Roman" w:cs="Times New Roman"/>
          <w:spacing w:val="-4"/>
        </w:rPr>
        <w:tab/>
      </w:r>
      <w:r>
        <w:rPr>
          <w:rFonts w:ascii="Times New Roman" w:hAnsi="Times New Roman" w:cs="Times New Roman"/>
          <w:spacing w:val="-4"/>
        </w:rPr>
        <w:t xml:space="preserve">          </w:t>
      </w:r>
      <w:r>
        <w:rPr>
          <w:rFonts w:ascii="Times New Roman" w:hAnsi="Times New Roman" w:cs="Times New Roman"/>
          <w:spacing w:val="-4"/>
        </w:rPr>
        <w:tab/>
        <w:t xml:space="preserve">     </w:t>
      </w:r>
      <w:r w:rsidR="00A03256" w:rsidRPr="00055004">
        <w:rPr>
          <w:rFonts w:ascii="Times New Roman" w:hAnsi="Times New Roman" w:cs="Times New Roman"/>
          <w:spacing w:val="-4"/>
        </w:rPr>
        <w:t xml:space="preserve">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F431BD">
        <w:rPr>
          <w:rFonts w:ascii="Times New Roman" w:hAnsi="Times New Roman" w:cs="Times New Roman"/>
          <w:spacing w:val="-4"/>
        </w:rPr>
        <w:t xml:space="preserve">    </w:t>
      </w:r>
      <w:r w:rsidR="00E00165">
        <w:rPr>
          <w:rFonts w:ascii="Times New Roman" w:hAnsi="Times New Roman" w:cs="Times New Roman"/>
          <w:spacing w:val="-4"/>
        </w:rPr>
        <w:t xml:space="preserve"> </w:t>
      </w:r>
      <w:r w:rsidR="002E666B">
        <w:rPr>
          <w:rFonts w:ascii="Times New Roman" w:hAnsi="Times New Roman" w:cs="Times New Roman"/>
          <w:spacing w:val="-4"/>
        </w:rPr>
        <w:t xml:space="preserve">  </w:t>
      </w:r>
      <w:r w:rsidR="003F57FD">
        <w:rPr>
          <w:rFonts w:ascii="Times New Roman" w:hAnsi="Times New Roman" w:cs="Times New Roman"/>
          <w:spacing w:val="-4"/>
        </w:rPr>
        <w:t xml:space="preserve">  </w:t>
      </w:r>
      <w:r w:rsidR="002E666B">
        <w:rPr>
          <w:rFonts w:ascii="Times New Roman" w:hAnsi="Times New Roman" w:cs="Times New Roman"/>
          <w:spacing w:val="-4"/>
        </w:rPr>
        <w:t xml:space="preserve">   </w:t>
      </w:r>
      <w:r w:rsidR="003F57FD">
        <w:rPr>
          <w:rFonts w:ascii="Times New Roman" w:hAnsi="Times New Roman" w:cs="Times New Roman"/>
          <w:spacing w:val="-4"/>
        </w:rPr>
        <w:t xml:space="preserve">В.Н. </w:t>
      </w:r>
      <w:proofErr w:type="spellStart"/>
      <w:r w:rsidR="003F57FD">
        <w:rPr>
          <w:rFonts w:ascii="Times New Roman" w:hAnsi="Times New Roman" w:cs="Times New Roman"/>
          <w:spacing w:val="-4"/>
        </w:rPr>
        <w:t>Негробов</w:t>
      </w:r>
      <w:proofErr w:type="spellEnd"/>
    </w:p>
    <w:sectPr w:rsidR="004D40A2" w:rsidRPr="004873EC" w:rsidSect="005B5B8C">
      <w:headerReference w:type="even" r:id="rId9"/>
      <w:headerReference w:type="default" r:id="rId10"/>
      <w:pgSz w:w="11907" w:h="16840" w:code="9"/>
      <w:pgMar w:top="709" w:right="567" w:bottom="992" w:left="1701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F31" w:rsidRDefault="00A46F31">
      <w:r>
        <w:separator/>
      </w:r>
    </w:p>
  </w:endnote>
  <w:endnote w:type="continuationSeparator" w:id="0">
    <w:p w:rsidR="00A46F31" w:rsidRDefault="00A4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F31" w:rsidRDefault="00A46F31">
      <w:r>
        <w:separator/>
      </w:r>
    </w:p>
  </w:footnote>
  <w:footnote w:type="continuationSeparator" w:id="0">
    <w:p w:rsidR="00A46F31" w:rsidRDefault="00A4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B3" w:rsidRDefault="00D96BB3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6BB3" w:rsidRDefault="00D96B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B3" w:rsidRPr="00CB2AD1" w:rsidRDefault="00D96BB3" w:rsidP="00B04BB0">
    <w:pPr>
      <w:pStyle w:val="a4"/>
      <w:framePr w:wrap="around" w:vAnchor="text" w:hAnchor="margin" w:xAlign="center" w:y="1"/>
      <w:rPr>
        <w:rStyle w:val="a6"/>
        <w:lang w:val="ru-RU"/>
      </w:rPr>
    </w:pPr>
  </w:p>
  <w:p w:rsidR="00D96BB3" w:rsidRPr="00CB2AD1" w:rsidRDefault="00D96BB3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EFA"/>
    <w:rsid w:val="00015045"/>
    <w:rsid w:val="000161D9"/>
    <w:rsid w:val="0002032E"/>
    <w:rsid w:val="00024097"/>
    <w:rsid w:val="00024454"/>
    <w:rsid w:val="00025CD9"/>
    <w:rsid w:val="00026713"/>
    <w:rsid w:val="00031CF4"/>
    <w:rsid w:val="00032781"/>
    <w:rsid w:val="00032BFF"/>
    <w:rsid w:val="00033D1A"/>
    <w:rsid w:val="00037FA5"/>
    <w:rsid w:val="000403C4"/>
    <w:rsid w:val="0004385A"/>
    <w:rsid w:val="0004634B"/>
    <w:rsid w:val="00046F42"/>
    <w:rsid w:val="000475DC"/>
    <w:rsid w:val="00055004"/>
    <w:rsid w:val="00061CD2"/>
    <w:rsid w:val="00062B1A"/>
    <w:rsid w:val="00065F02"/>
    <w:rsid w:val="000660F2"/>
    <w:rsid w:val="0006707E"/>
    <w:rsid w:val="00070631"/>
    <w:rsid w:val="00072F72"/>
    <w:rsid w:val="00076372"/>
    <w:rsid w:val="00085563"/>
    <w:rsid w:val="00085898"/>
    <w:rsid w:val="00093437"/>
    <w:rsid w:val="00097ED4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1BBD"/>
    <w:rsid w:val="000D2392"/>
    <w:rsid w:val="000D3517"/>
    <w:rsid w:val="000D4005"/>
    <w:rsid w:val="000D44CD"/>
    <w:rsid w:val="000D7137"/>
    <w:rsid w:val="000E042D"/>
    <w:rsid w:val="000E28CA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06A69"/>
    <w:rsid w:val="001106EE"/>
    <w:rsid w:val="001120E1"/>
    <w:rsid w:val="001138C1"/>
    <w:rsid w:val="00120854"/>
    <w:rsid w:val="00121E0E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01E"/>
    <w:rsid w:val="001632B5"/>
    <w:rsid w:val="00167C96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1D8E"/>
    <w:rsid w:val="001A2286"/>
    <w:rsid w:val="001A42EC"/>
    <w:rsid w:val="001A4C1A"/>
    <w:rsid w:val="001A4DEE"/>
    <w:rsid w:val="001A7131"/>
    <w:rsid w:val="001B60EE"/>
    <w:rsid w:val="001C7808"/>
    <w:rsid w:val="001C7C13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2EFC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065D"/>
    <w:rsid w:val="00264DF7"/>
    <w:rsid w:val="002708AE"/>
    <w:rsid w:val="00270A91"/>
    <w:rsid w:val="00273329"/>
    <w:rsid w:val="0027761F"/>
    <w:rsid w:val="00277DA7"/>
    <w:rsid w:val="0028027D"/>
    <w:rsid w:val="00281C39"/>
    <w:rsid w:val="002860B3"/>
    <w:rsid w:val="00290396"/>
    <w:rsid w:val="00292E90"/>
    <w:rsid w:val="00294BE2"/>
    <w:rsid w:val="002A1028"/>
    <w:rsid w:val="002A25C1"/>
    <w:rsid w:val="002A2624"/>
    <w:rsid w:val="002A296E"/>
    <w:rsid w:val="002A3A8E"/>
    <w:rsid w:val="002A6317"/>
    <w:rsid w:val="002B7D15"/>
    <w:rsid w:val="002B7F0F"/>
    <w:rsid w:val="002C363B"/>
    <w:rsid w:val="002C6125"/>
    <w:rsid w:val="002C77CF"/>
    <w:rsid w:val="002D01CB"/>
    <w:rsid w:val="002D2156"/>
    <w:rsid w:val="002E1748"/>
    <w:rsid w:val="002E3B03"/>
    <w:rsid w:val="002E666B"/>
    <w:rsid w:val="003000CB"/>
    <w:rsid w:val="0030283A"/>
    <w:rsid w:val="00302B62"/>
    <w:rsid w:val="003051B9"/>
    <w:rsid w:val="00305305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4C7F"/>
    <w:rsid w:val="00345CF0"/>
    <w:rsid w:val="00345E32"/>
    <w:rsid w:val="00347604"/>
    <w:rsid w:val="00347D5B"/>
    <w:rsid w:val="003516D9"/>
    <w:rsid w:val="00355EF4"/>
    <w:rsid w:val="00355F89"/>
    <w:rsid w:val="003669AC"/>
    <w:rsid w:val="0037188B"/>
    <w:rsid w:val="00374E1C"/>
    <w:rsid w:val="00381025"/>
    <w:rsid w:val="00384196"/>
    <w:rsid w:val="00384AB4"/>
    <w:rsid w:val="00385191"/>
    <w:rsid w:val="00387C43"/>
    <w:rsid w:val="003A1DD3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0DE"/>
    <w:rsid w:val="003B651E"/>
    <w:rsid w:val="003B7240"/>
    <w:rsid w:val="003C5CE3"/>
    <w:rsid w:val="003D76F2"/>
    <w:rsid w:val="003E26D3"/>
    <w:rsid w:val="003E673D"/>
    <w:rsid w:val="003E6766"/>
    <w:rsid w:val="003F2044"/>
    <w:rsid w:val="003F287F"/>
    <w:rsid w:val="003F394D"/>
    <w:rsid w:val="003F57FD"/>
    <w:rsid w:val="003F77D5"/>
    <w:rsid w:val="0040011C"/>
    <w:rsid w:val="004006DA"/>
    <w:rsid w:val="00403035"/>
    <w:rsid w:val="0040560C"/>
    <w:rsid w:val="0041017A"/>
    <w:rsid w:val="00411E75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0CE7"/>
    <w:rsid w:val="00463FBB"/>
    <w:rsid w:val="00472CCB"/>
    <w:rsid w:val="0047440C"/>
    <w:rsid w:val="00481B00"/>
    <w:rsid w:val="00481BA5"/>
    <w:rsid w:val="004873EC"/>
    <w:rsid w:val="00487562"/>
    <w:rsid w:val="00491B17"/>
    <w:rsid w:val="00494D2A"/>
    <w:rsid w:val="004967E2"/>
    <w:rsid w:val="00497D3D"/>
    <w:rsid w:val="004A286F"/>
    <w:rsid w:val="004A4A0E"/>
    <w:rsid w:val="004A516A"/>
    <w:rsid w:val="004A7F94"/>
    <w:rsid w:val="004B021A"/>
    <w:rsid w:val="004B0A1F"/>
    <w:rsid w:val="004B2B28"/>
    <w:rsid w:val="004B40E3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4F450D"/>
    <w:rsid w:val="005007A3"/>
    <w:rsid w:val="00501C2F"/>
    <w:rsid w:val="00503927"/>
    <w:rsid w:val="00503C44"/>
    <w:rsid w:val="005104E4"/>
    <w:rsid w:val="005155DA"/>
    <w:rsid w:val="00517460"/>
    <w:rsid w:val="005177AA"/>
    <w:rsid w:val="00522063"/>
    <w:rsid w:val="00522D64"/>
    <w:rsid w:val="005257FE"/>
    <w:rsid w:val="005261BC"/>
    <w:rsid w:val="00526F69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6465"/>
    <w:rsid w:val="005A77B5"/>
    <w:rsid w:val="005B0046"/>
    <w:rsid w:val="005B106B"/>
    <w:rsid w:val="005B373C"/>
    <w:rsid w:val="005B5B8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66021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D0894"/>
    <w:rsid w:val="006D5AB7"/>
    <w:rsid w:val="006D61D1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66F32"/>
    <w:rsid w:val="00777187"/>
    <w:rsid w:val="007811F8"/>
    <w:rsid w:val="00783FAB"/>
    <w:rsid w:val="007870D2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C0CBB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0551A"/>
    <w:rsid w:val="008100E7"/>
    <w:rsid w:val="00817110"/>
    <w:rsid w:val="00820083"/>
    <w:rsid w:val="0082560D"/>
    <w:rsid w:val="00826C55"/>
    <w:rsid w:val="00826F53"/>
    <w:rsid w:val="008271C4"/>
    <w:rsid w:val="008305CF"/>
    <w:rsid w:val="00832BF3"/>
    <w:rsid w:val="00834842"/>
    <w:rsid w:val="0083643E"/>
    <w:rsid w:val="0084222C"/>
    <w:rsid w:val="00843948"/>
    <w:rsid w:val="0084506F"/>
    <w:rsid w:val="008509FE"/>
    <w:rsid w:val="0085319A"/>
    <w:rsid w:val="008560DC"/>
    <w:rsid w:val="00862A11"/>
    <w:rsid w:val="00864B01"/>
    <w:rsid w:val="008706C8"/>
    <w:rsid w:val="00874415"/>
    <w:rsid w:val="00875AB9"/>
    <w:rsid w:val="00880902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C09E2"/>
    <w:rsid w:val="008C1A77"/>
    <w:rsid w:val="008D0061"/>
    <w:rsid w:val="008D1E0C"/>
    <w:rsid w:val="008D283A"/>
    <w:rsid w:val="008D73FE"/>
    <w:rsid w:val="008E2726"/>
    <w:rsid w:val="008E2769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FA9"/>
    <w:rsid w:val="00917197"/>
    <w:rsid w:val="00931167"/>
    <w:rsid w:val="00933CD8"/>
    <w:rsid w:val="00933DDC"/>
    <w:rsid w:val="00934B17"/>
    <w:rsid w:val="00936827"/>
    <w:rsid w:val="00946470"/>
    <w:rsid w:val="00953C25"/>
    <w:rsid w:val="0095421B"/>
    <w:rsid w:val="00954380"/>
    <w:rsid w:val="0095497E"/>
    <w:rsid w:val="009566C0"/>
    <w:rsid w:val="00956C48"/>
    <w:rsid w:val="00963294"/>
    <w:rsid w:val="00965FF8"/>
    <w:rsid w:val="00967AD7"/>
    <w:rsid w:val="00967EB8"/>
    <w:rsid w:val="00972A41"/>
    <w:rsid w:val="00972C4A"/>
    <w:rsid w:val="009773C2"/>
    <w:rsid w:val="0098012D"/>
    <w:rsid w:val="00981440"/>
    <w:rsid w:val="00983AC6"/>
    <w:rsid w:val="009845CE"/>
    <w:rsid w:val="00994B56"/>
    <w:rsid w:val="00994FA7"/>
    <w:rsid w:val="0099522F"/>
    <w:rsid w:val="00996BA2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4DBB"/>
    <w:rsid w:val="009F6AFE"/>
    <w:rsid w:val="009F721B"/>
    <w:rsid w:val="00A03256"/>
    <w:rsid w:val="00A04439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46F31"/>
    <w:rsid w:val="00A52480"/>
    <w:rsid w:val="00A54A7A"/>
    <w:rsid w:val="00A5658F"/>
    <w:rsid w:val="00A574B9"/>
    <w:rsid w:val="00A6394C"/>
    <w:rsid w:val="00A710C9"/>
    <w:rsid w:val="00A727EE"/>
    <w:rsid w:val="00A74FFA"/>
    <w:rsid w:val="00A75283"/>
    <w:rsid w:val="00A77871"/>
    <w:rsid w:val="00A8015D"/>
    <w:rsid w:val="00A82826"/>
    <w:rsid w:val="00A82FA2"/>
    <w:rsid w:val="00A93E80"/>
    <w:rsid w:val="00AA1521"/>
    <w:rsid w:val="00AA1E5C"/>
    <w:rsid w:val="00AA6A8B"/>
    <w:rsid w:val="00AB20E6"/>
    <w:rsid w:val="00AB2525"/>
    <w:rsid w:val="00AC271B"/>
    <w:rsid w:val="00AC2F51"/>
    <w:rsid w:val="00AC4867"/>
    <w:rsid w:val="00AC71BD"/>
    <w:rsid w:val="00AD2D96"/>
    <w:rsid w:val="00AD36CA"/>
    <w:rsid w:val="00AD3F8B"/>
    <w:rsid w:val="00AD5347"/>
    <w:rsid w:val="00AD54BA"/>
    <w:rsid w:val="00AE31AB"/>
    <w:rsid w:val="00AE4377"/>
    <w:rsid w:val="00AE7602"/>
    <w:rsid w:val="00AF0A02"/>
    <w:rsid w:val="00AF2DFA"/>
    <w:rsid w:val="00AF642B"/>
    <w:rsid w:val="00AF6DB9"/>
    <w:rsid w:val="00B0120E"/>
    <w:rsid w:val="00B01915"/>
    <w:rsid w:val="00B022AF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27FE4"/>
    <w:rsid w:val="00B34A28"/>
    <w:rsid w:val="00B34C72"/>
    <w:rsid w:val="00B35CCC"/>
    <w:rsid w:val="00B36450"/>
    <w:rsid w:val="00B41156"/>
    <w:rsid w:val="00B454B8"/>
    <w:rsid w:val="00B45574"/>
    <w:rsid w:val="00B51B71"/>
    <w:rsid w:val="00B544A3"/>
    <w:rsid w:val="00B559C8"/>
    <w:rsid w:val="00B60DD9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A18AC"/>
    <w:rsid w:val="00BB2C01"/>
    <w:rsid w:val="00BC27D1"/>
    <w:rsid w:val="00BC623C"/>
    <w:rsid w:val="00BD0B9A"/>
    <w:rsid w:val="00BD16EE"/>
    <w:rsid w:val="00BD17D1"/>
    <w:rsid w:val="00BD1F50"/>
    <w:rsid w:val="00BD66CF"/>
    <w:rsid w:val="00BE03BF"/>
    <w:rsid w:val="00BF0B5D"/>
    <w:rsid w:val="00BF1ADD"/>
    <w:rsid w:val="00C0170C"/>
    <w:rsid w:val="00C0510F"/>
    <w:rsid w:val="00C06805"/>
    <w:rsid w:val="00C16657"/>
    <w:rsid w:val="00C26675"/>
    <w:rsid w:val="00C30770"/>
    <w:rsid w:val="00C31D90"/>
    <w:rsid w:val="00C32FAE"/>
    <w:rsid w:val="00C346FD"/>
    <w:rsid w:val="00C35DE3"/>
    <w:rsid w:val="00C432B0"/>
    <w:rsid w:val="00C438AC"/>
    <w:rsid w:val="00C46212"/>
    <w:rsid w:val="00C46415"/>
    <w:rsid w:val="00C46FB8"/>
    <w:rsid w:val="00C53053"/>
    <w:rsid w:val="00C54931"/>
    <w:rsid w:val="00C629F3"/>
    <w:rsid w:val="00C66F84"/>
    <w:rsid w:val="00C72624"/>
    <w:rsid w:val="00C802F8"/>
    <w:rsid w:val="00C90DB9"/>
    <w:rsid w:val="00C90F92"/>
    <w:rsid w:val="00C91879"/>
    <w:rsid w:val="00C9287A"/>
    <w:rsid w:val="00C92F62"/>
    <w:rsid w:val="00C963B2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503D"/>
    <w:rsid w:val="00CC5512"/>
    <w:rsid w:val="00CC749B"/>
    <w:rsid w:val="00CD305B"/>
    <w:rsid w:val="00CD308E"/>
    <w:rsid w:val="00CD3195"/>
    <w:rsid w:val="00CD332B"/>
    <w:rsid w:val="00CD33B5"/>
    <w:rsid w:val="00CD3F81"/>
    <w:rsid w:val="00CD4C03"/>
    <w:rsid w:val="00CD56B9"/>
    <w:rsid w:val="00CD5E65"/>
    <w:rsid w:val="00CE15DC"/>
    <w:rsid w:val="00CE1F82"/>
    <w:rsid w:val="00CE2A68"/>
    <w:rsid w:val="00CE46B7"/>
    <w:rsid w:val="00CF06E6"/>
    <w:rsid w:val="00CF16E6"/>
    <w:rsid w:val="00CF23F6"/>
    <w:rsid w:val="00CF3B8A"/>
    <w:rsid w:val="00CF6A86"/>
    <w:rsid w:val="00CF7B0D"/>
    <w:rsid w:val="00D00F4E"/>
    <w:rsid w:val="00D0263E"/>
    <w:rsid w:val="00D032F6"/>
    <w:rsid w:val="00D040C8"/>
    <w:rsid w:val="00D17AB4"/>
    <w:rsid w:val="00D2040C"/>
    <w:rsid w:val="00D21DAB"/>
    <w:rsid w:val="00D225FE"/>
    <w:rsid w:val="00D30C7E"/>
    <w:rsid w:val="00D3114B"/>
    <w:rsid w:val="00D32114"/>
    <w:rsid w:val="00D32D07"/>
    <w:rsid w:val="00D337EA"/>
    <w:rsid w:val="00D40FFB"/>
    <w:rsid w:val="00D42C55"/>
    <w:rsid w:val="00D439A2"/>
    <w:rsid w:val="00D46F4C"/>
    <w:rsid w:val="00D46F73"/>
    <w:rsid w:val="00D510FF"/>
    <w:rsid w:val="00D516BE"/>
    <w:rsid w:val="00D54170"/>
    <w:rsid w:val="00D61565"/>
    <w:rsid w:val="00D6179A"/>
    <w:rsid w:val="00D646C3"/>
    <w:rsid w:val="00D64857"/>
    <w:rsid w:val="00D64CC4"/>
    <w:rsid w:val="00D65DAB"/>
    <w:rsid w:val="00D66089"/>
    <w:rsid w:val="00D8113D"/>
    <w:rsid w:val="00D81BC8"/>
    <w:rsid w:val="00D85A16"/>
    <w:rsid w:val="00D860C9"/>
    <w:rsid w:val="00D86F53"/>
    <w:rsid w:val="00D94910"/>
    <w:rsid w:val="00D96BB3"/>
    <w:rsid w:val="00D97A9B"/>
    <w:rsid w:val="00DA2160"/>
    <w:rsid w:val="00DA4E77"/>
    <w:rsid w:val="00DB38BD"/>
    <w:rsid w:val="00DB3DE4"/>
    <w:rsid w:val="00DB46F1"/>
    <w:rsid w:val="00DC01D0"/>
    <w:rsid w:val="00DC052F"/>
    <w:rsid w:val="00DD35CD"/>
    <w:rsid w:val="00DD5652"/>
    <w:rsid w:val="00DE1CDC"/>
    <w:rsid w:val="00DE2DDA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27DEE"/>
    <w:rsid w:val="00E32ED8"/>
    <w:rsid w:val="00E339C3"/>
    <w:rsid w:val="00E341E4"/>
    <w:rsid w:val="00E3657C"/>
    <w:rsid w:val="00E37130"/>
    <w:rsid w:val="00E40278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3791"/>
    <w:rsid w:val="00E85D13"/>
    <w:rsid w:val="00E871D4"/>
    <w:rsid w:val="00E87385"/>
    <w:rsid w:val="00E87FDB"/>
    <w:rsid w:val="00E96C7C"/>
    <w:rsid w:val="00E97316"/>
    <w:rsid w:val="00EA1617"/>
    <w:rsid w:val="00EA277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45086"/>
    <w:rsid w:val="00F537B8"/>
    <w:rsid w:val="00F54E0B"/>
    <w:rsid w:val="00F55557"/>
    <w:rsid w:val="00F5644C"/>
    <w:rsid w:val="00F6351B"/>
    <w:rsid w:val="00F63986"/>
    <w:rsid w:val="00F64E83"/>
    <w:rsid w:val="00F65629"/>
    <w:rsid w:val="00F663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C7A22C"/>
  <w15:docId w15:val="{504B7695-4F4F-4D65-B864-0A3F91FA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DAE0F-C3D1-4367-8DC8-23ABD24F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735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2022-06-16T09:41:00Z</cp:lastPrinted>
  <dcterms:created xsi:type="dcterms:W3CDTF">2022-06-17T07:14:00Z</dcterms:created>
  <dcterms:modified xsi:type="dcterms:W3CDTF">2022-06-17T07:14:00Z</dcterms:modified>
</cp:coreProperties>
</file>