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7512F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30.12.2022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3427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3302FD" w:rsidRDefault="003302FD" w:rsidP="00DA4D9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</w:t>
      </w:r>
      <w:r w:rsidRPr="00701856">
        <w:rPr>
          <w:sz w:val="28"/>
          <w:szCs w:val="28"/>
          <w:lang w:val="ru-RU"/>
        </w:rPr>
        <w:t xml:space="preserve">с </w:t>
      </w:r>
      <w:r w:rsidR="004D4B3B">
        <w:rPr>
          <w:sz w:val="28"/>
          <w:szCs w:val="28"/>
          <w:lang w:val="ru-RU"/>
        </w:rPr>
        <w:t>решениями Липецкого городского Совета депутатов от 2</w:t>
      </w:r>
      <w:r w:rsidR="0088089E">
        <w:rPr>
          <w:sz w:val="28"/>
          <w:szCs w:val="28"/>
          <w:lang w:val="ru-RU"/>
        </w:rPr>
        <w:t>2</w:t>
      </w:r>
      <w:r w:rsidR="004D4B3B">
        <w:rPr>
          <w:sz w:val="28"/>
          <w:szCs w:val="28"/>
          <w:lang w:val="ru-RU"/>
        </w:rPr>
        <w:t>.</w:t>
      </w:r>
      <w:r w:rsidR="0088089E">
        <w:rPr>
          <w:sz w:val="28"/>
          <w:szCs w:val="28"/>
          <w:lang w:val="ru-RU"/>
        </w:rPr>
        <w:t>11</w:t>
      </w:r>
      <w:r w:rsidR="004D4B3B">
        <w:rPr>
          <w:sz w:val="28"/>
          <w:szCs w:val="28"/>
          <w:lang w:val="ru-RU"/>
        </w:rPr>
        <w:t xml:space="preserve">.2022 № </w:t>
      </w:r>
      <w:r w:rsidR="0088089E">
        <w:rPr>
          <w:sz w:val="28"/>
          <w:szCs w:val="28"/>
          <w:lang w:val="ru-RU"/>
        </w:rPr>
        <w:t>41</w:t>
      </w:r>
      <w:r w:rsidR="004D4B3B">
        <w:rPr>
          <w:sz w:val="28"/>
          <w:szCs w:val="28"/>
          <w:lang w:val="ru-RU"/>
        </w:rPr>
        <w:t>5</w:t>
      </w:r>
      <w:r w:rsidR="00477CC6">
        <w:rPr>
          <w:sz w:val="28"/>
          <w:szCs w:val="28"/>
          <w:lang w:val="ru-RU"/>
        </w:rPr>
        <w:t xml:space="preserve">, от 27.12.2022 № </w:t>
      </w:r>
      <w:r w:rsidR="009862A9">
        <w:rPr>
          <w:sz w:val="28"/>
          <w:szCs w:val="28"/>
          <w:lang w:val="ru-RU"/>
        </w:rPr>
        <w:t>443</w:t>
      </w:r>
      <w:r w:rsidR="004D4B3B">
        <w:rPr>
          <w:sz w:val="28"/>
          <w:szCs w:val="28"/>
          <w:lang w:val="ru-RU"/>
        </w:rPr>
        <w:t xml:space="preserve"> </w:t>
      </w:r>
      <w:r w:rsidR="004D4B3B" w:rsidRPr="00070FD7">
        <w:rPr>
          <w:sz w:val="28"/>
          <w:szCs w:val="28"/>
          <w:lang w:val="ru-RU"/>
        </w:rPr>
        <w:t xml:space="preserve">«О </w:t>
      </w:r>
      <w:r w:rsidR="004D4B3B">
        <w:rPr>
          <w:sz w:val="28"/>
          <w:szCs w:val="28"/>
          <w:lang w:val="ru-RU"/>
        </w:rPr>
        <w:t xml:space="preserve">внесении изменений в </w:t>
      </w:r>
      <w:r w:rsidR="004D4B3B" w:rsidRPr="00070FD7">
        <w:rPr>
          <w:sz w:val="28"/>
          <w:szCs w:val="28"/>
          <w:lang w:val="ru-RU"/>
        </w:rPr>
        <w:t>Бюджет города Липецка на 202</w:t>
      </w:r>
      <w:r w:rsidR="004D4B3B">
        <w:rPr>
          <w:sz w:val="28"/>
          <w:szCs w:val="28"/>
          <w:lang w:val="ru-RU"/>
        </w:rPr>
        <w:t>2</w:t>
      </w:r>
      <w:r w:rsidR="004D4B3B" w:rsidRPr="00070FD7">
        <w:rPr>
          <w:sz w:val="28"/>
          <w:szCs w:val="28"/>
          <w:lang w:val="ru-RU"/>
        </w:rPr>
        <w:t xml:space="preserve"> год и на плановый период</w:t>
      </w:r>
      <w:r w:rsidR="004D4B3B">
        <w:rPr>
          <w:sz w:val="28"/>
          <w:szCs w:val="28"/>
          <w:lang w:val="ru-RU"/>
        </w:rPr>
        <w:t xml:space="preserve"> 2023 и 2024 годов»</w:t>
      </w:r>
      <w:r w:rsidR="008808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администрация города</w:t>
      </w: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B5603C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 xml:space="preserve">Внести в постановление администрации города Липецка от 14.10.2016                 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(в редакции постановлений от 14.04.2017 № 568, от 12.09.2017 № 1777, от 28.02.2018 № 276, от 04.04.2018 № 479, от 07.09.2018 № 1584, от 17.10.2018 </w:t>
      </w:r>
      <w:r w:rsidR="0067638A" w:rsidRPr="00B5603C">
        <w:rPr>
          <w:sz w:val="28"/>
          <w:szCs w:val="28"/>
          <w:lang w:val="ru-RU"/>
        </w:rPr>
        <w:t xml:space="preserve">    </w:t>
      </w:r>
      <w:r w:rsidRPr="00B5603C">
        <w:rPr>
          <w:sz w:val="28"/>
          <w:szCs w:val="28"/>
          <w:lang w:val="ru-RU"/>
        </w:rPr>
        <w:t>№ 1890, от 27.12.2018 № 2450, от 04.03.2019 № 290, от 30.04.2019 № 801, от 11.10.2019 № 2001, от 26.12.2019 № 2510, от 03.03.2020 № 262, от 30.12.2020</w:t>
      </w:r>
      <w:r w:rsidR="00B5603C" w:rsidRPr="00B5603C">
        <w:rPr>
          <w:sz w:val="28"/>
          <w:szCs w:val="28"/>
          <w:lang w:val="ru-RU"/>
        </w:rPr>
        <w:t xml:space="preserve">       </w:t>
      </w:r>
      <w:r w:rsidRPr="00B5603C">
        <w:rPr>
          <w:sz w:val="28"/>
          <w:szCs w:val="28"/>
          <w:lang w:val="ru-RU"/>
        </w:rPr>
        <w:t xml:space="preserve"> № 2580, от 05.02.2021 № 132, от 01.06.2021 № 975, от 27.12.2021 № 2955, от 30.12.2021 № 3051</w:t>
      </w:r>
      <w:r w:rsidR="00530C5E" w:rsidRPr="00B5603C">
        <w:rPr>
          <w:sz w:val="28"/>
          <w:szCs w:val="28"/>
          <w:lang w:val="ru-RU"/>
        </w:rPr>
        <w:t>, от 28.03.2022 № 651</w:t>
      </w:r>
      <w:r w:rsidR="00CD75DB" w:rsidRPr="00B5603C">
        <w:rPr>
          <w:sz w:val="28"/>
          <w:szCs w:val="28"/>
          <w:lang w:val="ru-RU"/>
        </w:rPr>
        <w:t>, от 03.06.2022 № 1155</w:t>
      </w:r>
      <w:r w:rsidR="0088089E">
        <w:rPr>
          <w:sz w:val="28"/>
          <w:szCs w:val="28"/>
          <w:lang w:val="ru-RU"/>
        </w:rPr>
        <w:t>, от 27.10.2022    № 2483</w:t>
      </w:r>
      <w:r w:rsidR="00CD75DB" w:rsidRPr="00B5603C">
        <w:rPr>
          <w:sz w:val="28"/>
          <w:szCs w:val="28"/>
          <w:lang w:val="ru-RU"/>
        </w:rPr>
        <w:t>)</w:t>
      </w:r>
      <w:r w:rsidRPr="00B5603C">
        <w:rPr>
          <w:sz w:val="28"/>
          <w:szCs w:val="28"/>
          <w:lang w:val="ru-RU"/>
        </w:rPr>
        <w:t xml:space="preserve"> следующие изменения:</w:t>
      </w:r>
    </w:p>
    <w:p w:rsidR="003302FD" w:rsidRPr="00B5603C" w:rsidRDefault="003302FD" w:rsidP="00B5603C">
      <w:pPr>
        <w:pStyle w:val="ac"/>
        <w:numPr>
          <w:ilvl w:val="0"/>
          <w:numId w:val="15"/>
        </w:numPr>
        <w:tabs>
          <w:tab w:val="left" w:pos="1418"/>
        </w:tabs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>В приложении к постановлению:</w:t>
      </w:r>
    </w:p>
    <w:p w:rsidR="003302FD" w:rsidRPr="00AE4033" w:rsidRDefault="003302FD" w:rsidP="0088089E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B5603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</w:t>
      </w:r>
      <w:r w:rsidR="0088089E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7512F2" w:rsidTr="00B5603C">
        <w:trPr>
          <w:trHeight w:val="2826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575D74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88089E">
              <w:rPr>
                <w:sz w:val="24"/>
                <w:szCs w:val="24"/>
                <w:lang w:val="ru-RU"/>
              </w:rPr>
              <w:t>30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57078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57078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 год – 57078,0 тыс. рублей</w:t>
            </w:r>
          </w:p>
          <w:p w:rsidR="003302FD" w:rsidRDefault="003302FD" w:rsidP="008808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 49</w:t>
            </w:r>
            <w:r w:rsidR="0088089E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>87</w:t>
            </w:r>
            <w:r w:rsidR="00A576BF">
              <w:rPr>
                <w:sz w:val="24"/>
                <w:szCs w:val="24"/>
                <w:lang w:val="ru-RU"/>
              </w:rPr>
              <w:t>5,</w:t>
            </w:r>
            <w:r w:rsidR="00477CC6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575D74" w:rsidRPr="00575D74" w:rsidRDefault="00575D74" w:rsidP="0088089E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ED1B8C" w:rsidRPr="003867F3" w:rsidRDefault="00ED1B8C" w:rsidP="00B5603C">
      <w:pPr>
        <w:ind w:firstLine="709"/>
        <w:contextualSpacing/>
        <w:jc w:val="both"/>
        <w:rPr>
          <w:lang w:val="ru-RU"/>
        </w:rPr>
      </w:pPr>
    </w:p>
    <w:p w:rsidR="003302FD" w:rsidRDefault="003302FD" w:rsidP="0088089E">
      <w:pPr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В </w:t>
      </w:r>
      <w:r>
        <w:rPr>
          <w:rFonts w:ascii="Times New Roman CYR" w:hAnsi="Times New Roman CYR"/>
          <w:sz w:val="28"/>
          <w:szCs w:val="28"/>
          <w:lang w:val="ru-RU"/>
        </w:rPr>
        <w:t>разделе 5</w:t>
      </w:r>
      <w:r w:rsidR="00ED1B8C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>
        <w:rPr>
          <w:rFonts w:ascii="Times New Roman CYR" w:hAnsi="Times New Roman CYR"/>
          <w:sz w:val="28"/>
          <w:szCs w:val="28"/>
          <w:lang w:val="ru-RU"/>
        </w:rPr>
        <w:t xml:space="preserve"> таблицу «</w:t>
      </w:r>
      <w:r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3302FD" w:rsidRPr="003867F3" w:rsidRDefault="003302FD" w:rsidP="00ED1B8C">
      <w:pPr>
        <w:spacing w:before="240" w:after="240"/>
        <w:ind w:firstLine="709"/>
        <w:contextualSpacing/>
        <w:jc w:val="both"/>
        <w:rPr>
          <w:lang w:val="ru-RU"/>
        </w:rPr>
      </w:pP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867F3" w:rsidRPr="003867F3" w:rsidRDefault="003867F3" w:rsidP="003302FD">
      <w:pPr>
        <w:ind w:firstLine="709"/>
        <w:jc w:val="center"/>
        <w:rPr>
          <w:sz w:val="16"/>
          <w:szCs w:val="16"/>
          <w:lang w:val="ru-RU"/>
        </w:rPr>
      </w:pPr>
    </w:p>
    <w:tbl>
      <w:tblPr>
        <w:tblW w:w="98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43"/>
        <w:gridCol w:w="1038"/>
        <w:gridCol w:w="674"/>
        <w:gridCol w:w="670"/>
        <w:gridCol w:w="670"/>
        <w:gridCol w:w="679"/>
        <w:gridCol w:w="670"/>
        <w:gridCol w:w="670"/>
        <w:gridCol w:w="670"/>
        <w:gridCol w:w="670"/>
        <w:gridCol w:w="670"/>
        <w:gridCol w:w="670"/>
      </w:tblGrid>
      <w:tr w:rsidR="00D96A71" w:rsidRPr="007512F2" w:rsidTr="0037153F">
        <w:trPr>
          <w:trHeight w:val="7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038" w:type="dxa"/>
            <w:vMerge w:val="restart"/>
            <w:shd w:val="clear" w:color="auto" w:fill="auto"/>
            <w:vAlign w:val="center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674" w:type="dxa"/>
            <w:vMerge w:val="restart"/>
            <w:shd w:val="clear" w:color="auto" w:fill="auto"/>
            <w:vAlign w:val="center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6039" w:type="dxa"/>
            <w:gridSpan w:val="9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D96A71" w:rsidRPr="0046577E" w:rsidTr="0037153F">
        <w:trPr>
          <w:trHeight w:val="232"/>
        </w:trPr>
        <w:tc>
          <w:tcPr>
            <w:tcW w:w="538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2020 </w:t>
            </w:r>
            <w:r w:rsidRPr="0046577E">
              <w:rPr>
                <w:lang w:val="ru-RU"/>
              </w:rPr>
              <w:t>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</w:tr>
      <w:tr w:rsidR="00D96A71" w:rsidRPr="0046577E" w:rsidTr="0037153F">
        <w:trPr>
          <w:trHeight w:val="261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038" w:type="dxa"/>
            <w:shd w:val="clear" w:color="auto" w:fill="auto"/>
          </w:tcPr>
          <w:p w:rsidR="003302FD" w:rsidRPr="0046577E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D96A71" w:rsidRPr="0046577E" w:rsidTr="0037153F">
        <w:trPr>
          <w:trHeight w:val="70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3302FD" w:rsidRDefault="003302FD" w:rsidP="003867F3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граждан»</w:t>
            </w:r>
          </w:p>
          <w:p w:rsidR="00575D74" w:rsidRPr="00575D74" w:rsidRDefault="00575D74" w:rsidP="003867F3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vMerge w:val="restart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>
              <w:rPr>
                <w:sz w:val="18"/>
                <w:szCs w:val="18"/>
                <w:lang w:val="ru-RU"/>
              </w:rPr>
              <w:t>5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670" w:type="dxa"/>
          </w:tcPr>
          <w:p w:rsidR="003302FD" w:rsidRPr="00F357A7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670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</w:tr>
      <w:tr w:rsidR="00D96A71" w:rsidRPr="0046577E" w:rsidTr="0037153F">
        <w:trPr>
          <w:trHeight w:val="699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543" w:type="dxa"/>
            <w:shd w:val="clear" w:color="auto" w:fill="auto"/>
          </w:tcPr>
          <w:p w:rsidR="003302FD" w:rsidRDefault="003302FD" w:rsidP="00E3611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</w:t>
            </w:r>
            <w:r w:rsidRPr="0046577E">
              <w:rPr>
                <w:rFonts w:eastAsia="Calibri"/>
                <w:lang w:val="ru-RU" w:eastAsia="en-US"/>
              </w:rPr>
              <w:lastRenderedPageBreak/>
              <w:t>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575D74" w:rsidRPr="00575D74" w:rsidRDefault="00575D74" w:rsidP="00E36113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:rsidR="003302FD" w:rsidRPr="0046577E" w:rsidRDefault="003302FD" w:rsidP="0037153F">
            <w:pPr>
              <w:ind w:left="-62" w:right="-73"/>
              <w:jc w:val="both"/>
              <w:rPr>
                <w:b/>
                <w:lang w:val="ru-RU"/>
              </w:rPr>
            </w:pP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>
              <w:rPr>
                <w:sz w:val="18"/>
                <w:szCs w:val="18"/>
                <w:lang w:val="ru-RU"/>
              </w:rPr>
              <w:t>5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670" w:type="dxa"/>
          </w:tcPr>
          <w:p w:rsidR="003302FD" w:rsidRPr="00F357A7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670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</w:tr>
      <w:tr w:rsidR="00D96A71" w:rsidRPr="0046577E" w:rsidTr="0037153F">
        <w:trPr>
          <w:trHeight w:val="389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1.1.1.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670" w:type="dxa"/>
          </w:tcPr>
          <w:p w:rsidR="003302FD" w:rsidRPr="006015C8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670" w:type="dxa"/>
          </w:tcPr>
          <w:p w:rsidR="003302FD" w:rsidRPr="00B7698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670" w:type="dxa"/>
          </w:tcPr>
          <w:p w:rsidR="00B04C18" w:rsidRPr="00B04C18" w:rsidRDefault="00B04C18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04C18">
              <w:rPr>
                <w:rFonts w:eastAsia="Calibri"/>
                <w:sz w:val="18"/>
                <w:szCs w:val="18"/>
                <w:lang w:val="ru-RU" w:eastAsia="en-US"/>
              </w:rPr>
              <w:t>457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44</w:t>
            </w:r>
            <w:r w:rsidRPr="00B04C18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8</w:t>
            </w:r>
          </w:p>
          <w:p w:rsidR="003302FD" w:rsidRPr="00B04C18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highlight w:val="yellow"/>
                <w:lang w:val="ru-RU" w:eastAsia="en-US"/>
              </w:rPr>
            </w:pP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  <w:tc>
          <w:tcPr>
            <w:tcW w:w="670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</w:tr>
      <w:tr w:rsidR="00D96A71" w:rsidRPr="0046577E" w:rsidTr="0037153F">
        <w:trPr>
          <w:trHeight w:val="610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575D74" w:rsidRPr="0002288A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670" w:type="dxa"/>
          </w:tcPr>
          <w:p w:rsidR="003302FD" w:rsidRPr="00AC1F37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670" w:type="dxa"/>
          </w:tcPr>
          <w:p w:rsidR="003302FD" w:rsidRPr="00B7698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670" w:type="dxa"/>
          </w:tcPr>
          <w:p w:rsidR="003302FD" w:rsidRPr="00AC1F37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</w:tr>
      <w:tr w:rsidR="00D96A71" w:rsidRPr="0046577E" w:rsidTr="0037153F">
        <w:trPr>
          <w:trHeight w:val="636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670" w:type="dxa"/>
          </w:tcPr>
          <w:p w:rsidR="003302FD" w:rsidRPr="00AC1F37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1F37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670" w:type="dxa"/>
          </w:tcPr>
          <w:p w:rsidR="003302FD" w:rsidRPr="00B7698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670" w:type="dxa"/>
          </w:tcPr>
          <w:p w:rsidR="003302FD" w:rsidRPr="00AC1F37" w:rsidRDefault="00B04C18" w:rsidP="00B04C1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15083,7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  <w:tc>
          <w:tcPr>
            <w:tcW w:w="670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</w:tr>
      <w:tr w:rsidR="00D96A71" w:rsidRPr="0046577E" w:rsidTr="0037153F">
        <w:trPr>
          <w:trHeight w:val="636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670" w:type="dxa"/>
          </w:tcPr>
          <w:p w:rsidR="003302FD" w:rsidRPr="00AC1F37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670" w:type="dxa"/>
          </w:tcPr>
          <w:p w:rsidR="003302FD" w:rsidRPr="00B7698D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670" w:type="dxa"/>
          </w:tcPr>
          <w:p w:rsidR="003302FD" w:rsidRPr="00AC1F37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28,6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28,0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28,0</w:t>
            </w:r>
          </w:p>
        </w:tc>
        <w:tc>
          <w:tcPr>
            <w:tcW w:w="670" w:type="dxa"/>
          </w:tcPr>
          <w:p w:rsidR="003302FD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28,0</w:t>
            </w:r>
          </w:p>
        </w:tc>
      </w:tr>
    </w:tbl>
    <w:p w:rsidR="003302FD" w:rsidRPr="00761D2D" w:rsidRDefault="003302FD" w:rsidP="003302FD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1.3. Раздел 6. «Ресурсное обеспе</w:t>
      </w:r>
      <w:r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3302FD" w:rsidRPr="00761D2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  <w:r>
        <w:rPr>
          <w:sz w:val="28"/>
          <w:szCs w:val="28"/>
          <w:lang w:val="ru-RU"/>
        </w:rPr>
        <w:t>.</w:t>
      </w: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</w:t>
      </w:r>
      <w:r w:rsidR="00ED1B8C">
        <w:rPr>
          <w:sz w:val="28"/>
          <w:szCs w:val="28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302FD" w:rsidRDefault="003302FD" w:rsidP="00575D74">
      <w:pPr>
        <w:jc w:val="both"/>
        <w:rPr>
          <w:sz w:val="28"/>
          <w:szCs w:val="28"/>
          <w:lang w:val="ru-RU"/>
        </w:rPr>
      </w:pPr>
    </w:p>
    <w:p w:rsidR="00575D74" w:rsidRPr="00575D74" w:rsidRDefault="00575D74" w:rsidP="00575D74">
      <w:pPr>
        <w:jc w:val="both"/>
        <w:rPr>
          <w:sz w:val="10"/>
          <w:szCs w:val="10"/>
          <w:lang w:val="ru-RU"/>
        </w:rPr>
      </w:pPr>
    </w:p>
    <w:tbl>
      <w:tblPr>
        <w:tblpPr w:leftFromText="180" w:rightFromText="180" w:vertAnchor="text" w:horzAnchor="margin" w:tblpY="1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814"/>
        <w:gridCol w:w="124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3302FD" w:rsidRPr="00974107" w:rsidTr="00ED1B8C">
        <w:trPr>
          <w:trHeight w:val="217"/>
        </w:trPr>
        <w:tc>
          <w:tcPr>
            <w:tcW w:w="387" w:type="dxa"/>
            <w:vMerge w:val="restart"/>
          </w:tcPr>
          <w:p w:rsidR="003302FD" w:rsidRPr="00974107" w:rsidRDefault="003302FD" w:rsidP="0060346F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451" w:type="dxa"/>
            <w:vMerge w:val="restart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567" w:type="dxa"/>
            <w:gridSpan w:val="9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3302FD" w:rsidRPr="00974107" w:rsidTr="00ED1B8C">
        <w:trPr>
          <w:trHeight w:val="227"/>
        </w:trPr>
        <w:tc>
          <w:tcPr>
            <w:tcW w:w="387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451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2017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2018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2019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2020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2021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2022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2023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2024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567" w:type="dxa"/>
          </w:tcPr>
          <w:p w:rsidR="003302FD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2025г</w:t>
            </w:r>
          </w:p>
        </w:tc>
      </w:tr>
      <w:tr w:rsidR="003302FD" w:rsidRPr="00974107" w:rsidTr="00ED1B8C">
        <w:trPr>
          <w:trHeight w:val="208"/>
        </w:trPr>
        <w:tc>
          <w:tcPr>
            <w:tcW w:w="38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451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92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567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12</w:t>
            </w:r>
          </w:p>
        </w:tc>
      </w:tr>
      <w:tr w:rsidR="003302FD" w:rsidRPr="00974107" w:rsidTr="00ED1B8C">
        <w:trPr>
          <w:trHeight w:val="626"/>
        </w:trPr>
        <w:tc>
          <w:tcPr>
            <w:tcW w:w="387" w:type="dxa"/>
            <w:vMerge w:val="restart"/>
            <w:shd w:val="clear" w:color="auto" w:fill="auto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3302FD" w:rsidRPr="00AE4033" w:rsidRDefault="003302FD" w:rsidP="00575D74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92" w:type="dxa"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567" w:type="dxa"/>
          </w:tcPr>
          <w:p w:rsidR="003302FD" w:rsidRPr="00F357A7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 w:rsidR="00B04C18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</w:tr>
      <w:tr w:rsidR="003302FD" w:rsidRPr="00974107" w:rsidTr="00ED1B8C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3302FD" w:rsidRPr="00974107" w:rsidRDefault="003302FD" w:rsidP="0060346F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567" w:type="dxa"/>
          </w:tcPr>
          <w:p w:rsidR="003302FD" w:rsidRPr="00F357A7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Pr="0046577E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Default="003302FD" w:rsidP="00371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</w:tr>
      <w:tr w:rsidR="003302FD" w:rsidRPr="00974107" w:rsidTr="00ED1B8C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3302FD" w:rsidRPr="00AE4033" w:rsidRDefault="003302FD" w:rsidP="00575D74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AE4033">
              <w:rPr>
                <w:rFonts w:eastAsia="Calibri"/>
                <w:lang w:val="ru-RU" w:eastAsia="en-US"/>
              </w:rPr>
              <w:t xml:space="preserve">Подпрограмма </w:t>
            </w:r>
            <w:r w:rsidRPr="00AE4033">
              <w:rPr>
                <w:lang w:val="ru-RU"/>
              </w:rPr>
              <w:t>«</w:t>
            </w:r>
            <w:r w:rsidRPr="00AE4033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92" w:type="dxa"/>
            <w:shd w:val="clear" w:color="auto" w:fill="auto"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567" w:type="dxa"/>
          </w:tcPr>
          <w:p w:rsidR="003302FD" w:rsidRPr="00F357A7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  <w:tc>
          <w:tcPr>
            <w:tcW w:w="567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</w:tr>
      <w:tr w:rsidR="003302FD" w:rsidRPr="00974107" w:rsidTr="00ED1B8C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567" w:type="dxa"/>
          </w:tcPr>
          <w:p w:rsidR="003302FD" w:rsidRPr="00F357A7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E36113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A576BF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 w:rsidR="00E36113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Pr="0046577E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  <w:tc>
          <w:tcPr>
            <w:tcW w:w="567" w:type="dxa"/>
          </w:tcPr>
          <w:p w:rsidR="003302FD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</w:t>
            </w:r>
          </w:p>
        </w:tc>
      </w:tr>
    </w:tbl>
    <w:p w:rsidR="003302FD" w:rsidRPr="006C3BCB" w:rsidRDefault="003302FD" w:rsidP="00E36113">
      <w:pPr>
        <w:pStyle w:val="ac"/>
        <w:numPr>
          <w:ilvl w:val="0"/>
          <w:numId w:val="15"/>
        </w:numPr>
        <w:spacing w:before="240"/>
        <w:ind w:left="0" w:firstLine="720"/>
        <w:jc w:val="both"/>
        <w:rPr>
          <w:sz w:val="28"/>
          <w:szCs w:val="28"/>
          <w:lang w:val="ru-RU"/>
        </w:rPr>
      </w:pPr>
      <w:r w:rsidRPr="006C3BCB">
        <w:rPr>
          <w:sz w:val="28"/>
          <w:szCs w:val="28"/>
          <w:lang w:val="ru-RU"/>
        </w:rPr>
        <w:t>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3302FD" w:rsidRPr="006C3BCB" w:rsidRDefault="003302FD" w:rsidP="006C3BCB">
      <w:pPr>
        <w:ind w:firstLine="709"/>
        <w:jc w:val="both"/>
        <w:rPr>
          <w:sz w:val="28"/>
          <w:szCs w:val="28"/>
          <w:lang w:val="ru-RU"/>
        </w:rPr>
      </w:pPr>
      <w:r w:rsidRPr="00D659DC">
        <w:rPr>
          <w:sz w:val="28"/>
          <w:szCs w:val="28"/>
          <w:lang w:val="ru-RU"/>
        </w:rPr>
        <w:t>2.1. В разделе 1. «Паспорт подпрограммы «Обеспечение безопасности</w:t>
      </w:r>
      <w:r w:rsidRPr="00761D2D">
        <w:rPr>
          <w:sz w:val="28"/>
          <w:szCs w:val="28"/>
          <w:lang w:val="ru-RU"/>
        </w:rPr>
        <w:t xml:space="preserve">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7512F2" w:rsidTr="0060346F">
        <w:trPr>
          <w:trHeight w:val="135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 xml:space="preserve">с </w:t>
            </w:r>
            <w:r w:rsidRPr="00623EA3">
              <w:rPr>
                <w:sz w:val="24"/>
                <w:szCs w:val="24"/>
                <w:lang w:val="ru-RU"/>
              </w:rPr>
              <w:lastRenderedPageBreak/>
              <w:t>разбивкой по годам</w:t>
            </w: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>2019 год – 55577,0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E36113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57078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57078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 год – 57078,0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E36113">
              <w:rPr>
                <w:sz w:val="24"/>
                <w:szCs w:val="24"/>
                <w:lang w:val="ru-RU"/>
              </w:rPr>
              <w:t>4998</w:t>
            </w:r>
            <w:r w:rsidR="00A576BF">
              <w:rPr>
                <w:sz w:val="24"/>
                <w:szCs w:val="24"/>
                <w:lang w:val="ru-RU"/>
              </w:rPr>
              <w:t>75</w:t>
            </w:r>
            <w:r w:rsidR="00E36113"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6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рублей»</w:t>
            </w:r>
          </w:p>
          <w:p w:rsidR="003302FD" w:rsidRPr="00AE4033" w:rsidRDefault="003302FD" w:rsidP="0060346F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3302FD" w:rsidRDefault="003302FD" w:rsidP="003302FD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2.2. Раздел 6. «Ресурсное обеспечение подпрограммы» изложить в следующей редакции:</w:t>
      </w:r>
    </w:p>
    <w:p w:rsidR="003302FD" w:rsidRDefault="003302FD" w:rsidP="003302F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302FD" w:rsidRDefault="003302FD" w:rsidP="003302F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5F7005">
        <w:rPr>
          <w:sz w:val="28"/>
          <w:szCs w:val="28"/>
          <w:lang w:val="ru-RU"/>
        </w:rPr>
        <w:t>всего 49</w:t>
      </w:r>
      <w:r w:rsidR="00E36113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8</w:t>
      </w:r>
      <w:r w:rsidR="00A576BF">
        <w:rPr>
          <w:sz w:val="28"/>
          <w:szCs w:val="28"/>
          <w:lang w:val="ru-RU"/>
        </w:rPr>
        <w:t>75</w:t>
      </w:r>
      <w:r>
        <w:rPr>
          <w:sz w:val="28"/>
          <w:szCs w:val="28"/>
          <w:lang w:val="ru-RU"/>
        </w:rPr>
        <w:t>,</w:t>
      </w:r>
      <w:r w:rsidR="00477CC6">
        <w:rPr>
          <w:sz w:val="28"/>
          <w:szCs w:val="28"/>
          <w:lang w:val="ru-RU"/>
        </w:rPr>
        <w:t>6</w:t>
      </w:r>
      <w:r w:rsidRPr="005F7005">
        <w:rPr>
          <w:sz w:val="28"/>
          <w:szCs w:val="28"/>
          <w:lang w:val="ru-RU"/>
        </w:rPr>
        <w:t xml:space="preserve"> тыс. рублей, в т.ч.: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2017 год – 48705,0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2018 год – 46376,7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2019 год – 55577,0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2020 год – 57099,4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2021 год – 57854,4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6</w:t>
      </w:r>
      <w:r w:rsidR="00E36113">
        <w:rPr>
          <w:sz w:val="28"/>
          <w:szCs w:val="28"/>
          <w:lang w:val="ru-RU"/>
        </w:rPr>
        <w:t>30</w:t>
      </w:r>
      <w:r w:rsidR="00A576BF">
        <w:rPr>
          <w:sz w:val="28"/>
          <w:szCs w:val="28"/>
          <w:lang w:val="ru-RU"/>
        </w:rPr>
        <w:t>29</w:t>
      </w:r>
      <w:r>
        <w:rPr>
          <w:sz w:val="28"/>
          <w:szCs w:val="28"/>
          <w:lang w:val="ru-RU"/>
        </w:rPr>
        <w:t>,</w:t>
      </w:r>
      <w:r w:rsidR="00477CC6">
        <w:rPr>
          <w:sz w:val="28"/>
          <w:szCs w:val="28"/>
          <w:lang w:val="ru-RU"/>
        </w:rPr>
        <w:t>1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2023 год – 570</w:t>
      </w:r>
      <w:r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>8,0 тыс. рублей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2024 год – 570</w:t>
      </w:r>
      <w:r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>8,0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2025 год – 57078,0 тыс. рублей.»</w:t>
      </w:r>
    </w:p>
    <w:p w:rsidR="003302FD" w:rsidRDefault="003302FD" w:rsidP="003302FD">
      <w:pPr>
        <w:rPr>
          <w:sz w:val="28"/>
          <w:szCs w:val="28"/>
          <w:lang w:val="ru-RU"/>
        </w:rPr>
      </w:pPr>
    </w:p>
    <w:p w:rsidR="001E63F2" w:rsidRDefault="001E63F2" w:rsidP="003302FD">
      <w:pPr>
        <w:rPr>
          <w:sz w:val="28"/>
          <w:szCs w:val="28"/>
          <w:lang w:val="ru-RU"/>
        </w:rPr>
      </w:pPr>
    </w:p>
    <w:p w:rsidR="00E36113" w:rsidRDefault="00E36113" w:rsidP="003302FD">
      <w:pPr>
        <w:rPr>
          <w:sz w:val="28"/>
          <w:szCs w:val="28"/>
          <w:lang w:val="ru-RU"/>
        </w:rPr>
      </w:pPr>
    </w:p>
    <w:p w:rsidR="00DC15C5" w:rsidRPr="00385493" w:rsidRDefault="003302FD" w:rsidP="007512F2">
      <w:pPr>
        <w:rPr>
          <w:rFonts w:ascii="Times New Roman CYR" w:hAnsi="Times New Roman CYR"/>
          <w:color w:val="FFFFFF"/>
          <w:sz w:val="28"/>
          <w:lang w:val="ru-RU"/>
        </w:rPr>
      </w:pPr>
      <w:r>
        <w:rPr>
          <w:sz w:val="28"/>
          <w:szCs w:val="28"/>
          <w:lang w:val="ru-RU"/>
        </w:rPr>
        <w:t>Глава города Липецка                                                                         Е.Ю. Уваркина</w:t>
      </w:r>
      <w:bookmarkStart w:id="0" w:name="_GoBack"/>
      <w:bookmarkEnd w:id="0"/>
    </w:p>
    <w:sectPr w:rsidR="00DC15C5" w:rsidRPr="00385493" w:rsidSect="007512F2">
      <w:headerReference w:type="default" r:id="rId9"/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B19" w:rsidRDefault="00101B19">
      <w:r>
        <w:separator/>
      </w:r>
    </w:p>
  </w:endnote>
  <w:endnote w:type="continuationSeparator" w:id="0">
    <w:p w:rsidR="00101B19" w:rsidRDefault="0010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B19" w:rsidRDefault="00101B19">
      <w:r>
        <w:separator/>
      </w:r>
    </w:p>
  </w:footnote>
  <w:footnote w:type="continuationSeparator" w:id="0">
    <w:p w:rsidR="00101B19" w:rsidRDefault="00101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320" w:rsidRDefault="00780320">
    <w:pPr>
      <w:pStyle w:val="a8"/>
      <w:jc w:val="center"/>
      <w:rPr>
        <w:lang w:val="ru-RU"/>
      </w:rPr>
    </w:pPr>
  </w:p>
  <w:p w:rsidR="00780320" w:rsidRPr="00780320" w:rsidRDefault="00780320">
    <w:pPr>
      <w:pStyle w:val="a8"/>
      <w:jc w:val="center"/>
      <w:rPr>
        <w:sz w:val="22"/>
        <w:szCs w:val="22"/>
      </w:rPr>
    </w:pPr>
  </w:p>
  <w:p w:rsidR="00780320" w:rsidRDefault="0078032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166"/>
      <w:docPartObj>
        <w:docPartGallery w:val="Page Numbers (Top of Page)"/>
        <w:docPartUnique/>
      </w:docPartObj>
    </w:sdtPr>
    <w:sdtEndPr/>
    <w:sdtContent>
      <w:p w:rsidR="00780320" w:rsidRDefault="00101B1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3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0320" w:rsidRDefault="007803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396898CC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  <w:num w:numId="12">
    <w:abstractNumId w:val="14"/>
  </w:num>
  <w:num w:numId="13">
    <w:abstractNumId w:val="1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21F80"/>
    <w:rsid w:val="0002288A"/>
    <w:rsid w:val="00023721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D47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B39C3"/>
    <w:rsid w:val="000B436A"/>
    <w:rsid w:val="000B5104"/>
    <w:rsid w:val="000C3B4F"/>
    <w:rsid w:val="000C4062"/>
    <w:rsid w:val="000C4E6A"/>
    <w:rsid w:val="000D10E1"/>
    <w:rsid w:val="000D6FE5"/>
    <w:rsid w:val="000E72F5"/>
    <w:rsid w:val="000F7BAA"/>
    <w:rsid w:val="00101B19"/>
    <w:rsid w:val="00110BC8"/>
    <w:rsid w:val="00126B20"/>
    <w:rsid w:val="00134C05"/>
    <w:rsid w:val="00140EF1"/>
    <w:rsid w:val="00141684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5B07"/>
    <w:rsid w:val="001B73DB"/>
    <w:rsid w:val="001C4627"/>
    <w:rsid w:val="001C62EB"/>
    <w:rsid w:val="001D1697"/>
    <w:rsid w:val="001D6846"/>
    <w:rsid w:val="001E0A8F"/>
    <w:rsid w:val="001E0D13"/>
    <w:rsid w:val="001E1523"/>
    <w:rsid w:val="001E63F2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043A"/>
    <w:rsid w:val="00223251"/>
    <w:rsid w:val="002233AC"/>
    <w:rsid w:val="002249A0"/>
    <w:rsid w:val="002314F2"/>
    <w:rsid w:val="0024135B"/>
    <w:rsid w:val="00250BBC"/>
    <w:rsid w:val="00252B61"/>
    <w:rsid w:val="0026165A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006"/>
    <w:rsid w:val="003171B2"/>
    <w:rsid w:val="00320584"/>
    <w:rsid w:val="0032086D"/>
    <w:rsid w:val="00321F80"/>
    <w:rsid w:val="00322323"/>
    <w:rsid w:val="00322A89"/>
    <w:rsid w:val="0032641A"/>
    <w:rsid w:val="003302FD"/>
    <w:rsid w:val="003303C5"/>
    <w:rsid w:val="003379DA"/>
    <w:rsid w:val="0034710E"/>
    <w:rsid w:val="00347786"/>
    <w:rsid w:val="00350507"/>
    <w:rsid w:val="003547EE"/>
    <w:rsid w:val="003660C7"/>
    <w:rsid w:val="0037153F"/>
    <w:rsid w:val="00374B9F"/>
    <w:rsid w:val="003806FA"/>
    <w:rsid w:val="00381063"/>
    <w:rsid w:val="0038486E"/>
    <w:rsid w:val="00385493"/>
    <w:rsid w:val="003867F3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3F05FC"/>
    <w:rsid w:val="00402575"/>
    <w:rsid w:val="004033E8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5ED3"/>
    <w:rsid w:val="00477BC5"/>
    <w:rsid w:val="00477CC6"/>
    <w:rsid w:val="00482F42"/>
    <w:rsid w:val="0048349E"/>
    <w:rsid w:val="00492048"/>
    <w:rsid w:val="00493ACC"/>
    <w:rsid w:val="004B27DE"/>
    <w:rsid w:val="004C492D"/>
    <w:rsid w:val="004C79F3"/>
    <w:rsid w:val="004D1034"/>
    <w:rsid w:val="004D104A"/>
    <w:rsid w:val="004D2A5C"/>
    <w:rsid w:val="004D4B3B"/>
    <w:rsid w:val="004E0327"/>
    <w:rsid w:val="004E0D65"/>
    <w:rsid w:val="004E193D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45863"/>
    <w:rsid w:val="00545F08"/>
    <w:rsid w:val="0054703E"/>
    <w:rsid w:val="005511DB"/>
    <w:rsid w:val="00551DA8"/>
    <w:rsid w:val="0055219A"/>
    <w:rsid w:val="00554E13"/>
    <w:rsid w:val="00561521"/>
    <w:rsid w:val="00575D74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4530A"/>
    <w:rsid w:val="006461A4"/>
    <w:rsid w:val="006476CB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176A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12F2"/>
    <w:rsid w:val="00752B8A"/>
    <w:rsid w:val="00761D2D"/>
    <w:rsid w:val="0076460E"/>
    <w:rsid w:val="00764F89"/>
    <w:rsid w:val="00765B90"/>
    <w:rsid w:val="00770173"/>
    <w:rsid w:val="00780320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143"/>
    <w:rsid w:val="007B0E45"/>
    <w:rsid w:val="007B2142"/>
    <w:rsid w:val="007C0A5B"/>
    <w:rsid w:val="007C2007"/>
    <w:rsid w:val="007C30DB"/>
    <w:rsid w:val="007C4608"/>
    <w:rsid w:val="007C4A58"/>
    <w:rsid w:val="007D30F1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9EA"/>
    <w:rsid w:val="00864A7C"/>
    <w:rsid w:val="008662D5"/>
    <w:rsid w:val="008664AA"/>
    <w:rsid w:val="00867456"/>
    <w:rsid w:val="0088089E"/>
    <w:rsid w:val="0088773D"/>
    <w:rsid w:val="00891071"/>
    <w:rsid w:val="00891523"/>
    <w:rsid w:val="00893DA5"/>
    <w:rsid w:val="00893F10"/>
    <w:rsid w:val="008B51E5"/>
    <w:rsid w:val="008C1501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2C8B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62A9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5BCB"/>
    <w:rsid w:val="00A576BF"/>
    <w:rsid w:val="00A60C43"/>
    <w:rsid w:val="00A61C9F"/>
    <w:rsid w:val="00A63047"/>
    <w:rsid w:val="00A74FFA"/>
    <w:rsid w:val="00A80095"/>
    <w:rsid w:val="00A80E99"/>
    <w:rsid w:val="00A866B6"/>
    <w:rsid w:val="00A92298"/>
    <w:rsid w:val="00A92A8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B0361E"/>
    <w:rsid w:val="00B04C18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03C"/>
    <w:rsid w:val="00B5649E"/>
    <w:rsid w:val="00B57858"/>
    <w:rsid w:val="00B70BE3"/>
    <w:rsid w:val="00B71197"/>
    <w:rsid w:val="00B75C36"/>
    <w:rsid w:val="00B75EDA"/>
    <w:rsid w:val="00B817A5"/>
    <w:rsid w:val="00B91865"/>
    <w:rsid w:val="00B91B67"/>
    <w:rsid w:val="00B94D9A"/>
    <w:rsid w:val="00B95090"/>
    <w:rsid w:val="00BA0763"/>
    <w:rsid w:val="00BA27D2"/>
    <w:rsid w:val="00BA27D3"/>
    <w:rsid w:val="00BA4143"/>
    <w:rsid w:val="00BB7B92"/>
    <w:rsid w:val="00BC0CCD"/>
    <w:rsid w:val="00BC30B0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A62"/>
    <w:rsid w:val="00C10C2D"/>
    <w:rsid w:val="00C12AD7"/>
    <w:rsid w:val="00C176E6"/>
    <w:rsid w:val="00C23EF4"/>
    <w:rsid w:val="00C31845"/>
    <w:rsid w:val="00C31BCA"/>
    <w:rsid w:val="00C32F65"/>
    <w:rsid w:val="00C52D90"/>
    <w:rsid w:val="00C557AA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29F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3409"/>
    <w:rsid w:val="00D23DD9"/>
    <w:rsid w:val="00D24B53"/>
    <w:rsid w:val="00D264A1"/>
    <w:rsid w:val="00D26ED8"/>
    <w:rsid w:val="00D375E9"/>
    <w:rsid w:val="00D43257"/>
    <w:rsid w:val="00D44407"/>
    <w:rsid w:val="00D5692C"/>
    <w:rsid w:val="00D63C2D"/>
    <w:rsid w:val="00D64453"/>
    <w:rsid w:val="00D6470D"/>
    <w:rsid w:val="00D66E7C"/>
    <w:rsid w:val="00D75C91"/>
    <w:rsid w:val="00D75E6E"/>
    <w:rsid w:val="00D7680D"/>
    <w:rsid w:val="00D874FC"/>
    <w:rsid w:val="00D96A71"/>
    <w:rsid w:val="00D975B5"/>
    <w:rsid w:val="00DA4D97"/>
    <w:rsid w:val="00DA4EB9"/>
    <w:rsid w:val="00DB4EAB"/>
    <w:rsid w:val="00DB77D3"/>
    <w:rsid w:val="00DC15C5"/>
    <w:rsid w:val="00DC4C36"/>
    <w:rsid w:val="00DF1BF3"/>
    <w:rsid w:val="00DF5779"/>
    <w:rsid w:val="00DF6406"/>
    <w:rsid w:val="00DF70AC"/>
    <w:rsid w:val="00E00C3F"/>
    <w:rsid w:val="00E020A6"/>
    <w:rsid w:val="00E07319"/>
    <w:rsid w:val="00E115AE"/>
    <w:rsid w:val="00E11A77"/>
    <w:rsid w:val="00E12314"/>
    <w:rsid w:val="00E13562"/>
    <w:rsid w:val="00E136AC"/>
    <w:rsid w:val="00E1639E"/>
    <w:rsid w:val="00E20D83"/>
    <w:rsid w:val="00E217DC"/>
    <w:rsid w:val="00E230C3"/>
    <w:rsid w:val="00E25E1A"/>
    <w:rsid w:val="00E36113"/>
    <w:rsid w:val="00E36C5B"/>
    <w:rsid w:val="00E418B5"/>
    <w:rsid w:val="00E4200A"/>
    <w:rsid w:val="00E44336"/>
    <w:rsid w:val="00E51C32"/>
    <w:rsid w:val="00E645B5"/>
    <w:rsid w:val="00E65658"/>
    <w:rsid w:val="00E66D47"/>
    <w:rsid w:val="00E70026"/>
    <w:rsid w:val="00E768E7"/>
    <w:rsid w:val="00E76DD8"/>
    <w:rsid w:val="00E77AE9"/>
    <w:rsid w:val="00E80C61"/>
    <w:rsid w:val="00E84288"/>
    <w:rsid w:val="00E9073A"/>
    <w:rsid w:val="00E90F1A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1B8C"/>
    <w:rsid w:val="00ED47CA"/>
    <w:rsid w:val="00ED47F1"/>
    <w:rsid w:val="00ED668E"/>
    <w:rsid w:val="00EE372C"/>
    <w:rsid w:val="00EE5957"/>
    <w:rsid w:val="00F00CD2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24C3"/>
    <w:rsid w:val="00FB2FAE"/>
    <w:rsid w:val="00FB361B"/>
    <w:rsid w:val="00FB3E76"/>
    <w:rsid w:val="00FC1026"/>
    <w:rsid w:val="00FD57B4"/>
    <w:rsid w:val="00FE054B"/>
    <w:rsid w:val="00FE271C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822CD6"/>
  <w15:docId w15:val="{F0C413AF-E0C2-4B00-B093-BBCD9B52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1E31-D607-42A0-B297-F735B599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2022-12-28T06:49:00Z</cp:lastPrinted>
  <dcterms:created xsi:type="dcterms:W3CDTF">2023-01-23T08:13:00Z</dcterms:created>
  <dcterms:modified xsi:type="dcterms:W3CDTF">2023-01-23T08:13:00Z</dcterms:modified>
</cp:coreProperties>
</file>