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159" w:rsidRPr="000C58C1" w:rsidRDefault="00860A79" w:rsidP="00DB1159">
      <w:pPr>
        <w:framePr w:w="939" w:hSpace="180" w:wrap="auto" w:vAnchor="text" w:hAnchor="page" w:x="5864" w:y="-632"/>
        <w:ind w:left="110"/>
      </w:pPr>
      <w:r>
        <w:rPr>
          <w:noProof/>
          <w:lang w:val="ru-RU"/>
        </w:rPr>
        <w:drawing>
          <wp:inline distT="0" distB="0" distL="0" distR="0">
            <wp:extent cx="478790" cy="612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1159" w:rsidRPr="000C58C1" w:rsidRDefault="00DB1159" w:rsidP="00DB1159">
      <w:pPr>
        <w:rPr>
          <w:lang w:val="ru-RU"/>
        </w:rPr>
      </w:pPr>
      <w:r w:rsidRPr="000C58C1">
        <w:rPr>
          <w:lang w:val="ru-RU"/>
        </w:rPr>
        <w:tab/>
      </w:r>
      <w:r w:rsidRPr="000C58C1">
        <w:rPr>
          <w:lang w:val="ru-RU"/>
        </w:rPr>
        <w:tab/>
      </w:r>
      <w:r w:rsidRPr="000C58C1">
        <w:rPr>
          <w:lang w:val="ru-RU"/>
        </w:rPr>
        <w:tab/>
      </w:r>
      <w:r w:rsidRPr="000C58C1">
        <w:rPr>
          <w:lang w:val="ru-RU"/>
        </w:rPr>
        <w:tab/>
      </w:r>
    </w:p>
    <w:p w:rsidR="00DB1159" w:rsidRPr="000C58C1" w:rsidRDefault="00DB1159" w:rsidP="00DB1159">
      <w:pPr>
        <w:rPr>
          <w:lang w:val="ru-RU"/>
        </w:rPr>
      </w:pPr>
    </w:p>
    <w:p w:rsidR="00DB1159" w:rsidRPr="000C58C1" w:rsidRDefault="00DB1159" w:rsidP="00DB1159">
      <w:pPr>
        <w:rPr>
          <w:lang w:val="ru-RU"/>
        </w:rPr>
      </w:pPr>
      <w:r w:rsidRPr="000C58C1">
        <w:rPr>
          <w:lang w:val="ru-RU"/>
        </w:rPr>
        <w:tab/>
      </w:r>
      <w:r w:rsidRPr="000C58C1">
        <w:rPr>
          <w:lang w:val="ru-RU"/>
        </w:rPr>
        <w:tab/>
      </w:r>
      <w:r w:rsidRPr="000C58C1">
        <w:rPr>
          <w:lang w:val="ru-RU"/>
        </w:rPr>
        <w:tab/>
      </w:r>
      <w:r w:rsidRPr="000C58C1">
        <w:rPr>
          <w:lang w:val="ru-RU"/>
        </w:rPr>
        <w:tab/>
      </w:r>
    </w:p>
    <w:p w:rsidR="00DB1159" w:rsidRPr="000C58C1" w:rsidRDefault="00DB1159" w:rsidP="00DB1159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0C58C1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DB1159" w:rsidRPr="000C58C1" w:rsidRDefault="00DB1159" w:rsidP="00DB1159">
      <w:pPr>
        <w:rPr>
          <w:rFonts w:ascii="Times New Roman CYR" w:hAnsi="Times New Roman CYR"/>
          <w:lang w:val="ru-RU"/>
        </w:rPr>
      </w:pPr>
    </w:p>
    <w:p w:rsidR="00DB1159" w:rsidRPr="000C58C1" w:rsidRDefault="00DB1159" w:rsidP="00DB115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0C58C1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DB1159" w:rsidRPr="000C58C1" w:rsidRDefault="00DB1159" w:rsidP="00DB1159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B1159" w:rsidRPr="000C58C1" w:rsidRDefault="00860A79" w:rsidP="00DB1159">
      <w:pPr>
        <w:rPr>
          <w:rFonts w:ascii="Times New Roman CYR" w:hAnsi="Times New Roman CYR"/>
          <w:b/>
          <w:sz w:val="24"/>
          <w:lang w:val="ru-RU"/>
        </w:rPr>
      </w:pPr>
      <w:r w:rsidRPr="00860A79">
        <w:rPr>
          <w:rFonts w:ascii="Times New Roman CYR" w:hAnsi="Times New Roman CYR"/>
          <w:sz w:val="28"/>
          <w:szCs w:val="28"/>
          <w:lang w:val="ru-RU"/>
        </w:rPr>
        <w:t>06.09.2021</w:t>
      </w:r>
      <w:r w:rsidR="00DB1159" w:rsidRPr="000C58C1">
        <w:rPr>
          <w:rFonts w:ascii="Times New Roman CYR" w:hAnsi="Times New Roman CYR"/>
          <w:b/>
          <w:sz w:val="24"/>
          <w:lang w:val="ru-RU"/>
        </w:rPr>
        <w:t xml:space="preserve">                                                                                                       </w:t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DB1159" w:rsidRPr="00860A79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860A79">
        <w:rPr>
          <w:rFonts w:ascii="Times New Roman CYR" w:hAnsi="Times New Roman CYR"/>
          <w:sz w:val="28"/>
          <w:szCs w:val="28"/>
          <w:lang w:val="ru-RU"/>
        </w:rPr>
        <w:t>1741</w:t>
      </w:r>
    </w:p>
    <w:p w:rsidR="00DB1159" w:rsidRPr="000C58C1" w:rsidRDefault="00DB1159" w:rsidP="00DB1159">
      <w:pPr>
        <w:jc w:val="center"/>
        <w:rPr>
          <w:rFonts w:ascii="Times New Roman CYR" w:hAnsi="Times New Roman CYR"/>
          <w:sz w:val="28"/>
          <w:lang w:val="ru-RU"/>
        </w:rPr>
      </w:pPr>
      <w:r w:rsidRPr="000C58C1"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0C58C1" w:rsidRDefault="007F70AD" w:rsidP="005D2DE7">
      <w:pPr>
        <w:rPr>
          <w:rFonts w:ascii="Times New Roman CYR" w:hAnsi="Times New Roman CYR"/>
          <w:sz w:val="28"/>
          <w:lang w:val="ru-RU"/>
        </w:rPr>
      </w:pPr>
    </w:p>
    <w:p w:rsidR="00DB1159" w:rsidRPr="000C58C1" w:rsidRDefault="00DB1159" w:rsidP="005D2DE7">
      <w:pPr>
        <w:rPr>
          <w:rFonts w:ascii="Times New Roman CYR" w:hAnsi="Times New Roman CYR"/>
          <w:sz w:val="28"/>
          <w:lang w:val="ru-RU"/>
        </w:rPr>
      </w:pPr>
    </w:p>
    <w:p w:rsidR="00F84678" w:rsidRPr="000C58C1" w:rsidRDefault="00F84678" w:rsidP="00F84678">
      <w:pPr>
        <w:rPr>
          <w:sz w:val="28"/>
          <w:szCs w:val="28"/>
          <w:lang w:val="ru-RU"/>
        </w:rPr>
      </w:pPr>
      <w:r w:rsidRPr="000C58C1">
        <w:rPr>
          <w:sz w:val="28"/>
          <w:szCs w:val="28"/>
          <w:lang w:val="ru-RU"/>
        </w:rPr>
        <w:t xml:space="preserve">О внесении изменений </w:t>
      </w:r>
    </w:p>
    <w:p w:rsidR="00F84678" w:rsidRPr="000C58C1" w:rsidRDefault="00F84678" w:rsidP="00F84678">
      <w:pPr>
        <w:rPr>
          <w:sz w:val="28"/>
          <w:szCs w:val="28"/>
          <w:lang w:val="ru-RU"/>
        </w:rPr>
      </w:pPr>
      <w:r w:rsidRPr="000C58C1">
        <w:rPr>
          <w:sz w:val="28"/>
          <w:szCs w:val="28"/>
          <w:lang w:val="ru-RU"/>
        </w:rPr>
        <w:t xml:space="preserve">в постановление администрации </w:t>
      </w:r>
    </w:p>
    <w:p w:rsidR="00F84678" w:rsidRDefault="00F84678" w:rsidP="00F84678">
      <w:pPr>
        <w:rPr>
          <w:sz w:val="28"/>
          <w:szCs w:val="28"/>
          <w:lang w:val="ru-RU"/>
        </w:rPr>
      </w:pPr>
      <w:r w:rsidRPr="000C58C1">
        <w:rPr>
          <w:sz w:val="28"/>
          <w:szCs w:val="28"/>
          <w:lang w:val="ru-RU"/>
        </w:rPr>
        <w:t xml:space="preserve">города Липецка </w:t>
      </w:r>
      <w:r w:rsidRPr="00904848">
        <w:rPr>
          <w:sz w:val="28"/>
          <w:szCs w:val="28"/>
          <w:lang w:val="ru-RU"/>
        </w:rPr>
        <w:t xml:space="preserve">от </w:t>
      </w:r>
      <w:r w:rsidR="00904848" w:rsidRPr="00904848">
        <w:rPr>
          <w:sz w:val="28"/>
          <w:szCs w:val="28"/>
          <w:lang w:val="ru-RU"/>
        </w:rPr>
        <w:t>20.01.2014 № 23</w:t>
      </w:r>
    </w:p>
    <w:p w:rsidR="00F84678" w:rsidRPr="000C58C1" w:rsidRDefault="00F84678" w:rsidP="00F84678">
      <w:pPr>
        <w:rPr>
          <w:sz w:val="28"/>
          <w:szCs w:val="28"/>
          <w:lang w:val="ru-RU"/>
        </w:rPr>
      </w:pPr>
    </w:p>
    <w:p w:rsidR="00F84678" w:rsidRPr="000C58C1" w:rsidRDefault="00F84678" w:rsidP="00F84678">
      <w:pPr>
        <w:rPr>
          <w:sz w:val="28"/>
          <w:szCs w:val="28"/>
          <w:lang w:val="ru-RU"/>
        </w:rPr>
      </w:pPr>
    </w:p>
    <w:p w:rsidR="00ED1957" w:rsidRPr="000C58C1" w:rsidRDefault="001344F7" w:rsidP="00982A0A">
      <w:pPr>
        <w:suppressAutoHyphens/>
        <w:autoSpaceDE w:val="0"/>
        <w:autoSpaceDN w:val="0"/>
        <w:adjustRightInd w:val="0"/>
        <w:ind w:firstLine="567"/>
        <w:rPr>
          <w:sz w:val="28"/>
          <w:szCs w:val="28"/>
          <w:lang w:val="ru-RU"/>
        </w:rPr>
      </w:pPr>
      <w:r w:rsidRPr="000C58C1">
        <w:rPr>
          <w:sz w:val="28"/>
          <w:szCs w:val="28"/>
          <w:lang w:val="ru-RU"/>
        </w:rPr>
        <w:t xml:space="preserve">В целях упорядочения размещения </w:t>
      </w:r>
      <w:r w:rsidR="00D140A2">
        <w:rPr>
          <w:sz w:val="28"/>
          <w:szCs w:val="28"/>
          <w:lang w:val="ru-RU"/>
        </w:rPr>
        <w:t>рекламных конструкций</w:t>
      </w:r>
      <w:r w:rsidRPr="000C58C1">
        <w:rPr>
          <w:sz w:val="28"/>
          <w:szCs w:val="28"/>
          <w:lang w:val="ru-RU"/>
        </w:rPr>
        <w:t xml:space="preserve"> на территории города Липецка</w:t>
      </w:r>
      <w:r w:rsidR="00ED1957" w:rsidRPr="000C58C1">
        <w:rPr>
          <w:sz w:val="28"/>
          <w:szCs w:val="28"/>
          <w:lang w:val="ru-RU"/>
        </w:rPr>
        <w:t xml:space="preserve"> администрация города </w:t>
      </w:r>
    </w:p>
    <w:p w:rsidR="00F84678" w:rsidRDefault="00F84678" w:rsidP="00F84678">
      <w:pPr>
        <w:shd w:val="clear" w:color="auto" w:fill="FFFFFF"/>
        <w:suppressAutoHyphens/>
        <w:ind w:firstLine="709"/>
        <w:rPr>
          <w:sz w:val="28"/>
          <w:szCs w:val="28"/>
          <w:lang w:val="ru-RU"/>
        </w:rPr>
      </w:pPr>
    </w:p>
    <w:p w:rsidR="00337066" w:rsidRPr="000C58C1" w:rsidRDefault="00337066" w:rsidP="00F84678">
      <w:pPr>
        <w:shd w:val="clear" w:color="auto" w:fill="FFFFFF"/>
        <w:suppressAutoHyphens/>
        <w:ind w:firstLine="709"/>
        <w:rPr>
          <w:sz w:val="28"/>
          <w:szCs w:val="28"/>
          <w:lang w:val="ru-RU"/>
        </w:rPr>
      </w:pPr>
    </w:p>
    <w:p w:rsidR="00F84678" w:rsidRDefault="00F84678" w:rsidP="00F84678">
      <w:pPr>
        <w:pStyle w:val="a8"/>
        <w:suppressAutoHyphens/>
        <w:rPr>
          <w:szCs w:val="28"/>
        </w:rPr>
      </w:pPr>
      <w:r w:rsidRPr="000C58C1">
        <w:rPr>
          <w:szCs w:val="28"/>
        </w:rPr>
        <w:t>П О С Т А Н О В Л Я Е Т:</w:t>
      </w:r>
    </w:p>
    <w:p w:rsidR="00904848" w:rsidRDefault="00904848" w:rsidP="00F84678">
      <w:pPr>
        <w:pStyle w:val="a8"/>
        <w:suppressAutoHyphens/>
        <w:rPr>
          <w:szCs w:val="28"/>
        </w:rPr>
      </w:pPr>
    </w:p>
    <w:p w:rsidR="00337066" w:rsidRDefault="00337066" w:rsidP="00F84678">
      <w:pPr>
        <w:pStyle w:val="a8"/>
        <w:suppressAutoHyphens/>
        <w:rPr>
          <w:szCs w:val="28"/>
        </w:rPr>
      </w:pPr>
    </w:p>
    <w:p w:rsidR="00D140A2" w:rsidRPr="000C58C1" w:rsidRDefault="00904848" w:rsidP="00D140A2">
      <w:pPr>
        <w:pStyle w:val="a8"/>
        <w:suppressAutoHyphens/>
        <w:ind w:firstLine="567"/>
        <w:rPr>
          <w:szCs w:val="28"/>
        </w:rPr>
      </w:pPr>
      <w:r>
        <w:rPr>
          <w:szCs w:val="28"/>
        </w:rPr>
        <w:t>Внести в постановление администрации города Липе</w:t>
      </w:r>
      <w:r w:rsidR="00853DB5">
        <w:rPr>
          <w:szCs w:val="28"/>
        </w:rPr>
        <w:t>цка от 20.01.2014</w:t>
      </w:r>
      <w:r>
        <w:rPr>
          <w:szCs w:val="28"/>
        </w:rPr>
        <w:t xml:space="preserve"> </w:t>
      </w:r>
      <w:r w:rsidR="00853DB5">
        <w:rPr>
          <w:szCs w:val="28"/>
        </w:rPr>
        <w:t xml:space="preserve">    </w:t>
      </w:r>
      <w:r>
        <w:rPr>
          <w:szCs w:val="28"/>
        </w:rPr>
        <w:t>№ 23 «Об установлении срока договора на установку и эксплуатацию рекламной конструкции» следующие изменения:</w:t>
      </w:r>
    </w:p>
    <w:p w:rsidR="00D4129D" w:rsidRPr="00337066" w:rsidRDefault="00D4129D" w:rsidP="00853DB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sz w:val="28"/>
          <w:szCs w:val="28"/>
        </w:rPr>
      </w:pPr>
      <w:r w:rsidRPr="00337066">
        <w:rPr>
          <w:sz w:val="28"/>
          <w:szCs w:val="28"/>
        </w:rPr>
        <w:t>П</w:t>
      </w:r>
      <w:r w:rsidR="00904848" w:rsidRPr="00337066">
        <w:rPr>
          <w:sz w:val="28"/>
          <w:szCs w:val="28"/>
        </w:rPr>
        <w:t xml:space="preserve">ункт 1 </w:t>
      </w:r>
      <w:r w:rsidRPr="00337066">
        <w:rPr>
          <w:sz w:val="28"/>
          <w:szCs w:val="28"/>
        </w:rPr>
        <w:t>изложить в следующей редакции:</w:t>
      </w:r>
    </w:p>
    <w:p w:rsidR="0031121A" w:rsidRPr="0031121A" w:rsidRDefault="00D4129D" w:rsidP="0031121A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37066">
        <w:rPr>
          <w:sz w:val="28"/>
          <w:szCs w:val="28"/>
        </w:rPr>
        <w:t xml:space="preserve"> </w:t>
      </w:r>
      <w:r w:rsidR="0031121A" w:rsidRPr="0031121A">
        <w:rPr>
          <w:sz w:val="28"/>
          <w:szCs w:val="28"/>
        </w:rPr>
        <w:t>«1. Установить срок заключения договора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города Липецка:</w:t>
      </w:r>
    </w:p>
    <w:p w:rsidR="0031121A" w:rsidRPr="0031121A" w:rsidRDefault="00836039" w:rsidP="0031121A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121A" w:rsidRPr="0031121A">
        <w:rPr>
          <w:sz w:val="28"/>
          <w:szCs w:val="28"/>
        </w:rPr>
        <w:t xml:space="preserve">в отношении рекламных конструкций различных типов с электронной </w:t>
      </w:r>
      <w:r w:rsidR="006E489B">
        <w:rPr>
          <w:sz w:val="28"/>
          <w:szCs w:val="28"/>
        </w:rPr>
        <w:t xml:space="preserve">  </w:t>
      </w:r>
      <w:r w:rsidR="0024160C">
        <w:rPr>
          <w:sz w:val="28"/>
          <w:szCs w:val="28"/>
        </w:rPr>
        <w:t xml:space="preserve">сменой изображения </w:t>
      </w:r>
      <w:r w:rsidR="0031121A" w:rsidRPr="0031121A">
        <w:rPr>
          <w:sz w:val="28"/>
          <w:szCs w:val="28"/>
        </w:rPr>
        <w:t>10 лет;</w:t>
      </w:r>
    </w:p>
    <w:p w:rsidR="00904848" w:rsidRPr="0031121A" w:rsidRDefault="00836039" w:rsidP="0031121A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1121A" w:rsidRPr="0031121A">
        <w:rPr>
          <w:sz w:val="28"/>
          <w:szCs w:val="28"/>
        </w:rPr>
        <w:t>в отнош</w:t>
      </w:r>
      <w:r w:rsidR="0024160C">
        <w:rPr>
          <w:sz w:val="28"/>
          <w:szCs w:val="28"/>
        </w:rPr>
        <w:t>ении иных рекламных конструкций</w:t>
      </w:r>
      <w:r w:rsidR="0031121A" w:rsidRPr="0031121A">
        <w:rPr>
          <w:sz w:val="28"/>
          <w:szCs w:val="28"/>
        </w:rPr>
        <w:t xml:space="preserve"> 6 лет.».</w:t>
      </w:r>
    </w:p>
    <w:p w:rsidR="00D4129D" w:rsidRPr="00D4129D" w:rsidRDefault="00D4129D" w:rsidP="00350F2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  <w:sz w:val="28"/>
          <w:szCs w:val="28"/>
        </w:rPr>
      </w:pPr>
      <w:r w:rsidRPr="00D4129D">
        <w:rPr>
          <w:color w:val="444444"/>
          <w:sz w:val="28"/>
          <w:szCs w:val="28"/>
        </w:rPr>
        <w:br/>
      </w:r>
    </w:p>
    <w:p w:rsidR="00D4129D" w:rsidRDefault="00D4129D" w:rsidP="00DA3B57">
      <w:pPr>
        <w:rPr>
          <w:sz w:val="28"/>
          <w:szCs w:val="28"/>
          <w:lang w:val="ru-RU"/>
        </w:rPr>
      </w:pPr>
    </w:p>
    <w:p w:rsidR="00DA3B57" w:rsidRPr="000C58C1" w:rsidRDefault="00005A79" w:rsidP="00DA3B57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</w:t>
      </w:r>
      <w:r w:rsidR="00350F2F">
        <w:rPr>
          <w:sz w:val="28"/>
          <w:szCs w:val="28"/>
          <w:lang w:val="ru-RU"/>
        </w:rPr>
        <w:t xml:space="preserve"> города </w:t>
      </w:r>
      <w:r w:rsidR="00853DB5">
        <w:rPr>
          <w:sz w:val="28"/>
          <w:szCs w:val="28"/>
          <w:lang w:val="ru-RU"/>
        </w:rPr>
        <w:t>Липецка</w:t>
      </w:r>
      <w:r w:rsidR="00350F2F">
        <w:rPr>
          <w:sz w:val="28"/>
          <w:szCs w:val="28"/>
          <w:lang w:val="ru-RU"/>
        </w:rPr>
        <w:t xml:space="preserve">       </w:t>
      </w:r>
      <w:r w:rsidR="00DA3B57" w:rsidRPr="000C58C1">
        <w:rPr>
          <w:sz w:val="28"/>
          <w:szCs w:val="28"/>
          <w:lang w:val="ru-RU"/>
        </w:rPr>
        <w:t xml:space="preserve"> </w:t>
      </w:r>
      <w:r w:rsidR="00DA3B57" w:rsidRPr="000C58C1">
        <w:rPr>
          <w:bCs/>
          <w:sz w:val="28"/>
          <w:szCs w:val="28"/>
          <w:lang w:val="ru-RU"/>
        </w:rPr>
        <w:t xml:space="preserve">                                                                 Е.Ю.Уваркина</w:t>
      </w:r>
    </w:p>
    <w:p w:rsidR="00E37374" w:rsidRPr="00886CBD" w:rsidRDefault="00E37374" w:rsidP="00860A79">
      <w:pPr>
        <w:tabs>
          <w:tab w:val="left" w:pos="3480"/>
        </w:tabs>
        <w:rPr>
          <w:sz w:val="24"/>
          <w:szCs w:val="24"/>
          <w:lang w:val="ru-RU"/>
        </w:rPr>
      </w:pPr>
    </w:p>
    <w:sectPr w:rsidR="00E37374" w:rsidRPr="00886CBD" w:rsidSect="00860A79">
      <w:headerReference w:type="even" r:id="rId10"/>
      <w:headerReference w:type="default" r:id="rId11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28A" w:rsidRDefault="006F628A">
      <w:r>
        <w:separator/>
      </w:r>
    </w:p>
  </w:endnote>
  <w:endnote w:type="continuationSeparator" w:id="0">
    <w:p w:rsidR="006F628A" w:rsidRDefault="006F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 LT CYR 45 Light">
    <w:altName w:val="Univers LT CYR 45 Light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28A" w:rsidRDefault="006F628A">
      <w:r>
        <w:separator/>
      </w:r>
    </w:p>
  </w:footnote>
  <w:footnote w:type="continuationSeparator" w:id="0">
    <w:p w:rsidR="006F628A" w:rsidRDefault="006F62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6D0" w:rsidRDefault="005526D0" w:rsidP="009E4C7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526D0" w:rsidRDefault="005526D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6D0" w:rsidRPr="009E4C70" w:rsidRDefault="005526D0" w:rsidP="009E4C70">
    <w:pPr>
      <w:pStyle w:val="a5"/>
      <w:framePr w:wrap="around" w:vAnchor="text" w:hAnchor="margin" w:xAlign="center" w:y="1"/>
      <w:jc w:val="center"/>
      <w:rPr>
        <w:rStyle w:val="a6"/>
        <w:sz w:val="28"/>
        <w:szCs w:val="28"/>
      </w:rPr>
    </w:pPr>
    <w:r w:rsidRPr="009E4C70">
      <w:rPr>
        <w:rStyle w:val="a6"/>
        <w:sz w:val="28"/>
        <w:szCs w:val="28"/>
      </w:rPr>
      <w:fldChar w:fldCharType="begin"/>
    </w:r>
    <w:r w:rsidRPr="009E4C70">
      <w:rPr>
        <w:rStyle w:val="a6"/>
        <w:sz w:val="28"/>
        <w:szCs w:val="28"/>
      </w:rPr>
      <w:instrText xml:space="preserve">PAGE  </w:instrText>
    </w:r>
    <w:r w:rsidRPr="009E4C70">
      <w:rPr>
        <w:rStyle w:val="a6"/>
        <w:sz w:val="28"/>
        <w:szCs w:val="28"/>
      </w:rPr>
      <w:fldChar w:fldCharType="separate"/>
    </w:r>
    <w:r w:rsidR="00337066">
      <w:rPr>
        <w:rStyle w:val="a6"/>
        <w:noProof/>
        <w:sz w:val="28"/>
        <w:szCs w:val="28"/>
      </w:rPr>
      <w:t>3</w:t>
    </w:r>
    <w:r w:rsidRPr="009E4C70">
      <w:rPr>
        <w:rStyle w:val="a6"/>
        <w:sz w:val="28"/>
        <w:szCs w:val="28"/>
      </w:rPr>
      <w:fldChar w:fldCharType="end"/>
    </w:r>
  </w:p>
  <w:p w:rsidR="005526D0" w:rsidRPr="00EB4500" w:rsidRDefault="005526D0" w:rsidP="0060147D">
    <w:pPr>
      <w:pStyle w:val="a5"/>
      <w:framePr w:wrap="around" w:vAnchor="text" w:hAnchor="margin" w:xAlign="center" w:y="1"/>
      <w:rPr>
        <w:rStyle w:val="a6"/>
        <w:color w:val="FFFFFF"/>
        <w:sz w:val="28"/>
        <w:szCs w:val="28"/>
        <w:lang w:val="ru-RU"/>
      </w:rPr>
    </w:pPr>
  </w:p>
  <w:p w:rsidR="005526D0" w:rsidRPr="00415F67" w:rsidRDefault="005526D0" w:rsidP="00EB45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4348E3"/>
    <w:multiLevelType w:val="hybridMultilevel"/>
    <w:tmpl w:val="019CFD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">
    <w:nsid w:val="062C7CE5"/>
    <w:multiLevelType w:val="hybridMultilevel"/>
    <w:tmpl w:val="65E20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1F4A0883"/>
    <w:multiLevelType w:val="hybridMultilevel"/>
    <w:tmpl w:val="DD76B358"/>
    <w:lvl w:ilvl="0" w:tplc="4B068DD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137000E"/>
    <w:multiLevelType w:val="hybridMultilevel"/>
    <w:tmpl w:val="DBEA1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820126"/>
    <w:multiLevelType w:val="hybridMultilevel"/>
    <w:tmpl w:val="51B63CA6"/>
    <w:lvl w:ilvl="0" w:tplc="A01CC3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0">
    <w:nsid w:val="3AA801EE"/>
    <w:multiLevelType w:val="multilevel"/>
    <w:tmpl w:val="85C088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3D2336DE"/>
    <w:multiLevelType w:val="hybridMultilevel"/>
    <w:tmpl w:val="8526A5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040982"/>
    <w:multiLevelType w:val="hybridMultilevel"/>
    <w:tmpl w:val="792054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D616A0"/>
    <w:multiLevelType w:val="multilevel"/>
    <w:tmpl w:val="47ECB84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5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6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7">
    <w:nsid w:val="59636AE1"/>
    <w:multiLevelType w:val="multilevel"/>
    <w:tmpl w:val="265E55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8">
    <w:nsid w:val="5EC20C48"/>
    <w:multiLevelType w:val="hybridMultilevel"/>
    <w:tmpl w:val="1B84E0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830180"/>
    <w:multiLevelType w:val="multilevel"/>
    <w:tmpl w:val="8FBC8DD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>
    <w:nsid w:val="6E0C0537"/>
    <w:multiLevelType w:val="hybridMultilevel"/>
    <w:tmpl w:val="7FC41BF0"/>
    <w:lvl w:ilvl="0" w:tplc="62C82A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7B7E0F"/>
    <w:multiLevelType w:val="hybridMultilevel"/>
    <w:tmpl w:val="75D8404C"/>
    <w:lvl w:ilvl="0" w:tplc="0F1E5F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1"/>
  </w:num>
  <w:num w:numId="2">
    <w:abstractNumId w:val="4"/>
  </w:num>
  <w:num w:numId="3">
    <w:abstractNumId w:val="2"/>
  </w:num>
  <w:num w:numId="4">
    <w:abstractNumId w:val="14"/>
  </w:num>
  <w:num w:numId="5">
    <w:abstractNumId w:val="5"/>
  </w:num>
  <w:num w:numId="6">
    <w:abstractNumId w:val="9"/>
  </w:num>
  <w:num w:numId="7">
    <w:abstractNumId w:val="15"/>
  </w:num>
  <w:num w:numId="8">
    <w:abstractNumId w:val="16"/>
  </w:num>
  <w:num w:numId="9">
    <w:abstractNumId w:val="0"/>
  </w:num>
  <w:num w:numId="10">
    <w:abstractNumId w:val="8"/>
  </w:num>
  <w:num w:numId="11">
    <w:abstractNumId w:val="6"/>
  </w:num>
  <w:num w:numId="12">
    <w:abstractNumId w:val="1"/>
  </w:num>
  <w:num w:numId="13">
    <w:abstractNumId w:val="12"/>
  </w:num>
  <w:num w:numId="14">
    <w:abstractNumId w:val="7"/>
  </w:num>
  <w:num w:numId="15">
    <w:abstractNumId w:val="3"/>
  </w:num>
  <w:num w:numId="16">
    <w:abstractNumId w:val="18"/>
  </w:num>
  <w:num w:numId="17">
    <w:abstractNumId w:val="11"/>
  </w:num>
  <w:num w:numId="18">
    <w:abstractNumId w:val="17"/>
  </w:num>
  <w:num w:numId="19">
    <w:abstractNumId w:val="20"/>
  </w:num>
  <w:num w:numId="20">
    <w:abstractNumId w:val="10"/>
  </w:num>
  <w:num w:numId="21">
    <w:abstractNumId w:val="13"/>
  </w:num>
  <w:num w:numId="22">
    <w:abstractNumId w:val="19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91C"/>
    <w:rsid w:val="00005A79"/>
    <w:rsid w:val="00011602"/>
    <w:rsid w:val="00024949"/>
    <w:rsid w:val="0002735E"/>
    <w:rsid w:val="00027E96"/>
    <w:rsid w:val="00035CB3"/>
    <w:rsid w:val="000404DB"/>
    <w:rsid w:val="00045BE4"/>
    <w:rsid w:val="000466DD"/>
    <w:rsid w:val="00052722"/>
    <w:rsid w:val="00053ED9"/>
    <w:rsid w:val="00066C94"/>
    <w:rsid w:val="00081CA7"/>
    <w:rsid w:val="00086219"/>
    <w:rsid w:val="000870FB"/>
    <w:rsid w:val="00096889"/>
    <w:rsid w:val="000C58C1"/>
    <w:rsid w:val="000C6720"/>
    <w:rsid w:val="000C7650"/>
    <w:rsid w:val="000D77C8"/>
    <w:rsid w:val="000E009A"/>
    <w:rsid w:val="000E147D"/>
    <w:rsid w:val="000E5F04"/>
    <w:rsid w:val="000E68A2"/>
    <w:rsid w:val="00102E79"/>
    <w:rsid w:val="0010364A"/>
    <w:rsid w:val="00110CC5"/>
    <w:rsid w:val="001115E5"/>
    <w:rsid w:val="00115BA5"/>
    <w:rsid w:val="00123FAB"/>
    <w:rsid w:val="00126E3B"/>
    <w:rsid w:val="001333F9"/>
    <w:rsid w:val="001344F7"/>
    <w:rsid w:val="0013503D"/>
    <w:rsid w:val="001361E7"/>
    <w:rsid w:val="001404EF"/>
    <w:rsid w:val="00142E5A"/>
    <w:rsid w:val="001435DF"/>
    <w:rsid w:val="00146B9A"/>
    <w:rsid w:val="00150027"/>
    <w:rsid w:val="001543A9"/>
    <w:rsid w:val="00167AE4"/>
    <w:rsid w:val="001951DC"/>
    <w:rsid w:val="001A29D6"/>
    <w:rsid w:val="001B3166"/>
    <w:rsid w:val="001C2FBB"/>
    <w:rsid w:val="001D1176"/>
    <w:rsid w:val="001E07D9"/>
    <w:rsid w:val="001E1019"/>
    <w:rsid w:val="001E32A6"/>
    <w:rsid w:val="001E7B48"/>
    <w:rsid w:val="001F4011"/>
    <w:rsid w:val="00200075"/>
    <w:rsid w:val="00201CEB"/>
    <w:rsid w:val="00211A95"/>
    <w:rsid w:val="00216085"/>
    <w:rsid w:val="00224FC0"/>
    <w:rsid w:val="00225341"/>
    <w:rsid w:val="00230AAE"/>
    <w:rsid w:val="00235203"/>
    <w:rsid w:val="002369F3"/>
    <w:rsid w:val="0024160C"/>
    <w:rsid w:val="002519BC"/>
    <w:rsid w:val="002600F5"/>
    <w:rsid w:val="00275C46"/>
    <w:rsid w:val="002765BA"/>
    <w:rsid w:val="0028241A"/>
    <w:rsid w:val="00284DD1"/>
    <w:rsid w:val="002860B3"/>
    <w:rsid w:val="002943F9"/>
    <w:rsid w:val="002946C5"/>
    <w:rsid w:val="002A3153"/>
    <w:rsid w:val="002A4F80"/>
    <w:rsid w:val="002B0429"/>
    <w:rsid w:val="002B06D5"/>
    <w:rsid w:val="002B7F0F"/>
    <w:rsid w:val="002C5AD7"/>
    <w:rsid w:val="002C6FDC"/>
    <w:rsid w:val="002D5374"/>
    <w:rsid w:val="002E203C"/>
    <w:rsid w:val="002E54EE"/>
    <w:rsid w:val="002E748C"/>
    <w:rsid w:val="002F3B25"/>
    <w:rsid w:val="002F5E5E"/>
    <w:rsid w:val="00303228"/>
    <w:rsid w:val="00304230"/>
    <w:rsid w:val="00304A7A"/>
    <w:rsid w:val="00305BFE"/>
    <w:rsid w:val="0031121A"/>
    <w:rsid w:val="00313579"/>
    <w:rsid w:val="00315FF6"/>
    <w:rsid w:val="003203C2"/>
    <w:rsid w:val="00325CA0"/>
    <w:rsid w:val="003324DF"/>
    <w:rsid w:val="00337066"/>
    <w:rsid w:val="003379DA"/>
    <w:rsid w:val="00350D33"/>
    <w:rsid w:val="00350F2F"/>
    <w:rsid w:val="00351AAB"/>
    <w:rsid w:val="0035652E"/>
    <w:rsid w:val="00356BCE"/>
    <w:rsid w:val="0036158E"/>
    <w:rsid w:val="00366049"/>
    <w:rsid w:val="00367C4C"/>
    <w:rsid w:val="00377F0A"/>
    <w:rsid w:val="00384808"/>
    <w:rsid w:val="00393E28"/>
    <w:rsid w:val="0039603F"/>
    <w:rsid w:val="00397316"/>
    <w:rsid w:val="0039778C"/>
    <w:rsid w:val="003A0737"/>
    <w:rsid w:val="003A0B80"/>
    <w:rsid w:val="003A339D"/>
    <w:rsid w:val="003B7240"/>
    <w:rsid w:val="003B7389"/>
    <w:rsid w:val="003B7BDD"/>
    <w:rsid w:val="003C19B7"/>
    <w:rsid w:val="003C24B5"/>
    <w:rsid w:val="003D7C95"/>
    <w:rsid w:val="003E1820"/>
    <w:rsid w:val="003E724F"/>
    <w:rsid w:val="003F3FAA"/>
    <w:rsid w:val="004026D1"/>
    <w:rsid w:val="004051FC"/>
    <w:rsid w:val="0041062C"/>
    <w:rsid w:val="00412344"/>
    <w:rsid w:val="004143F4"/>
    <w:rsid w:val="00414CAB"/>
    <w:rsid w:val="00415F67"/>
    <w:rsid w:val="00421656"/>
    <w:rsid w:val="004220AB"/>
    <w:rsid w:val="0044262C"/>
    <w:rsid w:val="00447DA2"/>
    <w:rsid w:val="004573BF"/>
    <w:rsid w:val="00464093"/>
    <w:rsid w:val="00466EBE"/>
    <w:rsid w:val="00476FFA"/>
    <w:rsid w:val="00480D4B"/>
    <w:rsid w:val="00485BEA"/>
    <w:rsid w:val="004864EF"/>
    <w:rsid w:val="00487CCC"/>
    <w:rsid w:val="00496EDF"/>
    <w:rsid w:val="004A34C0"/>
    <w:rsid w:val="004A44A1"/>
    <w:rsid w:val="004A65B3"/>
    <w:rsid w:val="004B7685"/>
    <w:rsid w:val="004D38E9"/>
    <w:rsid w:val="004E75BE"/>
    <w:rsid w:val="004F6AC7"/>
    <w:rsid w:val="005040E7"/>
    <w:rsid w:val="005307EC"/>
    <w:rsid w:val="0054653D"/>
    <w:rsid w:val="005526D0"/>
    <w:rsid w:val="00555ADA"/>
    <w:rsid w:val="00571B34"/>
    <w:rsid w:val="0057278D"/>
    <w:rsid w:val="005765F0"/>
    <w:rsid w:val="00582DA5"/>
    <w:rsid w:val="00584169"/>
    <w:rsid w:val="00587B16"/>
    <w:rsid w:val="005C2CAB"/>
    <w:rsid w:val="005C38BF"/>
    <w:rsid w:val="005D2DE7"/>
    <w:rsid w:val="005D45AA"/>
    <w:rsid w:val="005E71A7"/>
    <w:rsid w:val="005E7C14"/>
    <w:rsid w:val="005F294C"/>
    <w:rsid w:val="005F53EC"/>
    <w:rsid w:val="005F592B"/>
    <w:rsid w:val="00601259"/>
    <w:rsid w:val="0060147D"/>
    <w:rsid w:val="00601893"/>
    <w:rsid w:val="00601AF4"/>
    <w:rsid w:val="006156BA"/>
    <w:rsid w:val="006165DD"/>
    <w:rsid w:val="0062123F"/>
    <w:rsid w:val="00624B81"/>
    <w:rsid w:val="00626840"/>
    <w:rsid w:val="00627A60"/>
    <w:rsid w:val="00635FDD"/>
    <w:rsid w:val="0063603C"/>
    <w:rsid w:val="00641542"/>
    <w:rsid w:val="00644980"/>
    <w:rsid w:val="0064530A"/>
    <w:rsid w:val="00654AAC"/>
    <w:rsid w:val="00656816"/>
    <w:rsid w:val="00660F51"/>
    <w:rsid w:val="00661C30"/>
    <w:rsid w:val="0066402A"/>
    <w:rsid w:val="006651EC"/>
    <w:rsid w:val="00667431"/>
    <w:rsid w:val="00667554"/>
    <w:rsid w:val="00672462"/>
    <w:rsid w:val="00682A3E"/>
    <w:rsid w:val="006868E9"/>
    <w:rsid w:val="00694E90"/>
    <w:rsid w:val="006A288A"/>
    <w:rsid w:val="006B3FB2"/>
    <w:rsid w:val="006B7082"/>
    <w:rsid w:val="006C4FFC"/>
    <w:rsid w:val="006D18C9"/>
    <w:rsid w:val="006E489B"/>
    <w:rsid w:val="006F3819"/>
    <w:rsid w:val="006F628A"/>
    <w:rsid w:val="007073F1"/>
    <w:rsid w:val="007074B2"/>
    <w:rsid w:val="007161FE"/>
    <w:rsid w:val="00717F56"/>
    <w:rsid w:val="00727F3C"/>
    <w:rsid w:val="0074412B"/>
    <w:rsid w:val="00750978"/>
    <w:rsid w:val="00750E9A"/>
    <w:rsid w:val="00764F89"/>
    <w:rsid w:val="00774E52"/>
    <w:rsid w:val="007763A0"/>
    <w:rsid w:val="007829C7"/>
    <w:rsid w:val="00783BE3"/>
    <w:rsid w:val="0078587B"/>
    <w:rsid w:val="007861FC"/>
    <w:rsid w:val="0079031F"/>
    <w:rsid w:val="007A117D"/>
    <w:rsid w:val="007A7F0B"/>
    <w:rsid w:val="007B1E0B"/>
    <w:rsid w:val="007B51F4"/>
    <w:rsid w:val="007C003B"/>
    <w:rsid w:val="007C6ECC"/>
    <w:rsid w:val="007C71CA"/>
    <w:rsid w:val="007C7D82"/>
    <w:rsid w:val="007D054C"/>
    <w:rsid w:val="007D13DF"/>
    <w:rsid w:val="007D20A8"/>
    <w:rsid w:val="007D2112"/>
    <w:rsid w:val="007D4984"/>
    <w:rsid w:val="007D6F6C"/>
    <w:rsid w:val="007E1EF6"/>
    <w:rsid w:val="007E62F0"/>
    <w:rsid w:val="007E79AB"/>
    <w:rsid w:val="007E79F2"/>
    <w:rsid w:val="007F6122"/>
    <w:rsid w:val="007F63BE"/>
    <w:rsid w:val="007F70AD"/>
    <w:rsid w:val="00800D2F"/>
    <w:rsid w:val="00803A52"/>
    <w:rsid w:val="00804C76"/>
    <w:rsid w:val="0080611C"/>
    <w:rsid w:val="00806757"/>
    <w:rsid w:val="0081144D"/>
    <w:rsid w:val="00815161"/>
    <w:rsid w:val="00817F47"/>
    <w:rsid w:val="00822949"/>
    <w:rsid w:val="008231CB"/>
    <w:rsid w:val="00830149"/>
    <w:rsid w:val="00830835"/>
    <w:rsid w:val="00831B8E"/>
    <w:rsid w:val="00835300"/>
    <w:rsid w:val="00836039"/>
    <w:rsid w:val="00840E2A"/>
    <w:rsid w:val="008464DB"/>
    <w:rsid w:val="008509FE"/>
    <w:rsid w:val="0085253C"/>
    <w:rsid w:val="00852660"/>
    <w:rsid w:val="00853DB5"/>
    <w:rsid w:val="00860A79"/>
    <w:rsid w:val="0086278C"/>
    <w:rsid w:val="008725E3"/>
    <w:rsid w:val="008736A5"/>
    <w:rsid w:val="0087664F"/>
    <w:rsid w:val="00884D21"/>
    <w:rsid w:val="00886CBD"/>
    <w:rsid w:val="00887548"/>
    <w:rsid w:val="008A0B3B"/>
    <w:rsid w:val="008A6A08"/>
    <w:rsid w:val="008B4584"/>
    <w:rsid w:val="008B7113"/>
    <w:rsid w:val="008C20D5"/>
    <w:rsid w:val="008C2DA7"/>
    <w:rsid w:val="008C5FAD"/>
    <w:rsid w:val="008D25D4"/>
    <w:rsid w:val="008D329E"/>
    <w:rsid w:val="008D42F1"/>
    <w:rsid w:val="008E10DE"/>
    <w:rsid w:val="008F1ECC"/>
    <w:rsid w:val="008F3348"/>
    <w:rsid w:val="00901B86"/>
    <w:rsid w:val="00904848"/>
    <w:rsid w:val="00904BA0"/>
    <w:rsid w:val="00905A31"/>
    <w:rsid w:val="009162E2"/>
    <w:rsid w:val="00921657"/>
    <w:rsid w:val="009300FB"/>
    <w:rsid w:val="009332D4"/>
    <w:rsid w:val="00935CBD"/>
    <w:rsid w:val="00935E9F"/>
    <w:rsid w:val="009432A2"/>
    <w:rsid w:val="0095210B"/>
    <w:rsid w:val="00957C0B"/>
    <w:rsid w:val="00963FDB"/>
    <w:rsid w:val="00981E64"/>
    <w:rsid w:val="00982A0A"/>
    <w:rsid w:val="00990073"/>
    <w:rsid w:val="0099049E"/>
    <w:rsid w:val="009927BD"/>
    <w:rsid w:val="009A48A9"/>
    <w:rsid w:val="009A564C"/>
    <w:rsid w:val="009B00AA"/>
    <w:rsid w:val="009B453C"/>
    <w:rsid w:val="009B4D95"/>
    <w:rsid w:val="009B59F4"/>
    <w:rsid w:val="009C183F"/>
    <w:rsid w:val="009C30F7"/>
    <w:rsid w:val="009C339A"/>
    <w:rsid w:val="009D243D"/>
    <w:rsid w:val="009E4C70"/>
    <w:rsid w:val="009E61C3"/>
    <w:rsid w:val="009F3183"/>
    <w:rsid w:val="009F485A"/>
    <w:rsid w:val="009F55DD"/>
    <w:rsid w:val="00A00DD9"/>
    <w:rsid w:val="00A04DE0"/>
    <w:rsid w:val="00A121F6"/>
    <w:rsid w:val="00A139EC"/>
    <w:rsid w:val="00A17502"/>
    <w:rsid w:val="00A201AC"/>
    <w:rsid w:val="00A21982"/>
    <w:rsid w:val="00A31E36"/>
    <w:rsid w:val="00A334E1"/>
    <w:rsid w:val="00A41F75"/>
    <w:rsid w:val="00A4277E"/>
    <w:rsid w:val="00A50092"/>
    <w:rsid w:val="00A51894"/>
    <w:rsid w:val="00A51D62"/>
    <w:rsid w:val="00A65334"/>
    <w:rsid w:val="00A661E7"/>
    <w:rsid w:val="00A702E8"/>
    <w:rsid w:val="00A7154A"/>
    <w:rsid w:val="00A74567"/>
    <w:rsid w:val="00A74FFA"/>
    <w:rsid w:val="00A80ACA"/>
    <w:rsid w:val="00A83FDB"/>
    <w:rsid w:val="00A86D30"/>
    <w:rsid w:val="00A9104E"/>
    <w:rsid w:val="00A96DD9"/>
    <w:rsid w:val="00AB0350"/>
    <w:rsid w:val="00AB238A"/>
    <w:rsid w:val="00AB2E05"/>
    <w:rsid w:val="00AB4E8D"/>
    <w:rsid w:val="00AB61D6"/>
    <w:rsid w:val="00AC2663"/>
    <w:rsid w:val="00AE282B"/>
    <w:rsid w:val="00AE3916"/>
    <w:rsid w:val="00AF4A78"/>
    <w:rsid w:val="00B0299C"/>
    <w:rsid w:val="00B06331"/>
    <w:rsid w:val="00B128D0"/>
    <w:rsid w:val="00B22EC4"/>
    <w:rsid w:val="00B30178"/>
    <w:rsid w:val="00B34847"/>
    <w:rsid w:val="00B35192"/>
    <w:rsid w:val="00B43658"/>
    <w:rsid w:val="00B53C09"/>
    <w:rsid w:val="00B57D9E"/>
    <w:rsid w:val="00B66C34"/>
    <w:rsid w:val="00B75293"/>
    <w:rsid w:val="00B75F86"/>
    <w:rsid w:val="00B76119"/>
    <w:rsid w:val="00B944B6"/>
    <w:rsid w:val="00BA0AD2"/>
    <w:rsid w:val="00BA2F44"/>
    <w:rsid w:val="00BA32AA"/>
    <w:rsid w:val="00BB1185"/>
    <w:rsid w:val="00BB13AF"/>
    <w:rsid w:val="00BB4111"/>
    <w:rsid w:val="00BC5CE0"/>
    <w:rsid w:val="00BC5E28"/>
    <w:rsid w:val="00BD16EE"/>
    <w:rsid w:val="00BD2420"/>
    <w:rsid w:val="00BE09A0"/>
    <w:rsid w:val="00BF37C0"/>
    <w:rsid w:val="00BF533F"/>
    <w:rsid w:val="00BF5D31"/>
    <w:rsid w:val="00C00C69"/>
    <w:rsid w:val="00C0170C"/>
    <w:rsid w:val="00C07496"/>
    <w:rsid w:val="00C1005C"/>
    <w:rsid w:val="00C11AD2"/>
    <w:rsid w:val="00C17D74"/>
    <w:rsid w:val="00C21C1C"/>
    <w:rsid w:val="00C3155C"/>
    <w:rsid w:val="00C31ED9"/>
    <w:rsid w:val="00C37EA8"/>
    <w:rsid w:val="00C44057"/>
    <w:rsid w:val="00C4469A"/>
    <w:rsid w:val="00C50564"/>
    <w:rsid w:val="00C55746"/>
    <w:rsid w:val="00C60681"/>
    <w:rsid w:val="00C62A44"/>
    <w:rsid w:val="00C773EA"/>
    <w:rsid w:val="00C77A15"/>
    <w:rsid w:val="00C80084"/>
    <w:rsid w:val="00C83655"/>
    <w:rsid w:val="00C870FE"/>
    <w:rsid w:val="00C9273C"/>
    <w:rsid w:val="00C92F4B"/>
    <w:rsid w:val="00C9409D"/>
    <w:rsid w:val="00C96D24"/>
    <w:rsid w:val="00CA3F3D"/>
    <w:rsid w:val="00CB26D0"/>
    <w:rsid w:val="00CC0500"/>
    <w:rsid w:val="00CC38F0"/>
    <w:rsid w:val="00CD237A"/>
    <w:rsid w:val="00CD3149"/>
    <w:rsid w:val="00CD33B5"/>
    <w:rsid w:val="00CE50B3"/>
    <w:rsid w:val="00CF25A7"/>
    <w:rsid w:val="00D05EBB"/>
    <w:rsid w:val="00D07700"/>
    <w:rsid w:val="00D140A2"/>
    <w:rsid w:val="00D15164"/>
    <w:rsid w:val="00D2141D"/>
    <w:rsid w:val="00D225FD"/>
    <w:rsid w:val="00D4129D"/>
    <w:rsid w:val="00D42AB8"/>
    <w:rsid w:val="00D633B3"/>
    <w:rsid w:val="00D633C3"/>
    <w:rsid w:val="00D65BE0"/>
    <w:rsid w:val="00D758B3"/>
    <w:rsid w:val="00D770E3"/>
    <w:rsid w:val="00D90434"/>
    <w:rsid w:val="00D90C16"/>
    <w:rsid w:val="00D931D1"/>
    <w:rsid w:val="00DA1B2A"/>
    <w:rsid w:val="00DA1C2C"/>
    <w:rsid w:val="00DA234D"/>
    <w:rsid w:val="00DA2C51"/>
    <w:rsid w:val="00DA3B57"/>
    <w:rsid w:val="00DA5270"/>
    <w:rsid w:val="00DA5D4C"/>
    <w:rsid w:val="00DB1159"/>
    <w:rsid w:val="00DB16A3"/>
    <w:rsid w:val="00DB7015"/>
    <w:rsid w:val="00DC1D2F"/>
    <w:rsid w:val="00DC306B"/>
    <w:rsid w:val="00DC3D59"/>
    <w:rsid w:val="00DD00C5"/>
    <w:rsid w:val="00DE5066"/>
    <w:rsid w:val="00DF61AC"/>
    <w:rsid w:val="00E019E4"/>
    <w:rsid w:val="00E15745"/>
    <w:rsid w:val="00E226E1"/>
    <w:rsid w:val="00E250D4"/>
    <w:rsid w:val="00E278C8"/>
    <w:rsid w:val="00E33CF9"/>
    <w:rsid w:val="00E3593E"/>
    <w:rsid w:val="00E37374"/>
    <w:rsid w:val="00E424E4"/>
    <w:rsid w:val="00E438C8"/>
    <w:rsid w:val="00E44D49"/>
    <w:rsid w:val="00E55816"/>
    <w:rsid w:val="00E56F97"/>
    <w:rsid w:val="00E647A7"/>
    <w:rsid w:val="00E65BEF"/>
    <w:rsid w:val="00E722DE"/>
    <w:rsid w:val="00E8104F"/>
    <w:rsid w:val="00E936EC"/>
    <w:rsid w:val="00EA0A4C"/>
    <w:rsid w:val="00EB088E"/>
    <w:rsid w:val="00EB1EC4"/>
    <w:rsid w:val="00EB4500"/>
    <w:rsid w:val="00EB54F8"/>
    <w:rsid w:val="00EC452D"/>
    <w:rsid w:val="00EC4F30"/>
    <w:rsid w:val="00EC5B4C"/>
    <w:rsid w:val="00EC6FA3"/>
    <w:rsid w:val="00EC7055"/>
    <w:rsid w:val="00ED1957"/>
    <w:rsid w:val="00ED1B88"/>
    <w:rsid w:val="00ED3ECE"/>
    <w:rsid w:val="00EE1880"/>
    <w:rsid w:val="00EE1DA9"/>
    <w:rsid w:val="00EE2761"/>
    <w:rsid w:val="00EE30B9"/>
    <w:rsid w:val="00EE4462"/>
    <w:rsid w:val="00EE7383"/>
    <w:rsid w:val="00EF1503"/>
    <w:rsid w:val="00EF2636"/>
    <w:rsid w:val="00EF6E75"/>
    <w:rsid w:val="00EF7CA4"/>
    <w:rsid w:val="00F10C9D"/>
    <w:rsid w:val="00F1381F"/>
    <w:rsid w:val="00F163C6"/>
    <w:rsid w:val="00F167F6"/>
    <w:rsid w:val="00F218CC"/>
    <w:rsid w:val="00F21D76"/>
    <w:rsid w:val="00F31BB0"/>
    <w:rsid w:val="00F41EA2"/>
    <w:rsid w:val="00F44835"/>
    <w:rsid w:val="00F47DC7"/>
    <w:rsid w:val="00F503E8"/>
    <w:rsid w:val="00F50660"/>
    <w:rsid w:val="00F5221E"/>
    <w:rsid w:val="00F54CB7"/>
    <w:rsid w:val="00F5524D"/>
    <w:rsid w:val="00F67E50"/>
    <w:rsid w:val="00F7163B"/>
    <w:rsid w:val="00F74F8C"/>
    <w:rsid w:val="00F759AE"/>
    <w:rsid w:val="00F76EBB"/>
    <w:rsid w:val="00F802FF"/>
    <w:rsid w:val="00F82020"/>
    <w:rsid w:val="00F84678"/>
    <w:rsid w:val="00F87EC2"/>
    <w:rsid w:val="00F9176B"/>
    <w:rsid w:val="00F925A8"/>
    <w:rsid w:val="00F93789"/>
    <w:rsid w:val="00F94935"/>
    <w:rsid w:val="00FA1CAE"/>
    <w:rsid w:val="00FA437C"/>
    <w:rsid w:val="00FB2579"/>
    <w:rsid w:val="00FB568A"/>
    <w:rsid w:val="00FB5880"/>
    <w:rsid w:val="00FC3125"/>
    <w:rsid w:val="00FD0190"/>
    <w:rsid w:val="00FD4F6E"/>
    <w:rsid w:val="00FD5DF1"/>
    <w:rsid w:val="00FD7F04"/>
    <w:rsid w:val="00FE0486"/>
    <w:rsid w:val="00FE1129"/>
    <w:rsid w:val="00FE18F3"/>
    <w:rsid w:val="00FE6A9E"/>
    <w:rsid w:val="00FF284F"/>
    <w:rsid w:val="00FF29D5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51AA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1AAB"/>
  </w:style>
  <w:style w:type="paragraph" w:styleId="a7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E37374"/>
    <w:rPr>
      <w:sz w:val="28"/>
      <w:szCs w:val="24"/>
      <w:lang w:val="ru-RU"/>
    </w:rPr>
  </w:style>
  <w:style w:type="character" w:customStyle="1" w:styleId="a9">
    <w:name w:val="Основной текст Знак"/>
    <w:link w:val="a8"/>
    <w:rsid w:val="00E37374"/>
    <w:rPr>
      <w:sz w:val="28"/>
      <w:szCs w:val="24"/>
    </w:rPr>
  </w:style>
  <w:style w:type="paragraph" w:customStyle="1" w:styleId="ConsPlusNormal">
    <w:name w:val="ConsPlusNormal"/>
    <w:rsid w:val="0039603F"/>
    <w:pPr>
      <w:widowControl w:val="0"/>
      <w:autoSpaceDE w:val="0"/>
      <w:autoSpaceDN w:val="0"/>
      <w:jc w:val="both"/>
    </w:pPr>
    <w:rPr>
      <w:sz w:val="28"/>
    </w:rPr>
  </w:style>
  <w:style w:type="paragraph" w:customStyle="1" w:styleId="Pa3">
    <w:name w:val="Pa3"/>
    <w:basedOn w:val="a"/>
    <w:next w:val="a"/>
    <w:uiPriority w:val="99"/>
    <w:rsid w:val="00A121F6"/>
    <w:pPr>
      <w:autoSpaceDE w:val="0"/>
      <w:autoSpaceDN w:val="0"/>
      <w:adjustRightInd w:val="0"/>
      <w:spacing w:line="181" w:lineRule="atLeast"/>
    </w:pPr>
    <w:rPr>
      <w:rFonts w:ascii="Univers LT CYR 45 Light" w:hAnsi="Univers LT CYR 45 Light"/>
      <w:sz w:val="24"/>
      <w:szCs w:val="24"/>
      <w:lang w:val="ru-RU"/>
    </w:rPr>
  </w:style>
  <w:style w:type="paragraph" w:customStyle="1" w:styleId="formattext">
    <w:name w:val="formattext"/>
    <w:basedOn w:val="a"/>
    <w:rsid w:val="00D4129D"/>
    <w:pPr>
      <w:spacing w:before="100" w:beforeAutospacing="1" w:after="100" w:afterAutospacing="1"/>
      <w:jc w:val="left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51AA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51AAB"/>
  </w:style>
  <w:style w:type="paragraph" w:styleId="a7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rsid w:val="00E37374"/>
    <w:rPr>
      <w:sz w:val="28"/>
      <w:szCs w:val="24"/>
      <w:lang w:val="ru-RU"/>
    </w:rPr>
  </w:style>
  <w:style w:type="character" w:customStyle="1" w:styleId="a9">
    <w:name w:val="Основной текст Знак"/>
    <w:link w:val="a8"/>
    <w:rsid w:val="00E37374"/>
    <w:rPr>
      <w:sz w:val="28"/>
      <w:szCs w:val="24"/>
    </w:rPr>
  </w:style>
  <w:style w:type="paragraph" w:customStyle="1" w:styleId="ConsPlusNormal">
    <w:name w:val="ConsPlusNormal"/>
    <w:rsid w:val="0039603F"/>
    <w:pPr>
      <w:widowControl w:val="0"/>
      <w:autoSpaceDE w:val="0"/>
      <w:autoSpaceDN w:val="0"/>
      <w:jc w:val="both"/>
    </w:pPr>
    <w:rPr>
      <w:sz w:val="28"/>
    </w:rPr>
  </w:style>
  <w:style w:type="paragraph" w:customStyle="1" w:styleId="Pa3">
    <w:name w:val="Pa3"/>
    <w:basedOn w:val="a"/>
    <w:next w:val="a"/>
    <w:uiPriority w:val="99"/>
    <w:rsid w:val="00A121F6"/>
    <w:pPr>
      <w:autoSpaceDE w:val="0"/>
      <w:autoSpaceDN w:val="0"/>
      <w:adjustRightInd w:val="0"/>
      <w:spacing w:line="181" w:lineRule="atLeast"/>
    </w:pPr>
    <w:rPr>
      <w:rFonts w:ascii="Univers LT CYR 45 Light" w:hAnsi="Univers LT CYR 45 Light"/>
      <w:sz w:val="24"/>
      <w:szCs w:val="24"/>
      <w:lang w:val="ru-RU"/>
    </w:rPr>
  </w:style>
  <w:style w:type="paragraph" w:customStyle="1" w:styleId="formattext">
    <w:name w:val="formattext"/>
    <w:basedOn w:val="a"/>
    <w:rsid w:val="00D4129D"/>
    <w:pPr>
      <w:spacing w:before="100" w:beforeAutospacing="1" w:after="100" w:afterAutospacing="1"/>
      <w:jc w:val="left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345F7-F093-41DA-950A-917F7FA96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2021-08-27T06:51:00Z</cp:lastPrinted>
  <dcterms:created xsi:type="dcterms:W3CDTF">2021-09-08T09:46:00Z</dcterms:created>
  <dcterms:modified xsi:type="dcterms:W3CDTF">2021-09-08T09:46:00Z</dcterms:modified>
</cp:coreProperties>
</file>