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30174F" w:rsidP="00473300">
      <w:pPr>
        <w:framePr w:h="1123" w:hRule="exact" w:hSpace="180" w:wrap="auto" w:vAnchor="text" w:hAnchor="page" w:x="5854" w:y="-613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13279" w:rsidRPr="005166AA" w:rsidRDefault="00713279">
      <w:pPr>
        <w:rPr>
          <w:sz w:val="16"/>
          <w:szCs w:val="16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713279" w:rsidRPr="00713279" w:rsidRDefault="00713279" w:rsidP="00C0170C">
      <w:pPr>
        <w:jc w:val="center"/>
        <w:rPr>
          <w:rFonts w:ascii="Times New Roman CYR" w:hAnsi="Times New Roman CYR"/>
          <w:b/>
          <w:sz w:val="24"/>
          <w:szCs w:val="24"/>
          <w:lang w:val="ru-RU"/>
        </w:rPr>
      </w:pPr>
      <w:bookmarkStart w:id="0" w:name="_GoBack"/>
      <w:bookmarkEnd w:id="0"/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C0170C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C0170C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30174F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11.10.2018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1821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30174F" w:rsidRDefault="008706C8" w:rsidP="008706C8">
      <w:pPr>
        <w:spacing w:line="180" w:lineRule="atLeast"/>
        <w:jc w:val="both"/>
        <w:rPr>
          <w:lang w:val="ru-RU"/>
        </w:rPr>
      </w:pPr>
      <w:r w:rsidRPr="0030174F">
        <w:rPr>
          <w:lang w:val="ru-RU"/>
        </w:rPr>
        <w:t xml:space="preserve">О внесении изменений </w:t>
      </w:r>
      <w:proofErr w:type="gramStart"/>
      <w:r w:rsidRPr="0030174F">
        <w:rPr>
          <w:lang w:val="ru-RU"/>
        </w:rPr>
        <w:t>в</w:t>
      </w:r>
      <w:proofErr w:type="gramEnd"/>
      <w:r w:rsidRPr="0030174F">
        <w:rPr>
          <w:lang w:val="ru-RU"/>
        </w:rPr>
        <w:t xml:space="preserve"> </w:t>
      </w:r>
    </w:p>
    <w:p w:rsidR="008706C8" w:rsidRPr="0030174F" w:rsidRDefault="008706C8" w:rsidP="008706C8">
      <w:pPr>
        <w:spacing w:line="180" w:lineRule="atLeast"/>
        <w:jc w:val="both"/>
        <w:rPr>
          <w:lang w:val="ru-RU"/>
        </w:rPr>
      </w:pPr>
      <w:r w:rsidRPr="0030174F">
        <w:rPr>
          <w:lang w:val="ru-RU"/>
        </w:rPr>
        <w:t>постановление администрации</w:t>
      </w:r>
    </w:p>
    <w:p w:rsidR="008706C8" w:rsidRPr="0030174F" w:rsidRDefault="008706C8" w:rsidP="008706C8">
      <w:pPr>
        <w:jc w:val="both"/>
        <w:rPr>
          <w:lang w:val="ru-RU"/>
        </w:rPr>
      </w:pPr>
      <w:r w:rsidRPr="0030174F">
        <w:rPr>
          <w:lang w:val="ru-RU"/>
        </w:rPr>
        <w:t xml:space="preserve">города Липецка от </w:t>
      </w:r>
      <w:r w:rsidR="00E44E6E" w:rsidRPr="0030174F">
        <w:rPr>
          <w:lang w:val="ru-RU"/>
        </w:rPr>
        <w:t>14</w:t>
      </w:r>
      <w:r w:rsidRPr="0030174F">
        <w:rPr>
          <w:lang w:val="ru-RU"/>
        </w:rPr>
        <w:t>.</w:t>
      </w:r>
      <w:r w:rsidR="00E44E6E" w:rsidRPr="0030174F">
        <w:rPr>
          <w:lang w:val="ru-RU"/>
        </w:rPr>
        <w:t>10</w:t>
      </w:r>
      <w:r w:rsidRPr="0030174F">
        <w:rPr>
          <w:lang w:val="ru-RU"/>
        </w:rPr>
        <w:t>.201</w:t>
      </w:r>
      <w:r w:rsidR="00E44E6E" w:rsidRPr="0030174F">
        <w:rPr>
          <w:lang w:val="ru-RU"/>
        </w:rPr>
        <w:t>6</w:t>
      </w:r>
      <w:r w:rsidRPr="0030174F">
        <w:rPr>
          <w:lang w:val="ru-RU"/>
        </w:rPr>
        <w:t xml:space="preserve"> № </w:t>
      </w:r>
      <w:r w:rsidR="00E44E6E" w:rsidRPr="0030174F">
        <w:rPr>
          <w:lang w:val="ru-RU"/>
        </w:rPr>
        <w:t>1855</w:t>
      </w:r>
      <w:r w:rsidRPr="0030174F">
        <w:rPr>
          <w:lang w:val="ru-RU"/>
        </w:rPr>
        <w:t xml:space="preserve"> </w:t>
      </w:r>
    </w:p>
    <w:p w:rsidR="008706C8" w:rsidRPr="0030174F" w:rsidRDefault="008706C8" w:rsidP="008706C8">
      <w:pPr>
        <w:rPr>
          <w:rFonts w:ascii="Times New Roman CYR" w:hAnsi="Times New Roman CYR"/>
          <w:lang w:val="ru-RU"/>
        </w:rPr>
      </w:pPr>
    </w:p>
    <w:p w:rsidR="008706C8" w:rsidRPr="0030174F" w:rsidRDefault="008706C8" w:rsidP="008706C8">
      <w:pPr>
        <w:rPr>
          <w:rFonts w:ascii="Times New Roman CYR" w:hAnsi="Times New Roman CYR"/>
          <w:lang w:val="ru-RU"/>
        </w:rPr>
      </w:pPr>
    </w:p>
    <w:p w:rsidR="008706C8" w:rsidRPr="0030174F" w:rsidRDefault="008706C8" w:rsidP="008706C8">
      <w:pPr>
        <w:rPr>
          <w:rFonts w:ascii="Times New Roman CYR" w:hAnsi="Times New Roman CYR"/>
          <w:lang w:val="ru-RU"/>
        </w:rPr>
      </w:pPr>
    </w:p>
    <w:p w:rsidR="008706C8" w:rsidRPr="0030174F" w:rsidRDefault="00B65B61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30174F">
        <w:rPr>
          <w:lang w:val="ru-RU"/>
        </w:rPr>
        <w:t xml:space="preserve">В соответствии с </w:t>
      </w:r>
      <w:hyperlink r:id="rId9" w:history="1">
        <w:r w:rsidRPr="0030174F">
          <w:rPr>
            <w:lang w:val="ru-RU"/>
          </w:rPr>
          <w:t>решением</w:t>
        </w:r>
      </w:hyperlink>
      <w:r w:rsidRPr="0030174F">
        <w:rPr>
          <w:lang w:val="ru-RU"/>
        </w:rPr>
        <w:t xml:space="preserve"> Липецкого городского Совета депутатов от</w:t>
      </w:r>
      <w:r w:rsidRPr="0030174F">
        <w:rPr>
          <w:color w:val="FFFFFF"/>
          <w:lang w:val="ru-RU"/>
        </w:rPr>
        <w:t>_</w:t>
      </w:r>
      <w:r w:rsidR="005772B3" w:rsidRPr="0030174F">
        <w:rPr>
          <w:lang w:val="ru-RU"/>
        </w:rPr>
        <w:t>28.08.2018 № 743</w:t>
      </w:r>
      <w:r w:rsidR="005772B3" w:rsidRPr="0030174F">
        <w:rPr>
          <w:color w:val="FF0000"/>
          <w:lang w:val="ru-RU"/>
        </w:rPr>
        <w:t xml:space="preserve"> </w:t>
      </w:r>
      <w:r w:rsidRPr="0030174F">
        <w:rPr>
          <w:lang w:val="ru-RU"/>
        </w:rPr>
        <w:t>«О внесении изменений в Бюджет города Липецка на 201</w:t>
      </w:r>
      <w:r w:rsidR="003051B9" w:rsidRPr="0030174F">
        <w:rPr>
          <w:lang w:val="ru-RU"/>
        </w:rPr>
        <w:t>8</w:t>
      </w:r>
      <w:r w:rsidRPr="0030174F">
        <w:rPr>
          <w:lang w:val="ru-RU"/>
        </w:rPr>
        <w:t xml:space="preserve"> год и на плановый период 201</w:t>
      </w:r>
      <w:r w:rsidR="003051B9" w:rsidRPr="0030174F">
        <w:rPr>
          <w:lang w:val="ru-RU"/>
        </w:rPr>
        <w:t>9</w:t>
      </w:r>
      <w:r w:rsidRPr="0030174F">
        <w:rPr>
          <w:lang w:val="ru-RU"/>
        </w:rPr>
        <w:t xml:space="preserve"> и 20</w:t>
      </w:r>
      <w:r w:rsidR="003051B9" w:rsidRPr="0030174F">
        <w:rPr>
          <w:lang w:val="ru-RU"/>
        </w:rPr>
        <w:t>20</w:t>
      </w:r>
      <w:r w:rsidRPr="0030174F">
        <w:rPr>
          <w:lang w:val="ru-RU"/>
        </w:rPr>
        <w:t xml:space="preserve"> годов»</w:t>
      </w:r>
      <w:r w:rsidRPr="0030174F">
        <w:rPr>
          <w:color w:val="FF0000"/>
          <w:lang w:val="ru-RU"/>
        </w:rPr>
        <w:t xml:space="preserve"> </w:t>
      </w:r>
      <w:r w:rsidRPr="0030174F">
        <w:rPr>
          <w:lang w:val="ru-RU"/>
        </w:rPr>
        <w:t>администрация города</w:t>
      </w:r>
      <w:r w:rsidR="008706C8" w:rsidRPr="0030174F">
        <w:rPr>
          <w:lang w:val="ru-RU"/>
        </w:rPr>
        <w:t xml:space="preserve"> </w:t>
      </w:r>
    </w:p>
    <w:p w:rsidR="008706C8" w:rsidRPr="0030174F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30174F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30174F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proofErr w:type="gramStart"/>
      <w:r w:rsidRPr="0030174F">
        <w:rPr>
          <w:rFonts w:ascii="Times New Roman" w:hAnsi="Times New Roman" w:cs="Times New Roman"/>
        </w:rPr>
        <w:t>П</w:t>
      </w:r>
      <w:proofErr w:type="gramEnd"/>
      <w:r w:rsidRPr="0030174F">
        <w:rPr>
          <w:rFonts w:ascii="Times New Roman" w:hAnsi="Times New Roman" w:cs="Times New Roman"/>
        </w:rPr>
        <w:t xml:space="preserve"> О С Т А Н О В Л Я Е Т:</w:t>
      </w:r>
      <w:r w:rsidRPr="0030174F">
        <w:rPr>
          <w:rFonts w:ascii="Times New Roman" w:hAnsi="Times New Roman" w:cs="Times New Roman"/>
        </w:rPr>
        <w:tab/>
      </w:r>
    </w:p>
    <w:p w:rsidR="008706C8" w:rsidRPr="0030174F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30174F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30174F" w:rsidRDefault="008706C8" w:rsidP="00C46FB8">
      <w:pPr>
        <w:suppressAutoHyphens/>
        <w:ind w:firstLine="709"/>
        <w:jc w:val="both"/>
        <w:rPr>
          <w:lang w:val="ru-RU"/>
        </w:rPr>
      </w:pPr>
      <w:r w:rsidRPr="0030174F">
        <w:rPr>
          <w:lang w:val="ru-RU"/>
        </w:rPr>
        <w:t xml:space="preserve">Внести в постановление администрации города Липецка от </w:t>
      </w:r>
      <w:r w:rsidR="007A692B" w:rsidRPr="0030174F">
        <w:rPr>
          <w:lang w:val="ru-RU"/>
        </w:rPr>
        <w:t>14</w:t>
      </w:r>
      <w:r w:rsidRPr="0030174F">
        <w:rPr>
          <w:lang w:val="ru-RU"/>
        </w:rPr>
        <w:t>.</w:t>
      </w:r>
      <w:r w:rsidR="007A692B" w:rsidRPr="0030174F">
        <w:rPr>
          <w:lang w:val="ru-RU"/>
        </w:rPr>
        <w:t>10</w:t>
      </w:r>
      <w:r w:rsidRPr="0030174F">
        <w:rPr>
          <w:lang w:val="ru-RU"/>
        </w:rPr>
        <w:t>.201</w:t>
      </w:r>
      <w:r w:rsidR="007A692B" w:rsidRPr="0030174F">
        <w:rPr>
          <w:lang w:val="ru-RU"/>
        </w:rPr>
        <w:t>6</w:t>
      </w:r>
      <w:r w:rsidRPr="0030174F">
        <w:rPr>
          <w:lang w:val="ru-RU"/>
        </w:rPr>
        <w:t xml:space="preserve"> №</w:t>
      </w:r>
      <w:r w:rsidR="007A692B" w:rsidRPr="0030174F">
        <w:rPr>
          <w:color w:val="FFFFFF"/>
          <w:lang w:val="ru-RU"/>
        </w:rPr>
        <w:t>_</w:t>
      </w:r>
      <w:r w:rsidR="007A692B" w:rsidRPr="0030174F">
        <w:rPr>
          <w:lang w:val="ru-RU"/>
        </w:rPr>
        <w:t>1855</w:t>
      </w:r>
      <w:r w:rsidRPr="0030174F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 w:rsidRPr="0030174F">
        <w:rPr>
          <w:lang w:val="ru-RU"/>
        </w:rPr>
        <w:t>7</w:t>
      </w:r>
      <w:r w:rsidRPr="0030174F">
        <w:rPr>
          <w:lang w:val="ru-RU"/>
        </w:rPr>
        <w:t>-20</w:t>
      </w:r>
      <w:r w:rsidR="001D167F" w:rsidRPr="0030174F">
        <w:rPr>
          <w:lang w:val="ru-RU"/>
        </w:rPr>
        <w:t>22</w:t>
      </w:r>
      <w:r w:rsidRPr="0030174F">
        <w:rPr>
          <w:lang w:val="ru-RU"/>
        </w:rPr>
        <w:t xml:space="preserve"> годы»</w:t>
      </w:r>
      <w:r w:rsidR="005766C8" w:rsidRPr="0030174F">
        <w:rPr>
          <w:lang w:val="ru-RU"/>
        </w:rPr>
        <w:t xml:space="preserve"> (в редакции постановлени</w:t>
      </w:r>
      <w:r w:rsidR="00B617EA" w:rsidRPr="0030174F">
        <w:rPr>
          <w:lang w:val="ru-RU"/>
        </w:rPr>
        <w:t>й</w:t>
      </w:r>
      <w:r w:rsidR="005766C8" w:rsidRPr="0030174F">
        <w:rPr>
          <w:lang w:val="ru-RU"/>
        </w:rPr>
        <w:t xml:space="preserve"> от </w:t>
      </w:r>
      <w:r w:rsidR="002D01CB" w:rsidRPr="0030174F">
        <w:rPr>
          <w:lang w:val="ru-RU"/>
        </w:rPr>
        <w:t>29.08.2017</w:t>
      </w:r>
      <w:r w:rsidR="005766C8" w:rsidRPr="0030174F">
        <w:rPr>
          <w:lang w:val="ru-RU"/>
        </w:rPr>
        <w:t xml:space="preserve"> № </w:t>
      </w:r>
      <w:r w:rsidR="002D01CB" w:rsidRPr="0030174F">
        <w:rPr>
          <w:lang w:val="ru-RU"/>
        </w:rPr>
        <w:t>1697</w:t>
      </w:r>
      <w:r w:rsidR="003051B9" w:rsidRPr="0030174F">
        <w:rPr>
          <w:lang w:val="ru-RU"/>
        </w:rPr>
        <w:t>, 02.10.2017 № 1935, 24.11.2017 № 2328</w:t>
      </w:r>
      <w:r w:rsidR="00CA0FAB" w:rsidRPr="0030174F">
        <w:rPr>
          <w:lang w:val="ru-RU"/>
        </w:rPr>
        <w:t>, 29.12.2017 № 2628</w:t>
      </w:r>
      <w:r w:rsidR="00685535" w:rsidRPr="0030174F">
        <w:rPr>
          <w:lang w:val="ru-RU"/>
        </w:rPr>
        <w:t>, 27.02.2018 № 258</w:t>
      </w:r>
      <w:r w:rsidR="00E11F16" w:rsidRPr="0030174F">
        <w:rPr>
          <w:lang w:val="ru-RU"/>
        </w:rPr>
        <w:t>, 02.07.2018 № 1117</w:t>
      </w:r>
      <w:r w:rsidR="005766C8" w:rsidRPr="0030174F">
        <w:rPr>
          <w:lang w:val="ru-RU"/>
        </w:rPr>
        <w:t>)</w:t>
      </w:r>
      <w:r w:rsidR="002D01CB" w:rsidRPr="0030174F">
        <w:rPr>
          <w:lang w:val="ru-RU"/>
        </w:rPr>
        <w:t xml:space="preserve"> </w:t>
      </w:r>
      <w:r w:rsidRPr="0030174F">
        <w:rPr>
          <w:lang w:val="ru-RU"/>
        </w:rPr>
        <w:t>следующие изменения:</w:t>
      </w:r>
    </w:p>
    <w:p w:rsidR="00AA1521" w:rsidRPr="0030174F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 w:rsidRPr="0030174F">
        <w:rPr>
          <w:color w:val="000000"/>
          <w:lang w:val="ru-RU"/>
        </w:rPr>
        <w:t>1. В приложении к постановлению:</w:t>
      </w:r>
    </w:p>
    <w:p w:rsidR="00A20DC7" w:rsidRPr="0030174F" w:rsidRDefault="00AA1521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>1.1.</w:t>
      </w:r>
      <w:r w:rsidR="001D6FD2" w:rsidRPr="0030174F">
        <w:rPr>
          <w:rFonts w:ascii="Times New Roman" w:hAnsi="Times New Roman" w:cs="Times New Roman"/>
        </w:rPr>
        <w:t xml:space="preserve"> </w:t>
      </w:r>
      <w:r w:rsidR="0090416D" w:rsidRPr="0030174F">
        <w:rPr>
          <w:rFonts w:ascii="Times New Roman" w:hAnsi="Times New Roman" w:cs="Times New Roman"/>
        </w:rPr>
        <w:t>В разделе 1. «Паспорт муниципальной программы «Охрана окружающей среды города Липецка на 2017-2022 годы»</w:t>
      </w:r>
      <w:r w:rsidR="000B37E3" w:rsidRPr="0030174F">
        <w:rPr>
          <w:rFonts w:ascii="Times New Roman" w:hAnsi="Times New Roman" w:cs="Times New Roman"/>
        </w:rPr>
        <w:t xml:space="preserve"> </w:t>
      </w:r>
    </w:p>
    <w:p w:rsidR="00E11F16" w:rsidRPr="0030174F" w:rsidRDefault="00A20DC7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 xml:space="preserve">а) </w:t>
      </w:r>
      <w:r w:rsidR="000B37E3" w:rsidRPr="0030174F">
        <w:rPr>
          <w:rFonts w:ascii="Times New Roman" w:hAnsi="Times New Roman" w:cs="Times New Roman"/>
        </w:rPr>
        <w:t>в позиции «Показатели задач»</w:t>
      </w:r>
      <w:r w:rsidR="00E11F16" w:rsidRPr="0030174F">
        <w:rPr>
          <w:rFonts w:ascii="Times New Roman" w:hAnsi="Times New Roman" w:cs="Times New Roman"/>
        </w:rPr>
        <w:t>:</w:t>
      </w:r>
    </w:p>
    <w:p w:rsidR="000B37E3" w:rsidRPr="0030174F" w:rsidRDefault="00A20DC7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>-</w:t>
      </w:r>
      <w:r w:rsidR="000B37E3" w:rsidRPr="0030174F">
        <w:rPr>
          <w:rFonts w:ascii="Times New Roman" w:hAnsi="Times New Roman" w:cs="Times New Roman"/>
        </w:rPr>
        <w:t xml:space="preserve">   </w:t>
      </w:r>
      <w:r w:rsidR="003A25B2" w:rsidRPr="0030174F">
        <w:rPr>
          <w:rFonts w:ascii="Times New Roman" w:hAnsi="Times New Roman" w:cs="Times New Roman"/>
        </w:rPr>
        <w:t>пункт 1. изложить в следующей редакции</w:t>
      </w:r>
      <w:r w:rsidR="000B37E3" w:rsidRPr="0030174F">
        <w:rPr>
          <w:rFonts w:ascii="Times New Roman" w:hAnsi="Times New Roman" w:cs="Times New Roman"/>
        </w:rPr>
        <w:t>:</w:t>
      </w:r>
    </w:p>
    <w:p w:rsidR="003A25B2" w:rsidRPr="0030174F" w:rsidRDefault="003A25B2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 xml:space="preserve"> «1. Количеств</w:t>
      </w:r>
      <w:r w:rsidR="00FD29C4" w:rsidRPr="0030174F">
        <w:rPr>
          <w:rFonts w:ascii="Times New Roman" w:hAnsi="Times New Roman" w:cs="Times New Roman"/>
        </w:rPr>
        <w:t xml:space="preserve">о муниципальных водных </w:t>
      </w:r>
      <w:proofErr w:type="gramStart"/>
      <w:r w:rsidR="00FD29C4" w:rsidRPr="0030174F">
        <w:rPr>
          <w:rFonts w:ascii="Times New Roman" w:hAnsi="Times New Roman" w:cs="Times New Roman"/>
        </w:rPr>
        <w:t>объектов</w:t>
      </w:r>
      <w:proofErr w:type="gramEnd"/>
      <w:r w:rsidRPr="0030174F">
        <w:rPr>
          <w:rFonts w:ascii="Times New Roman" w:hAnsi="Times New Roman" w:cs="Times New Roman"/>
        </w:rPr>
        <w:t xml:space="preserve"> на которых проведены мероприятия по реабилитации и благоустройству</w:t>
      </w:r>
      <w:r w:rsidR="00FD29C4" w:rsidRPr="0030174F">
        <w:rPr>
          <w:rFonts w:ascii="Times New Roman" w:hAnsi="Times New Roman" w:cs="Times New Roman"/>
        </w:rPr>
        <w:t xml:space="preserve"> (нарастающий итог)</w:t>
      </w:r>
      <w:r w:rsidRPr="0030174F">
        <w:rPr>
          <w:rFonts w:ascii="Times New Roman" w:hAnsi="Times New Roman" w:cs="Times New Roman"/>
        </w:rPr>
        <w:t>.»;</w:t>
      </w:r>
    </w:p>
    <w:p w:rsidR="000B37E3" w:rsidRPr="0030174F" w:rsidRDefault="00A20DC7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>-</w:t>
      </w:r>
      <w:r w:rsidR="000B37E3" w:rsidRPr="0030174F">
        <w:rPr>
          <w:rFonts w:ascii="Times New Roman" w:hAnsi="Times New Roman" w:cs="Times New Roman"/>
        </w:rPr>
        <w:t xml:space="preserve">  пункт 3. изложить в следующей редакции:</w:t>
      </w:r>
    </w:p>
    <w:p w:rsidR="000B37E3" w:rsidRPr="0030174F" w:rsidRDefault="000B37E3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 xml:space="preserve">«3. Доля </w:t>
      </w:r>
      <w:proofErr w:type="spellStart"/>
      <w:r w:rsidRPr="0030174F">
        <w:rPr>
          <w:rFonts w:ascii="Times New Roman" w:hAnsi="Times New Roman" w:cs="Times New Roman"/>
        </w:rPr>
        <w:t>рекультивированных</w:t>
      </w:r>
      <w:proofErr w:type="spellEnd"/>
      <w:r w:rsidRPr="0030174F">
        <w:rPr>
          <w:rFonts w:ascii="Times New Roman" w:hAnsi="Times New Roman" w:cs="Times New Roman"/>
        </w:rPr>
        <w:t xml:space="preserve"> земель полигона ТБО «Венера» (нарастающий итог)</w:t>
      </w:r>
      <w:proofErr w:type="gramStart"/>
      <w:r w:rsidRPr="0030174F">
        <w:rPr>
          <w:rFonts w:ascii="Times New Roman" w:hAnsi="Times New Roman" w:cs="Times New Roman"/>
        </w:rPr>
        <w:t>.»</w:t>
      </w:r>
      <w:proofErr w:type="gramEnd"/>
      <w:r w:rsidRPr="0030174F">
        <w:rPr>
          <w:rFonts w:ascii="Times New Roman" w:hAnsi="Times New Roman" w:cs="Times New Roman"/>
        </w:rPr>
        <w:t>;</w:t>
      </w:r>
    </w:p>
    <w:p w:rsidR="0090416D" w:rsidRPr="0030174F" w:rsidRDefault="00A20DC7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>б</w:t>
      </w:r>
      <w:r w:rsidR="003A25B2" w:rsidRPr="0030174F">
        <w:rPr>
          <w:rFonts w:ascii="Times New Roman" w:hAnsi="Times New Roman" w:cs="Times New Roman"/>
        </w:rPr>
        <w:t>)</w:t>
      </w:r>
      <w:r w:rsidR="0090416D" w:rsidRPr="0030174F">
        <w:rPr>
          <w:rFonts w:ascii="Times New Roman" w:hAnsi="Times New Roman" w:cs="Times New Roman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19720F" w:rsidRPr="0030174F">
        <w:rPr>
          <w:rFonts w:ascii="Times New Roman" w:hAnsi="Times New Roman" w:cs="Times New Roman"/>
        </w:rPr>
        <w:t>580141,3</w:t>
      </w:r>
      <w:r w:rsidR="0090416D" w:rsidRPr="0030174F">
        <w:rPr>
          <w:rFonts w:ascii="Times New Roman" w:hAnsi="Times New Roman" w:cs="Times New Roman"/>
        </w:rPr>
        <w:t>» заменить цифрами «</w:t>
      </w:r>
      <w:r w:rsidR="003B416A" w:rsidRPr="0030174F">
        <w:rPr>
          <w:rFonts w:ascii="Times New Roman" w:hAnsi="Times New Roman" w:cs="Times New Roman"/>
        </w:rPr>
        <w:t>591663,6</w:t>
      </w:r>
      <w:r w:rsidR="0090416D" w:rsidRPr="0030174F">
        <w:rPr>
          <w:rFonts w:ascii="Times New Roman" w:hAnsi="Times New Roman" w:cs="Times New Roman"/>
        </w:rPr>
        <w:t>»; цифры «</w:t>
      </w:r>
      <w:r w:rsidR="0019720F" w:rsidRPr="0030174F">
        <w:rPr>
          <w:rFonts w:ascii="Times New Roman" w:hAnsi="Times New Roman" w:cs="Times New Roman"/>
        </w:rPr>
        <w:t>132505,5</w:t>
      </w:r>
      <w:r w:rsidR="0090416D" w:rsidRPr="0030174F">
        <w:rPr>
          <w:rFonts w:ascii="Times New Roman" w:hAnsi="Times New Roman" w:cs="Times New Roman"/>
        </w:rPr>
        <w:t>» заменить цифрами «</w:t>
      </w:r>
      <w:r w:rsidR="003B416A" w:rsidRPr="0030174F">
        <w:rPr>
          <w:rFonts w:ascii="Times New Roman" w:hAnsi="Times New Roman" w:cs="Times New Roman"/>
        </w:rPr>
        <w:t>144027,8</w:t>
      </w:r>
      <w:r w:rsidR="0090416D" w:rsidRPr="0030174F">
        <w:rPr>
          <w:rFonts w:ascii="Times New Roman" w:hAnsi="Times New Roman" w:cs="Times New Roman"/>
        </w:rPr>
        <w:t>».</w:t>
      </w:r>
    </w:p>
    <w:p w:rsidR="00DA4E77" w:rsidRPr="0030174F" w:rsidRDefault="0090416D" w:rsidP="0090416D">
      <w:pPr>
        <w:pStyle w:val="ConsPlusNormal"/>
        <w:widowControl/>
        <w:suppressAutoHyphens/>
        <w:ind w:firstLine="0"/>
        <w:jc w:val="both"/>
        <w:outlineLvl w:val="0"/>
        <w:rPr>
          <w:rFonts w:ascii="Times New Roman" w:hAnsi="Times New Roman" w:cs="Times New Roman"/>
        </w:rPr>
      </w:pPr>
      <w:r w:rsidRPr="0030174F">
        <w:rPr>
          <w:rFonts w:ascii="Times New Roman" w:hAnsi="Times New Roman" w:cs="Times New Roman"/>
        </w:rPr>
        <w:t xml:space="preserve">    </w:t>
      </w:r>
      <w:r w:rsidR="00AA1521" w:rsidRPr="0030174F">
        <w:rPr>
          <w:rFonts w:ascii="Times New Roman" w:hAnsi="Times New Roman" w:cs="Times New Roman"/>
          <w:color w:val="000000"/>
        </w:rPr>
        <w:t xml:space="preserve"> </w:t>
      </w:r>
      <w:r w:rsidRPr="0030174F">
        <w:rPr>
          <w:rFonts w:ascii="Times New Roman" w:hAnsi="Times New Roman" w:cs="Times New Roman"/>
          <w:color w:val="000000"/>
        </w:rPr>
        <w:t xml:space="preserve">     </w:t>
      </w:r>
      <w:r w:rsidR="00F756EE" w:rsidRPr="0030174F">
        <w:rPr>
          <w:rFonts w:ascii="Times New Roman CYR" w:hAnsi="Times New Roman CYR"/>
        </w:rPr>
        <w:t>1.</w:t>
      </w:r>
      <w:r w:rsidR="00294BE2" w:rsidRPr="0030174F">
        <w:rPr>
          <w:rFonts w:ascii="Times New Roman CYR" w:hAnsi="Times New Roman CYR"/>
        </w:rPr>
        <w:t>2</w:t>
      </w:r>
      <w:r w:rsidR="00F756EE" w:rsidRPr="0030174F">
        <w:rPr>
          <w:rFonts w:ascii="Times New Roman CYR" w:hAnsi="Times New Roman CYR"/>
        </w:rPr>
        <w:t>.</w:t>
      </w:r>
      <w:r w:rsidR="000D7137" w:rsidRPr="0030174F">
        <w:rPr>
          <w:rFonts w:ascii="Times New Roman CYR" w:hAnsi="Times New Roman CYR"/>
        </w:rPr>
        <w:t xml:space="preserve"> </w:t>
      </w:r>
      <w:r w:rsidR="00D646C3" w:rsidRPr="0030174F">
        <w:rPr>
          <w:rFonts w:ascii="Times New Roman CYR" w:hAnsi="Times New Roman CYR"/>
        </w:rPr>
        <w:t>В р</w:t>
      </w:r>
      <w:r w:rsidR="00D65DAB" w:rsidRPr="0030174F">
        <w:rPr>
          <w:rFonts w:ascii="Times New Roman CYR" w:hAnsi="Times New Roman CYR"/>
        </w:rPr>
        <w:t>аздел</w:t>
      </w:r>
      <w:r w:rsidR="00D646C3" w:rsidRPr="0030174F">
        <w:rPr>
          <w:rFonts w:ascii="Times New Roman CYR" w:hAnsi="Times New Roman CYR"/>
        </w:rPr>
        <w:t>е</w:t>
      </w:r>
      <w:r w:rsidR="00D646C3" w:rsidRPr="0030174F">
        <w:rPr>
          <w:rFonts w:ascii="Times New Roman" w:hAnsi="Times New Roman" w:cs="Times New Roman"/>
        </w:rPr>
        <w:t xml:space="preserve"> 5. «Подпрограмм</w:t>
      </w:r>
      <w:r w:rsidR="00D66089" w:rsidRPr="0030174F">
        <w:rPr>
          <w:rFonts w:ascii="Times New Roman" w:hAnsi="Times New Roman" w:cs="Times New Roman"/>
        </w:rPr>
        <w:t>ы муниципальной программы»</w:t>
      </w:r>
      <w:r w:rsidR="00D646C3" w:rsidRPr="0030174F">
        <w:rPr>
          <w:rFonts w:ascii="Times New Roman" w:hAnsi="Times New Roman" w:cs="Times New Roman"/>
        </w:rPr>
        <w:t xml:space="preserve"> таблиц</w:t>
      </w:r>
      <w:r w:rsidR="00D66089" w:rsidRPr="0030174F">
        <w:rPr>
          <w:rFonts w:ascii="Times New Roman" w:hAnsi="Times New Roman" w:cs="Times New Roman"/>
        </w:rPr>
        <w:t xml:space="preserve">у </w:t>
      </w:r>
      <w:r w:rsidR="00D646C3" w:rsidRPr="0030174F">
        <w:rPr>
          <w:rFonts w:ascii="Times New Roman" w:hAnsi="Times New Roman" w:cs="Times New Roman"/>
        </w:rPr>
        <w:t>«</w:t>
      </w:r>
      <w:r w:rsidR="006A7838" w:rsidRPr="0030174F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 w:rsidRPr="0030174F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30174F">
        <w:rPr>
          <w:rFonts w:ascii="Times New Roman" w:hAnsi="Times New Roman" w:cs="Times New Roman"/>
        </w:rPr>
        <w:t>муниципальной программы «Охрана окружающей среды города Липецка на 201</w:t>
      </w:r>
      <w:r w:rsidR="00C432B0" w:rsidRPr="0030174F">
        <w:rPr>
          <w:rFonts w:ascii="Times New Roman" w:hAnsi="Times New Roman" w:cs="Times New Roman"/>
        </w:rPr>
        <w:t>7</w:t>
      </w:r>
      <w:r w:rsidR="006A7838" w:rsidRPr="0030174F">
        <w:rPr>
          <w:rFonts w:ascii="Times New Roman" w:hAnsi="Times New Roman" w:cs="Times New Roman"/>
        </w:rPr>
        <w:t xml:space="preserve"> - 20</w:t>
      </w:r>
      <w:r w:rsidR="00C432B0" w:rsidRPr="0030174F">
        <w:rPr>
          <w:rFonts w:ascii="Times New Roman" w:hAnsi="Times New Roman" w:cs="Times New Roman"/>
        </w:rPr>
        <w:t>22</w:t>
      </w:r>
      <w:r w:rsidR="006A7838" w:rsidRPr="0030174F">
        <w:rPr>
          <w:rFonts w:ascii="Times New Roman" w:hAnsi="Times New Roman" w:cs="Times New Roman"/>
        </w:rPr>
        <w:t xml:space="preserve"> годы»</w:t>
      </w:r>
      <w:r w:rsidR="00D66089" w:rsidRPr="0030174F">
        <w:rPr>
          <w:rFonts w:ascii="Times New Roman" w:hAnsi="Times New Roman" w:cs="Times New Roman"/>
        </w:rPr>
        <w:t xml:space="preserve"> изложить в следующей редакции:</w:t>
      </w:r>
    </w:p>
    <w:p w:rsidR="00006359" w:rsidRPr="00FC6A58" w:rsidRDefault="00D66089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 на 2017 - 2022 годы»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559"/>
        <w:gridCol w:w="567"/>
        <w:gridCol w:w="993"/>
        <w:gridCol w:w="992"/>
        <w:gridCol w:w="850"/>
        <w:gridCol w:w="851"/>
        <w:gridCol w:w="850"/>
        <w:gridCol w:w="851"/>
      </w:tblGrid>
      <w:tr w:rsidR="00D66089" w:rsidRPr="0030174F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AB5CF8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D21961">
              <w:rPr>
                <w:spacing w:val="-4"/>
                <w:lang w:val="ru-RU"/>
              </w:rPr>
              <w:br w:type="page"/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№ </w:t>
            </w:r>
            <w:proofErr w:type="gramStart"/>
            <w:r w:rsidR="00D66089" w:rsidRPr="00B51B71">
              <w:rPr>
                <w:spacing w:val="-4"/>
                <w:sz w:val="22"/>
                <w:szCs w:val="22"/>
                <w:lang w:val="ru-RU"/>
              </w:rPr>
              <w:t>п</w:t>
            </w:r>
            <w:proofErr w:type="gramEnd"/>
            <w:r w:rsidR="00D66089" w:rsidRPr="00B51B71">
              <w:rPr>
                <w:spacing w:val="-4"/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Ответственный исполнитель (соисполн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Сроки 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ния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Объем финансирования из бюджета города (тыс. руб.)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2022 год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</w:t>
            </w:r>
          </w:p>
        </w:tc>
      </w:tr>
      <w:tr w:rsidR="00D66089" w:rsidRPr="00B51B71" w:rsidTr="006011F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C675E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1088</w:t>
            </w:r>
            <w:r w:rsidR="00D66089"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FB062B" w:rsidRDefault="00FB062B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142869</w:t>
            </w:r>
            <w:r>
              <w:rPr>
                <w:spacing w:val="-4"/>
                <w:sz w:val="22"/>
                <w:szCs w:val="22"/>
                <w:lang w:val="ru-RU"/>
              </w:rPr>
              <w:t>,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A12B51">
        <w:trPr>
          <w:trHeight w:val="104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050E2B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r:id="rId10" w:history="1">
              <w:r w:rsidR="00D66089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12BC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1088</w:t>
            </w:r>
            <w:r w:rsidR="00DD6152" w:rsidRPr="003A080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2100,0</w:t>
            </w:r>
          </w:p>
        </w:tc>
      </w:tr>
      <w:tr w:rsidR="00D66089" w:rsidRPr="00B51B71" w:rsidTr="00A12B51">
        <w:trPr>
          <w:trHeight w:val="1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150643,6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FB062B" w:rsidP="00DD6152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142869,8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71760,0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E206A6">
              <w:rPr>
                <w:spacing w:val="-4"/>
                <w:sz w:val="22"/>
                <w:szCs w:val="22"/>
                <w:lang w:val="ru-RU"/>
              </w:rPr>
              <w:t>-2022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E206A6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D66089" w:rsidRPr="00B51B71" w:rsidTr="001E391F">
        <w:trPr>
          <w:trHeight w:val="7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1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Охрана атм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сферного возд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у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  <w:p w:rsidR="00A20DC7" w:rsidRDefault="00A20DC7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A20DC7" w:rsidRDefault="00A20DC7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A20DC7" w:rsidRDefault="00A20DC7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A20DC7" w:rsidRPr="00B51B71" w:rsidRDefault="00A20DC7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2020 - 2022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  <w:p w:rsidR="00FC6A58" w:rsidRDefault="00FC6A58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FC6A58" w:rsidRPr="00B51B71" w:rsidRDefault="00FC6A58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50,0</w:t>
            </w:r>
          </w:p>
        </w:tc>
      </w:tr>
      <w:tr w:rsidR="00D66089" w:rsidRPr="00B51B71" w:rsidTr="006011F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51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30,0</w:t>
            </w:r>
          </w:p>
        </w:tc>
      </w:tr>
      <w:tr w:rsidR="006011FA" w:rsidRPr="00B51B71" w:rsidTr="00B51B7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2</w:t>
            </w:r>
          </w:p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</w:tr>
      <w:tr w:rsidR="006011FA" w:rsidRPr="00B51B71" w:rsidTr="00B51B7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зяйства и </w:t>
            </w:r>
            <w:proofErr w:type="spellStart"/>
            <w:proofErr w:type="gramStart"/>
            <w:r w:rsidRPr="00B51B71">
              <w:rPr>
                <w:spacing w:val="-4"/>
                <w:sz w:val="22"/>
                <w:szCs w:val="22"/>
                <w:lang w:val="ru-RU"/>
              </w:rPr>
              <w:t>бла-гоустройства</w:t>
            </w:r>
            <w:proofErr w:type="spellEnd"/>
            <w:proofErr w:type="gram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ад-</w:t>
            </w:r>
            <w:proofErr w:type="spellStart"/>
            <w:r w:rsidRPr="00B51B71">
              <w:rPr>
                <w:spacing w:val="-4"/>
                <w:sz w:val="22"/>
                <w:szCs w:val="22"/>
                <w:lang w:val="ru-RU"/>
              </w:rPr>
              <w:t>министрации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города Липец-ка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FA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</w:tr>
      <w:tr w:rsidR="00D66089" w:rsidRPr="00B51B71" w:rsidTr="00AD5347">
        <w:trPr>
          <w:trHeight w:val="10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3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Обращение с отходами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12BC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600</w:t>
            </w:r>
            <w:r w:rsidR="00DD6152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1250,0</w:t>
            </w:r>
          </w:p>
        </w:tc>
      </w:tr>
      <w:tr w:rsidR="00D66089" w:rsidRPr="00B51B71" w:rsidTr="006011FA">
        <w:trPr>
          <w:trHeight w:val="156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3B416A" w:rsidP="00D12BC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6852,3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</w:tr>
      <w:tr w:rsidR="00D66089" w:rsidRPr="00B51B71" w:rsidTr="00AD5347">
        <w:trPr>
          <w:trHeight w:val="149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both"/>
              <w:outlineLvl w:val="0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Управление имуществе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и земел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ь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2020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</w:t>
            </w:r>
            <w:r w:rsidR="006011FA" w:rsidRPr="00B51B71">
              <w:rPr>
                <w:spacing w:val="-4"/>
                <w:sz w:val="22"/>
                <w:szCs w:val="22"/>
                <w:lang w:val="ru-RU"/>
              </w:rPr>
              <w:t>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Default="00DD615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70,0</w:t>
            </w: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EE4272" w:rsidRPr="00B51B71" w:rsidRDefault="00EE4272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670,0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</w:tc>
      </w:tr>
      <w:tr w:rsidR="00D66089" w:rsidRPr="00B51B71" w:rsidTr="001E391F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4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Поддержка ос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бо охраняемых природных те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риторий местн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</w:tr>
      <w:tr w:rsidR="00D66089" w:rsidRPr="00B51B71" w:rsidTr="006011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1.1.5.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Основное мер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приятие 5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Организация и проведение 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к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ции «Дни защ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ты от экологич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ской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Администр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ция города 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338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500,0</w:t>
            </w:r>
          </w:p>
        </w:tc>
      </w:tr>
      <w:tr w:rsidR="00D66089" w:rsidRPr="00B51B71" w:rsidTr="00BB372A">
        <w:trPr>
          <w:trHeight w:val="17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lastRenderedPageBreak/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Ведомственная целевая пр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грамма «Соде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жание и восст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новление зелен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 фонда города Липецка на 2017 - 2022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Департамент дорожного х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зяйства и бл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а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2017 - 2022 г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6011FA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147970,1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DD06F4" w:rsidRDefault="00D12BC1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134</w:t>
            </w:r>
            <w:r w:rsidR="00DD06F4" w:rsidRPr="003A0801">
              <w:rPr>
                <w:sz w:val="22"/>
                <w:szCs w:val="22"/>
              </w:rPr>
              <w:t>987,5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71060,0</w:t>
            </w: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D66089" w:rsidP="00B51B71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</w:p>
          <w:p w:rsidR="001E391F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</w:t>
            </w:r>
          </w:p>
          <w:p w:rsidR="00B51B71" w:rsidRDefault="00B51B71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</w:p>
          <w:p w:rsidR="00D66089" w:rsidRPr="00B51B71" w:rsidRDefault="001E391F" w:rsidP="00B51B71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</w:t>
            </w:r>
            <w:r w:rsidR="00D66089" w:rsidRPr="00B51B71">
              <w:rPr>
                <w:spacing w:val="-4"/>
                <w:sz w:val="22"/>
                <w:szCs w:val="22"/>
                <w:lang w:val="ru-RU"/>
              </w:rPr>
              <w:t xml:space="preserve">     »</w:t>
            </w:r>
          </w:p>
        </w:tc>
      </w:tr>
    </w:tbl>
    <w:p w:rsidR="00006359" w:rsidRPr="00AD5347" w:rsidRDefault="00EA1617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18"/>
        </w:rPr>
      </w:pPr>
      <w:r w:rsidRPr="00AD5347">
        <w:rPr>
          <w:rFonts w:ascii="Times New Roman CYR" w:hAnsi="Times New Roman CYR"/>
          <w:spacing w:val="-18"/>
        </w:rPr>
        <w:t>1.</w:t>
      </w:r>
      <w:r w:rsidR="00294BE2" w:rsidRPr="00AD5347">
        <w:rPr>
          <w:rFonts w:ascii="Times New Roman CYR" w:hAnsi="Times New Roman CYR"/>
          <w:spacing w:val="-18"/>
        </w:rPr>
        <w:t>3</w:t>
      </w:r>
      <w:r w:rsidRPr="00AD5347">
        <w:rPr>
          <w:rFonts w:ascii="Times New Roman CYR" w:hAnsi="Times New Roman CYR"/>
          <w:spacing w:val="-18"/>
        </w:rPr>
        <w:t>.</w:t>
      </w:r>
      <w:r w:rsidR="00294BE2" w:rsidRPr="00AD5347">
        <w:rPr>
          <w:rFonts w:ascii="Times New Roman CYR" w:hAnsi="Times New Roman CYR"/>
          <w:spacing w:val="-18"/>
        </w:rPr>
        <w:t xml:space="preserve"> В</w:t>
      </w:r>
      <w:r w:rsidR="00294BE2" w:rsidRPr="00AD5347">
        <w:rPr>
          <w:rFonts w:ascii="Times New Roman" w:hAnsi="Times New Roman" w:cs="Times New Roman"/>
          <w:spacing w:val="-18"/>
        </w:rPr>
        <w:t xml:space="preserve"> разделе 6. «Ресурсное обеспечение муниципальной программы» </w:t>
      </w:r>
      <w:r w:rsidRPr="00AD5347">
        <w:rPr>
          <w:rFonts w:ascii="Times New Roman" w:hAnsi="Times New Roman" w:cs="Times New Roman"/>
          <w:spacing w:val="-18"/>
        </w:rPr>
        <w:t>таблицу «Прогнозная оценка расходов по источникам</w:t>
      </w:r>
      <w:r w:rsidR="00151EA7" w:rsidRPr="00AD5347">
        <w:rPr>
          <w:rFonts w:ascii="Times New Roman" w:hAnsi="Times New Roman" w:cs="Times New Roman"/>
          <w:spacing w:val="-18"/>
        </w:rPr>
        <w:t xml:space="preserve"> ресурсного обеспечения</w:t>
      </w:r>
      <w:r w:rsidRPr="00AD5347">
        <w:rPr>
          <w:rFonts w:ascii="Times New Roman" w:hAnsi="Times New Roman" w:cs="Times New Roman"/>
          <w:spacing w:val="-18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AD5347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  <w:spacing w:val="-18"/>
        </w:rPr>
      </w:pPr>
      <w:r w:rsidRPr="00AD5347">
        <w:rPr>
          <w:rFonts w:ascii="Times New Roman" w:hAnsi="Times New Roman" w:cs="Times New Roman"/>
          <w:spacing w:val="-18"/>
        </w:rPr>
        <w:t>«</w:t>
      </w:r>
      <w:r w:rsidR="00151EA7" w:rsidRPr="00AD5347">
        <w:rPr>
          <w:rFonts w:ascii="Times New Roman" w:hAnsi="Times New Roman" w:cs="Times New Roman"/>
          <w:spacing w:val="-18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134"/>
        <w:gridCol w:w="1134"/>
        <w:gridCol w:w="992"/>
        <w:gridCol w:w="993"/>
        <w:gridCol w:w="1134"/>
        <w:gridCol w:w="992"/>
      </w:tblGrid>
      <w:tr w:rsidR="00684360" w:rsidRPr="00B51B71" w:rsidTr="00AD5347">
        <w:trPr>
          <w:trHeight w:val="42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15925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Наименова</w:t>
            </w:r>
            <w:proofErr w:type="spellEnd"/>
            <w:r w:rsidRPr="00B51B71">
              <w:rPr>
                <w:spacing w:val="-4"/>
                <w:sz w:val="22"/>
                <w:szCs w:val="22"/>
                <w:lang w:val="ru-RU"/>
              </w:rPr>
              <w:t>-</w:t>
            </w:r>
          </w:p>
          <w:p w:rsidR="00684360" w:rsidRPr="00B51B71" w:rsidRDefault="00615925" w:rsidP="00615925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н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и</w:t>
            </w:r>
            <w:r w:rsidR="00684360" w:rsidRPr="00B51B71">
              <w:rPr>
                <w:spacing w:val="-4"/>
                <w:sz w:val="22"/>
                <w:szCs w:val="22"/>
              </w:rPr>
              <w:t>е</w:t>
            </w:r>
          </w:p>
        </w:tc>
        <w:tc>
          <w:tcPr>
            <w:tcW w:w="1276" w:type="dxa"/>
            <w:vMerge w:val="restart"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Источники</w:t>
            </w:r>
            <w:proofErr w:type="spellEnd"/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ресурсного</w:t>
            </w:r>
            <w:proofErr w:type="spellEnd"/>
          </w:p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обеспечения</w:t>
            </w:r>
            <w:proofErr w:type="spellEnd"/>
          </w:p>
        </w:tc>
        <w:tc>
          <w:tcPr>
            <w:tcW w:w="6379" w:type="dxa"/>
            <w:gridSpan w:val="6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Расходы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тыс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.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руб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>.)</w:t>
            </w:r>
          </w:p>
        </w:tc>
      </w:tr>
      <w:tr w:rsidR="00684360" w:rsidRPr="00B51B71" w:rsidTr="00AD5347">
        <w:trPr>
          <w:trHeight w:val="405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2017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2018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2019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2020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2021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2022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год</w:t>
            </w:r>
            <w:proofErr w:type="spellEnd"/>
          </w:p>
        </w:tc>
      </w:tr>
      <w:tr w:rsidR="00684360" w:rsidRPr="00B51B71" w:rsidTr="00AD5347">
        <w:tc>
          <w:tcPr>
            <w:tcW w:w="567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9</w:t>
            </w:r>
          </w:p>
        </w:tc>
      </w:tr>
      <w:tr w:rsidR="00684360" w:rsidRPr="00B51B71" w:rsidTr="00AD5347">
        <w:trPr>
          <w:trHeight w:val="234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1701" w:type="dxa"/>
            <w:vMerge w:val="restart"/>
          </w:tcPr>
          <w:p w:rsidR="00F01A67" w:rsidRPr="00AD5347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r w:rsidRPr="00AD5347">
              <w:rPr>
                <w:spacing w:val="-4"/>
                <w:sz w:val="22"/>
                <w:szCs w:val="22"/>
                <w:lang w:val="ru-RU"/>
              </w:rPr>
              <w:t>Муниципальная программа «Охрана окр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у</w:t>
            </w:r>
            <w:r w:rsidRPr="00AD5347">
              <w:rPr>
                <w:spacing w:val="-4"/>
                <w:sz w:val="22"/>
                <w:szCs w:val="22"/>
                <w:lang w:val="ru-RU"/>
              </w:rPr>
              <w:t>жающей среды города Липецка на 2017 - 2022 годы»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3B416A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164351,9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21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19720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20324,1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993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3B416A" w:rsidP="00C9287A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144027,8</w:t>
            </w:r>
            <w:r w:rsidR="00684360" w:rsidRPr="00B51B71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C9287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</w:tc>
      </w:tr>
      <w:tr w:rsidR="00684360" w:rsidRPr="00B51B71" w:rsidTr="00AD5347">
        <w:trPr>
          <w:trHeight w:val="70"/>
        </w:trPr>
        <w:tc>
          <w:tcPr>
            <w:tcW w:w="567" w:type="dxa"/>
            <w:vMerge w:val="restart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</w:tcPr>
          <w:p w:rsidR="00684360" w:rsidRPr="00B51B71" w:rsidRDefault="00050E2B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hyperlink w:anchor="Par595" w:history="1">
              <w:r w:rsidR="00684360" w:rsidRPr="00B51B71">
                <w:rPr>
                  <w:spacing w:val="-4"/>
                  <w:sz w:val="22"/>
                  <w:szCs w:val="22"/>
                  <w:lang w:val="ru-RU"/>
                </w:rPr>
                <w:t>Подпрограмма</w:t>
              </w:r>
            </w:hyperlink>
            <w:r w:rsidR="00684360" w:rsidRPr="00B51B71">
              <w:rPr>
                <w:spacing w:val="-4"/>
                <w:sz w:val="22"/>
                <w:szCs w:val="22"/>
                <w:lang w:val="ru-RU"/>
              </w:rPr>
              <w:t xml:space="preserve">  </w:t>
            </w:r>
          </w:p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«Экологическая безопасность населения гор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о</w:t>
            </w:r>
            <w:r w:rsidRPr="00B51B71">
              <w:rPr>
                <w:spacing w:val="-4"/>
                <w:sz w:val="22"/>
                <w:szCs w:val="22"/>
                <w:lang w:val="ru-RU"/>
              </w:rPr>
              <w:t>да Липецка»</w:t>
            </w: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3B416A" w:rsidP="00AF3FB8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B416A">
              <w:rPr>
                <w:spacing w:val="-4"/>
                <w:sz w:val="22"/>
                <w:szCs w:val="22"/>
                <w:lang w:val="ru-RU"/>
              </w:rPr>
              <w:t>164351,9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82848,0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79423,6</w:t>
            </w:r>
          </w:p>
        </w:tc>
      </w:tr>
      <w:tr w:rsidR="00684360" w:rsidRPr="00B51B71" w:rsidTr="00AD5347">
        <w:trPr>
          <w:trHeight w:val="300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A1393D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val="ru-RU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Областной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684360" w:rsidRPr="00B51B71" w:rsidRDefault="0019720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20324,1</w:t>
            </w:r>
          </w:p>
        </w:tc>
        <w:tc>
          <w:tcPr>
            <w:tcW w:w="992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993" w:type="dxa"/>
          </w:tcPr>
          <w:p w:rsidR="00684360" w:rsidRPr="00B51B71" w:rsidRDefault="001D4CED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10000,0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5563,6</w:t>
            </w:r>
          </w:p>
        </w:tc>
      </w:tr>
      <w:tr w:rsidR="00684360" w:rsidRPr="00B51B71" w:rsidTr="00AD5347">
        <w:trPr>
          <w:trHeight w:val="466"/>
        </w:trPr>
        <w:tc>
          <w:tcPr>
            <w:tcW w:w="567" w:type="dxa"/>
            <w:vMerge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84360" w:rsidRPr="00B51B71" w:rsidRDefault="00684360" w:rsidP="00684360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  <w:proofErr w:type="spellStart"/>
            <w:r w:rsidRPr="00B51B71">
              <w:rPr>
                <w:spacing w:val="-4"/>
                <w:sz w:val="22"/>
                <w:szCs w:val="22"/>
              </w:rPr>
              <w:t>Бюджет</w:t>
            </w:r>
            <w:proofErr w:type="spellEnd"/>
            <w:r w:rsidRPr="00B51B71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B51B71">
              <w:rPr>
                <w:spacing w:val="-4"/>
                <w:sz w:val="22"/>
                <w:szCs w:val="22"/>
              </w:rPr>
              <w:t>города</w:t>
            </w:r>
            <w:proofErr w:type="spellEnd"/>
          </w:p>
        </w:tc>
        <w:tc>
          <w:tcPr>
            <w:tcW w:w="1134" w:type="dxa"/>
          </w:tcPr>
          <w:p w:rsidR="00684360" w:rsidRPr="00B51B71" w:rsidRDefault="00061CD2" w:rsidP="00DE1CDC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154119,8</w:t>
            </w:r>
          </w:p>
        </w:tc>
        <w:tc>
          <w:tcPr>
            <w:tcW w:w="1134" w:type="dxa"/>
          </w:tcPr>
          <w:p w:rsidR="00684360" w:rsidRPr="00B51B71" w:rsidRDefault="003B416A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B416A">
              <w:rPr>
                <w:spacing w:val="-4"/>
                <w:sz w:val="22"/>
                <w:szCs w:val="22"/>
                <w:lang w:val="ru-RU"/>
              </w:rPr>
              <w:t>144027,8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B51B71" w:rsidRDefault="00892B3F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highlight w:val="yellow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>72848,0</w:t>
            </w:r>
          </w:p>
        </w:tc>
        <w:tc>
          <w:tcPr>
            <w:tcW w:w="1134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B51B71">
              <w:rPr>
                <w:spacing w:val="-4"/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B51B71" w:rsidRDefault="00684360" w:rsidP="00684360">
            <w:pPr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</w:rPr>
              <w:t>73860,0</w:t>
            </w:r>
          </w:p>
          <w:p w:rsidR="00237FCB" w:rsidRPr="00B51B71" w:rsidRDefault="00933DDC" w:rsidP="00237FCB">
            <w:pPr>
              <w:autoSpaceDE w:val="0"/>
              <w:autoSpaceDN w:val="0"/>
              <w:adjustRightInd w:val="0"/>
              <w:rPr>
                <w:spacing w:val="-4"/>
                <w:sz w:val="22"/>
                <w:szCs w:val="22"/>
                <w:lang w:val="ru-RU"/>
              </w:rPr>
            </w:pPr>
            <w:r w:rsidRPr="00B51B71">
              <w:rPr>
                <w:spacing w:val="-4"/>
                <w:sz w:val="22"/>
                <w:szCs w:val="22"/>
                <w:lang w:val="ru-RU"/>
              </w:rPr>
              <w:t xml:space="preserve">            »      </w:t>
            </w:r>
          </w:p>
        </w:tc>
      </w:tr>
    </w:tbl>
    <w:p w:rsidR="00DD35CD" w:rsidRPr="00B51B71" w:rsidRDefault="00DD35CD" w:rsidP="00FC6A5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  <w:spacing w:val="-4"/>
        </w:rPr>
      </w:pPr>
      <w:r w:rsidRPr="00B51B71">
        <w:rPr>
          <w:rFonts w:ascii="Times New Roman" w:hAnsi="Times New Roman" w:cs="Times New Roman"/>
          <w:spacing w:val="-4"/>
        </w:rPr>
        <w:t>2. В приложении к муниципальной программе «Охрана окружающей среды города Липецка на 2017-2022 годы»:</w:t>
      </w:r>
    </w:p>
    <w:p w:rsidR="0090416D" w:rsidRDefault="00DD35CD" w:rsidP="0090416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B51B71">
        <w:rPr>
          <w:rFonts w:ascii="Times New Roman" w:hAnsi="Times New Roman" w:cs="Times New Roman"/>
          <w:spacing w:val="-4"/>
        </w:rPr>
        <w:t xml:space="preserve">2.1. </w:t>
      </w:r>
      <w:r w:rsidR="001E6591" w:rsidRPr="00B51B71">
        <w:rPr>
          <w:rFonts w:ascii="Times New Roman" w:hAnsi="Times New Roman" w:cs="Times New Roman"/>
          <w:spacing w:val="-4"/>
        </w:rPr>
        <w:t xml:space="preserve">В </w:t>
      </w:r>
      <w:r w:rsidRPr="00B51B71">
        <w:rPr>
          <w:rFonts w:ascii="Times New Roman" w:hAnsi="Times New Roman" w:cs="Times New Roman"/>
          <w:spacing w:val="-4"/>
        </w:rPr>
        <w:t>раздел</w:t>
      </w:r>
      <w:r w:rsidR="001E6591" w:rsidRPr="00B51B71">
        <w:rPr>
          <w:rFonts w:ascii="Times New Roman" w:hAnsi="Times New Roman" w:cs="Times New Roman"/>
          <w:spacing w:val="-4"/>
        </w:rPr>
        <w:t>е</w:t>
      </w:r>
      <w:r w:rsidRPr="00B51B71">
        <w:rPr>
          <w:rFonts w:ascii="Times New Roman" w:hAnsi="Times New Roman" w:cs="Times New Roman"/>
          <w:spacing w:val="-4"/>
        </w:rPr>
        <w:t xml:space="preserve"> 1. «Паспорт подпрограммы «Экологическая безопасность населения города Липецка» муниципальной программы «Охрана окружающей среды города Липецка на 2017-2022 годы»</w:t>
      </w:r>
      <w:r w:rsidR="002A1028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="0090416D">
        <w:rPr>
          <w:rFonts w:ascii="Times New Roman" w:hAnsi="Times New Roman" w:cs="Times New Roman"/>
          <w:spacing w:val="-4"/>
        </w:rPr>
        <w:t xml:space="preserve">в </w:t>
      </w:r>
      <w:r w:rsidR="006B434A" w:rsidRPr="00B51B71">
        <w:rPr>
          <w:rFonts w:ascii="Times New Roman" w:hAnsi="Times New Roman" w:cs="Times New Roman"/>
          <w:spacing w:val="-4"/>
        </w:rPr>
        <w:t>позици</w:t>
      </w:r>
      <w:r w:rsidR="0090416D">
        <w:rPr>
          <w:rFonts w:ascii="Times New Roman" w:hAnsi="Times New Roman" w:cs="Times New Roman"/>
          <w:spacing w:val="-4"/>
        </w:rPr>
        <w:t>и</w:t>
      </w:r>
      <w:r w:rsidR="00A251E5" w:rsidRPr="00B51B71">
        <w:rPr>
          <w:rFonts w:ascii="Times New Roman" w:hAnsi="Times New Roman" w:cs="Times New Roman"/>
          <w:spacing w:val="-4"/>
        </w:rPr>
        <w:t xml:space="preserve"> </w:t>
      </w:r>
      <w:r w:rsidRPr="00B51B71">
        <w:rPr>
          <w:rFonts w:ascii="Times New Roman" w:hAnsi="Times New Roman" w:cs="Times New Roman"/>
          <w:spacing w:val="-4"/>
        </w:rPr>
        <w:t xml:space="preserve"> «Объемы финансирования за счет средств бюджета города Липецка с разбивкой по годам</w:t>
      </w:r>
      <w:r w:rsidRPr="00B51B71">
        <w:rPr>
          <w:rFonts w:ascii="Times New Roman" w:hAnsi="Times New Roman" w:cs="Times New Roman"/>
          <w:color w:val="000000"/>
          <w:spacing w:val="-4"/>
        </w:rPr>
        <w:t xml:space="preserve">» </w:t>
      </w:r>
      <w:r w:rsidR="0090416D">
        <w:rPr>
          <w:rFonts w:ascii="Times New Roman" w:hAnsi="Times New Roman" w:cs="Times New Roman"/>
        </w:rPr>
        <w:t>цифры «</w:t>
      </w:r>
      <w:r w:rsidR="00FD29C4">
        <w:rPr>
          <w:rFonts w:ascii="Times New Roman" w:hAnsi="Times New Roman" w:cs="Times New Roman"/>
        </w:rPr>
        <w:t>580141,3</w:t>
      </w:r>
      <w:r w:rsidR="0090416D">
        <w:rPr>
          <w:rFonts w:ascii="Times New Roman" w:hAnsi="Times New Roman" w:cs="Times New Roman"/>
        </w:rPr>
        <w:t>» заменить цифрами «</w:t>
      </w:r>
      <w:r w:rsidR="003B416A">
        <w:rPr>
          <w:rFonts w:ascii="Times New Roman" w:hAnsi="Times New Roman" w:cs="Times New Roman"/>
        </w:rPr>
        <w:t>591663,6</w:t>
      </w:r>
      <w:r w:rsidR="0090416D">
        <w:rPr>
          <w:rFonts w:ascii="Times New Roman" w:hAnsi="Times New Roman" w:cs="Times New Roman"/>
        </w:rPr>
        <w:t>»; цифры «</w:t>
      </w:r>
      <w:r w:rsidR="00FD29C4">
        <w:rPr>
          <w:rFonts w:ascii="Times New Roman" w:hAnsi="Times New Roman" w:cs="Times New Roman"/>
        </w:rPr>
        <w:t>132505,5</w:t>
      </w:r>
      <w:r w:rsidR="0090416D">
        <w:rPr>
          <w:rFonts w:ascii="Times New Roman" w:hAnsi="Times New Roman" w:cs="Times New Roman"/>
        </w:rPr>
        <w:t>» заменить цифрами «</w:t>
      </w:r>
      <w:r w:rsidR="003B416A">
        <w:rPr>
          <w:rFonts w:ascii="Times New Roman" w:hAnsi="Times New Roman" w:cs="Times New Roman"/>
        </w:rPr>
        <w:t>144027,8</w:t>
      </w:r>
      <w:r w:rsidR="0090416D">
        <w:rPr>
          <w:rFonts w:ascii="Times New Roman" w:hAnsi="Times New Roman" w:cs="Times New Roman"/>
        </w:rPr>
        <w:t>».</w:t>
      </w:r>
    </w:p>
    <w:p w:rsidR="00DD35CD" w:rsidRPr="00B51B71" w:rsidRDefault="00DD35CD" w:rsidP="00E63767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90416D">
        <w:rPr>
          <w:rFonts w:ascii="Times New Roman" w:hAnsi="Times New Roman" w:cs="Times New Roman"/>
          <w:spacing w:val="-4"/>
        </w:rPr>
        <w:t>2.</w:t>
      </w:r>
      <w:r w:rsidR="00FD29C4">
        <w:rPr>
          <w:rFonts w:ascii="Times New Roman" w:hAnsi="Times New Roman" w:cs="Times New Roman"/>
          <w:spacing w:val="-4"/>
        </w:rPr>
        <w:t>2</w:t>
      </w:r>
      <w:r w:rsidRPr="0090416D">
        <w:rPr>
          <w:rFonts w:ascii="Times New Roman" w:hAnsi="Times New Roman" w:cs="Times New Roman"/>
          <w:spacing w:val="-4"/>
        </w:rPr>
        <w:t xml:space="preserve">. </w:t>
      </w:r>
      <w:r w:rsidR="00EC01A6" w:rsidRPr="0090416D">
        <w:rPr>
          <w:rFonts w:ascii="Times New Roman" w:hAnsi="Times New Roman" w:cs="Times New Roman"/>
          <w:spacing w:val="-4"/>
        </w:rPr>
        <w:t xml:space="preserve"> </w:t>
      </w:r>
      <w:r w:rsidR="0090416D">
        <w:rPr>
          <w:rFonts w:ascii="Times New Roman" w:hAnsi="Times New Roman" w:cs="Times New Roman"/>
          <w:spacing w:val="-4"/>
        </w:rPr>
        <w:t>В р</w:t>
      </w:r>
      <w:r w:rsidR="00EC01A6" w:rsidRPr="0090416D">
        <w:rPr>
          <w:rFonts w:ascii="Times New Roman" w:hAnsi="Times New Roman" w:cs="Times New Roman"/>
          <w:spacing w:val="-4"/>
        </w:rPr>
        <w:t>аздел</w:t>
      </w:r>
      <w:r w:rsidR="0090416D">
        <w:rPr>
          <w:rFonts w:ascii="Times New Roman" w:hAnsi="Times New Roman" w:cs="Times New Roman"/>
          <w:spacing w:val="-4"/>
        </w:rPr>
        <w:t>е</w:t>
      </w:r>
      <w:r w:rsidR="00EC01A6" w:rsidRPr="0090416D">
        <w:rPr>
          <w:rFonts w:ascii="Times New Roman" w:hAnsi="Times New Roman" w:cs="Times New Roman"/>
          <w:spacing w:val="-4"/>
        </w:rPr>
        <w:t xml:space="preserve"> 6. «Ресурсное обеспечение подпрограммы» </w:t>
      </w:r>
      <w:r w:rsidR="00E63767">
        <w:rPr>
          <w:rFonts w:ascii="Times New Roman" w:hAnsi="Times New Roman" w:cs="Times New Roman"/>
        </w:rPr>
        <w:t>цифры «</w:t>
      </w:r>
      <w:r w:rsidR="00FD29C4">
        <w:rPr>
          <w:rFonts w:ascii="Times New Roman" w:hAnsi="Times New Roman" w:cs="Times New Roman"/>
        </w:rPr>
        <w:t>580141,3</w:t>
      </w:r>
      <w:r w:rsidR="00E63767">
        <w:rPr>
          <w:rFonts w:ascii="Times New Roman" w:hAnsi="Times New Roman" w:cs="Times New Roman"/>
        </w:rPr>
        <w:t>» заменить цифрами «</w:t>
      </w:r>
      <w:r w:rsidR="003B416A" w:rsidRPr="003B416A">
        <w:rPr>
          <w:rFonts w:ascii="Times New Roman" w:hAnsi="Times New Roman" w:cs="Times New Roman"/>
        </w:rPr>
        <w:t>591663,6</w:t>
      </w:r>
      <w:r w:rsidR="00E63767">
        <w:rPr>
          <w:rFonts w:ascii="Times New Roman" w:hAnsi="Times New Roman" w:cs="Times New Roman"/>
        </w:rPr>
        <w:t>»; цифры «</w:t>
      </w:r>
      <w:r w:rsidR="00FD29C4">
        <w:rPr>
          <w:rFonts w:ascii="Times New Roman" w:hAnsi="Times New Roman" w:cs="Times New Roman"/>
        </w:rPr>
        <w:t>132505,5</w:t>
      </w:r>
      <w:r w:rsidR="00E63767">
        <w:rPr>
          <w:rFonts w:ascii="Times New Roman" w:hAnsi="Times New Roman" w:cs="Times New Roman"/>
        </w:rPr>
        <w:t>» заменить цифрами «</w:t>
      </w:r>
      <w:r w:rsidR="003B416A" w:rsidRPr="00FC6A58">
        <w:rPr>
          <w:rFonts w:ascii="Times New Roman" w:hAnsi="Times New Roman" w:cs="Times New Roman"/>
        </w:rPr>
        <w:t>144027,8</w:t>
      </w:r>
      <w:r w:rsidR="00E63767">
        <w:rPr>
          <w:rFonts w:ascii="Times New Roman" w:hAnsi="Times New Roman" w:cs="Times New Roman"/>
        </w:rPr>
        <w:t>».</w:t>
      </w: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2D5185" w:rsidRDefault="002D5185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FC6A58" w:rsidRPr="00FC6A58" w:rsidRDefault="00FC6A58" w:rsidP="00FC6A58">
      <w:pPr>
        <w:rPr>
          <w:rFonts w:ascii="Times New Roman CYR" w:hAnsi="Times New Roman CYR"/>
          <w:lang w:val="ru-RU"/>
        </w:rPr>
      </w:pPr>
      <w:r w:rsidRPr="00FC6A58">
        <w:rPr>
          <w:rFonts w:ascii="Times New Roman CYR" w:hAnsi="Times New Roman CYR"/>
          <w:lang w:val="ru-RU"/>
        </w:rPr>
        <w:t>Глава города Липецка</w:t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</w:r>
      <w:r w:rsidRPr="00FC6A58">
        <w:rPr>
          <w:rFonts w:ascii="Times New Roman CYR" w:hAnsi="Times New Roman CYR"/>
          <w:lang w:val="ru-RU"/>
        </w:rPr>
        <w:tab/>
        <w:t xml:space="preserve">          </w:t>
      </w:r>
      <w:r w:rsidRPr="00FC6A58">
        <w:rPr>
          <w:rFonts w:ascii="Times New Roman CYR" w:hAnsi="Times New Roman CYR"/>
          <w:lang w:val="ru-RU"/>
        </w:rPr>
        <w:tab/>
        <w:t xml:space="preserve">                                        С.В. Ив</w:t>
      </w:r>
      <w:r w:rsidRPr="00FC6A58">
        <w:rPr>
          <w:rFonts w:ascii="Times New Roman CYR" w:hAnsi="Times New Roman CYR"/>
          <w:lang w:val="ru-RU"/>
        </w:rPr>
        <w:t>а</w:t>
      </w:r>
      <w:r w:rsidRPr="00FC6A58">
        <w:rPr>
          <w:rFonts w:ascii="Times New Roman CYR" w:hAnsi="Times New Roman CYR"/>
          <w:lang w:val="ru-RU"/>
        </w:rPr>
        <w:t>нов</w:t>
      </w:r>
    </w:p>
    <w:p w:rsidR="00E63767" w:rsidRDefault="00E63767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FC6A58" w:rsidRDefault="00FC6A58" w:rsidP="00DD35CD">
      <w:pPr>
        <w:rPr>
          <w:rFonts w:ascii="Times New Roman CYR" w:hAnsi="Times New Roman CYR"/>
          <w:lang w:val="ru-RU"/>
        </w:rPr>
      </w:pPr>
    </w:p>
    <w:p w:rsidR="00494D2A" w:rsidRPr="00CD33B5" w:rsidRDefault="00494D2A" w:rsidP="00AB5CF8">
      <w:pPr>
        <w:pStyle w:val="ConsPlusNonformat"/>
        <w:rPr>
          <w:rFonts w:ascii="Times New Roman CYR" w:hAnsi="Times New Roman CYR"/>
        </w:rPr>
      </w:pPr>
    </w:p>
    <w:sectPr w:rsidR="00494D2A" w:rsidRPr="00CD33B5" w:rsidSect="00A20DC7">
      <w:headerReference w:type="even" r:id="rId11"/>
      <w:headerReference w:type="default" r:id="rId12"/>
      <w:pgSz w:w="11907" w:h="16840" w:code="9"/>
      <w:pgMar w:top="1135" w:right="567" w:bottom="568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E2B" w:rsidRDefault="00050E2B">
      <w:r>
        <w:separator/>
      </w:r>
    </w:p>
  </w:endnote>
  <w:endnote w:type="continuationSeparator" w:id="0">
    <w:p w:rsidR="00050E2B" w:rsidRDefault="0005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E2B" w:rsidRDefault="00050E2B">
      <w:r>
        <w:separator/>
      </w:r>
    </w:p>
  </w:footnote>
  <w:footnote w:type="continuationSeparator" w:id="0">
    <w:p w:rsidR="00050E2B" w:rsidRDefault="00050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9C4" w:rsidRDefault="00AF5CAE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D29C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D29C4" w:rsidRDefault="00FD29C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9C4" w:rsidRDefault="00AF5CAE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D29C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3279">
      <w:rPr>
        <w:rStyle w:val="a6"/>
        <w:noProof/>
      </w:rPr>
      <w:t>2</w:t>
    </w:r>
    <w:r>
      <w:rPr>
        <w:rStyle w:val="a6"/>
      </w:rPr>
      <w:fldChar w:fldCharType="end"/>
    </w:r>
  </w:p>
  <w:p w:rsidR="00FD29C4" w:rsidRDefault="00FD29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0CC"/>
    <w:rsid w:val="00005527"/>
    <w:rsid w:val="00005954"/>
    <w:rsid w:val="00006359"/>
    <w:rsid w:val="00010D9E"/>
    <w:rsid w:val="0001335F"/>
    <w:rsid w:val="00013EFA"/>
    <w:rsid w:val="00015045"/>
    <w:rsid w:val="000161D9"/>
    <w:rsid w:val="00032781"/>
    <w:rsid w:val="000403C4"/>
    <w:rsid w:val="0004634B"/>
    <w:rsid w:val="00050E2B"/>
    <w:rsid w:val="00061CD2"/>
    <w:rsid w:val="00062B1A"/>
    <w:rsid w:val="00065936"/>
    <w:rsid w:val="000660F2"/>
    <w:rsid w:val="00070631"/>
    <w:rsid w:val="00072F72"/>
    <w:rsid w:val="00097BA4"/>
    <w:rsid w:val="000B37E3"/>
    <w:rsid w:val="000B48B5"/>
    <w:rsid w:val="000B57BB"/>
    <w:rsid w:val="000C0AA3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5CA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774ED"/>
    <w:rsid w:val="00182356"/>
    <w:rsid w:val="00182976"/>
    <w:rsid w:val="00193224"/>
    <w:rsid w:val="001940D5"/>
    <w:rsid w:val="0019720F"/>
    <w:rsid w:val="001A4DEE"/>
    <w:rsid w:val="001A7131"/>
    <w:rsid w:val="001B60EE"/>
    <w:rsid w:val="001D167F"/>
    <w:rsid w:val="001D2032"/>
    <w:rsid w:val="001D4CED"/>
    <w:rsid w:val="001D6FD2"/>
    <w:rsid w:val="001E391F"/>
    <w:rsid w:val="001E6591"/>
    <w:rsid w:val="001F4BF4"/>
    <w:rsid w:val="00207D57"/>
    <w:rsid w:val="002206B9"/>
    <w:rsid w:val="0023689D"/>
    <w:rsid w:val="00237FCB"/>
    <w:rsid w:val="0024505D"/>
    <w:rsid w:val="00247AEC"/>
    <w:rsid w:val="00277DA7"/>
    <w:rsid w:val="0028027D"/>
    <w:rsid w:val="002860B3"/>
    <w:rsid w:val="00290396"/>
    <w:rsid w:val="00291179"/>
    <w:rsid w:val="00294BE2"/>
    <w:rsid w:val="002A1028"/>
    <w:rsid w:val="002A6317"/>
    <w:rsid w:val="002B7F0F"/>
    <w:rsid w:val="002C77CF"/>
    <w:rsid w:val="002D01CB"/>
    <w:rsid w:val="002D5185"/>
    <w:rsid w:val="003000CB"/>
    <w:rsid w:val="0030174F"/>
    <w:rsid w:val="003051B9"/>
    <w:rsid w:val="003219A3"/>
    <w:rsid w:val="00326676"/>
    <w:rsid w:val="00327183"/>
    <w:rsid w:val="00334B17"/>
    <w:rsid w:val="003379DA"/>
    <w:rsid w:val="00343DF6"/>
    <w:rsid w:val="00355EF4"/>
    <w:rsid w:val="00381025"/>
    <w:rsid w:val="003A0801"/>
    <w:rsid w:val="003A25B2"/>
    <w:rsid w:val="003A7EF3"/>
    <w:rsid w:val="003B1374"/>
    <w:rsid w:val="003B2F52"/>
    <w:rsid w:val="003B416A"/>
    <w:rsid w:val="003B651E"/>
    <w:rsid w:val="003B7240"/>
    <w:rsid w:val="003C2617"/>
    <w:rsid w:val="003E26D3"/>
    <w:rsid w:val="003F2044"/>
    <w:rsid w:val="003F252B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73300"/>
    <w:rsid w:val="0047440C"/>
    <w:rsid w:val="00491B17"/>
    <w:rsid w:val="00494D2A"/>
    <w:rsid w:val="004967E2"/>
    <w:rsid w:val="00497D3D"/>
    <w:rsid w:val="004B0A1F"/>
    <w:rsid w:val="004B6801"/>
    <w:rsid w:val="004C40A3"/>
    <w:rsid w:val="004E2CF8"/>
    <w:rsid w:val="004F2757"/>
    <w:rsid w:val="004F2A13"/>
    <w:rsid w:val="005007A3"/>
    <w:rsid w:val="00501C2F"/>
    <w:rsid w:val="005166AA"/>
    <w:rsid w:val="00522063"/>
    <w:rsid w:val="005257FE"/>
    <w:rsid w:val="0053333A"/>
    <w:rsid w:val="00545B47"/>
    <w:rsid w:val="00545B51"/>
    <w:rsid w:val="005629B3"/>
    <w:rsid w:val="00573D51"/>
    <w:rsid w:val="005766C8"/>
    <w:rsid w:val="005772B3"/>
    <w:rsid w:val="00584473"/>
    <w:rsid w:val="005A6465"/>
    <w:rsid w:val="005A77B5"/>
    <w:rsid w:val="005B0046"/>
    <w:rsid w:val="005B106B"/>
    <w:rsid w:val="005B6111"/>
    <w:rsid w:val="005C28D1"/>
    <w:rsid w:val="005D2DE7"/>
    <w:rsid w:val="005D4909"/>
    <w:rsid w:val="005D7382"/>
    <w:rsid w:val="005E3FC5"/>
    <w:rsid w:val="005E49E4"/>
    <w:rsid w:val="005F294C"/>
    <w:rsid w:val="006011FA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820EF"/>
    <w:rsid w:val="00684360"/>
    <w:rsid w:val="00685535"/>
    <w:rsid w:val="00685F83"/>
    <w:rsid w:val="00691097"/>
    <w:rsid w:val="006943C3"/>
    <w:rsid w:val="006A581A"/>
    <w:rsid w:val="006A5A76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2E7"/>
    <w:rsid w:val="00704752"/>
    <w:rsid w:val="007057C0"/>
    <w:rsid w:val="00705B42"/>
    <w:rsid w:val="00705FD3"/>
    <w:rsid w:val="00710B07"/>
    <w:rsid w:val="007124DF"/>
    <w:rsid w:val="00712C0F"/>
    <w:rsid w:val="00713279"/>
    <w:rsid w:val="00750AF7"/>
    <w:rsid w:val="00755A72"/>
    <w:rsid w:val="00764F89"/>
    <w:rsid w:val="007811F8"/>
    <w:rsid w:val="00783FAB"/>
    <w:rsid w:val="007A692B"/>
    <w:rsid w:val="007A6C0A"/>
    <w:rsid w:val="007B1A20"/>
    <w:rsid w:val="007D3AF6"/>
    <w:rsid w:val="007E3225"/>
    <w:rsid w:val="007E79AB"/>
    <w:rsid w:val="007F70AD"/>
    <w:rsid w:val="00807124"/>
    <w:rsid w:val="008100E7"/>
    <w:rsid w:val="0082560D"/>
    <w:rsid w:val="00843948"/>
    <w:rsid w:val="0084506F"/>
    <w:rsid w:val="008509FE"/>
    <w:rsid w:val="0085319A"/>
    <w:rsid w:val="008706C8"/>
    <w:rsid w:val="0088469E"/>
    <w:rsid w:val="00892354"/>
    <w:rsid w:val="008924CA"/>
    <w:rsid w:val="00892B3F"/>
    <w:rsid w:val="00892D83"/>
    <w:rsid w:val="0089399C"/>
    <w:rsid w:val="008A0B48"/>
    <w:rsid w:val="008A2D5B"/>
    <w:rsid w:val="008B393F"/>
    <w:rsid w:val="008D283A"/>
    <w:rsid w:val="008E3C0D"/>
    <w:rsid w:val="008E71AD"/>
    <w:rsid w:val="008F2FC1"/>
    <w:rsid w:val="008F3190"/>
    <w:rsid w:val="008F70AF"/>
    <w:rsid w:val="008F7417"/>
    <w:rsid w:val="0090416D"/>
    <w:rsid w:val="0091502F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12B51"/>
    <w:rsid w:val="00A1393D"/>
    <w:rsid w:val="00A20DC7"/>
    <w:rsid w:val="00A251E5"/>
    <w:rsid w:val="00A26274"/>
    <w:rsid w:val="00A3439E"/>
    <w:rsid w:val="00A710C9"/>
    <w:rsid w:val="00A74FFA"/>
    <w:rsid w:val="00A82FA2"/>
    <w:rsid w:val="00A85E40"/>
    <w:rsid w:val="00A93E80"/>
    <w:rsid w:val="00AA1521"/>
    <w:rsid w:val="00AA1E5C"/>
    <w:rsid w:val="00AB2525"/>
    <w:rsid w:val="00AB5CF8"/>
    <w:rsid w:val="00AD2D96"/>
    <w:rsid w:val="00AD5347"/>
    <w:rsid w:val="00AF2DFA"/>
    <w:rsid w:val="00AF3FB8"/>
    <w:rsid w:val="00AF5CAE"/>
    <w:rsid w:val="00B04BB0"/>
    <w:rsid w:val="00B05EE8"/>
    <w:rsid w:val="00B1086D"/>
    <w:rsid w:val="00B25F55"/>
    <w:rsid w:val="00B41156"/>
    <w:rsid w:val="00B45574"/>
    <w:rsid w:val="00B51B71"/>
    <w:rsid w:val="00B617EA"/>
    <w:rsid w:val="00B65B61"/>
    <w:rsid w:val="00B823E1"/>
    <w:rsid w:val="00B90FEF"/>
    <w:rsid w:val="00B92048"/>
    <w:rsid w:val="00BA0238"/>
    <w:rsid w:val="00BA0F05"/>
    <w:rsid w:val="00BA5A00"/>
    <w:rsid w:val="00BB372A"/>
    <w:rsid w:val="00BC27D1"/>
    <w:rsid w:val="00BD16EE"/>
    <w:rsid w:val="00BD1F50"/>
    <w:rsid w:val="00BE03BF"/>
    <w:rsid w:val="00C0170C"/>
    <w:rsid w:val="00C16657"/>
    <w:rsid w:val="00C30770"/>
    <w:rsid w:val="00C35DE3"/>
    <w:rsid w:val="00C432B0"/>
    <w:rsid w:val="00C46FB8"/>
    <w:rsid w:val="00C53053"/>
    <w:rsid w:val="00C54931"/>
    <w:rsid w:val="00C62281"/>
    <w:rsid w:val="00C675E9"/>
    <w:rsid w:val="00C90F92"/>
    <w:rsid w:val="00C91879"/>
    <w:rsid w:val="00C9287A"/>
    <w:rsid w:val="00CA0CB2"/>
    <w:rsid w:val="00CA0FAB"/>
    <w:rsid w:val="00CB036A"/>
    <w:rsid w:val="00CB250F"/>
    <w:rsid w:val="00CD305B"/>
    <w:rsid w:val="00CD308E"/>
    <w:rsid w:val="00CD3195"/>
    <w:rsid w:val="00CD33B5"/>
    <w:rsid w:val="00D12BC1"/>
    <w:rsid w:val="00D21961"/>
    <w:rsid w:val="00D30C7E"/>
    <w:rsid w:val="00D3114B"/>
    <w:rsid w:val="00D40FFB"/>
    <w:rsid w:val="00D46F73"/>
    <w:rsid w:val="00D510FF"/>
    <w:rsid w:val="00D54170"/>
    <w:rsid w:val="00D6179A"/>
    <w:rsid w:val="00D646C3"/>
    <w:rsid w:val="00D64CC4"/>
    <w:rsid w:val="00D65DAB"/>
    <w:rsid w:val="00D66089"/>
    <w:rsid w:val="00D81BC8"/>
    <w:rsid w:val="00D860C9"/>
    <w:rsid w:val="00DA2160"/>
    <w:rsid w:val="00DA2D69"/>
    <w:rsid w:val="00DA4E77"/>
    <w:rsid w:val="00DB3DE4"/>
    <w:rsid w:val="00DD06F4"/>
    <w:rsid w:val="00DD35CD"/>
    <w:rsid w:val="00DD6152"/>
    <w:rsid w:val="00DE1CDC"/>
    <w:rsid w:val="00DF2345"/>
    <w:rsid w:val="00DF2BC2"/>
    <w:rsid w:val="00DF4649"/>
    <w:rsid w:val="00DF4DB6"/>
    <w:rsid w:val="00DF5AC9"/>
    <w:rsid w:val="00E004E9"/>
    <w:rsid w:val="00E11F16"/>
    <w:rsid w:val="00E136C1"/>
    <w:rsid w:val="00E16C05"/>
    <w:rsid w:val="00E206A6"/>
    <w:rsid w:val="00E23614"/>
    <w:rsid w:val="00E23C32"/>
    <w:rsid w:val="00E37130"/>
    <w:rsid w:val="00E40278"/>
    <w:rsid w:val="00E44E6E"/>
    <w:rsid w:val="00E50D90"/>
    <w:rsid w:val="00E535B4"/>
    <w:rsid w:val="00E63767"/>
    <w:rsid w:val="00EA1617"/>
    <w:rsid w:val="00EB02E4"/>
    <w:rsid w:val="00EC01A6"/>
    <w:rsid w:val="00EC756C"/>
    <w:rsid w:val="00ED2025"/>
    <w:rsid w:val="00ED30CA"/>
    <w:rsid w:val="00EE04EA"/>
    <w:rsid w:val="00EE4272"/>
    <w:rsid w:val="00EE739C"/>
    <w:rsid w:val="00F01A67"/>
    <w:rsid w:val="00F13851"/>
    <w:rsid w:val="00F20D1A"/>
    <w:rsid w:val="00F218CC"/>
    <w:rsid w:val="00F237BE"/>
    <w:rsid w:val="00F361B9"/>
    <w:rsid w:val="00F42796"/>
    <w:rsid w:val="00F5644C"/>
    <w:rsid w:val="00F64E83"/>
    <w:rsid w:val="00F66370"/>
    <w:rsid w:val="00F663F4"/>
    <w:rsid w:val="00F74C3E"/>
    <w:rsid w:val="00F756EE"/>
    <w:rsid w:val="00F76633"/>
    <w:rsid w:val="00F766B3"/>
    <w:rsid w:val="00F81833"/>
    <w:rsid w:val="00F836B3"/>
    <w:rsid w:val="00F93211"/>
    <w:rsid w:val="00FA76BD"/>
    <w:rsid w:val="00FB062B"/>
    <w:rsid w:val="00FB153F"/>
    <w:rsid w:val="00FB6773"/>
    <w:rsid w:val="00FC4105"/>
    <w:rsid w:val="00FC530A"/>
    <w:rsid w:val="00FC5701"/>
    <w:rsid w:val="00FC6A58"/>
    <w:rsid w:val="00FD29C4"/>
    <w:rsid w:val="00FD2A9D"/>
    <w:rsid w:val="00FE7385"/>
    <w:rsid w:val="00FF4642"/>
    <w:rsid w:val="00FF5A56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7914B-1E3F-4305-B381-7FF12597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6614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4</cp:revision>
  <cp:lastPrinted>2018-10-08T07:54:00Z</cp:lastPrinted>
  <dcterms:created xsi:type="dcterms:W3CDTF">2018-10-11T12:55:00Z</dcterms:created>
  <dcterms:modified xsi:type="dcterms:W3CDTF">2018-10-11T12:55:00Z</dcterms:modified>
</cp:coreProperties>
</file>