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7D595F" w:rsidRDefault="002860B3">
      <w:pPr>
        <w:rPr>
          <w:sz w:val="28"/>
          <w:szCs w:val="28"/>
          <w:lang w:val="ru-RU"/>
        </w:rPr>
      </w:pPr>
      <w:r w:rsidRPr="007D595F">
        <w:rPr>
          <w:sz w:val="28"/>
          <w:szCs w:val="28"/>
          <w:lang w:val="ru-RU"/>
        </w:rPr>
        <w:tab/>
      </w:r>
      <w:r w:rsidRPr="007D595F">
        <w:rPr>
          <w:sz w:val="28"/>
          <w:szCs w:val="28"/>
          <w:lang w:val="ru-RU"/>
        </w:rPr>
        <w:tab/>
      </w:r>
      <w:r w:rsidRPr="007D595F">
        <w:rPr>
          <w:sz w:val="28"/>
          <w:szCs w:val="28"/>
          <w:lang w:val="ru-RU"/>
        </w:rPr>
        <w:tab/>
      </w:r>
      <w:r w:rsidRPr="007D595F">
        <w:rPr>
          <w:sz w:val="28"/>
          <w:szCs w:val="28"/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644E9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B6362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23.07.2021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1430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2C4C7F">
        <w:rPr>
          <w:sz w:val="28"/>
          <w:szCs w:val="28"/>
          <w:lang w:val="ru-RU"/>
        </w:rPr>
        <w:t>й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</w:t>
      </w:r>
      <w:r w:rsidR="00271BBF">
        <w:rPr>
          <w:sz w:val="28"/>
          <w:szCs w:val="28"/>
          <w:lang w:val="ru-RU"/>
        </w:rPr>
        <w:t>2</w:t>
      </w:r>
      <w:r w:rsidR="00873B89">
        <w:rPr>
          <w:sz w:val="28"/>
          <w:szCs w:val="28"/>
          <w:lang w:val="ru-RU"/>
        </w:rPr>
        <w:t>7</w:t>
      </w:r>
      <w:r w:rsidR="00E63F73" w:rsidRPr="00E63F73">
        <w:rPr>
          <w:sz w:val="28"/>
          <w:szCs w:val="28"/>
          <w:lang w:val="ru-RU"/>
        </w:rPr>
        <w:t>.</w:t>
      </w:r>
      <w:r w:rsidR="002C4C7F">
        <w:rPr>
          <w:sz w:val="28"/>
          <w:szCs w:val="28"/>
          <w:lang w:val="ru-RU"/>
        </w:rPr>
        <w:t>0</w:t>
      </w:r>
      <w:r w:rsidR="00873B89">
        <w:rPr>
          <w:sz w:val="28"/>
          <w:szCs w:val="28"/>
          <w:lang w:val="ru-RU"/>
        </w:rPr>
        <w:t>4</w:t>
      </w:r>
      <w:r w:rsidR="00E63F73" w:rsidRPr="00E63F73">
        <w:rPr>
          <w:sz w:val="28"/>
          <w:szCs w:val="28"/>
          <w:lang w:val="ru-RU"/>
        </w:rPr>
        <w:t>.20</w:t>
      </w:r>
      <w:r w:rsidR="00FA0691">
        <w:rPr>
          <w:sz w:val="28"/>
          <w:szCs w:val="28"/>
          <w:lang w:val="ru-RU"/>
        </w:rPr>
        <w:t>2</w:t>
      </w:r>
      <w:r w:rsidR="002C4C7F">
        <w:rPr>
          <w:sz w:val="28"/>
          <w:szCs w:val="28"/>
          <w:lang w:val="ru-RU"/>
        </w:rPr>
        <w:t>1</w:t>
      </w:r>
      <w:r w:rsidR="00E63F73" w:rsidRPr="00E63F73">
        <w:rPr>
          <w:sz w:val="28"/>
          <w:szCs w:val="28"/>
          <w:lang w:val="ru-RU"/>
        </w:rPr>
        <w:t xml:space="preserve"> № </w:t>
      </w:r>
      <w:r w:rsidR="00873B89">
        <w:rPr>
          <w:sz w:val="28"/>
          <w:szCs w:val="28"/>
          <w:lang w:val="ru-RU"/>
        </w:rPr>
        <w:t>110,</w:t>
      </w:r>
      <w:r w:rsidR="002C4C7F">
        <w:rPr>
          <w:sz w:val="28"/>
          <w:szCs w:val="28"/>
          <w:lang w:val="ru-RU"/>
        </w:rPr>
        <w:t xml:space="preserve"> от </w:t>
      </w:r>
      <w:r w:rsidR="00873B89">
        <w:rPr>
          <w:sz w:val="28"/>
          <w:szCs w:val="28"/>
          <w:lang w:val="ru-RU"/>
        </w:rPr>
        <w:t>25</w:t>
      </w:r>
      <w:r w:rsidR="002C4C7F">
        <w:rPr>
          <w:sz w:val="28"/>
          <w:szCs w:val="28"/>
          <w:lang w:val="ru-RU"/>
        </w:rPr>
        <w:t>.0</w:t>
      </w:r>
      <w:r w:rsidR="00873B89">
        <w:rPr>
          <w:sz w:val="28"/>
          <w:szCs w:val="28"/>
          <w:lang w:val="ru-RU"/>
        </w:rPr>
        <w:t>5</w:t>
      </w:r>
      <w:r w:rsidR="002C4C7F">
        <w:rPr>
          <w:sz w:val="28"/>
          <w:szCs w:val="28"/>
          <w:lang w:val="ru-RU"/>
        </w:rPr>
        <w:t xml:space="preserve">.2021 № </w:t>
      </w:r>
      <w:r w:rsidR="00873B89">
        <w:rPr>
          <w:sz w:val="28"/>
          <w:szCs w:val="28"/>
          <w:lang w:val="ru-RU"/>
        </w:rPr>
        <w:t xml:space="preserve">138 и от 29.06.2021 № </w:t>
      </w:r>
      <w:r w:rsidR="00456C6B">
        <w:rPr>
          <w:sz w:val="28"/>
          <w:szCs w:val="28"/>
          <w:lang w:val="ru-RU"/>
        </w:rPr>
        <w:t>156</w:t>
      </w:r>
      <w:r w:rsidR="0038374F" w:rsidRPr="0044431F">
        <w:rPr>
          <w:sz w:val="28"/>
          <w:szCs w:val="28"/>
          <w:lang w:val="ru-RU"/>
        </w:rPr>
        <w:t xml:space="preserve"> </w:t>
      </w:r>
      <w:r w:rsidR="002C4C7F" w:rsidRPr="009D2A99">
        <w:rPr>
          <w:sz w:val="28"/>
          <w:szCs w:val="28"/>
          <w:lang w:val="ru-RU"/>
        </w:rPr>
        <w:t xml:space="preserve">«О </w:t>
      </w:r>
      <w:r w:rsidR="002C4C7F">
        <w:rPr>
          <w:sz w:val="28"/>
          <w:szCs w:val="28"/>
          <w:lang w:val="ru-RU"/>
        </w:rPr>
        <w:t>внесении изменений в Б</w:t>
      </w:r>
      <w:r w:rsidR="002C4C7F" w:rsidRPr="009D2A99">
        <w:rPr>
          <w:sz w:val="28"/>
          <w:szCs w:val="28"/>
          <w:lang w:val="ru-RU"/>
        </w:rPr>
        <w:t>юджет города Липецка на 20</w:t>
      </w:r>
      <w:r w:rsidR="002C4C7F">
        <w:rPr>
          <w:sz w:val="28"/>
          <w:szCs w:val="28"/>
          <w:lang w:val="ru-RU"/>
        </w:rPr>
        <w:t>21</w:t>
      </w:r>
      <w:r w:rsidR="002C4C7F" w:rsidRPr="009D2A99">
        <w:rPr>
          <w:sz w:val="28"/>
          <w:szCs w:val="28"/>
          <w:lang w:val="ru-RU"/>
        </w:rPr>
        <w:t xml:space="preserve"> год и на плановый период 202</w:t>
      </w:r>
      <w:r w:rsidR="002C4C7F">
        <w:rPr>
          <w:sz w:val="28"/>
          <w:szCs w:val="28"/>
          <w:lang w:val="ru-RU"/>
        </w:rPr>
        <w:t>2</w:t>
      </w:r>
      <w:r w:rsidR="002C4C7F" w:rsidRPr="009D2A99">
        <w:rPr>
          <w:sz w:val="28"/>
          <w:szCs w:val="28"/>
          <w:lang w:val="ru-RU"/>
        </w:rPr>
        <w:t xml:space="preserve"> и 202</w:t>
      </w:r>
      <w:r w:rsidR="002C4C7F">
        <w:rPr>
          <w:sz w:val="28"/>
          <w:szCs w:val="28"/>
          <w:lang w:val="ru-RU"/>
        </w:rPr>
        <w:t>3</w:t>
      </w:r>
      <w:r w:rsidR="002C4C7F" w:rsidRPr="009D2A99">
        <w:rPr>
          <w:sz w:val="28"/>
          <w:szCs w:val="28"/>
          <w:lang w:val="ru-RU"/>
        </w:rPr>
        <w:t xml:space="preserve"> годов»</w:t>
      </w:r>
      <w:r w:rsidR="002C4C7F">
        <w:rPr>
          <w:sz w:val="28"/>
          <w:szCs w:val="28"/>
          <w:lang w:val="ru-RU"/>
        </w:rPr>
        <w:t xml:space="preserve"> </w:t>
      </w:r>
      <w:r w:rsidR="003F7B58" w:rsidRPr="009D2A99">
        <w:rPr>
          <w:sz w:val="28"/>
          <w:szCs w:val="28"/>
          <w:lang w:val="ru-RU"/>
        </w:rPr>
        <w:t xml:space="preserve">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BC30A3" w:rsidRDefault="00BC30A3" w:rsidP="00C329CA">
      <w:pPr>
        <w:jc w:val="both"/>
        <w:rPr>
          <w:sz w:val="28"/>
          <w:szCs w:val="28"/>
          <w:lang w:val="ru-RU"/>
        </w:rPr>
      </w:pPr>
    </w:p>
    <w:p w:rsidR="00BE3462" w:rsidRPr="009D2A99" w:rsidRDefault="00BE3462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П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0954CB">
        <w:rPr>
          <w:sz w:val="28"/>
          <w:szCs w:val="28"/>
          <w:lang w:val="ru-RU"/>
        </w:rPr>
        <w:t xml:space="preserve"> 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0954CB">
        <w:rPr>
          <w:sz w:val="28"/>
          <w:szCs w:val="28"/>
          <w:lang w:val="ru-RU"/>
        </w:rPr>
        <w:t xml:space="preserve">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r w:rsidR="00E90B12" w:rsidRPr="009D2A99">
        <w:rPr>
          <w:sz w:val="28"/>
          <w:szCs w:val="28"/>
          <w:lang w:val="ru-RU"/>
        </w:rPr>
        <w:t xml:space="preserve"> 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0954CB">
        <w:rPr>
          <w:sz w:val="28"/>
          <w:szCs w:val="28"/>
          <w:lang w:val="ru-RU"/>
        </w:rPr>
        <w:t xml:space="preserve">     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</w:t>
      </w:r>
      <w:r w:rsidR="00E61584">
        <w:rPr>
          <w:sz w:val="28"/>
          <w:szCs w:val="28"/>
          <w:lang w:val="ru-RU"/>
        </w:rPr>
        <w:t>, от 03.09.2019 № 1723</w:t>
      </w:r>
      <w:r w:rsidR="00271BBF">
        <w:rPr>
          <w:sz w:val="28"/>
          <w:szCs w:val="28"/>
          <w:lang w:val="ru-RU"/>
        </w:rPr>
        <w:t>, от 17.10.2019 № 2030</w:t>
      </w:r>
      <w:r w:rsidR="00AB4ED4">
        <w:rPr>
          <w:sz w:val="28"/>
          <w:szCs w:val="28"/>
          <w:lang w:val="ru-RU"/>
        </w:rPr>
        <w:t xml:space="preserve">, </w:t>
      </w:r>
      <w:r w:rsidR="00AB4ED4" w:rsidRPr="001C3AE4">
        <w:rPr>
          <w:sz w:val="28"/>
          <w:szCs w:val="28"/>
          <w:lang w:val="ru-RU"/>
        </w:rPr>
        <w:t>от 26.12.2019 № 2</w:t>
      </w:r>
      <w:r w:rsidR="001C3AE4" w:rsidRPr="001C3AE4">
        <w:rPr>
          <w:sz w:val="28"/>
          <w:szCs w:val="28"/>
          <w:lang w:val="ru-RU"/>
        </w:rPr>
        <w:t>509</w:t>
      </w:r>
      <w:r w:rsidR="00A317DC">
        <w:rPr>
          <w:sz w:val="28"/>
          <w:szCs w:val="28"/>
          <w:lang w:val="ru-RU"/>
        </w:rPr>
        <w:t xml:space="preserve">, от </w:t>
      </w:r>
      <w:r w:rsidR="00A317DC" w:rsidRPr="002F4165">
        <w:rPr>
          <w:sz w:val="28"/>
          <w:szCs w:val="28"/>
          <w:lang w:val="ru-RU"/>
        </w:rPr>
        <w:t xml:space="preserve">31.12.2019 </w:t>
      </w:r>
      <w:r w:rsidR="00A317DC" w:rsidRPr="009E7F1A">
        <w:rPr>
          <w:sz w:val="28"/>
          <w:szCs w:val="28"/>
          <w:lang w:val="ru-RU"/>
        </w:rPr>
        <w:t>№</w:t>
      </w:r>
      <w:r w:rsidR="009E7F1A" w:rsidRPr="009E7F1A">
        <w:rPr>
          <w:sz w:val="28"/>
          <w:szCs w:val="28"/>
          <w:lang w:val="ru-RU"/>
        </w:rPr>
        <w:t xml:space="preserve"> 2629</w:t>
      </w:r>
      <w:r w:rsidR="00FA0691">
        <w:rPr>
          <w:sz w:val="28"/>
          <w:szCs w:val="28"/>
          <w:lang w:val="ru-RU"/>
        </w:rPr>
        <w:t>, от 14.02.2020 № 133, от 14.08.2020 № 1271, от 29.10.2020   № 1981</w:t>
      </w:r>
      <w:r w:rsidR="00FA0691" w:rsidRPr="00BB6B9F">
        <w:rPr>
          <w:sz w:val="28"/>
          <w:szCs w:val="28"/>
          <w:lang w:val="ru-RU"/>
        </w:rPr>
        <w:t xml:space="preserve">, от </w:t>
      </w:r>
      <w:r w:rsidR="00DA1E67">
        <w:rPr>
          <w:sz w:val="28"/>
          <w:szCs w:val="28"/>
          <w:lang w:val="ru-RU"/>
        </w:rPr>
        <w:t>30</w:t>
      </w:r>
      <w:r w:rsidR="00FA0691" w:rsidRPr="00BB6B9F">
        <w:rPr>
          <w:sz w:val="28"/>
          <w:szCs w:val="28"/>
          <w:lang w:val="ru-RU"/>
        </w:rPr>
        <w:t xml:space="preserve">.12.2020 № </w:t>
      </w:r>
      <w:r w:rsidR="00FA0691" w:rsidRPr="000179DC">
        <w:rPr>
          <w:sz w:val="28"/>
          <w:szCs w:val="28"/>
          <w:lang w:val="ru-RU"/>
        </w:rPr>
        <w:t>2</w:t>
      </w:r>
      <w:r w:rsidR="000179DC" w:rsidRPr="000179DC">
        <w:rPr>
          <w:sz w:val="28"/>
          <w:szCs w:val="28"/>
          <w:lang w:val="ru-RU"/>
        </w:rPr>
        <w:t>577</w:t>
      </w:r>
      <w:r w:rsidR="00752227">
        <w:rPr>
          <w:sz w:val="28"/>
          <w:szCs w:val="28"/>
          <w:lang w:val="ru-RU"/>
        </w:rPr>
        <w:t>, от 17.02.2021 № 205</w:t>
      </w:r>
      <w:r w:rsidR="00873B89">
        <w:rPr>
          <w:sz w:val="28"/>
          <w:szCs w:val="28"/>
          <w:lang w:val="ru-RU"/>
        </w:rPr>
        <w:t>, от 20.05.2021 № 913</w:t>
      </w:r>
      <w:r w:rsidR="00E63F73" w:rsidRPr="00BB6B9F">
        <w:rPr>
          <w:sz w:val="28"/>
          <w:szCs w:val="28"/>
          <w:lang w:val="ru-RU"/>
        </w:rPr>
        <w:t xml:space="preserve">) </w:t>
      </w:r>
      <w:r w:rsidR="00AF2EC5" w:rsidRPr="00E63F73">
        <w:rPr>
          <w:sz w:val="28"/>
          <w:szCs w:val="28"/>
          <w:lang w:val="ru-RU"/>
        </w:rPr>
        <w:t>следующие изменения:</w:t>
      </w:r>
    </w:p>
    <w:p w:rsidR="0053708D" w:rsidRPr="00A317DC" w:rsidRDefault="0053708D" w:rsidP="0053708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A317DC">
        <w:rPr>
          <w:sz w:val="28"/>
          <w:szCs w:val="28"/>
          <w:lang w:val="ru-RU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r w:rsidRPr="00A317DC">
        <w:rPr>
          <w:sz w:val="28"/>
          <w:szCs w:val="28"/>
          <w:lang w:val="ru-RU"/>
        </w:rPr>
        <w:t>риложении к постановлению:</w:t>
      </w:r>
    </w:p>
    <w:p w:rsidR="00A317DC" w:rsidRDefault="0053708D" w:rsidP="0052412C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</w:t>
      </w:r>
      <w:r w:rsidR="00D15894">
        <w:rPr>
          <w:sz w:val="28"/>
          <w:szCs w:val="28"/>
          <w:lang w:val="ru-RU"/>
        </w:rPr>
        <w:t xml:space="preserve"> </w:t>
      </w:r>
      <w:r w:rsidR="0052412C">
        <w:rPr>
          <w:sz w:val="28"/>
          <w:szCs w:val="28"/>
          <w:lang w:val="ru-RU"/>
        </w:rPr>
        <w:t>в</w:t>
      </w:r>
      <w:r w:rsidR="0052412C" w:rsidRPr="00B04028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873B89">
        <w:rPr>
          <w:sz w:val="28"/>
          <w:szCs w:val="28"/>
          <w:lang w:val="ru-RU"/>
        </w:rPr>
        <w:t>15732160,173</w:t>
      </w:r>
      <w:r w:rsidR="0052412C" w:rsidRPr="00B04028">
        <w:rPr>
          <w:sz w:val="28"/>
          <w:szCs w:val="28"/>
          <w:lang w:val="ru-RU"/>
        </w:rPr>
        <w:t>» заменить цифрами «</w:t>
      </w:r>
      <w:r w:rsidR="00873B89">
        <w:rPr>
          <w:sz w:val="28"/>
          <w:szCs w:val="28"/>
          <w:lang w:val="ru-RU"/>
        </w:rPr>
        <w:t>15843278,798</w:t>
      </w:r>
      <w:r w:rsidR="0052412C" w:rsidRPr="00B04028">
        <w:rPr>
          <w:sz w:val="28"/>
          <w:szCs w:val="28"/>
          <w:lang w:val="ru-RU"/>
        </w:rPr>
        <w:t>», цифры «</w:t>
      </w:r>
      <w:r w:rsidR="00873B89">
        <w:rPr>
          <w:sz w:val="28"/>
          <w:szCs w:val="28"/>
          <w:lang w:val="ru-RU"/>
        </w:rPr>
        <w:t>2125559,883</w:t>
      </w:r>
      <w:r w:rsidR="0052412C" w:rsidRPr="00B04028">
        <w:rPr>
          <w:sz w:val="28"/>
          <w:szCs w:val="28"/>
          <w:lang w:val="ru-RU"/>
        </w:rPr>
        <w:t>» заменить цифрами «</w:t>
      </w:r>
      <w:r w:rsidR="00873B89">
        <w:rPr>
          <w:sz w:val="28"/>
          <w:szCs w:val="28"/>
          <w:lang w:val="ru-RU"/>
        </w:rPr>
        <w:t>2250678,508</w:t>
      </w:r>
      <w:r w:rsidR="0052412C" w:rsidRPr="00B04028">
        <w:rPr>
          <w:sz w:val="28"/>
          <w:szCs w:val="28"/>
          <w:lang w:val="ru-RU"/>
        </w:rPr>
        <w:t>»</w:t>
      </w:r>
      <w:r w:rsidR="00873B89">
        <w:rPr>
          <w:sz w:val="28"/>
          <w:szCs w:val="28"/>
          <w:lang w:val="ru-RU"/>
        </w:rPr>
        <w:t>, цифры «1893545,818» заменить цифрами «1879545,818»</w:t>
      </w:r>
      <w:r w:rsidR="0052412C" w:rsidRPr="00B04028">
        <w:rPr>
          <w:sz w:val="28"/>
          <w:szCs w:val="28"/>
          <w:lang w:val="ru-RU"/>
        </w:rPr>
        <w:t>.</w:t>
      </w:r>
    </w:p>
    <w:p w:rsidR="00093230" w:rsidRDefault="00BE4E86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</w:t>
      </w:r>
      <w:r w:rsidR="000642A4">
        <w:rPr>
          <w:sz w:val="28"/>
          <w:szCs w:val="28"/>
          <w:lang w:val="ru-RU"/>
        </w:rPr>
        <w:t>В разделе 5. «Подпрограммы муниципальной программы» т</w:t>
      </w:r>
      <w:r w:rsidRPr="000431E1">
        <w:rPr>
          <w:sz w:val="28"/>
          <w:szCs w:val="28"/>
          <w:lang w:val="ru-RU"/>
        </w:rPr>
        <w:t>аблиц</w:t>
      </w:r>
      <w:r>
        <w:rPr>
          <w:sz w:val="28"/>
          <w:szCs w:val="28"/>
          <w:lang w:val="ru-RU"/>
        </w:rPr>
        <w:t>у</w:t>
      </w:r>
      <w:r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Pr="000431E1">
        <w:rPr>
          <w:sz w:val="28"/>
          <w:szCs w:val="28"/>
          <w:lang w:val="ru-RU"/>
        </w:rPr>
        <w:t>:</w:t>
      </w:r>
    </w:p>
    <w:p w:rsidR="00093230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Sect="008A785D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BF1CED" w:rsidRDefault="00BF1CED" w:rsidP="00FA0691">
      <w:pPr>
        <w:jc w:val="center"/>
        <w:rPr>
          <w:sz w:val="28"/>
          <w:szCs w:val="28"/>
          <w:lang w:val="ru-RU"/>
        </w:rPr>
      </w:pPr>
    </w:p>
    <w:p w:rsidR="00FA0691" w:rsidRDefault="00FA0691" w:rsidP="00FA069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C27199">
        <w:rPr>
          <w:sz w:val="28"/>
          <w:szCs w:val="28"/>
          <w:lang w:val="ru-RU"/>
        </w:rPr>
        <w:t>Основные мероприятия и ведомственные целевые программы муниципальной программы города Липецка</w:t>
      </w:r>
      <w:r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«Развитие образования города Липецка»</w:t>
      </w:r>
    </w:p>
    <w:p w:rsidR="00BF1CED" w:rsidRDefault="00BF1CED" w:rsidP="00FA0691">
      <w:pPr>
        <w:jc w:val="center"/>
        <w:rPr>
          <w:sz w:val="28"/>
          <w:szCs w:val="28"/>
          <w:lang w:val="ru-RU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FA0691" w:rsidRPr="00B63628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9B48E9" w:rsidRDefault="00FA0691" w:rsidP="00FA0691">
            <w:pPr>
              <w:rPr>
                <w:lang w:val="ru-RU"/>
              </w:rPr>
            </w:pPr>
            <w:r w:rsidRPr="009B48E9">
              <w:rPr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r w:rsidRPr="00FF5BC2">
              <w:t xml:space="preserve">Наименование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FA0691" w:rsidRPr="00FF5BC2" w:rsidRDefault="00FA0691" w:rsidP="00FA0691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FA0691" w:rsidRDefault="00FA0691" w:rsidP="00FA0691">
            <w:pPr>
              <w:jc w:val="center"/>
            </w:pPr>
            <w:r>
              <w:rPr>
                <w:lang w:val="ru-RU"/>
              </w:rPr>
              <w:t>и</w:t>
            </w:r>
            <w:r w:rsidRPr="00FF5BC2">
              <w:t>спол</w:t>
            </w:r>
          </w:p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FA0691" w:rsidRPr="00FF5BC2" w:rsidTr="00FA0691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</w:pPr>
            <w:r w:rsidRPr="00627721">
              <w:t>2024</w:t>
            </w:r>
          </w:p>
        </w:tc>
      </w:tr>
      <w:tr w:rsidR="00FA0691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r w:rsidRPr="00FF5BC2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r w:rsidRPr="00FF5BC2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694E9B" w:rsidRPr="00FF5BC2" w:rsidRDefault="00694E9B" w:rsidP="00694E9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DD3D9D" w:rsidRDefault="00694E9B" w:rsidP="00694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2113489</w:t>
            </w:r>
            <w:r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873B89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2250678,508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7041C" w:rsidRDefault="00873B89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1879545,818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1890145,818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0F29DB" w:rsidRDefault="00694E9B" w:rsidP="00694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3472D8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873B89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1430062,672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 w:rsidRPr="0097718C">
              <w:rPr>
                <w:sz w:val="18"/>
                <w:szCs w:val="18"/>
                <w:lang w:val="ru-RU"/>
              </w:rPr>
              <w:t>1106521,438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1105672,1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934088,2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E9B" w:rsidRPr="00CD406F" w:rsidRDefault="00694E9B" w:rsidP="00694E9B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подпрограммы 1: </w:t>
            </w:r>
            <w:r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555568,035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599780,7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591787,438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593447,1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537606,9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361143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1: </w:t>
            </w:r>
            <w:r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534716,422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873B89" w:rsidP="008245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570178,056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506449,0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504049,0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387881,3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873B89" w:rsidRDefault="00694E9B" w:rsidP="00873B89">
            <w:pPr>
              <w:rPr>
                <w:lang w:val="ru-RU"/>
              </w:rPr>
            </w:pPr>
            <w:r w:rsidRPr="00FF5BC2">
              <w:t>2018-202</w:t>
            </w:r>
            <w:r w:rsidR="00873B89">
              <w:rPr>
                <w:lang w:val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1B12E3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873B89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96,35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CD406F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>
              <w:rPr>
                <w:iCs/>
                <w:lang w:val="ru-RU"/>
              </w:rPr>
              <w:lastRenderedPageBreak/>
              <w:t xml:space="preserve">подпрограммы 1: </w:t>
            </w:r>
            <w:r w:rsidRPr="00CD406F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r w:rsidRPr="00FF5BC2">
              <w:lastRenderedPageBreak/>
              <w:t xml:space="preserve">Департамент </w:t>
            </w:r>
          </w:p>
          <w:p w:rsidR="00694E9B" w:rsidRPr="00FF5BC2" w:rsidRDefault="00694E9B" w:rsidP="00694E9B">
            <w:proofErr w:type="spellStart"/>
            <w:r w:rsidRPr="00FF5BC2">
              <w:lastRenderedPageBreak/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2D21FD" w:rsidRDefault="00694E9B" w:rsidP="00694E9B">
            <w:pPr>
              <w:rPr>
                <w:lang w:val="ru-RU"/>
              </w:rPr>
            </w:pPr>
            <w:r w:rsidRPr="00FF5BC2">
              <w:lastRenderedPageBreak/>
              <w:t>2018-</w:t>
            </w:r>
            <w:r w:rsidRPr="00FF5BC2">
              <w:lastRenderedPageBreak/>
              <w:t>202</w:t>
            </w:r>
            <w:r w:rsidR="002D21FD">
              <w:rPr>
                <w:lang w:val="ru-RU"/>
              </w:rPr>
              <w:t>0</w:t>
            </w:r>
          </w:p>
          <w:p w:rsidR="00694E9B" w:rsidRPr="00FF5BC2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lastRenderedPageBreak/>
              <w:t>0</w:t>
            </w:r>
          </w:p>
          <w:p w:rsidR="00694E9B" w:rsidRPr="00627721" w:rsidRDefault="00694E9B" w:rsidP="00694E9B">
            <w:pPr>
              <w:jc w:val="center"/>
            </w:pP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27369,2</w:t>
            </w: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5C5EF0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88648,265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lastRenderedPageBreak/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>
              <w:rPr>
                <w:iCs/>
                <w:lang w:val="ru-RU"/>
              </w:rPr>
              <w:t xml:space="preserve">подпрограммы 1: </w:t>
            </w:r>
            <w:r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46723,85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64252,235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8285,0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2800,0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>
              <w:rPr>
                <w:iCs/>
                <w:lang w:val="ru-RU"/>
              </w:rPr>
              <w:t xml:space="preserve"> подпрограммы 1: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r w:rsidRPr="00FF5BC2">
              <w:t xml:space="preserve">Департамент </w:t>
            </w:r>
          </w:p>
          <w:p w:rsidR="00694E9B" w:rsidRPr="00FF5BC2" w:rsidRDefault="00694E9B" w:rsidP="00694E9B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r w:rsidRPr="00FF5BC2">
              <w:t>2017-2024</w:t>
            </w:r>
          </w:p>
          <w:p w:rsidR="00694E9B" w:rsidRPr="00FF5BC2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110478,6</w:t>
            </w:r>
          </w:p>
          <w:p w:rsidR="00694E9B" w:rsidRPr="00627721" w:rsidRDefault="00694E9B" w:rsidP="00694E9B">
            <w:pPr>
              <w:jc w:val="center"/>
            </w:pP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5065,3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53111,27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5800,0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r w:rsidRPr="00FF5BC2">
              <w:t>2017-2024</w:t>
            </w:r>
          </w:p>
          <w:p w:rsidR="00694E9B" w:rsidRPr="00FF5BC2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3300,0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C5407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C5407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>
              <w:rPr>
                <w:iCs/>
                <w:lang w:val="ru-RU"/>
              </w:rPr>
              <w:t xml:space="preserve">подпрограммы 1: </w:t>
            </w:r>
            <w:r>
              <w:rPr>
                <w:lang w:val="ru-RU"/>
              </w:rPr>
              <w:t>Мероприятия</w:t>
            </w:r>
            <w:r w:rsidRPr="00C54077">
              <w:rPr>
                <w:lang w:val="ru-RU"/>
              </w:rPr>
              <w:t xml:space="preserve"> по созданию доп</w:t>
            </w:r>
            <w:r>
              <w:rPr>
                <w:lang w:val="ru-RU"/>
              </w:rPr>
              <w:t>олнительны</w:t>
            </w:r>
            <w:r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r w:rsidRPr="00FF5BC2">
              <w:t xml:space="preserve">Департамент </w:t>
            </w:r>
          </w:p>
          <w:p w:rsidR="00694E9B" w:rsidRPr="00C54077" w:rsidRDefault="00694E9B" w:rsidP="00694E9B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C54077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2D21FD">
              <w:rPr>
                <w:lang w:val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139120,697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C5407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>
              <w:rPr>
                <w:iCs/>
                <w:lang w:val="ru-RU"/>
              </w:rPr>
              <w:t xml:space="preserve">подпрограммы 1: </w:t>
            </w:r>
            <w:r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BA7294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BA7294" w:rsidRDefault="00694E9B" w:rsidP="00694E9B">
            <w:pPr>
              <w:rPr>
                <w:lang w:val="ru-RU"/>
              </w:rPr>
            </w:pPr>
            <w:r w:rsidRPr="00BA7294">
              <w:rPr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C2211F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  <w:r w:rsidR="00270ECC">
              <w:rPr>
                <w:lang w:val="ru-RU"/>
              </w:rPr>
              <w:t>-202</w:t>
            </w:r>
            <w:r w:rsidR="00C2211F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2E4704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rPr>
                <w:lang w:val="ru-RU"/>
              </w:rPr>
            </w:pPr>
            <w:r w:rsidRPr="00BA7294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9</w:t>
            </w:r>
            <w:r w:rsidRPr="00BA7294">
              <w:rPr>
                <w:lang w:val="ru-RU"/>
              </w:rPr>
              <w:t xml:space="preserve"> подпрограммы 1:</w:t>
            </w:r>
          </w:p>
          <w:p w:rsidR="00694E9B" w:rsidRPr="00BA729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  <w:r w:rsidR="00C2211F">
              <w:rPr>
                <w:lang w:val="ru-RU"/>
              </w:rPr>
              <w:t>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9D4836" w:rsidTr="00FA0691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9D4836" w:rsidRDefault="00694E9B" w:rsidP="00E559A9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</w:t>
            </w:r>
            <w:r w:rsidR="00E559A9">
              <w:rPr>
                <w:lang w:val="ru-RU"/>
              </w:rPr>
              <w:t>»</w:t>
            </w:r>
            <w:r w:rsidRPr="009D4836">
              <w:rPr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r w:rsidRPr="00FF5BC2">
              <w:t xml:space="preserve">Департамент </w:t>
            </w:r>
          </w:p>
          <w:p w:rsidR="00694E9B" w:rsidRPr="009D4836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6976,019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3523,364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9D4836" w:rsidTr="00FA0691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D4836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F43BF5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r w:rsidRPr="00FF5BC2">
              <w:t xml:space="preserve">Департамент </w:t>
            </w:r>
          </w:p>
          <w:p w:rsidR="00694E9B" w:rsidRPr="00F43BF5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</w:t>
            </w:r>
            <w:r>
              <w:rPr>
                <w:lang w:val="ru-RU"/>
              </w:rPr>
              <w:t>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6488,935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F43BF5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43BF5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0F29DB" w:rsidRDefault="00694E9B" w:rsidP="00694E9B">
            <w:pPr>
              <w:jc w:val="center"/>
            </w:pPr>
            <w:r w:rsidRPr="00627721">
              <w:rPr>
                <w:lang w:val="ru-RU"/>
              </w:rPr>
              <w:t>1331,3</w:t>
            </w:r>
            <w:r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F43BF5" w:rsidTr="00FA0691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43BF5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0A0ACE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rPr>
                <w:bCs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616024,739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683994,242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622029,942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624278,709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654994,043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CD406F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232192,7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266057,8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237496,7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238310,231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195267,0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307226,836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331000,178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309069,613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310493,078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263340,743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65917,96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71240,4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67044,2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67044,2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187352,7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3078,3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6540,092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2570,0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1476,659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2987,5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2170,0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3274,984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5463,711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4293,6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</w:t>
            </w:r>
            <w:r w:rsidRPr="00406274">
              <w:rPr>
                <w:lang w:val="ru-RU"/>
              </w:rPr>
              <w:lastRenderedPageBreak/>
              <w:t>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723B82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2D21FD" w:rsidRDefault="00694E9B" w:rsidP="002D21FD">
            <w:pPr>
              <w:rPr>
                <w:lang w:val="ru-RU"/>
              </w:rPr>
            </w:pPr>
            <w:r w:rsidRPr="00FF5BC2">
              <w:t>2018-202</w:t>
            </w:r>
            <w:r w:rsidR="002D21FD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2857,3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723B8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723B8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BF1CED" w:rsidRPr="00723B8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Default="00BF1CED" w:rsidP="00694E9B">
            <w:pPr>
              <w:rPr>
                <w:lang w:val="ru-RU"/>
              </w:rPr>
            </w:pPr>
            <w:r>
              <w:rPr>
                <w:lang w:val="ru-RU"/>
              </w:rPr>
              <w:t>2.8.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Default="00BF1CED" w:rsidP="00BF1CE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BF1CED">
              <w:rPr>
                <w:lang w:val="ru-RU"/>
              </w:rPr>
              <w:t xml:space="preserve">Региональный проект </w:t>
            </w:r>
            <w:r>
              <w:rPr>
                <w:lang w:val="ru-RU"/>
              </w:rPr>
              <w:t>«</w:t>
            </w:r>
            <w:r w:rsidRPr="00BF1CED">
              <w:rPr>
                <w:lang w:val="ru-RU"/>
              </w:rPr>
              <w:t>Культурная среда</w:t>
            </w:r>
            <w:r>
              <w:rPr>
                <w:lang w:val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FF5BC2" w:rsidRDefault="00BF1CED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Default="00BF1CED" w:rsidP="00694E9B">
            <w:pPr>
              <w:rPr>
                <w:lang w:val="ru-RU"/>
              </w:rPr>
            </w:pPr>
            <w:r>
              <w:rPr>
                <w:lang w:val="ru-RU"/>
              </w:rPr>
              <w:t>2021-2022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704,561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54,229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ED" w:rsidRPr="00627721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27068,846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873B89" w:rsidP="00BF1C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29981,56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30750,37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12919,55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17049,92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17049,92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17049,92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16921,2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1549,296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4396,17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2BF9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2BF9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2BF9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BF1CED" w:rsidP="00873B8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73B89">
              <w:rPr>
                <w:lang w:val="ru-RU"/>
              </w:rPr>
              <w:t>02</w:t>
            </w:r>
            <w:r w:rsidR="00694E9B">
              <w:rPr>
                <w:lang w:val="ru-RU"/>
              </w:rPr>
              <w:t>20,0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9433,0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694E9B" w:rsidRPr="00DD3D9D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  <w:r>
              <w:rPr>
                <w:lang w:val="ru-RU"/>
              </w:rPr>
              <w:t>, д</w:t>
            </w:r>
            <w:r w:rsidRPr="00DD3D9D">
              <w:rPr>
                <w:lang w:val="ru-RU"/>
              </w:rPr>
              <w:t>епартамент градостроительства и архитектуры</w:t>
            </w:r>
            <w:r>
              <w:rPr>
                <w:lang w:val="ru-RU"/>
              </w:rPr>
              <w:t xml:space="preserve">, </w:t>
            </w:r>
            <w:r w:rsidRPr="00406274">
              <w:rPr>
                <w:lang w:val="ru-RU"/>
              </w:rPr>
              <w:t>департамент культуры и туризма</w:t>
            </w:r>
            <w:r>
              <w:rPr>
                <w:lang w:val="ru-RU"/>
              </w:rPr>
              <w:t>, д</w:t>
            </w:r>
            <w:r w:rsidRPr="00406274">
              <w:rPr>
                <w:lang w:val="ru-RU"/>
              </w:rPr>
              <w:t xml:space="preserve">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116521,8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106640,034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873B8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121232,878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130433,449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95325,0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lastRenderedPageBreak/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C6957" w:rsidRDefault="00694E9B" w:rsidP="00694E9B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1 </w:t>
            </w:r>
            <w:r w:rsidRPr="006C6957">
              <w:rPr>
                <w:iCs/>
                <w:lang w:val="ru-RU"/>
              </w:rPr>
              <w:t xml:space="preserve">подпрограммы 4: </w:t>
            </w:r>
            <w:r w:rsidRPr="006C6957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694E9B" w:rsidRPr="00FF5BC2" w:rsidRDefault="00694E9B" w:rsidP="00694E9B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98780,4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103574,0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B6E2E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101874,0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101874,0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95325,0</w:t>
            </w:r>
          </w:p>
        </w:tc>
      </w:tr>
      <w:tr w:rsidR="00694E9B" w:rsidRPr="006C6957" w:rsidTr="00FA0691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2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1844A1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1844A1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A9704E" w:rsidRDefault="00694E9B" w:rsidP="00694E9B">
            <w:pPr>
              <w:jc w:val="center"/>
              <w:rPr>
                <w:lang w:val="ru-RU"/>
              </w:rPr>
            </w:pPr>
            <w:r w:rsidRPr="00A9704E">
              <w:rPr>
                <w:lang w:val="ru-RU"/>
              </w:rPr>
              <w:t>246,564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A9704E" w:rsidRDefault="00694E9B" w:rsidP="00694E9B">
            <w:pPr>
              <w:jc w:val="center"/>
              <w:rPr>
                <w:lang w:val="ru-RU"/>
              </w:rPr>
            </w:pPr>
            <w:r w:rsidRPr="00A9704E">
              <w:rPr>
                <w:lang w:val="ru-RU"/>
              </w:rPr>
              <w:t>247,871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A9704E" w:rsidRDefault="00694E9B" w:rsidP="00694E9B">
            <w:pPr>
              <w:jc w:val="center"/>
              <w:rPr>
                <w:lang w:val="ru-RU"/>
              </w:rPr>
            </w:pPr>
            <w:r w:rsidRPr="00A9704E">
              <w:rPr>
                <w:lang w:val="ru-RU"/>
              </w:rPr>
              <w:t>238,213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972BF9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1844A1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1844A1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3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1844A1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1844A1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1587,27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2841,771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1183,54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4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1844A1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1844A1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440,653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5 </w:t>
            </w:r>
            <w:r w:rsidRPr="006C6957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6C6957">
              <w:rPr>
                <w:bCs/>
                <w:lang w:val="ru-RU"/>
              </w:rPr>
              <w:lastRenderedPageBreak/>
              <w:t>безбарьерной</w:t>
            </w:r>
            <w:proofErr w:type="spellEnd"/>
            <w:r w:rsidRPr="006C6957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2D21FD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587,043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6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DD3D9D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2D21FD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8211,7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2D21FD">
              <w:rPr>
                <w:lang w:val="ru-RU"/>
              </w:rPr>
              <w:t>1</w:t>
            </w:r>
            <w:r>
              <w:rPr>
                <w:lang w:val="ru-RU"/>
              </w:rPr>
              <w:t>-202</w:t>
            </w:r>
            <w:r w:rsidR="002D21FD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="002D21FD">
              <w:rPr>
                <w:lang w:val="ru-RU"/>
              </w:rPr>
              <w:t>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4385,115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A9704E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23479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7</w:t>
            </w:r>
            <w:r w:rsidRPr="006C6957">
              <w:rPr>
                <w:lang w:val="ru-RU"/>
              </w:rPr>
              <w:t xml:space="preserve"> </w:t>
            </w:r>
            <w:r w:rsidRPr="006C6957">
              <w:rPr>
                <w:bCs/>
                <w:lang w:val="ru-RU"/>
              </w:rPr>
              <w:t xml:space="preserve">подпрограммы 4: </w:t>
            </w:r>
            <w:r w:rsidRPr="001B12E3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1844A1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1844A1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BF1CED" w:rsidP="002D21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BF1CE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384,121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FA0691" w:rsidRDefault="00FA0691" w:rsidP="00FA0691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750C7D" w:rsidRDefault="00750C7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BF1CED" w:rsidRDefault="00BF1CED" w:rsidP="00A317DC">
      <w:pPr>
        <w:ind w:firstLine="720"/>
        <w:jc w:val="both"/>
        <w:rPr>
          <w:sz w:val="28"/>
          <w:szCs w:val="28"/>
          <w:lang w:val="ru-RU"/>
        </w:rPr>
      </w:pPr>
    </w:p>
    <w:p w:rsidR="00414097" w:rsidRPr="00694E9B" w:rsidRDefault="00414097" w:rsidP="00A317DC">
      <w:pPr>
        <w:ind w:firstLine="720"/>
        <w:jc w:val="both"/>
        <w:rPr>
          <w:sz w:val="28"/>
          <w:szCs w:val="28"/>
          <w:lang w:val="ru-RU"/>
        </w:rPr>
      </w:pPr>
      <w:r w:rsidRPr="00694E9B">
        <w:rPr>
          <w:sz w:val="28"/>
          <w:szCs w:val="28"/>
          <w:lang w:val="ru-RU"/>
        </w:rPr>
        <w:lastRenderedPageBreak/>
        <w:t xml:space="preserve">1.3. В разделе </w:t>
      </w:r>
      <w:r w:rsidR="00C27199" w:rsidRPr="00694E9B">
        <w:rPr>
          <w:sz w:val="28"/>
          <w:szCs w:val="28"/>
          <w:lang w:val="ru-RU"/>
        </w:rPr>
        <w:t>6</w:t>
      </w:r>
      <w:r w:rsidR="009D4836" w:rsidRPr="00694E9B">
        <w:rPr>
          <w:sz w:val="28"/>
          <w:szCs w:val="28"/>
          <w:lang w:val="ru-RU"/>
        </w:rPr>
        <w:t>.</w:t>
      </w:r>
      <w:r w:rsidR="00622242" w:rsidRPr="00694E9B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694E9B">
        <w:rPr>
          <w:sz w:val="28"/>
          <w:szCs w:val="28"/>
          <w:lang w:val="ru-RU"/>
        </w:rPr>
        <w:t xml:space="preserve"> </w:t>
      </w:r>
      <w:r w:rsidRPr="00694E9B">
        <w:rPr>
          <w:sz w:val="28"/>
          <w:szCs w:val="28"/>
          <w:lang w:val="ru-RU"/>
        </w:rPr>
        <w:t>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414097" w:rsidRPr="00694E9B" w:rsidRDefault="00414097" w:rsidP="00A317DC">
      <w:pPr>
        <w:ind w:firstLine="284"/>
        <w:jc w:val="center"/>
        <w:rPr>
          <w:sz w:val="28"/>
          <w:szCs w:val="28"/>
          <w:lang w:val="ru-RU"/>
        </w:rPr>
      </w:pPr>
      <w:r w:rsidRPr="00694E9B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414097" w:rsidRPr="00694E9B" w:rsidRDefault="00414097" w:rsidP="00414097">
      <w:pPr>
        <w:ind w:firstLine="284"/>
        <w:jc w:val="center"/>
        <w:rPr>
          <w:sz w:val="28"/>
          <w:szCs w:val="28"/>
          <w:lang w:val="ru-RU"/>
        </w:rPr>
      </w:pPr>
      <w:r w:rsidRPr="00694E9B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750C7D" w:rsidRPr="00C27199" w:rsidRDefault="00750C7D" w:rsidP="00414097">
      <w:pPr>
        <w:ind w:firstLine="284"/>
        <w:jc w:val="center"/>
        <w:rPr>
          <w:sz w:val="28"/>
          <w:szCs w:val="28"/>
          <w:lang w:val="ru-RU"/>
        </w:rPr>
      </w:pP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350A88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414097">
              <w:rPr>
                <w:lang w:val="ru-RU"/>
              </w:rPr>
              <w:t>Расх</w:t>
            </w:r>
            <w:r w:rsidRPr="00C54077">
              <w:t>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350A8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694E9B" w:rsidRPr="00FF5BC2" w:rsidTr="00350A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D35096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7821440</w:t>
            </w:r>
            <w:r>
              <w:t>,19</w:t>
            </w:r>
            <w:r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D82DD9" w:rsidP="008F31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8391318,269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D82DD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7859214,75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E559A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7839406,523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6353520,213</w:t>
            </w:r>
          </w:p>
        </w:tc>
      </w:tr>
      <w:tr w:rsidR="00694E9B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0F29DB" w:rsidRDefault="00694E9B" w:rsidP="00694E9B">
            <w:pPr>
              <w:jc w:val="center"/>
            </w:pPr>
            <w:r>
              <w:rPr>
                <w:lang w:val="ru-RU"/>
              </w:rPr>
              <w:t>772864,2</w:t>
            </w:r>
            <w: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E372F5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8C0988" w:rsidRDefault="00D82DD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460660,119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653FC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350776,746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E559A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0,0</w:t>
            </w:r>
          </w:p>
        </w:tc>
      </w:tr>
      <w:tr w:rsidR="00694E9B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6268F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D35096" w:rsidRDefault="00694E9B" w:rsidP="00694E9B">
            <w:pPr>
              <w:jc w:val="center"/>
              <w:rPr>
                <w:lang w:val="ru-RU"/>
              </w:rPr>
            </w:pPr>
            <w:r>
              <w:t>4574381,25</w:t>
            </w:r>
            <w:r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8C0988" w:rsidRDefault="00D82DD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4774438,442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653FC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4723350,986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8C3543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4687303,174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3856362,6</w:t>
            </w:r>
          </w:p>
        </w:tc>
      </w:tr>
      <w:tr w:rsidR="00694E9B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6268F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4F4EF0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2004586,761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4F4EF0" w:rsidRDefault="00D82DD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2250678,508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D82DD9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1879545,818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8C3543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1890145,818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1715157,613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549393,0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905541,2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782000,0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r w:rsidRPr="00FF5BC2"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F1131E" w:rsidRDefault="0052732C" w:rsidP="0052732C">
            <w:pPr>
              <w:jc w:val="center"/>
            </w:pPr>
            <w:r>
              <w:t>6989139,851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E149E4" w:rsidRDefault="00D82DD9" w:rsidP="0052732C">
            <w:pPr>
              <w:jc w:val="center"/>
              <w:rPr>
                <w:color w:val="FF0000"/>
                <w:lang w:val="ru-RU"/>
              </w:rPr>
            </w:pPr>
            <w:r w:rsidRPr="00D82DD9">
              <w:rPr>
                <w:lang w:val="ru-RU"/>
              </w:rPr>
              <w:t>7479462,717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6969774,61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E559A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6964391,221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5489704,8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8C0988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AA5E7F" w:rsidRDefault="00D82DD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444257,95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349479,23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E559A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F1131E" w:rsidRDefault="0052732C" w:rsidP="0052732C">
            <w:pPr>
              <w:jc w:val="center"/>
            </w:pPr>
            <w:r>
              <w:t>4531089,3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AA5E7F" w:rsidRDefault="00D82DD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4755142,095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4663773,942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4652302,79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3855616,6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1244971,376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AA5E7F" w:rsidRDefault="00D82DD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1430062,672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1106521,438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1105672,1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C54077" w:rsidRDefault="0052732C" w:rsidP="0052732C">
            <w:pPr>
              <w:jc w:val="center"/>
            </w:pPr>
            <w:r w:rsidRPr="00C54077">
              <w:t>934088,2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700000,0</w:t>
            </w:r>
          </w:p>
        </w:tc>
      </w:tr>
    </w:tbl>
    <w:p w:rsidR="00350A88" w:rsidRDefault="00350A88" w:rsidP="0052732C">
      <w:pPr>
        <w:jc w:val="center"/>
        <w:sectPr w:rsidR="00350A88" w:rsidSect="00414097">
          <w:headerReference w:type="first" r:id="rId12"/>
          <w:pgSz w:w="16840" w:h="11907" w:orient="landscape" w:code="9"/>
          <w:pgMar w:top="1077" w:right="1134" w:bottom="567" w:left="1134" w:header="510" w:footer="0" w:gutter="0"/>
          <w:cols w:space="720"/>
          <w:docGrid w:linePitch="272"/>
        </w:sectPr>
      </w:pP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52732C" w:rsidRPr="00FF5BC2" w:rsidTr="00350A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lastRenderedPageBreak/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r w:rsidRPr="00FF5BC2"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636186,739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D82DD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731975,032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648983,342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649478,709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713994,043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16402,169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1297,516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6378,621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616024,739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D82DD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683994,242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622029,942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624278,709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654994,043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59000,0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r w:rsidRPr="00FF5BC2"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36299,846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D82DD9" w:rsidP="00653F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60322,76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60102,76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60102,76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53750,37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27068,846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D82DD9" w:rsidP="00653F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29981,56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30750,37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23000,0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proofErr w:type="gramStart"/>
            <w:r w:rsidRPr="00406274">
              <w:rPr>
                <w:lang w:val="ru-RU"/>
              </w:rPr>
              <w:t>функционирова</w:t>
            </w:r>
            <w:r w:rsidRPr="006C1DB0">
              <w:rPr>
                <w:lang w:val="ru-RU"/>
              </w:rPr>
              <w:t>-</w:t>
            </w:r>
            <w:r w:rsidRPr="00406274">
              <w:rPr>
                <w:lang w:val="ru-RU"/>
              </w:rPr>
              <w:t>ния</w:t>
            </w:r>
            <w:proofErr w:type="spellEnd"/>
            <w:proofErr w:type="gramEnd"/>
            <w:r w:rsidRPr="00406274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r w:rsidRPr="00FF5BC2"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159813,758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D82DD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119557,76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D82DD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180354,038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165433,833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96071,0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871BD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43291,958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653FCB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12917,726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59121,16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35000,384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746,0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116521,8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D82DD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106640,034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D82DD9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121232,878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8C3543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130433,449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95325,0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</w:tbl>
    <w:p w:rsidR="00406274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</w:t>
      </w:r>
      <w:r w:rsidR="00476061">
        <w:rPr>
          <w:sz w:val="28"/>
          <w:szCs w:val="28"/>
          <w:lang w:val="ru-RU"/>
        </w:rPr>
        <w:t>.</w:t>
      </w:r>
    </w:p>
    <w:p w:rsidR="004E2B26" w:rsidRDefault="004E2B26" w:rsidP="004E2B26">
      <w:pPr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4E2B26" w:rsidRDefault="004E2B26" w:rsidP="004E2B26">
      <w:pPr>
        <w:pStyle w:val="a9"/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153C" w:rsidRPr="000644E9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12153C" w:rsidRPr="000644E9" w:rsidSect="00414097">
          <w:pgSz w:w="16840" w:h="11907" w:orient="landscape" w:code="9"/>
          <w:pgMar w:top="1077" w:right="1134" w:bottom="567" w:left="1134" w:header="510" w:footer="0" w:gutter="0"/>
          <w:cols w:space="720"/>
          <w:docGrid w:linePitch="272"/>
        </w:sectPr>
      </w:pPr>
    </w:p>
    <w:p w:rsidR="008C3543" w:rsidRDefault="008C3543" w:rsidP="008C3543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8C3543" w:rsidRDefault="008C3543" w:rsidP="008C354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647F1">
        <w:rPr>
          <w:bCs/>
          <w:sz w:val="28"/>
          <w:szCs w:val="28"/>
          <w:lang w:val="ru-RU"/>
        </w:rPr>
        <w:t xml:space="preserve">2.1. </w:t>
      </w:r>
      <w:r w:rsidRPr="00E647F1">
        <w:rPr>
          <w:sz w:val="28"/>
          <w:szCs w:val="28"/>
          <w:lang w:val="ru-RU"/>
        </w:rPr>
        <w:t>В разделе 1. «</w:t>
      </w:r>
      <w:r w:rsidRPr="00E647F1">
        <w:rPr>
          <w:bCs/>
          <w:sz w:val="28"/>
          <w:szCs w:val="28"/>
          <w:lang w:val="ru-RU"/>
        </w:rPr>
        <w:t xml:space="preserve">Паспорт </w:t>
      </w:r>
      <w:r w:rsidRPr="00E647F1">
        <w:rPr>
          <w:sz w:val="28"/>
          <w:szCs w:val="28"/>
          <w:lang w:val="ru-RU"/>
        </w:rPr>
        <w:t>подпрограммы 1</w:t>
      </w:r>
      <w:r w:rsidRPr="00E647F1">
        <w:rPr>
          <w:bCs/>
          <w:sz w:val="28"/>
          <w:szCs w:val="28"/>
          <w:lang w:val="ru-RU"/>
        </w:rPr>
        <w:t xml:space="preserve"> </w:t>
      </w:r>
      <w:r w:rsidRPr="00E647F1">
        <w:rPr>
          <w:sz w:val="28"/>
          <w:szCs w:val="28"/>
          <w:lang w:val="ru-RU"/>
        </w:rPr>
        <w:t>«Повышение доступности и качества услуг в системе общего образования»</w:t>
      </w:r>
      <w:r w:rsidR="00E63E5D">
        <w:rPr>
          <w:sz w:val="28"/>
          <w:szCs w:val="28"/>
          <w:lang w:val="ru-RU"/>
        </w:rPr>
        <w:t xml:space="preserve"> в</w:t>
      </w:r>
      <w:r w:rsidRPr="00E647F1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9631D6">
        <w:rPr>
          <w:sz w:val="28"/>
          <w:szCs w:val="28"/>
          <w:lang w:val="ru-RU"/>
        </w:rPr>
        <w:t>9245221,972</w:t>
      </w:r>
      <w:r w:rsidRPr="00E647F1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9326559,23</w:t>
      </w:r>
      <w:r w:rsidRPr="00E647F1">
        <w:rPr>
          <w:sz w:val="28"/>
          <w:szCs w:val="28"/>
          <w:lang w:val="ru-RU"/>
        </w:rPr>
        <w:t>», цифры «</w:t>
      </w:r>
      <w:r w:rsidR="009631D6">
        <w:rPr>
          <w:sz w:val="28"/>
          <w:szCs w:val="28"/>
          <w:lang w:val="ru-RU"/>
        </w:rPr>
        <w:t>1348725,414</w:t>
      </w:r>
      <w:r w:rsidRPr="00E647F1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1430062,672</w:t>
      </w:r>
      <w:r w:rsidRPr="00E647F1">
        <w:rPr>
          <w:sz w:val="28"/>
          <w:szCs w:val="28"/>
          <w:lang w:val="ru-RU"/>
        </w:rPr>
        <w:t>»;</w:t>
      </w:r>
    </w:p>
    <w:p w:rsidR="006807AE" w:rsidRDefault="006807AE" w:rsidP="008C354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</w:t>
      </w:r>
      <w:r w:rsidR="00B672F4">
        <w:rPr>
          <w:sz w:val="28"/>
          <w:szCs w:val="28"/>
          <w:lang w:val="ru-RU"/>
        </w:rPr>
        <w:t xml:space="preserve">Пункт 11 </w:t>
      </w:r>
      <w:r>
        <w:rPr>
          <w:sz w:val="28"/>
          <w:szCs w:val="28"/>
          <w:lang w:val="ru-RU"/>
        </w:rPr>
        <w:t>раздел</w:t>
      </w:r>
      <w:r w:rsidR="00B672F4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5. «Основные мероприятия и ведомственные целевые программы» изложить в следующей редакции</w:t>
      </w:r>
      <w:r w:rsidR="004F0645">
        <w:rPr>
          <w:sz w:val="28"/>
          <w:szCs w:val="28"/>
          <w:lang w:val="ru-RU"/>
        </w:rPr>
        <w:t xml:space="preserve">: </w:t>
      </w:r>
      <w:r w:rsidR="00B672F4">
        <w:rPr>
          <w:sz w:val="28"/>
          <w:szCs w:val="28"/>
          <w:lang w:val="ru-RU"/>
        </w:rPr>
        <w:t xml:space="preserve">«11. </w:t>
      </w:r>
      <w:r w:rsidR="004F0645">
        <w:rPr>
          <w:sz w:val="28"/>
          <w:szCs w:val="28"/>
          <w:lang w:val="ru-RU"/>
        </w:rPr>
        <w:t>Региональный проект «Содействие занятости»;</w:t>
      </w:r>
    </w:p>
    <w:p w:rsidR="009F1A34" w:rsidRDefault="009F1A34" w:rsidP="008C354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2.</w:t>
      </w:r>
      <w:r w:rsidR="004F0645"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</w:t>
      </w:r>
      <w:r w:rsidR="008C3543" w:rsidRPr="003C2074">
        <w:rPr>
          <w:sz w:val="28"/>
          <w:szCs w:val="28"/>
          <w:lang w:val="ru-RU"/>
        </w:rPr>
        <w:t>В разделе 6. «Р</w:t>
      </w:r>
      <w:r w:rsidR="008C3543"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="008C3543">
        <w:rPr>
          <w:bCs/>
          <w:sz w:val="28"/>
          <w:szCs w:val="28"/>
          <w:lang w:val="ru-RU"/>
        </w:rPr>
        <w:t xml:space="preserve"> </w:t>
      </w:r>
      <w:r w:rsidR="009631D6" w:rsidRPr="00E647F1">
        <w:rPr>
          <w:sz w:val="28"/>
          <w:szCs w:val="28"/>
          <w:lang w:val="ru-RU"/>
        </w:rPr>
        <w:t>цифры «</w:t>
      </w:r>
      <w:r w:rsidR="009631D6">
        <w:rPr>
          <w:sz w:val="28"/>
          <w:szCs w:val="28"/>
          <w:lang w:val="ru-RU"/>
        </w:rPr>
        <w:t>9245221,972</w:t>
      </w:r>
      <w:r w:rsidR="009631D6" w:rsidRPr="00E647F1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9326559,23</w:t>
      </w:r>
      <w:r w:rsidR="009631D6" w:rsidRPr="00E647F1">
        <w:rPr>
          <w:sz w:val="28"/>
          <w:szCs w:val="28"/>
          <w:lang w:val="ru-RU"/>
        </w:rPr>
        <w:t>», цифры «</w:t>
      </w:r>
      <w:r w:rsidR="009631D6">
        <w:rPr>
          <w:sz w:val="28"/>
          <w:szCs w:val="28"/>
          <w:lang w:val="ru-RU"/>
        </w:rPr>
        <w:t>1348725,414</w:t>
      </w:r>
      <w:r w:rsidR="009631D6" w:rsidRPr="00E647F1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1430062,672</w:t>
      </w:r>
      <w:r w:rsidR="008C3543">
        <w:rPr>
          <w:sz w:val="28"/>
          <w:szCs w:val="28"/>
          <w:lang w:val="ru-RU"/>
        </w:rPr>
        <w:t>».</w:t>
      </w:r>
      <w:r w:rsidR="008C3543">
        <w:rPr>
          <w:bCs/>
          <w:sz w:val="28"/>
          <w:szCs w:val="28"/>
          <w:lang w:val="ru-RU"/>
        </w:rPr>
        <w:t xml:space="preserve"> </w:t>
      </w:r>
    </w:p>
    <w:p w:rsidR="004F0645" w:rsidRPr="00A12551" w:rsidRDefault="004F0645" w:rsidP="008C354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990177" w:rsidRDefault="00990177" w:rsidP="0099017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2F4165" w:rsidRDefault="00990177" w:rsidP="00903D4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.1. </w:t>
      </w:r>
      <w:r w:rsidR="00903D4B" w:rsidRPr="00567B2B">
        <w:rPr>
          <w:sz w:val="28"/>
          <w:szCs w:val="28"/>
          <w:lang w:val="ru-RU"/>
        </w:rPr>
        <w:t>В разделе 1. «</w:t>
      </w:r>
      <w:r w:rsidR="00903D4B" w:rsidRPr="00567B2B">
        <w:rPr>
          <w:bCs/>
          <w:sz w:val="28"/>
          <w:szCs w:val="28"/>
          <w:lang w:val="ru-RU"/>
        </w:rPr>
        <w:t xml:space="preserve">Паспорт </w:t>
      </w:r>
      <w:r w:rsidR="00903D4B" w:rsidRPr="00567B2B">
        <w:rPr>
          <w:sz w:val="28"/>
          <w:szCs w:val="28"/>
          <w:lang w:val="ru-RU"/>
        </w:rPr>
        <w:t>подпрограммы 2</w:t>
      </w:r>
      <w:r w:rsidR="00903D4B" w:rsidRPr="00567B2B">
        <w:rPr>
          <w:bCs/>
          <w:sz w:val="28"/>
          <w:szCs w:val="28"/>
          <w:lang w:val="ru-RU"/>
        </w:rPr>
        <w:t xml:space="preserve"> </w:t>
      </w:r>
      <w:r w:rsidR="00903D4B" w:rsidRPr="00567B2B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9631D6">
        <w:rPr>
          <w:sz w:val="28"/>
          <w:szCs w:val="28"/>
          <w:lang w:val="ru-RU"/>
        </w:rPr>
        <w:t>5362001,663</w:t>
      </w:r>
      <w:r w:rsidR="00903D4B" w:rsidRPr="00567B2B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5411219,566</w:t>
      </w:r>
      <w:r w:rsidR="00903D4B" w:rsidRPr="00567B2B">
        <w:rPr>
          <w:sz w:val="28"/>
          <w:szCs w:val="28"/>
          <w:lang w:val="ru-RU"/>
        </w:rPr>
        <w:t>», цифры «</w:t>
      </w:r>
      <w:r w:rsidR="009631D6">
        <w:rPr>
          <w:sz w:val="28"/>
          <w:szCs w:val="28"/>
          <w:lang w:val="ru-RU"/>
        </w:rPr>
        <w:t>634776,339</w:t>
      </w:r>
      <w:r w:rsidR="00903D4B" w:rsidRPr="00567B2B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683994,242</w:t>
      </w:r>
      <w:r w:rsidR="00903D4B" w:rsidRPr="00567B2B">
        <w:rPr>
          <w:sz w:val="28"/>
          <w:szCs w:val="28"/>
          <w:lang w:val="ru-RU"/>
        </w:rPr>
        <w:t xml:space="preserve">»;  </w:t>
      </w:r>
    </w:p>
    <w:p w:rsidR="00990177" w:rsidRDefault="00990177" w:rsidP="00F42DAA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903D4B">
        <w:rPr>
          <w:sz w:val="28"/>
          <w:szCs w:val="28"/>
          <w:lang w:val="ru-RU"/>
        </w:rPr>
        <w:t>.</w:t>
      </w:r>
      <w:r w:rsidR="009631D6"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. </w:t>
      </w:r>
      <w:r w:rsidR="00F42DAA">
        <w:rPr>
          <w:sz w:val="28"/>
          <w:szCs w:val="28"/>
          <w:lang w:val="ru-RU"/>
        </w:rPr>
        <w:t>В р</w:t>
      </w:r>
      <w:r w:rsidRPr="00990177">
        <w:rPr>
          <w:sz w:val="28"/>
          <w:szCs w:val="28"/>
          <w:lang w:val="ru-RU"/>
        </w:rPr>
        <w:t>аздел</w:t>
      </w:r>
      <w:r w:rsidR="00F42DAA">
        <w:rPr>
          <w:sz w:val="28"/>
          <w:szCs w:val="28"/>
          <w:lang w:val="ru-RU"/>
        </w:rPr>
        <w:t>е</w:t>
      </w:r>
      <w:r w:rsidRPr="00990177">
        <w:rPr>
          <w:sz w:val="28"/>
          <w:szCs w:val="28"/>
          <w:lang w:val="ru-RU"/>
        </w:rPr>
        <w:t xml:space="preserve"> 6</w:t>
      </w:r>
      <w:r w:rsidR="00F42DAA">
        <w:rPr>
          <w:sz w:val="28"/>
          <w:szCs w:val="28"/>
          <w:lang w:val="ru-RU"/>
        </w:rPr>
        <w:t>.</w:t>
      </w:r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 w:rsidR="00A12551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</w:t>
      </w:r>
      <w:r w:rsidR="009631D6" w:rsidRPr="00567B2B">
        <w:rPr>
          <w:sz w:val="28"/>
          <w:szCs w:val="28"/>
          <w:lang w:val="ru-RU"/>
        </w:rPr>
        <w:t>цифры «</w:t>
      </w:r>
      <w:r w:rsidR="009631D6">
        <w:rPr>
          <w:sz w:val="28"/>
          <w:szCs w:val="28"/>
          <w:lang w:val="ru-RU"/>
        </w:rPr>
        <w:t>5362001,663</w:t>
      </w:r>
      <w:r w:rsidR="009631D6" w:rsidRPr="00567B2B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5411219,566</w:t>
      </w:r>
      <w:r w:rsidR="009631D6" w:rsidRPr="00567B2B">
        <w:rPr>
          <w:sz w:val="28"/>
          <w:szCs w:val="28"/>
          <w:lang w:val="ru-RU"/>
        </w:rPr>
        <w:t>», цифры «</w:t>
      </w:r>
      <w:r w:rsidR="009631D6">
        <w:rPr>
          <w:sz w:val="28"/>
          <w:szCs w:val="28"/>
          <w:lang w:val="ru-RU"/>
        </w:rPr>
        <w:t>634776,339</w:t>
      </w:r>
      <w:r w:rsidR="009631D6" w:rsidRPr="00567B2B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683994,242</w:t>
      </w:r>
      <w:r w:rsidR="00F42DAA" w:rsidRPr="00567B2B">
        <w:rPr>
          <w:sz w:val="28"/>
          <w:szCs w:val="28"/>
          <w:lang w:val="ru-RU"/>
        </w:rPr>
        <w:t>»</w:t>
      </w:r>
      <w:r w:rsidR="00F42DAA">
        <w:rPr>
          <w:sz w:val="28"/>
          <w:szCs w:val="28"/>
          <w:lang w:val="ru-RU"/>
        </w:rPr>
        <w:t>.</w:t>
      </w:r>
    </w:p>
    <w:p w:rsidR="004F0645" w:rsidRDefault="004F0645" w:rsidP="00F42DAA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42DAA" w:rsidRPr="003C2074" w:rsidRDefault="00F42DAA" w:rsidP="00F42DA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3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F42DAA" w:rsidRPr="00567B2B" w:rsidRDefault="00F42DAA" w:rsidP="00F42D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>
        <w:rPr>
          <w:sz w:val="28"/>
          <w:szCs w:val="28"/>
          <w:lang w:val="ru-RU"/>
        </w:rPr>
        <w:t>подпрограммы 3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 w:rsidRPr="00426C28">
        <w:rPr>
          <w:sz w:val="28"/>
          <w:szCs w:val="28"/>
          <w:lang w:val="ru-RU"/>
        </w:rPr>
        <w:t>Совершенствование организации отдыха и создание условий для занятости детей в каникулярное время</w:t>
      </w:r>
      <w:r w:rsidRPr="00567B2B">
        <w:rPr>
          <w:sz w:val="28"/>
          <w:szCs w:val="28"/>
          <w:lang w:val="ru-RU"/>
        </w:rPr>
        <w:t>» в позиции «Объем финансирования за счет средств бюджета города Липецка с разбивкой по годам» цифры «</w:t>
      </w:r>
      <w:r w:rsidR="009631D6">
        <w:rPr>
          <w:sz w:val="28"/>
          <w:szCs w:val="28"/>
          <w:lang w:val="ru-RU"/>
        </w:rPr>
        <w:t>259912,666</w:t>
      </w:r>
      <w:r w:rsidRPr="00567B2B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258412,666</w:t>
      </w:r>
      <w:r w:rsidRPr="00567B2B">
        <w:rPr>
          <w:sz w:val="28"/>
          <w:szCs w:val="28"/>
          <w:lang w:val="ru-RU"/>
        </w:rPr>
        <w:t>», цифры «</w:t>
      </w:r>
      <w:r w:rsidR="009631D6">
        <w:rPr>
          <w:sz w:val="28"/>
          <w:szCs w:val="28"/>
          <w:lang w:val="ru-RU"/>
        </w:rPr>
        <w:t>31481,56</w:t>
      </w:r>
      <w:r w:rsidRPr="00567B2B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29981,56</w:t>
      </w:r>
      <w:r w:rsidRPr="00567B2B">
        <w:rPr>
          <w:sz w:val="28"/>
          <w:szCs w:val="28"/>
          <w:lang w:val="ru-RU"/>
        </w:rPr>
        <w:t xml:space="preserve">»;  </w:t>
      </w:r>
    </w:p>
    <w:p w:rsidR="00F42DAA" w:rsidRDefault="00F42DAA" w:rsidP="00F42DAA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567B2B">
        <w:rPr>
          <w:sz w:val="28"/>
          <w:szCs w:val="28"/>
          <w:lang w:val="ru-RU"/>
        </w:rPr>
        <w:t>.2. В разделе 6. «Р</w:t>
      </w:r>
      <w:r w:rsidRPr="00567B2B">
        <w:rPr>
          <w:bCs/>
          <w:sz w:val="28"/>
          <w:szCs w:val="28"/>
          <w:lang w:val="ru-RU"/>
        </w:rPr>
        <w:t xml:space="preserve">есурсное обеспечение подпрограммы </w:t>
      </w:r>
      <w:r>
        <w:rPr>
          <w:bCs/>
          <w:sz w:val="28"/>
          <w:szCs w:val="28"/>
          <w:lang w:val="ru-RU"/>
        </w:rPr>
        <w:t>3</w:t>
      </w:r>
      <w:r w:rsidRPr="00567B2B">
        <w:rPr>
          <w:bCs/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 </w:t>
      </w:r>
      <w:r w:rsidR="009631D6" w:rsidRPr="00567B2B">
        <w:rPr>
          <w:sz w:val="28"/>
          <w:szCs w:val="28"/>
          <w:lang w:val="ru-RU"/>
        </w:rPr>
        <w:t>цифры «</w:t>
      </w:r>
      <w:r w:rsidR="009631D6">
        <w:rPr>
          <w:sz w:val="28"/>
          <w:szCs w:val="28"/>
          <w:lang w:val="ru-RU"/>
        </w:rPr>
        <w:t>259912,666</w:t>
      </w:r>
      <w:r w:rsidR="009631D6" w:rsidRPr="00567B2B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258412,666</w:t>
      </w:r>
      <w:r w:rsidR="009631D6" w:rsidRPr="00567B2B">
        <w:rPr>
          <w:sz w:val="28"/>
          <w:szCs w:val="28"/>
          <w:lang w:val="ru-RU"/>
        </w:rPr>
        <w:t>», цифры «</w:t>
      </w:r>
      <w:r w:rsidR="009631D6">
        <w:rPr>
          <w:sz w:val="28"/>
          <w:szCs w:val="28"/>
          <w:lang w:val="ru-RU"/>
        </w:rPr>
        <w:t>31481,56</w:t>
      </w:r>
      <w:r w:rsidR="009631D6" w:rsidRPr="00567B2B">
        <w:rPr>
          <w:sz w:val="28"/>
          <w:szCs w:val="28"/>
          <w:lang w:val="ru-RU"/>
        </w:rPr>
        <w:t>» заменить цифрами «</w:t>
      </w:r>
      <w:r w:rsidR="009631D6">
        <w:rPr>
          <w:sz w:val="28"/>
          <w:szCs w:val="28"/>
          <w:lang w:val="ru-RU"/>
        </w:rPr>
        <w:t>29981,56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4F0645" w:rsidRDefault="004F0645" w:rsidP="00F42DAA">
      <w:pPr>
        <w:ind w:firstLine="540"/>
        <w:jc w:val="both"/>
        <w:rPr>
          <w:sz w:val="28"/>
          <w:szCs w:val="28"/>
          <w:lang w:val="ru-RU"/>
        </w:rPr>
      </w:pPr>
    </w:p>
    <w:p w:rsidR="00F42DAA" w:rsidRDefault="00F42DAA" w:rsidP="00F42DA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4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F42DAA" w:rsidRPr="00567B2B" w:rsidRDefault="00F42DAA" w:rsidP="00F42D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</w:t>
      </w:r>
      <w:r w:rsidRPr="00567B2B">
        <w:rPr>
          <w:bCs/>
          <w:sz w:val="28"/>
          <w:szCs w:val="28"/>
          <w:lang w:val="ru-RU"/>
        </w:rPr>
        <w:t xml:space="preserve">.1. </w:t>
      </w:r>
      <w:r>
        <w:rPr>
          <w:bCs/>
          <w:sz w:val="28"/>
          <w:szCs w:val="28"/>
          <w:lang w:val="ru-RU"/>
        </w:rPr>
        <w:t>В р</w:t>
      </w:r>
      <w:r w:rsidRPr="00567B2B">
        <w:rPr>
          <w:sz w:val="28"/>
          <w:szCs w:val="28"/>
          <w:lang w:val="ru-RU"/>
        </w:rPr>
        <w:t>аздел</w:t>
      </w:r>
      <w:r>
        <w:rPr>
          <w:sz w:val="28"/>
          <w:szCs w:val="28"/>
          <w:lang w:val="ru-RU"/>
        </w:rPr>
        <w:t>е</w:t>
      </w:r>
      <w:r w:rsidRPr="00567B2B">
        <w:rPr>
          <w:sz w:val="28"/>
          <w:szCs w:val="28"/>
          <w:lang w:val="ru-RU"/>
        </w:rPr>
        <w:t xml:space="preserve">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в позиции «Объем финансирования за счет средств бюджета города Липецка с разбивкой по годам» цифры «</w:t>
      </w:r>
      <w:r w:rsidR="009631D6">
        <w:rPr>
          <w:sz w:val="28"/>
          <w:szCs w:val="28"/>
          <w:lang w:val="ru-RU"/>
        </w:rPr>
        <w:t>865023,872</w:t>
      </w:r>
      <w:r w:rsidRPr="00567B2B">
        <w:rPr>
          <w:sz w:val="28"/>
          <w:szCs w:val="28"/>
          <w:lang w:val="ru-RU"/>
        </w:rPr>
        <w:t>» заменить цифрами «</w:t>
      </w:r>
      <w:r w:rsidR="00B83F75">
        <w:rPr>
          <w:sz w:val="28"/>
          <w:szCs w:val="28"/>
          <w:lang w:val="ru-RU"/>
        </w:rPr>
        <w:t>847087,336</w:t>
      </w:r>
      <w:r w:rsidRPr="00567B2B">
        <w:rPr>
          <w:sz w:val="28"/>
          <w:szCs w:val="28"/>
          <w:lang w:val="ru-RU"/>
        </w:rPr>
        <w:t>», цифры «</w:t>
      </w:r>
      <w:r w:rsidR="00B83F75">
        <w:rPr>
          <w:sz w:val="28"/>
          <w:szCs w:val="28"/>
          <w:lang w:val="ru-RU"/>
        </w:rPr>
        <w:t>110576,57</w:t>
      </w:r>
      <w:r w:rsidRPr="00567B2B">
        <w:rPr>
          <w:sz w:val="28"/>
          <w:szCs w:val="28"/>
          <w:lang w:val="ru-RU"/>
        </w:rPr>
        <w:t>» заменить цифрами «</w:t>
      </w:r>
      <w:r w:rsidR="00B83F75">
        <w:rPr>
          <w:sz w:val="28"/>
          <w:szCs w:val="28"/>
          <w:lang w:val="ru-RU"/>
        </w:rPr>
        <w:t>106640,034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цифры «</w:t>
      </w:r>
      <w:r w:rsidR="00B83F75">
        <w:rPr>
          <w:sz w:val="28"/>
          <w:szCs w:val="28"/>
          <w:lang w:val="ru-RU"/>
        </w:rPr>
        <w:t>135232,878</w:t>
      </w:r>
      <w:r>
        <w:rPr>
          <w:sz w:val="28"/>
          <w:szCs w:val="28"/>
          <w:lang w:val="ru-RU"/>
        </w:rPr>
        <w:t>» заменить цифрами «</w:t>
      </w:r>
      <w:r w:rsidR="00B83F75">
        <w:rPr>
          <w:sz w:val="28"/>
          <w:szCs w:val="28"/>
          <w:lang w:val="ru-RU"/>
        </w:rPr>
        <w:t>121232,878</w:t>
      </w:r>
      <w:r>
        <w:rPr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;  </w:t>
      </w:r>
    </w:p>
    <w:p w:rsidR="00F42DAA" w:rsidRDefault="00F42DAA" w:rsidP="00F42DAA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</w:t>
      </w:r>
      <w:r w:rsidRPr="00567B2B">
        <w:rPr>
          <w:sz w:val="28"/>
          <w:szCs w:val="28"/>
          <w:lang w:val="ru-RU"/>
        </w:rPr>
        <w:t>.2. В разделе 6. «Р</w:t>
      </w:r>
      <w:r w:rsidRPr="00567B2B">
        <w:rPr>
          <w:bCs/>
          <w:sz w:val="28"/>
          <w:szCs w:val="28"/>
          <w:lang w:val="ru-RU"/>
        </w:rPr>
        <w:t xml:space="preserve">есурсное обеспечение подпрограммы </w:t>
      </w:r>
      <w:r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>»</w:t>
      </w:r>
      <w:r w:rsidRPr="00567B2B">
        <w:rPr>
          <w:sz w:val="28"/>
          <w:szCs w:val="28"/>
          <w:lang w:val="ru-RU"/>
        </w:rPr>
        <w:t xml:space="preserve"> </w:t>
      </w:r>
      <w:r w:rsidR="00B83F75" w:rsidRPr="00567B2B">
        <w:rPr>
          <w:sz w:val="28"/>
          <w:szCs w:val="28"/>
          <w:lang w:val="ru-RU"/>
        </w:rPr>
        <w:t>цифры «</w:t>
      </w:r>
      <w:r w:rsidR="00B83F75">
        <w:rPr>
          <w:sz w:val="28"/>
          <w:szCs w:val="28"/>
          <w:lang w:val="ru-RU"/>
        </w:rPr>
        <w:t>865023,872</w:t>
      </w:r>
      <w:r w:rsidR="00B83F75" w:rsidRPr="00567B2B">
        <w:rPr>
          <w:sz w:val="28"/>
          <w:szCs w:val="28"/>
          <w:lang w:val="ru-RU"/>
        </w:rPr>
        <w:t>» заменить цифрами «</w:t>
      </w:r>
      <w:r w:rsidR="00B83F75">
        <w:rPr>
          <w:sz w:val="28"/>
          <w:szCs w:val="28"/>
          <w:lang w:val="ru-RU"/>
        </w:rPr>
        <w:t>847087,336</w:t>
      </w:r>
      <w:r w:rsidR="00B83F75" w:rsidRPr="00567B2B">
        <w:rPr>
          <w:sz w:val="28"/>
          <w:szCs w:val="28"/>
          <w:lang w:val="ru-RU"/>
        </w:rPr>
        <w:t>», цифры «</w:t>
      </w:r>
      <w:r w:rsidR="00B83F75">
        <w:rPr>
          <w:sz w:val="28"/>
          <w:szCs w:val="28"/>
          <w:lang w:val="ru-RU"/>
        </w:rPr>
        <w:t>110576,57</w:t>
      </w:r>
      <w:r w:rsidR="00B83F75" w:rsidRPr="00567B2B">
        <w:rPr>
          <w:sz w:val="28"/>
          <w:szCs w:val="28"/>
          <w:lang w:val="ru-RU"/>
        </w:rPr>
        <w:t>» заменить цифрами «</w:t>
      </w:r>
      <w:r w:rsidR="00B83F75">
        <w:rPr>
          <w:sz w:val="28"/>
          <w:szCs w:val="28"/>
          <w:lang w:val="ru-RU"/>
        </w:rPr>
        <w:t>106640,034</w:t>
      </w:r>
      <w:r w:rsidR="00B83F75" w:rsidRPr="00567B2B">
        <w:rPr>
          <w:sz w:val="28"/>
          <w:szCs w:val="28"/>
          <w:lang w:val="ru-RU"/>
        </w:rPr>
        <w:t>»</w:t>
      </w:r>
      <w:r w:rsidR="00B83F75">
        <w:rPr>
          <w:sz w:val="28"/>
          <w:szCs w:val="28"/>
          <w:lang w:val="ru-RU"/>
        </w:rPr>
        <w:t>, цифры «135232,878» заменить цифрами «121232,878</w:t>
      </w:r>
      <w:r>
        <w:rPr>
          <w:sz w:val="28"/>
          <w:szCs w:val="28"/>
          <w:lang w:val="ru-RU"/>
        </w:rPr>
        <w:t>».</w:t>
      </w:r>
    </w:p>
    <w:p w:rsidR="00F42DAA" w:rsidRDefault="00F42DAA" w:rsidP="00B83F75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83F75" w:rsidRDefault="00B83F75" w:rsidP="00B83F75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4F0645" w:rsidRDefault="004F0645" w:rsidP="00B83F75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41056" w:rsidRDefault="0063447D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</w:t>
      </w:r>
      <w:r w:rsidR="00884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proofErr w:type="spellEnd"/>
    </w:p>
    <w:sectPr w:rsidR="00541056" w:rsidSect="004F0645">
      <w:headerReference w:type="default" r:id="rId13"/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949" w:rsidRDefault="008E1949" w:rsidP="0082581A">
      <w:r>
        <w:separator/>
      </w:r>
    </w:p>
  </w:endnote>
  <w:endnote w:type="continuationSeparator" w:id="0">
    <w:p w:rsidR="008E1949" w:rsidRDefault="008E1949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949" w:rsidRDefault="008E1949" w:rsidP="0082581A">
      <w:r>
        <w:separator/>
      </w:r>
    </w:p>
  </w:footnote>
  <w:footnote w:type="continuationSeparator" w:id="0">
    <w:p w:rsidR="008E1949" w:rsidRDefault="008E1949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Content>
      <w:p w:rsidR="00B63628" w:rsidRDefault="00B636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F56" w:rsidRPr="00B44F56">
          <w:rPr>
            <w:noProof/>
            <w:lang w:val="ru-RU"/>
          </w:rPr>
          <w:t>2</w:t>
        </w:r>
        <w:r>
          <w:fldChar w:fldCharType="end"/>
        </w:r>
      </w:p>
    </w:sdtContent>
  </w:sdt>
  <w:p w:rsidR="00B63628" w:rsidRPr="002E2303" w:rsidRDefault="00B63628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628" w:rsidRPr="0053708D" w:rsidRDefault="00B63628">
    <w:pPr>
      <w:pStyle w:val="a5"/>
      <w:jc w:val="center"/>
      <w:rPr>
        <w:sz w:val="24"/>
        <w:szCs w:val="24"/>
      </w:rPr>
    </w:pPr>
  </w:p>
  <w:p w:rsidR="00B63628" w:rsidRPr="00E7155E" w:rsidRDefault="00B63628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628" w:rsidRDefault="00B63628">
    <w:pPr>
      <w:pStyle w:val="a5"/>
      <w:jc w:val="center"/>
    </w:pPr>
  </w:p>
  <w:p w:rsidR="00B63628" w:rsidRPr="00E7155E" w:rsidRDefault="00B63628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628" w:rsidRPr="00F501E3" w:rsidRDefault="00B63628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B44F56" w:rsidRPr="00B44F56">
      <w:rPr>
        <w:noProof/>
        <w:sz w:val="24"/>
        <w:szCs w:val="24"/>
        <w:lang w:val="ru-RU"/>
      </w:rPr>
      <w:t>11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0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39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1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101A"/>
    <w:rsid w:val="00015375"/>
    <w:rsid w:val="000156C2"/>
    <w:rsid w:val="000156CA"/>
    <w:rsid w:val="000157EF"/>
    <w:rsid w:val="0001747C"/>
    <w:rsid w:val="000176C5"/>
    <w:rsid w:val="000179DC"/>
    <w:rsid w:val="00021008"/>
    <w:rsid w:val="00024DDA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360F"/>
    <w:rsid w:val="00045B35"/>
    <w:rsid w:val="00046826"/>
    <w:rsid w:val="00046DC5"/>
    <w:rsid w:val="00050A31"/>
    <w:rsid w:val="00051446"/>
    <w:rsid w:val="00057C1E"/>
    <w:rsid w:val="00060092"/>
    <w:rsid w:val="0006059E"/>
    <w:rsid w:val="00061AC3"/>
    <w:rsid w:val="000642A4"/>
    <w:rsid w:val="000644E9"/>
    <w:rsid w:val="000650AF"/>
    <w:rsid w:val="00067BD8"/>
    <w:rsid w:val="0007100D"/>
    <w:rsid w:val="00075727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7397"/>
    <w:rsid w:val="000B7FE5"/>
    <w:rsid w:val="000C3FD9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308C8"/>
    <w:rsid w:val="00133E2E"/>
    <w:rsid w:val="00135054"/>
    <w:rsid w:val="00135B00"/>
    <w:rsid w:val="00135F6C"/>
    <w:rsid w:val="00137750"/>
    <w:rsid w:val="00141A31"/>
    <w:rsid w:val="00141F22"/>
    <w:rsid w:val="00142822"/>
    <w:rsid w:val="00143F85"/>
    <w:rsid w:val="00147EF5"/>
    <w:rsid w:val="001533D6"/>
    <w:rsid w:val="001611E4"/>
    <w:rsid w:val="001634DC"/>
    <w:rsid w:val="0017216D"/>
    <w:rsid w:val="0017376F"/>
    <w:rsid w:val="0018002B"/>
    <w:rsid w:val="00181124"/>
    <w:rsid w:val="001816CF"/>
    <w:rsid w:val="0018404B"/>
    <w:rsid w:val="0018448A"/>
    <w:rsid w:val="001844A1"/>
    <w:rsid w:val="00184BCE"/>
    <w:rsid w:val="00192522"/>
    <w:rsid w:val="001955EA"/>
    <w:rsid w:val="00196A32"/>
    <w:rsid w:val="00196F19"/>
    <w:rsid w:val="001A0A80"/>
    <w:rsid w:val="001A4A31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4703"/>
    <w:rsid w:val="001D4EFF"/>
    <w:rsid w:val="001D4F59"/>
    <w:rsid w:val="001D6A20"/>
    <w:rsid w:val="001D7CAF"/>
    <w:rsid w:val="001E0F8F"/>
    <w:rsid w:val="001E2182"/>
    <w:rsid w:val="001E2A01"/>
    <w:rsid w:val="001E456C"/>
    <w:rsid w:val="001F0A34"/>
    <w:rsid w:val="001F0DCA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2347"/>
    <w:rsid w:val="00222E2C"/>
    <w:rsid w:val="002303E3"/>
    <w:rsid w:val="00232D06"/>
    <w:rsid w:val="00233BB4"/>
    <w:rsid w:val="002344B3"/>
    <w:rsid w:val="00234799"/>
    <w:rsid w:val="0024554B"/>
    <w:rsid w:val="00247846"/>
    <w:rsid w:val="00254D13"/>
    <w:rsid w:val="00255DBF"/>
    <w:rsid w:val="00257FBF"/>
    <w:rsid w:val="00261275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2F3D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5529"/>
    <w:rsid w:val="002D5BC9"/>
    <w:rsid w:val="002D7384"/>
    <w:rsid w:val="002E2303"/>
    <w:rsid w:val="002E37F1"/>
    <w:rsid w:val="002E5F5E"/>
    <w:rsid w:val="002F0F0D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460F"/>
    <w:rsid w:val="00346FFF"/>
    <w:rsid w:val="003472D8"/>
    <w:rsid w:val="003506D2"/>
    <w:rsid w:val="00350A88"/>
    <w:rsid w:val="00350C11"/>
    <w:rsid w:val="00353E8C"/>
    <w:rsid w:val="0036002E"/>
    <w:rsid w:val="00361143"/>
    <w:rsid w:val="00361943"/>
    <w:rsid w:val="00362E41"/>
    <w:rsid w:val="0036361B"/>
    <w:rsid w:val="00375E37"/>
    <w:rsid w:val="00376492"/>
    <w:rsid w:val="003808F8"/>
    <w:rsid w:val="00380D5D"/>
    <w:rsid w:val="003821F3"/>
    <w:rsid w:val="0038374F"/>
    <w:rsid w:val="00384182"/>
    <w:rsid w:val="0038610E"/>
    <w:rsid w:val="00386DC9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31704"/>
    <w:rsid w:val="00431732"/>
    <w:rsid w:val="00432560"/>
    <w:rsid w:val="00441EB5"/>
    <w:rsid w:val="0044431F"/>
    <w:rsid w:val="00446B7F"/>
    <w:rsid w:val="00454453"/>
    <w:rsid w:val="004560B5"/>
    <w:rsid w:val="004567F0"/>
    <w:rsid w:val="00456C6B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5448"/>
    <w:rsid w:val="004C65E8"/>
    <w:rsid w:val="004D256D"/>
    <w:rsid w:val="004D5A45"/>
    <w:rsid w:val="004D620E"/>
    <w:rsid w:val="004E1241"/>
    <w:rsid w:val="004E2B26"/>
    <w:rsid w:val="004E4787"/>
    <w:rsid w:val="004E6453"/>
    <w:rsid w:val="004F0645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124DE"/>
    <w:rsid w:val="005209FA"/>
    <w:rsid w:val="00521922"/>
    <w:rsid w:val="00521A69"/>
    <w:rsid w:val="00521E28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68FA"/>
    <w:rsid w:val="00627721"/>
    <w:rsid w:val="00630D0D"/>
    <w:rsid w:val="00632524"/>
    <w:rsid w:val="0063447D"/>
    <w:rsid w:val="006374D3"/>
    <w:rsid w:val="0064530A"/>
    <w:rsid w:val="006472A2"/>
    <w:rsid w:val="00650CB5"/>
    <w:rsid w:val="00652E43"/>
    <w:rsid w:val="00653FCB"/>
    <w:rsid w:val="0066076F"/>
    <w:rsid w:val="006617B9"/>
    <w:rsid w:val="0066229E"/>
    <w:rsid w:val="00663948"/>
    <w:rsid w:val="006652B3"/>
    <w:rsid w:val="006653FD"/>
    <w:rsid w:val="0066673D"/>
    <w:rsid w:val="00673F32"/>
    <w:rsid w:val="00674FFA"/>
    <w:rsid w:val="00675A60"/>
    <w:rsid w:val="006807AE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1D91"/>
    <w:rsid w:val="0071352A"/>
    <w:rsid w:val="007146D1"/>
    <w:rsid w:val="007155DF"/>
    <w:rsid w:val="00720656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7B51"/>
    <w:rsid w:val="00740D1A"/>
    <w:rsid w:val="00742B02"/>
    <w:rsid w:val="00745627"/>
    <w:rsid w:val="00746066"/>
    <w:rsid w:val="00746BE7"/>
    <w:rsid w:val="00750C7D"/>
    <w:rsid w:val="00751D3C"/>
    <w:rsid w:val="00752227"/>
    <w:rsid w:val="00752E4C"/>
    <w:rsid w:val="00755C23"/>
    <w:rsid w:val="00756256"/>
    <w:rsid w:val="00757CEC"/>
    <w:rsid w:val="00764F89"/>
    <w:rsid w:val="007705C1"/>
    <w:rsid w:val="00770886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3716"/>
    <w:rsid w:val="007B5366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D02FD"/>
    <w:rsid w:val="007D1674"/>
    <w:rsid w:val="007D1854"/>
    <w:rsid w:val="007D4917"/>
    <w:rsid w:val="007D595F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05864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339CD"/>
    <w:rsid w:val="00835E4E"/>
    <w:rsid w:val="0083645D"/>
    <w:rsid w:val="0084299F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3B89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6645"/>
    <w:rsid w:val="008C01AB"/>
    <w:rsid w:val="008C0988"/>
    <w:rsid w:val="008C3543"/>
    <w:rsid w:val="008C44FB"/>
    <w:rsid w:val="008C7FD2"/>
    <w:rsid w:val="008D6355"/>
    <w:rsid w:val="008D6D15"/>
    <w:rsid w:val="008E1949"/>
    <w:rsid w:val="008E32B4"/>
    <w:rsid w:val="008E51ED"/>
    <w:rsid w:val="008E597C"/>
    <w:rsid w:val="008F0575"/>
    <w:rsid w:val="008F0E3B"/>
    <w:rsid w:val="008F10CD"/>
    <w:rsid w:val="008F202D"/>
    <w:rsid w:val="008F316D"/>
    <w:rsid w:val="008F39A5"/>
    <w:rsid w:val="008F47FD"/>
    <w:rsid w:val="008F686D"/>
    <w:rsid w:val="0090191A"/>
    <w:rsid w:val="00903D4B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2751"/>
    <w:rsid w:val="009359CB"/>
    <w:rsid w:val="009431D7"/>
    <w:rsid w:val="00946B5F"/>
    <w:rsid w:val="0095282B"/>
    <w:rsid w:val="009620B7"/>
    <w:rsid w:val="00962D97"/>
    <w:rsid w:val="009631D6"/>
    <w:rsid w:val="00964B09"/>
    <w:rsid w:val="0097142C"/>
    <w:rsid w:val="00972BF9"/>
    <w:rsid w:val="00973166"/>
    <w:rsid w:val="0097718C"/>
    <w:rsid w:val="00977BD3"/>
    <w:rsid w:val="009840BC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B6BD4"/>
    <w:rsid w:val="009C14FB"/>
    <w:rsid w:val="009C1A7F"/>
    <w:rsid w:val="009C330E"/>
    <w:rsid w:val="009C502A"/>
    <w:rsid w:val="009C74B5"/>
    <w:rsid w:val="009D2A99"/>
    <w:rsid w:val="009D3FCB"/>
    <w:rsid w:val="009D4836"/>
    <w:rsid w:val="009D525D"/>
    <w:rsid w:val="009D7A02"/>
    <w:rsid w:val="009E1D09"/>
    <w:rsid w:val="009E3396"/>
    <w:rsid w:val="009E544A"/>
    <w:rsid w:val="009E7F1A"/>
    <w:rsid w:val="009F02E8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218FC"/>
    <w:rsid w:val="00A30005"/>
    <w:rsid w:val="00A30E34"/>
    <w:rsid w:val="00A317DC"/>
    <w:rsid w:val="00A36EB2"/>
    <w:rsid w:val="00A3704F"/>
    <w:rsid w:val="00A37B6B"/>
    <w:rsid w:val="00A404E6"/>
    <w:rsid w:val="00A40513"/>
    <w:rsid w:val="00A409F9"/>
    <w:rsid w:val="00A410CC"/>
    <w:rsid w:val="00A417A3"/>
    <w:rsid w:val="00A450F2"/>
    <w:rsid w:val="00A4539A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D32E3"/>
    <w:rsid w:val="00AD64C5"/>
    <w:rsid w:val="00AD67A9"/>
    <w:rsid w:val="00AE3B0D"/>
    <w:rsid w:val="00AE5C07"/>
    <w:rsid w:val="00AF2C12"/>
    <w:rsid w:val="00AF2EC5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68A6"/>
    <w:rsid w:val="00B2248E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4F56"/>
    <w:rsid w:val="00B47F23"/>
    <w:rsid w:val="00B50273"/>
    <w:rsid w:val="00B504AD"/>
    <w:rsid w:val="00B51FA1"/>
    <w:rsid w:val="00B53416"/>
    <w:rsid w:val="00B57AD6"/>
    <w:rsid w:val="00B61CDA"/>
    <w:rsid w:val="00B63628"/>
    <w:rsid w:val="00B647F2"/>
    <w:rsid w:val="00B64DBB"/>
    <w:rsid w:val="00B65F4F"/>
    <w:rsid w:val="00B672F4"/>
    <w:rsid w:val="00B70C2D"/>
    <w:rsid w:val="00B7599F"/>
    <w:rsid w:val="00B77B3E"/>
    <w:rsid w:val="00B80E8E"/>
    <w:rsid w:val="00B81C5C"/>
    <w:rsid w:val="00B83F75"/>
    <w:rsid w:val="00B83FF0"/>
    <w:rsid w:val="00B84038"/>
    <w:rsid w:val="00B91B83"/>
    <w:rsid w:val="00B92949"/>
    <w:rsid w:val="00B93A20"/>
    <w:rsid w:val="00BA2A46"/>
    <w:rsid w:val="00BA4810"/>
    <w:rsid w:val="00BB062F"/>
    <w:rsid w:val="00BB2102"/>
    <w:rsid w:val="00BB2D91"/>
    <w:rsid w:val="00BB334D"/>
    <w:rsid w:val="00BB6A50"/>
    <w:rsid w:val="00BB6B9F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E1D"/>
    <w:rsid w:val="00BE4E86"/>
    <w:rsid w:val="00BE752C"/>
    <w:rsid w:val="00BE76BD"/>
    <w:rsid w:val="00BF1885"/>
    <w:rsid w:val="00BF1CED"/>
    <w:rsid w:val="00BF38DB"/>
    <w:rsid w:val="00BF3DA1"/>
    <w:rsid w:val="00BF450F"/>
    <w:rsid w:val="00BF5662"/>
    <w:rsid w:val="00BF637E"/>
    <w:rsid w:val="00C00A76"/>
    <w:rsid w:val="00C0170C"/>
    <w:rsid w:val="00C038C7"/>
    <w:rsid w:val="00C078CC"/>
    <w:rsid w:val="00C07F5B"/>
    <w:rsid w:val="00C113FD"/>
    <w:rsid w:val="00C118B0"/>
    <w:rsid w:val="00C122B8"/>
    <w:rsid w:val="00C2211F"/>
    <w:rsid w:val="00C26BC1"/>
    <w:rsid w:val="00C27199"/>
    <w:rsid w:val="00C27209"/>
    <w:rsid w:val="00C314BD"/>
    <w:rsid w:val="00C329CA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2D09"/>
    <w:rsid w:val="00C73A69"/>
    <w:rsid w:val="00C7431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3095"/>
    <w:rsid w:val="00CC6ABC"/>
    <w:rsid w:val="00CC6E35"/>
    <w:rsid w:val="00CD33B5"/>
    <w:rsid w:val="00CD406F"/>
    <w:rsid w:val="00CD776D"/>
    <w:rsid w:val="00CD7B17"/>
    <w:rsid w:val="00CD7B5E"/>
    <w:rsid w:val="00CE4522"/>
    <w:rsid w:val="00CE6AEF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164A2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3DBF"/>
    <w:rsid w:val="00D4718E"/>
    <w:rsid w:val="00D549BE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7700"/>
    <w:rsid w:val="00D77CEB"/>
    <w:rsid w:val="00D8087B"/>
    <w:rsid w:val="00D815A1"/>
    <w:rsid w:val="00D82DD9"/>
    <w:rsid w:val="00D82F08"/>
    <w:rsid w:val="00D83AA0"/>
    <w:rsid w:val="00D84B3F"/>
    <w:rsid w:val="00D84CD5"/>
    <w:rsid w:val="00D862FE"/>
    <w:rsid w:val="00D90BBD"/>
    <w:rsid w:val="00DA1E67"/>
    <w:rsid w:val="00DA4E9B"/>
    <w:rsid w:val="00DB3877"/>
    <w:rsid w:val="00DB7B3C"/>
    <w:rsid w:val="00DD2BC6"/>
    <w:rsid w:val="00DD2EB3"/>
    <w:rsid w:val="00DD3D9D"/>
    <w:rsid w:val="00DE03BA"/>
    <w:rsid w:val="00DE0CA6"/>
    <w:rsid w:val="00DE552C"/>
    <w:rsid w:val="00DE6170"/>
    <w:rsid w:val="00DF0231"/>
    <w:rsid w:val="00DF3639"/>
    <w:rsid w:val="00DF4285"/>
    <w:rsid w:val="00DF496C"/>
    <w:rsid w:val="00DF4A6F"/>
    <w:rsid w:val="00E072D7"/>
    <w:rsid w:val="00E10CFD"/>
    <w:rsid w:val="00E149E4"/>
    <w:rsid w:val="00E152AE"/>
    <w:rsid w:val="00E164EE"/>
    <w:rsid w:val="00E21805"/>
    <w:rsid w:val="00E26104"/>
    <w:rsid w:val="00E26DDC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3060"/>
    <w:rsid w:val="00E559A9"/>
    <w:rsid w:val="00E56740"/>
    <w:rsid w:val="00E56CE2"/>
    <w:rsid w:val="00E6047A"/>
    <w:rsid w:val="00E61584"/>
    <w:rsid w:val="00E61E99"/>
    <w:rsid w:val="00E63E5D"/>
    <w:rsid w:val="00E63F73"/>
    <w:rsid w:val="00E647F1"/>
    <w:rsid w:val="00E7112F"/>
    <w:rsid w:val="00E7155E"/>
    <w:rsid w:val="00E716AE"/>
    <w:rsid w:val="00E72E30"/>
    <w:rsid w:val="00E73AF8"/>
    <w:rsid w:val="00E74571"/>
    <w:rsid w:val="00E82D59"/>
    <w:rsid w:val="00E833F4"/>
    <w:rsid w:val="00E87668"/>
    <w:rsid w:val="00E90B12"/>
    <w:rsid w:val="00E90E3B"/>
    <w:rsid w:val="00E9127C"/>
    <w:rsid w:val="00E91D4B"/>
    <w:rsid w:val="00E9252A"/>
    <w:rsid w:val="00E93303"/>
    <w:rsid w:val="00E957C7"/>
    <w:rsid w:val="00EA0F11"/>
    <w:rsid w:val="00EA4D0D"/>
    <w:rsid w:val="00EB0B04"/>
    <w:rsid w:val="00EB2905"/>
    <w:rsid w:val="00EB3BBC"/>
    <w:rsid w:val="00EB3EF7"/>
    <w:rsid w:val="00EB4F95"/>
    <w:rsid w:val="00EB5E3D"/>
    <w:rsid w:val="00EB7170"/>
    <w:rsid w:val="00EB7A93"/>
    <w:rsid w:val="00EB7FDA"/>
    <w:rsid w:val="00EC0148"/>
    <w:rsid w:val="00EC4877"/>
    <w:rsid w:val="00EC5EF4"/>
    <w:rsid w:val="00EC6E16"/>
    <w:rsid w:val="00EC7F7A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7AFB"/>
    <w:rsid w:val="00F20A4D"/>
    <w:rsid w:val="00F218CC"/>
    <w:rsid w:val="00F2315D"/>
    <w:rsid w:val="00F24B65"/>
    <w:rsid w:val="00F30793"/>
    <w:rsid w:val="00F354C5"/>
    <w:rsid w:val="00F421A5"/>
    <w:rsid w:val="00F42DAA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84B62"/>
    <w:rsid w:val="00F84ED5"/>
    <w:rsid w:val="00F90606"/>
    <w:rsid w:val="00F92A75"/>
    <w:rsid w:val="00FA0691"/>
    <w:rsid w:val="00FA073F"/>
    <w:rsid w:val="00FA0ABE"/>
    <w:rsid w:val="00FA195C"/>
    <w:rsid w:val="00FA7629"/>
    <w:rsid w:val="00FB1684"/>
    <w:rsid w:val="00FB6E2E"/>
    <w:rsid w:val="00FB7B99"/>
    <w:rsid w:val="00FB7DF3"/>
    <w:rsid w:val="00FC1463"/>
    <w:rsid w:val="00FC2531"/>
    <w:rsid w:val="00FC2B18"/>
    <w:rsid w:val="00FC3E1E"/>
    <w:rsid w:val="00FC51ED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6546D-5C3F-4C84-BC5B-29A6542C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12</Pages>
  <Words>2754</Words>
  <Characters>15703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2021-07-21T12:14:00Z</cp:lastPrinted>
  <dcterms:created xsi:type="dcterms:W3CDTF">2021-07-26T08:36:00Z</dcterms:created>
  <dcterms:modified xsi:type="dcterms:W3CDTF">2021-07-26T08:36:00Z</dcterms:modified>
</cp:coreProperties>
</file>