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F1E14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30.12.2021</w:t>
      </w:r>
      <w:r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3066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F828FF" w:rsidRDefault="008706C8" w:rsidP="008706C8">
      <w:pPr>
        <w:spacing w:line="180" w:lineRule="atLeast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 xml:space="preserve">О внесении изменений в </w:t>
      </w:r>
    </w:p>
    <w:p w:rsidR="008706C8" w:rsidRPr="00F828FF" w:rsidRDefault="008706C8" w:rsidP="008706C8">
      <w:pPr>
        <w:spacing w:line="180" w:lineRule="atLeast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>постановление администрации</w:t>
      </w:r>
    </w:p>
    <w:p w:rsidR="008706C8" w:rsidRPr="00F828FF" w:rsidRDefault="008706C8" w:rsidP="008706C8">
      <w:pPr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 xml:space="preserve">города Липецка от </w:t>
      </w:r>
      <w:r w:rsidR="00E44E6E" w:rsidRPr="00F828FF">
        <w:rPr>
          <w:spacing w:val="-12"/>
          <w:lang w:val="ru-RU"/>
        </w:rPr>
        <w:t>14</w:t>
      </w:r>
      <w:r w:rsidRPr="00F828FF">
        <w:rPr>
          <w:spacing w:val="-12"/>
          <w:lang w:val="ru-RU"/>
        </w:rPr>
        <w:t>.</w:t>
      </w:r>
      <w:r w:rsidR="00E44E6E" w:rsidRPr="00F828FF">
        <w:rPr>
          <w:spacing w:val="-12"/>
          <w:lang w:val="ru-RU"/>
        </w:rPr>
        <w:t>10</w:t>
      </w:r>
      <w:r w:rsidRPr="00F828FF">
        <w:rPr>
          <w:spacing w:val="-12"/>
          <w:lang w:val="ru-RU"/>
        </w:rPr>
        <w:t>.201</w:t>
      </w:r>
      <w:r w:rsidR="00E44E6E" w:rsidRPr="00F828FF">
        <w:rPr>
          <w:spacing w:val="-12"/>
          <w:lang w:val="ru-RU"/>
        </w:rPr>
        <w:t>6</w:t>
      </w:r>
      <w:r w:rsidRPr="00F828FF">
        <w:rPr>
          <w:spacing w:val="-12"/>
          <w:lang w:val="ru-RU"/>
        </w:rPr>
        <w:t xml:space="preserve"> № </w:t>
      </w:r>
      <w:r w:rsidR="00E44E6E" w:rsidRPr="00F828FF">
        <w:rPr>
          <w:spacing w:val="-12"/>
          <w:lang w:val="ru-RU"/>
        </w:rPr>
        <w:t>1855</w:t>
      </w:r>
      <w:r w:rsidRPr="00F828FF">
        <w:rPr>
          <w:spacing w:val="-12"/>
          <w:lang w:val="ru-RU"/>
        </w:rPr>
        <w:t xml:space="preserve"> </w:t>
      </w:r>
    </w:p>
    <w:p w:rsidR="008706C8" w:rsidRPr="00F828FF" w:rsidRDefault="008706C8" w:rsidP="008706C8">
      <w:pPr>
        <w:rPr>
          <w:spacing w:val="-12"/>
          <w:lang w:val="ru-RU"/>
        </w:rPr>
      </w:pPr>
    </w:p>
    <w:p w:rsidR="008706C8" w:rsidRPr="00F828FF" w:rsidRDefault="008706C8" w:rsidP="008706C8">
      <w:pPr>
        <w:rPr>
          <w:spacing w:val="-12"/>
          <w:lang w:val="ru-RU"/>
        </w:rPr>
      </w:pPr>
    </w:p>
    <w:p w:rsidR="00EF4F5E" w:rsidRPr="00F828FF" w:rsidRDefault="006C1A01" w:rsidP="00EF4F5E">
      <w:pPr>
        <w:suppressAutoHyphens/>
        <w:autoSpaceDE w:val="0"/>
        <w:autoSpaceDN w:val="0"/>
        <w:adjustRightInd w:val="0"/>
        <w:ind w:firstLine="709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 xml:space="preserve">В соответствии с решением Липецкого городского Совета депутатов от </w:t>
      </w:r>
      <w:proofErr w:type="gramStart"/>
      <w:r w:rsidR="00FA7B54" w:rsidRPr="00F828FF">
        <w:rPr>
          <w:spacing w:val="-12"/>
          <w:lang w:val="ru-RU"/>
        </w:rPr>
        <w:t>28.12</w:t>
      </w:r>
      <w:r w:rsidRPr="00F828FF">
        <w:rPr>
          <w:spacing w:val="-12"/>
          <w:lang w:val="ru-RU"/>
        </w:rPr>
        <w:t>.2021  №</w:t>
      </w:r>
      <w:proofErr w:type="gramEnd"/>
      <w:r w:rsidRPr="00F828FF">
        <w:rPr>
          <w:spacing w:val="-12"/>
          <w:lang w:val="ru-RU"/>
        </w:rPr>
        <w:t xml:space="preserve"> </w:t>
      </w:r>
      <w:r w:rsidR="00FA7B54" w:rsidRPr="00F828FF">
        <w:rPr>
          <w:spacing w:val="-12"/>
          <w:lang w:val="ru-RU"/>
        </w:rPr>
        <w:t>272</w:t>
      </w:r>
      <w:r w:rsidRPr="00F828FF">
        <w:rPr>
          <w:spacing w:val="-12"/>
          <w:lang w:val="ru-RU"/>
        </w:rPr>
        <w:t xml:space="preserve"> «О  внесении изменений в Бюджет  города Липецка на 2021 год и на плановый период 2022 и 2023 годов» </w:t>
      </w:r>
      <w:r w:rsidR="00EF4F5E" w:rsidRPr="00F828FF">
        <w:rPr>
          <w:spacing w:val="-12"/>
          <w:lang w:val="ru-RU"/>
        </w:rPr>
        <w:t xml:space="preserve">администрация города </w:t>
      </w:r>
    </w:p>
    <w:p w:rsidR="008706C8" w:rsidRPr="00F828FF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 xml:space="preserve"> </w:t>
      </w:r>
    </w:p>
    <w:p w:rsidR="008706C8" w:rsidRPr="00F828FF" w:rsidRDefault="008706C8" w:rsidP="00EF4F5E">
      <w:pPr>
        <w:pStyle w:val="ConsPlusNonformat"/>
        <w:jc w:val="both"/>
        <w:rPr>
          <w:rFonts w:ascii="Times New Roman" w:hAnsi="Times New Roman" w:cs="Times New Roman"/>
          <w:spacing w:val="-12"/>
        </w:rPr>
      </w:pPr>
    </w:p>
    <w:p w:rsidR="008706C8" w:rsidRPr="00F828FF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-12"/>
        </w:rPr>
      </w:pPr>
      <w:r w:rsidRPr="00F828FF">
        <w:rPr>
          <w:rFonts w:ascii="Times New Roman" w:hAnsi="Times New Roman" w:cs="Times New Roman"/>
          <w:spacing w:val="-12"/>
        </w:rPr>
        <w:t>П О С Т А Н О В Л Я Е Т:</w:t>
      </w:r>
      <w:r w:rsidRPr="00F828FF">
        <w:rPr>
          <w:rFonts w:ascii="Times New Roman" w:hAnsi="Times New Roman" w:cs="Times New Roman"/>
          <w:spacing w:val="-12"/>
        </w:rPr>
        <w:tab/>
      </w:r>
    </w:p>
    <w:p w:rsidR="008706C8" w:rsidRPr="00F828FF" w:rsidRDefault="008706C8" w:rsidP="004B6801">
      <w:pPr>
        <w:ind w:firstLine="709"/>
        <w:jc w:val="both"/>
        <w:rPr>
          <w:color w:val="000000"/>
          <w:spacing w:val="-12"/>
          <w:lang w:val="ru-RU"/>
        </w:rPr>
      </w:pPr>
    </w:p>
    <w:p w:rsidR="008706C8" w:rsidRPr="00F828FF" w:rsidRDefault="008706C8" w:rsidP="004B6801">
      <w:pPr>
        <w:ind w:firstLine="709"/>
        <w:jc w:val="both"/>
        <w:rPr>
          <w:color w:val="000000"/>
          <w:spacing w:val="-12"/>
          <w:lang w:val="ru-RU"/>
        </w:rPr>
      </w:pPr>
    </w:p>
    <w:p w:rsidR="00503C44" w:rsidRPr="00F828FF" w:rsidRDefault="00503C44" w:rsidP="00503C44">
      <w:pPr>
        <w:suppressAutoHyphens/>
        <w:ind w:firstLine="567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>Внести в постановление администрации города Липецка от 14.10.2016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348, от 28.03.</w:t>
      </w:r>
      <w:r w:rsidR="00F828FF">
        <w:rPr>
          <w:spacing w:val="-12"/>
          <w:lang w:val="ru-RU"/>
        </w:rPr>
        <w:t xml:space="preserve">2019 № 574, от 31.07.2019  </w:t>
      </w:r>
      <w:r w:rsidRPr="00F828FF">
        <w:rPr>
          <w:spacing w:val="-12"/>
          <w:lang w:val="ru-RU"/>
        </w:rPr>
        <w:t xml:space="preserve">№ 1442, от 19.08.2019 № 1610, от 30.10.2019 № 2135, от 31.12.2019 № 2624, от 17.02.2020 № 146, от 21.04.2020 № 542, от 05.06.2020 № </w:t>
      </w:r>
      <w:r w:rsidR="00972C4A" w:rsidRPr="00F828FF">
        <w:rPr>
          <w:spacing w:val="-12"/>
          <w:lang w:val="ru-RU"/>
        </w:rPr>
        <w:t xml:space="preserve">782, от 26.08.2020  </w:t>
      </w:r>
      <w:r w:rsidRPr="00F828FF">
        <w:rPr>
          <w:spacing w:val="-12"/>
          <w:lang w:val="ru-RU"/>
        </w:rPr>
        <w:t>№ 1346, от  23.12.2020 № 2484, от 30.12.2020 № 2581, от 01.02.2021 № 93, от 09.02.2021 № 164, от 06.04.2021 № 560, от 19.05.20</w:t>
      </w:r>
      <w:r w:rsidR="00972C4A" w:rsidRPr="00F828FF">
        <w:rPr>
          <w:spacing w:val="-12"/>
          <w:lang w:val="ru-RU"/>
        </w:rPr>
        <w:t xml:space="preserve">21 № 882, от 18.06.2021 </w:t>
      </w:r>
      <w:r w:rsidRPr="00F828FF">
        <w:rPr>
          <w:spacing w:val="-12"/>
          <w:lang w:val="ru-RU"/>
        </w:rPr>
        <w:t xml:space="preserve">№ 1130, от 28.07.2021 № </w:t>
      </w:r>
      <w:proofErr w:type="gramStart"/>
      <w:r w:rsidRPr="00F828FF">
        <w:rPr>
          <w:spacing w:val="-12"/>
          <w:lang w:val="ru-RU"/>
        </w:rPr>
        <w:t>1450,  от</w:t>
      </w:r>
      <w:proofErr w:type="gramEnd"/>
      <w:r w:rsidRPr="00F828FF">
        <w:rPr>
          <w:spacing w:val="-12"/>
          <w:lang w:val="ru-RU"/>
        </w:rPr>
        <w:t xml:space="preserve"> 29.09.2021 № 1940, от 04.10.2021 № 2027, от 22.10.2021 № 2148) следующие изменения:</w:t>
      </w:r>
    </w:p>
    <w:p w:rsidR="00503C44" w:rsidRPr="00F828FF" w:rsidRDefault="00455DEE" w:rsidP="00455DEE">
      <w:pPr>
        <w:pStyle w:val="af0"/>
        <w:numPr>
          <w:ilvl w:val="0"/>
          <w:numId w:val="10"/>
        </w:numPr>
        <w:suppressAutoHyphens/>
        <w:ind w:left="0" w:firstLine="709"/>
        <w:jc w:val="both"/>
        <w:rPr>
          <w:spacing w:val="-12"/>
          <w:lang w:val="ru-RU"/>
        </w:rPr>
      </w:pPr>
      <w:r w:rsidRPr="00F828FF">
        <w:rPr>
          <w:spacing w:val="-12"/>
          <w:lang w:val="ru-RU"/>
        </w:rPr>
        <w:t>В пункте</w:t>
      </w:r>
      <w:r w:rsidR="00503C44" w:rsidRPr="00F828FF">
        <w:rPr>
          <w:spacing w:val="-12"/>
          <w:lang w:val="ru-RU"/>
        </w:rPr>
        <w:t xml:space="preserve"> 2 </w:t>
      </w:r>
      <w:r w:rsidRPr="00F828FF">
        <w:rPr>
          <w:spacing w:val="-12"/>
          <w:lang w:val="ru-RU"/>
        </w:rPr>
        <w:t>слова «Щербакова М.А.» заменить словами «</w:t>
      </w:r>
      <w:proofErr w:type="spellStart"/>
      <w:r w:rsidRPr="00F828FF">
        <w:rPr>
          <w:spacing w:val="-12"/>
          <w:lang w:val="ru-RU"/>
        </w:rPr>
        <w:t>Негробова</w:t>
      </w:r>
      <w:proofErr w:type="spellEnd"/>
      <w:r w:rsidRPr="00F828FF">
        <w:rPr>
          <w:spacing w:val="-12"/>
          <w:lang w:val="ru-RU"/>
        </w:rPr>
        <w:t xml:space="preserve"> В.Н.»</w:t>
      </w:r>
    </w:p>
    <w:p w:rsidR="00455DEE" w:rsidRPr="00F828FF" w:rsidRDefault="00503C44" w:rsidP="00455DEE">
      <w:pPr>
        <w:pStyle w:val="af0"/>
        <w:numPr>
          <w:ilvl w:val="0"/>
          <w:numId w:val="10"/>
        </w:numPr>
        <w:suppressAutoHyphens/>
        <w:jc w:val="both"/>
        <w:rPr>
          <w:color w:val="000000"/>
          <w:spacing w:val="-12"/>
          <w:lang w:val="ru-RU"/>
        </w:rPr>
      </w:pPr>
      <w:r w:rsidRPr="00F828FF">
        <w:rPr>
          <w:color w:val="000000"/>
          <w:spacing w:val="-12"/>
          <w:lang w:val="ru-RU"/>
        </w:rPr>
        <w:t>В приложении к постановлению:</w:t>
      </w:r>
    </w:p>
    <w:p w:rsidR="00455DEE" w:rsidRPr="00F828FF" w:rsidRDefault="00503C44" w:rsidP="00455DEE">
      <w:pPr>
        <w:pStyle w:val="ConsPlusNormal"/>
        <w:numPr>
          <w:ilvl w:val="1"/>
          <w:numId w:val="10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12"/>
        </w:rPr>
      </w:pPr>
      <w:r w:rsidRPr="00F828FF">
        <w:rPr>
          <w:rFonts w:ascii="Times New Roman" w:hAnsi="Times New Roman" w:cs="Times New Roman"/>
          <w:spacing w:val="-12"/>
        </w:rPr>
        <w:t>В разделе 1. «Паспорт муниципальной программы «Охрана окружающей среды города Липецка»</w:t>
      </w:r>
      <w:r w:rsidR="00455DEE" w:rsidRPr="00F828FF">
        <w:rPr>
          <w:rFonts w:ascii="Times New Roman" w:hAnsi="Times New Roman" w:cs="Times New Roman"/>
          <w:spacing w:val="-12"/>
        </w:rPr>
        <w:t>:</w:t>
      </w:r>
    </w:p>
    <w:p w:rsidR="00455DEE" w:rsidRPr="00F828FF" w:rsidRDefault="00455DEE" w:rsidP="00455DEE">
      <w:pPr>
        <w:pStyle w:val="ConsPlusNormal"/>
        <w:suppressAutoHyphens/>
        <w:ind w:left="709" w:firstLine="0"/>
        <w:jc w:val="both"/>
        <w:outlineLvl w:val="0"/>
        <w:rPr>
          <w:rFonts w:ascii="Times New Roman" w:hAnsi="Times New Roman" w:cs="Times New Roman"/>
          <w:spacing w:val="-12"/>
        </w:rPr>
      </w:pPr>
      <w:r w:rsidRPr="00F828FF">
        <w:rPr>
          <w:rFonts w:ascii="Times New Roman" w:hAnsi="Times New Roman" w:cs="Times New Roman"/>
          <w:spacing w:val="-12"/>
        </w:rPr>
        <w:t xml:space="preserve">а) в позиции </w:t>
      </w:r>
      <w:r w:rsidR="00972C4A" w:rsidRPr="00F828FF">
        <w:rPr>
          <w:rFonts w:ascii="Times New Roman" w:hAnsi="Times New Roman" w:cs="Times New Roman"/>
          <w:spacing w:val="-12"/>
        </w:rPr>
        <w:t>«П</w:t>
      </w:r>
      <w:r w:rsidRPr="00F828FF">
        <w:rPr>
          <w:rFonts w:ascii="Times New Roman" w:hAnsi="Times New Roman" w:cs="Times New Roman"/>
          <w:spacing w:val="-12"/>
        </w:rPr>
        <w:t>оказатели задач</w:t>
      </w:r>
      <w:r w:rsidR="00972C4A" w:rsidRPr="00F828FF">
        <w:rPr>
          <w:rFonts w:ascii="Times New Roman" w:hAnsi="Times New Roman" w:cs="Times New Roman"/>
          <w:spacing w:val="-12"/>
        </w:rPr>
        <w:t>»</w:t>
      </w:r>
      <w:r w:rsidRPr="00F828FF">
        <w:rPr>
          <w:rFonts w:ascii="Times New Roman" w:hAnsi="Times New Roman" w:cs="Times New Roman"/>
          <w:spacing w:val="-12"/>
        </w:rPr>
        <w:t xml:space="preserve"> пункт 7 изложить в следующей редакции:</w:t>
      </w:r>
    </w:p>
    <w:p w:rsidR="00455DEE" w:rsidRPr="00F828FF" w:rsidRDefault="00455DEE" w:rsidP="00455DEE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spacing w:val="-12"/>
        </w:rPr>
      </w:pPr>
      <w:r w:rsidRPr="00F828FF">
        <w:rPr>
          <w:rFonts w:ascii="Times New Roman" w:hAnsi="Times New Roman" w:cs="Times New Roman"/>
          <w:spacing w:val="-12"/>
        </w:rPr>
        <w:t xml:space="preserve">«7. Доля </w:t>
      </w:r>
      <w:proofErr w:type="spellStart"/>
      <w:r w:rsidRPr="00F828FF">
        <w:rPr>
          <w:rFonts w:ascii="Times New Roman" w:hAnsi="Times New Roman" w:cs="Times New Roman"/>
          <w:spacing w:val="-12"/>
        </w:rPr>
        <w:t>рекультивированных</w:t>
      </w:r>
      <w:proofErr w:type="spellEnd"/>
      <w:r w:rsidRPr="00F828FF">
        <w:rPr>
          <w:rFonts w:ascii="Times New Roman" w:hAnsi="Times New Roman" w:cs="Times New Roman"/>
          <w:spacing w:val="-12"/>
        </w:rPr>
        <w:t xml:space="preserve"> земель полигона строительных и промышленных нетоксичных отходов «Орлиный лог» от общего объема работ, предусмотренных проектом рекультивации (нарастающий итог)</w:t>
      </w:r>
      <w:r w:rsidR="00972C4A" w:rsidRPr="00F828FF">
        <w:rPr>
          <w:rFonts w:ascii="Times New Roman" w:hAnsi="Times New Roman" w:cs="Times New Roman"/>
          <w:spacing w:val="-12"/>
        </w:rPr>
        <w:t>.»</w:t>
      </w:r>
    </w:p>
    <w:p w:rsidR="00503C44" w:rsidRPr="00F828FF" w:rsidRDefault="00455DEE" w:rsidP="00455DEE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  <w:spacing w:val="-6"/>
        </w:rPr>
      </w:pPr>
      <w:r w:rsidRPr="00F828FF">
        <w:rPr>
          <w:rFonts w:ascii="Times New Roman" w:hAnsi="Times New Roman" w:cs="Times New Roman"/>
          <w:spacing w:val="-12"/>
        </w:rPr>
        <w:t>б)</w:t>
      </w:r>
      <w:r w:rsidR="00503C44" w:rsidRPr="00F828FF">
        <w:rPr>
          <w:rFonts w:ascii="Times New Roman" w:hAnsi="Times New Roman" w:cs="Times New Roman"/>
          <w:spacing w:val="-12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B01915" w:rsidRPr="00F828FF">
        <w:rPr>
          <w:rFonts w:ascii="Times New Roman" w:hAnsi="Times New Roman" w:cs="Times New Roman"/>
          <w:spacing w:val="-12"/>
        </w:rPr>
        <w:t>842038,2</w:t>
      </w:r>
      <w:r w:rsidR="00503C44" w:rsidRPr="00F828FF">
        <w:rPr>
          <w:rFonts w:ascii="Times New Roman" w:hAnsi="Times New Roman" w:cs="Times New Roman"/>
          <w:spacing w:val="-12"/>
        </w:rPr>
        <w:t>» заменить цифрами «</w:t>
      </w:r>
      <w:r w:rsidR="00D85A16" w:rsidRPr="00F828FF">
        <w:rPr>
          <w:rFonts w:ascii="Times New Roman" w:hAnsi="Times New Roman" w:cs="Times New Roman"/>
          <w:spacing w:val="-12"/>
        </w:rPr>
        <w:t>930</w:t>
      </w:r>
      <w:r w:rsidR="00946470" w:rsidRPr="00F828FF">
        <w:rPr>
          <w:rFonts w:ascii="Times New Roman" w:hAnsi="Times New Roman" w:cs="Times New Roman"/>
          <w:spacing w:val="-12"/>
        </w:rPr>
        <w:t>037</w:t>
      </w:r>
      <w:r w:rsidR="00D85A16" w:rsidRPr="00F828FF">
        <w:rPr>
          <w:rFonts w:ascii="Times New Roman" w:hAnsi="Times New Roman" w:cs="Times New Roman"/>
          <w:spacing w:val="-12"/>
        </w:rPr>
        <w:t>,</w:t>
      </w:r>
      <w:r w:rsidR="00946470" w:rsidRPr="00F828FF">
        <w:rPr>
          <w:rFonts w:ascii="Times New Roman" w:hAnsi="Times New Roman" w:cs="Times New Roman"/>
          <w:spacing w:val="-12"/>
        </w:rPr>
        <w:t>7</w:t>
      </w:r>
      <w:proofErr w:type="gramStart"/>
      <w:r w:rsidR="00503C44" w:rsidRPr="00F828FF">
        <w:rPr>
          <w:rFonts w:ascii="Times New Roman" w:hAnsi="Times New Roman" w:cs="Times New Roman"/>
          <w:spacing w:val="-12"/>
        </w:rPr>
        <w:t xml:space="preserve">»; </w:t>
      </w:r>
      <w:r w:rsidR="00503C44" w:rsidRPr="00F828FF">
        <w:rPr>
          <w:rFonts w:ascii="Times New Roman" w:hAnsi="Times New Roman" w:cs="Times New Roman"/>
          <w:spacing w:val="-6"/>
        </w:rPr>
        <w:t xml:space="preserve"> цифры</w:t>
      </w:r>
      <w:proofErr w:type="gramEnd"/>
      <w:r w:rsidR="00503C44" w:rsidRPr="00F828FF">
        <w:rPr>
          <w:rFonts w:ascii="Times New Roman" w:hAnsi="Times New Roman" w:cs="Times New Roman"/>
          <w:spacing w:val="-6"/>
        </w:rPr>
        <w:t xml:space="preserve"> «</w:t>
      </w:r>
      <w:r w:rsidR="00D85A16" w:rsidRPr="00F828FF">
        <w:rPr>
          <w:rFonts w:ascii="Times New Roman" w:hAnsi="Times New Roman" w:cs="Times New Roman"/>
          <w:spacing w:val="-6"/>
        </w:rPr>
        <w:t>148</w:t>
      </w:r>
      <w:r w:rsidR="00B01915" w:rsidRPr="00F828FF">
        <w:rPr>
          <w:rFonts w:ascii="Times New Roman" w:hAnsi="Times New Roman" w:cs="Times New Roman"/>
          <w:spacing w:val="-6"/>
        </w:rPr>
        <w:t>178</w:t>
      </w:r>
      <w:r w:rsidR="00D85A16" w:rsidRPr="00F828FF">
        <w:rPr>
          <w:rFonts w:ascii="Times New Roman" w:hAnsi="Times New Roman" w:cs="Times New Roman"/>
          <w:spacing w:val="-6"/>
        </w:rPr>
        <w:t>,8</w:t>
      </w:r>
      <w:r w:rsidR="00503C44" w:rsidRPr="00F828FF">
        <w:rPr>
          <w:rFonts w:ascii="Times New Roman" w:hAnsi="Times New Roman" w:cs="Times New Roman"/>
          <w:spacing w:val="-6"/>
        </w:rPr>
        <w:t>» заменить цифрами «</w:t>
      </w:r>
      <w:r w:rsidR="00946470" w:rsidRPr="00F828FF">
        <w:rPr>
          <w:rFonts w:ascii="Times New Roman" w:hAnsi="Times New Roman" w:cs="Times New Roman"/>
          <w:spacing w:val="-6"/>
        </w:rPr>
        <w:t>148031,8</w:t>
      </w:r>
      <w:r w:rsidR="00D85A16" w:rsidRPr="00F828FF">
        <w:rPr>
          <w:rFonts w:ascii="Times New Roman" w:hAnsi="Times New Roman" w:cs="Times New Roman"/>
          <w:spacing w:val="-6"/>
        </w:rPr>
        <w:t>»; цифры «66246,8» заменить цифрами «154393,3».</w:t>
      </w:r>
    </w:p>
    <w:p w:rsidR="00503C44" w:rsidRPr="00F828FF" w:rsidRDefault="00503C44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F828FF">
        <w:rPr>
          <w:rFonts w:ascii="Times New Roman" w:hAnsi="Times New Roman" w:cs="Times New Roman"/>
          <w:color w:val="000000"/>
          <w:spacing w:val="0"/>
        </w:rPr>
        <w:lastRenderedPageBreak/>
        <w:t>2.2.</w:t>
      </w:r>
      <w:r w:rsidRPr="00F828FF">
        <w:rPr>
          <w:rFonts w:ascii="Times New Roman" w:hAnsi="Times New Roman" w:cs="Times New Roman"/>
          <w:spacing w:val="0"/>
        </w:rPr>
        <w:t xml:space="preserve"> В разделе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503C44" w:rsidRPr="00F828FF" w:rsidRDefault="00503C44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F828FF">
        <w:rPr>
          <w:rFonts w:ascii="Times New Roman" w:hAnsi="Times New Roman" w:cs="Times New Roman"/>
          <w:spacing w:val="0"/>
        </w:rPr>
        <w:t xml:space="preserve"> 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503C44" w:rsidRPr="00AF1E14" w:rsidTr="00503C44">
        <w:trPr>
          <w:trHeight w:val="113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исполнения</w:t>
            </w:r>
          </w:p>
        </w:tc>
        <w:tc>
          <w:tcPr>
            <w:tcW w:w="6380" w:type="dxa"/>
            <w:gridSpan w:val="8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503C44" w:rsidRPr="00165DD2" w:rsidTr="00503C44">
        <w:trPr>
          <w:trHeight w:val="8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503C44" w:rsidRPr="00165DD2" w:rsidTr="00503C44">
        <w:trPr>
          <w:trHeight w:val="50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503C44" w:rsidRPr="00165DD2" w:rsidTr="00503C44">
        <w:trPr>
          <w:trHeight w:val="397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503C44" w:rsidRPr="00963294" w:rsidRDefault="00B706B3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148031,8</w:t>
            </w:r>
          </w:p>
        </w:tc>
        <w:tc>
          <w:tcPr>
            <w:tcW w:w="850" w:type="dxa"/>
          </w:tcPr>
          <w:p w:rsidR="00503C44" w:rsidRPr="000013AB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154393,3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503C44" w:rsidRPr="00165DD2" w:rsidTr="00503C44">
        <w:trPr>
          <w:trHeight w:val="39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C629F3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503C44" w:rsidRPr="00165DD2" w:rsidTr="00503C44">
        <w:trPr>
          <w:trHeight w:val="136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503C44" w:rsidP="00D85A1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</w:t>
            </w:r>
            <w:r w:rsidR="00D85A16">
              <w:rPr>
                <w:spacing w:val="-26"/>
                <w:sz w:val="19"/>
                <w:szCs w:val="19"/>
                <w:lang w:val="ru-RU"/>
              </w:rPr>
              <w:t>115116,1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503C44" w:rsidRPr="00FB70BB" w:rsidTr="00503C44">
        <w:trPr>
          <w:trHeight w:val="136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963294" w:rsidRDefault="00503C44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34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503C44">
        <w:trPr>
          <w:trHeight w:val="34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717"/>
        </w:trPr>
        <w:tc>
          <w:tcPr>
            <w:tcW w:w="284" w:type="dxa"/>
            <w:vMerge w:val="restart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0013AB" w:rsidRDefault="003A6F21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9" w:history="1">
              <w:r w:rsidR="00503C44" w:rsidRPr="000013AB">
                <w:rPr>
                  <w:spacing w:val="-4"/>
                  <w:sz w:val="19"/>
                  <w:szCs w:val="19"/>
                  <w:lang w:val="ru-RU"/>
                </w:rPr>
                <w:t>Подпрограмма</w:t>
              </w:r>
            </w:hyperlink>
            <w:r w:rsidR="00503C44" w:rsidRPr="000013AB">
              <w:rPr>
                <w:spacing w:val="-4"/>
                <w:sz w:val="19"/>
                <w:szCs w:val="19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D85A16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85A16"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503C44" w:rsidRPr="00165DD2" w:rsidTr="00503C44">
        <w:trPr>
          <w:trHeight w:val="14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115116,1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503C44" w:rsidRPr="00EA314F" w:rsidTr="00503C44">
        <w:trPr>
          <w:trHeight w:val="1457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6C1A01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Управление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2017-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503C44"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703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1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атмосферного воздуха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503C44" w:rsidRPr="00165DD2" w:rsidTr="00503C44">
        <w:trPr>
          <w:trHeight w:val="1064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503C44" w:rsidRPr="000013AB" w:rsidRDefault="00503C44" w:rsidP="00AC271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</w:t>
            </w:r>
            <w:r w:rsidR="00AC271B">
              <w:rPr>
                <w:spacing w:val="-26"/>
                <w:sz w:val="19"/>
                <w:szCs w:val="19"/>
                <w:lang w:val="ru-RU"/>
              </w:rPr>
              <w:t>6</w:t>
            </w:r>
            <w:r>
              <w:rPr>
                <w:spacing w:val="-26"/>
                <w:sz w:val="19"/>
                <w:szCs w:val="19"/>
                <w:lang w:val="ru-RU"/>
              </w:rPr>
              <w:t>4,5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503C44" w:rsidRPr="00EA314F" w:rsidTr="00503C44">
        <w:trPr>
          <w:trHeight w:val="1064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1574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6C1A0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6C1A01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1585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868,0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599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29,5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495"/>
        </w:trPr>
        <w:tc>
          <w:tcPr>
            <w:tcW w:w="28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мероприятие 3</w:t>
            </w:r>
          </w:p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 xml:space="preserve">Обращение с отходами </w:t>
            </w: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21EA9" w:rsidRDefault="00503C44" w:rsidP="00503C44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503C44" w:rsidRPr="00026713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Реализация 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lastRenderedPageBreak/>
              <w:t>мероприятий, направленных на разработку проектов  по рекультивации земель, на 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503C44" w:rsidRPr="00DD3134" w:rsidRDefault="007A1BC4" w:rsidP="0002032E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9008,</w:t>
            </w:r>
            <w:r w:rsidR="0002032E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503C44" w:rsidRPr="00165DD2" w:rsidTr="00503C44">
        <w:trPr>
          <w:trHeight w:val="631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503C44" w:rsidRPr="007A1BC4" w:rsidRDefault="007A1BC4" w:rsidP="003D76F2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7A1BC4">
              <w:rPr>
                <w:spacing w:val="-26"/>
                <w:sz w:val="19"/>
                <w:szCs w:val="19"/>
                <w:lang w:val="ru-RU"/>
              </w:rPr>
              <w:t>940,</w:t>
            </w:r>
            <w:r w:rsidR="003D76F2">
              <w:rPr>
                <w:spacing w:val="-26"/>
                <w:sz w:val="19"/>
                <w:szCs w:val="19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503C44" w:rsidRPr="00165DD2" w:rsidTr="00503C44">
        <w:trPr>
          <w:trHeight w:val="158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503C44">
        <w:trPr>
          <w:trHeight w:val="145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Департамент дорожного хозяйства и благоустройства администрации города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Липецка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503C44" w:rsidRPr="007A1BC4" w:rsidRDefault="003D76F2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8037,6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503C44" w:rsidRPr="00FE5204" w:rsidTr="00503C44">
        <w:trPr>
          <w:trHeight w:val="1450"/>
        </w:trPr>
        <w:tc>
          <w:tcPr>
            <w:tcW w:w="28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503C44">
        <w:trPr>
          <w:trHeight w:val="555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4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503C44" w:rsidRPr="000013AB" w:rsidRDefault="007A1BC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47,8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503C44" w:rsidRPr="00165DD2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5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Организация и проведение акции «Дни защиты от экологической опасности»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503C44" w:rsidRPr="00165DD2" w:rsidTr="00503C44">
        <w:trPr>
          <w:trHeight w:val="2399"/>
        </w:trPr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503C44" w:rsidRPr="00B706B3" w:rsidRDefault="00B706B3" w:rsidP="00B706B3">
            <w:pPr>
              <w:autoSpaceDE w:val="0"/>
              <w:autoSpaceDN w:val="0"/>
              <w:adjustRightInd w:val="0"/>
              <w:rPr>
                <w:spacing w:val="-40"/>
                <w:sz w:val="20"/>
                <w:szCs w:val="20"/>
                <w:lang w:val="ru-RU"/>
              </w:rPr>
            </w:pPr>
            <w:r w:rsidRPr="00B706B3">
              <w:rPr>
                <w:spacing w:val="-40"/>
                <w:sz w:val="20"/>
                <w:szCs w:val="20"/>
              </w:rPr>
              <w:t>109821,</w:t>
            </w:r>
            <w:r w:rsidRPr="00B706B3">
              <w:rPr>
                <w:spacing w:val="-40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8E2769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114700,0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503C44" w:rsidRPr="00165DD2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Региональный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7E2787" w:rsidTr="00503C44">
        <w:tc>
          <w:tcPr>
            <w:tcW w:w="28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1.1.8</w:t>
            </w:r>
          </w:p>
        </w:tc>
        <w:tc>
          <w:tcPr>
            <w:tcW w:w="1134" w:type="dxa"/>
          </w:tcPr>
          <w:p w:rsidR="00503C44" w:rsidRPr="00CE1F82" w:rsidRDefault="00503C44" w:rsidP="00503C44">
            <w:pPr>
              <w:autoSpaceDE w:val="0"/>
              <w:autoSpaceDN w:val="0"/>
              <w:adjustRightInd w:val="0"/>
              <w:rPr>
                <w:color w:val="FF0000"/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2"/>
                <w:sz w:val="19"/>
                <w:szCs w:val="19"/>
                <w:lang w:val="ru-RU"/>
              </w:rPr>
              <w:t>Региональный проект «Комплексная система обращения с твердыми комму</w:t>
            </w:r>
            <w:r w:rsidRPr="00CE1F82">
              <w:rPr>
                <w:spacing w:val="2"/>
                <w:sz w:val="19"/>
                <w:szCs w:val="19"/>
                <w:lang w:val="ru-RU"/>
              </w:rPr>
              <w:lastRenderedPageBreak/>
              <w:t>нальными отходами»</w:t>
            </w:r>
          </w:p>
        </w:tc>
        <w:tc>
          <w:tcPr>
            <w:tcW w:w="1417" w:type="dxa"/>
          </w:tcPr>
          <w:p w:rsidR="00503C44" w:rsidRPr="00CE1F82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-4"/>
                <w:sz w:val="19"/>
                <w:szCs w:val="19"/>
                <w:lang w:val="ru-RU"/>
              </w:rPr>
              <w:lastRenderedPageBreak/>
              <w:t>Департамент развития территории</w:t>
            </w:r>
            <w:r w:rsidRPr="00CE1F82">
              <w:rPr>
                <w:lang w:val="ru-RU"/>
              </w:rPr>
              <w:t xml:space="preserve"> </w:t>
            </w:r>
            <w:r w:rsidRPr="00CE1F82">
              <w:rPr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834842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834842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503C44" w:rsidRPr="00AD5347" w:rsidRDefault="00503C44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2.3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03C44" w:rsidRPr="00AD5347" w:rsidRDefault="00503C44" w:rsidP="00503C4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03C44" w:rsidRPr="00B51B71" w:rsidTr="00503C44">
        <w:trPr>
          <w:trHeight w:val="420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5867D0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03C44" w:rsidRPr="005867D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503C44" w:rsidRPr="005867D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503C44" w:rsidRPr="005867D0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7230" w:type="dxa"/>
            <w:gridSpan w:val="8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503C44" w:rsidRPr="00B51B71" w:rsidTr="00503C44">
        <w:trPr>
          <w:trHeight w:val="405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03C44" w:rsidRPr="005E44DE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03C44" w:rsidRPr="00B51B71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B51B71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503C44" w:rsidRPr="00B51B71" w:rsidTr="00503C44">
        <w:tc>
          <w:tcPr>
            <w:tcW w:w="426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503C44" w:rsidRPr="00B51B71" w:rsidTr="00503C44">
        <w:trPr>
          <w:trHeight w:val="234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5C6C63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166210,3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503C44" w:rsidRPr="00B51B71" w:rsidTr="00503C44">
        <w:trPr>
          <w:trHeight w:val="234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7B0A31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21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305305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1E38DE" w:rsidRDefault="008E2769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517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B50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946470" w:rsidRDefault="00946470" w:rsidP="00A146F7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946470">
              <w:rPr>
                <w:spacing w:val="-24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191095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154393,3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503C44" w:rsidRPr="00B51B71" w:rsidTr="00503C44">
        <w:trPr>
          <w:trHeight w:val="70"/>
        </w:trPr>
        <w:tc>
          <w:tcPr>
            <w:tcW w:w="426" w:type="dxa"/>
            <w:vMerge w:val="restart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5E44DE" w:rsidRDefault="003A6F21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03C44" w:rsidRPr="005E44DE">
                <w:rPr>
                  <w:spacing w:val="-4"/>
                  <w:sz w:val="20"/>
                  <w:szCs w:val="20"/>
                  <w:lang w:val="ru-RU"/>
                </w:rPr>
                <w:t>Подпрограмма</w:t>
              </w:r>
            </w:hyperlink>
            <w:r w:rsidR="00503C44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 xml:space="preserve">«Экологическая безопасность 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503C44" w:rsidRPr="004006DA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5C6C63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166210,3</w:t>
            </w:r>
          </w:p>
        </w:tc>
        <w:tc>
          <w:tcPr>
            <w:tcW w:w="851" w:type="dxa"/>
          </w:tcPr>
          <w:p w:rsidR="00503C44" w:rsidRPr="00B51B7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03C44" w:rsidRPr="00B51B7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503C44" w:rsidRPr="00B51B71" w:rsidTr="00503C44">
        <w:trPr>
          <w:trHeight w:val="7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1E38DE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300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1E38DE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C32FA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503C44" w:rsidRPr="00972A4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F54E0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503C44" w:rsidRPr="00B51B71" w:rsidTr="00503C44">
        <w:trPr>
          <w:trHeight w:val="466"/>
        </w:trPr>
        <w:tc>
          <w:tcPr>
            <w:tcW w:w="426" w:type="dxa"/>
            <w:vMerge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5E44DE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5E44DE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6705A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1E38DE" w:rsidRDefault="00946470" w:rsidP="00503C44">
            <w:pPr>
              <w:autoSpaceDE w:val="0"/>
              <w:autoSpaceDN w:val="0"/>
              <w:adjustRightInd w:val="0"/>
              <w:jc w:val="center"/>
              <w:rPr>
                <w:spacing w:val="-34"/>
                <w:sz w:val="20"/>
                <w:szCs w:val="20"/>
              </w:rPr>
            </w:pPr>
            <w:r w:rsidRPr="00946470">
              <w:rPr>
                <w:spacing w:val="-24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191095" w:rsidRDefault="00A574B9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154393,3</w:t>
            </w:r>
          </w:p>
        </w:tc>
        <w:tc>
          <w:tcPr>
            <w:tcW w:w="851" w:type="dxa"/>
          </w:tcPr>
          <w:p w:rsidR="00503C44" w:rsidRPr="00B51B7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503C44" w:rsidRPr="00B51B7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503C44" w:rsidRPr="00A574B9" w:rsidRDefault="00503C44" w:rsidP="00A574B9">
      <w:pPr>
        <w:pStyle w:val="ConsPlusNormal"/>
        <w:numPr>
          <w:ilvl w:val="1"/>
          <w:numId w:val="8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 xml:space="preserve"> разделе</w:t>
      </w:r>
      <w:proofErr w:type="gramEnd"/>
      <w:r w:rsidRPr="000D4214">
        <w:rPr>
          <w:rFonts w:ascii="Times New Roman" w:hAnsi="Times New Roman" w:cs="Times New Roman"/>
        </w:rPr>
        <w:t xml:space="preserve">  9. «Целевые индикаторы и показатели задач муниципальной программы»  </w:t>
      </w: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е</w:t>
      </w:r>
      <w:r w:rsidRPr="000D4214">
        <w:rPr>
          <w:rFonts w:ascii="Times New Roman" w:hAnsi="Times New Roman" w:cs="Times New Roman"/>
        </w:rPr>
        <w:t xml:space="preserve"> «Сведения о целевых индикаторах и показателях задач муниципальной программы «Охрана окружающей среды города Липецка»</w:t>
      </w:r>
      <w:r w:rsidRPr="00A574B9">
        <w:rPr>
          <w:rFonts w:ascii="Times New Roman" w:hAnsi="Times New Roman" w:cs="Times New Roman"/>
        </w:rPr>
        <w:t xml:space="preserve"> пункт 2.7. изложить в следующей редакции: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851"/>
        <w:gridCol w:w="567"/>
        <w:gridCol w:w="425"/>
        <w:gridCol w:w="425"/>
        <w:gridCol w:w="426"/>
        <w:gridCol w:w="567"/>
        <w:gridCol w:w="425"/>
        <w:gridCol w:w="567"/>
        <w:gridCol w:w="709"/>
        <w:gridCol w:w="708"/>
        <w:gridCol w:w="709"/>
        <w:gridCol w:w="709"/>
        <w:gridCol w:w="850"/>
      </w:tblGrid>
      <w:tr w:rsidR="00503C44" w:rsidRPr="006B434A" w:rsidTr="006C1A01">
        <w:trPr>
          <w:trHeight w:val="582"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</w:t>
            </w:r>
            <w:r w:rsidRPr="00E535B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E535B4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972C4A" w:rsidRDefault="00503C44" w:rsidP="00503C4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2"/>
                <w:szCs w:val="22"/>
                <w:lang w:val="ru-RU"/>
              </w:rPr>
            </w:pPr>
            <w:r w:rsidRPr="00972C4A">
              <w:rPr>
                <w:spacing w:val="-10"/>
                <w:sz w:val="22"/>
                <w:szCs w:val="22"/>
                <w:lang w:val="ru-RU"/>
              </w:rPr>
              <w:t xml:space="preserve">Показатель 7: </w:t>
            </w:r>
          </w:p>
          <w:p w:rsidR="00972C4A" w:rsidRDefault="00503C44" w:rsidP="00503C4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2"/>
                <w:szCs w:val="22"/>
                <w:lang w:val="ru-RU"/>
              </w:rPr>
            </w:pPr>
            <w:r w:rsidRPr="00972C4A">
              <w:rPr>
                <w:spacing w:val="-10"/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972C4A">
              <w:rPr>
                <w:spacing w:val="-10"/>
                <w:sz w:val="22"/>
                <w:szCs w:val="22"/>
                <w:lang w:val="ru-RU"/>
              </w:rPr>
              <w:t>рекультивированных</w:t>
            </w:r>
            <w:proofErr w:type="spellEnd"/>
            <w:r w:rsidRPr="00972C4A">
              <w:rPr>
                <w:spacing w:val="-10"/>
                <w:sz w:val="22"/>
                <w:szCs w:val="22"/>
                <w:lang w:val="ru-RU"/>
              </w:rPr>
              <w:t xml:space="preserve"> земель полигона строительных и промышленных нетоксичных отходов «Орлиный лог» от общего объема работ, предусмотренных проектом рекультивации (</w:t>
            </w:r>
            <w:proofErr w:type="spellStart"/>
            <w:r w:rsidRPr="00972C4A">
              <w:rPr>
                <w:spacing w:val="-10"/>
                <w:sz w:val="22"/>
                <w:szCs w:val="22"/>
                <w:lang w:val="ru-RU"/>
              </w:rPr>
              <w:t>нарас</w:t>
            </w:r>
            <w:proofErr w:type="spellEnd"/>
          </w:p>
          <w:p w:rsidR="00F828FF" w:rsidRDefault="00F828FF" w:rsidP="00503C4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2"/>
                <w:szCs w:val="22"/>
                <w:lang w:val="ru-RU"/>
              </w:rPr>
            </w:pPr>
          </w:p>
          <w:p w:rsidR="00503C44" w:rsidRPr="00972C4A" w:rsidRDefault="00503C44" w:rsidP="00503C4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2"/>
                <w:szCs w:val="22"/>
                <w:highlight w:val="yellow"/>
                <w:lang w:val="ru-RU"/>
              </w:rPr>
            </w:pPr>
            <w:r w:rsidRPr="00972C4A">
              <w:rPr>
                <w:spacing w:val="-10"/>
                <w:sz w:val="22"/>
                <w:szCs w:val="22"/>
                <w:lang w:val="ru-RU"/>
              </w:rPr>
              <w:lastRenderedPageBreak/>
              <w:t>тающий итог)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Процент</w:t>
            </w:r>
            <w:proofErr w:type="spellEnd"/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40080">
              <w:rPr>
                <w:sz w:val="22"/>
                <w:szCs w:val="22"/>
                <w:lang w:val="ru-RU"/>
              </w:rPr>
              <w:t>-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503C44" w:rsidRPr="00DE30C7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503C44" w:rsidRPr="00E535B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DE30C7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DE30C7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DE30C7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23,65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98012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77,21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98012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87,48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98012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91,65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DD2E53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03C44" w:rsidRPr="00540080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95,83</w:t>
            </w: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03C44" w:rsidRPr="00DD2E53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ru-RU"/>
              </w:rPr>
              <w:t>объем выполненных работ</w:t>
            </w:r>
            <w:r w:rsidRPr="000D4214">
              <w:rPr>
                <w:sz w:val="22"/>
                <w:szCs w:val="22"/>
                <w:lang w:val="ru-RU"/>
              </w:rPr>
              <w:t xml:space="preserve"> / </w:t>
            </w:r>
            <w:r>
              <w:rPr>
                <w:sz w:val="22"/>
                <w:szCs w:val="22"/>
                <w:lang w:val="ru-RU"/>
              </w:rPr>
              <w:t>объем работ по проекту рекультивации</w:t>
            </w:r>
            <w:r w:rsidRPr="000D4214">
              <w:rPr>
                <w:sz w:val="22"/>
                <w:szCs w:val="22"/>
                <w:lang w:val="ru-RU"/>
              </w:rPr>
              <w:t xml:space="preserve">) х 100% </w:t>
            </w: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0D4214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03C44" w:rsidRPr="006B434A" w:rsidRDefault="00503C44" w:rsidP="00503C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D4214">
              <w:rPr>
                <w:sz w:val="22"/>
                <w:szCs w:val="22"/>
                <w:lang w:val="ru-RU"/>
              </w:rPr>
              <w:lastRenderedPageBreak/>
              <w:t xml:space="preserve">          </w:t>
            </w:r>
            <w:r>
              <w:rPr>
                <w:sz w:val="22"/>
                <w:szCs w:val="22"/>
              </w:rPr>
              <w:t xml:space="preserve">»                                                   </w:t>
            </w:r>
          </w:p>
        </w:tc>
      </w:tr>
    </w:tbl>
    <w:p w:rsidR="00503C44" w:rsidRDefault="00503C44" w:rsidP="006C1A01">
      <w:pPr>
        <w:pStyle w:val="ConsPlusNormal"/>
        <w:widowControl/>
        <w:numPr>
          <w:ilvl w:val="0"/>
          <w:numId w:val="8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lastRenderedPageBreak/>
        <w:t>В приложении к муниципальной программе «Охрана окружающей среды города Липецка»:</w:t>
      </w:r>
    </w:p>
    <w:p w:rsidR="00503C44" w:rsidRPr="00A574B9" w:rsidRDefault="00A574B9" w:rsidP="003B4A25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pacing w:val="-4"/>
        </w:rPr>
        <w:t xml:space="preserve">3.1.  </w:t>
      </w:r>
      <w:r w:rsidR="00503C44"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="00503C44" w:rsidRPr="00A574B9">
        <w:rPr>
          <w:rFonts w:ascii="Times New Roman" w:hAnsi="Times New Roman" w:cs="Times New Roman"/>
          <w:spacing w:val="-4"/>
        </w:rPr>
        <w:t xml:space="preserve"> </w:t>
      </w:r>
      <w:r w:rsidR="00503C44" w:rsidRPr="00A574B9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</w:t>
      </w:r>
      <w:r w:rsidR="00946470" w:rsidRPr="001473E7">
        <w:rPr>
          <w:rFonts w:ascii="Times New Roman" w:hAnsi="Times New Roman" w:cs="Times New Roman"/>
        </w:rPr>
        <w:t xml:space="preserve">цифры </w:t>
      </w:r>
      <w:r w:rsidR="003B4A25" w:rsidRPr="00D85A16">
        <w:rPr>
          <w:rFonts w:ascii="Times New Roman" w:hAnsi="Times New Roman" w:cs="Times New Roman"/>
        </w:rPr>
        <w:t>«</w:t>
      </w:r>
      <w:r w:rsidR="003B4A25">
        <w:rPr>
          <w:rFonts w:ascii="Times New Roman" w:hAnsi="Times New Roman" w:cs="Times New Roman"/>
        </w:rPr>
        <w:t>842038,2</w:t>
      </w:r>
      <w:r w:rsidR="003B4A25" w:rsidRPr="00D85A16">
        <w:rPr>
          <w:rFonts w:ascii="Times New Roman" w:hAnsi="Times New Roman" w:cs="Times New Roman"/>
        </w:rPr>
        <w:t>» заменить цифрами «930</w:t>
      </w:r>
      <w:r w:rsidR="003B4A25">
        <w:rPr>
          <w:rFonts w:ascii="Times New Roman" w:hAnsi="Times New Roman" w:cs="Times New Roman"/>
        </w:rPr>
        <w:t>037</w:t>
      </w:r>
      <w:r w:rsidR="003B4A25" w:rsidRPr="00D85A16">
        <w:rPr>
          <w:rFonts w:ascii="Times New Roman" w:hAnsi="Times New Roman" w:cs="Times New Roman"/>
        </w:rPr>
        <w:t>,</w:t>
      </w:r>
      <w:r w:rsidR="003B4A25">
        <w:rPr>
          <w:rFonts w:ascii="Times New Roman" w:hAnsi="Times New Roman" w:cs="Times New Roman"/>
        </w:rPr>
        <w:t>7</w:t>
      </w:r>
      <w:proofErr w:type="gramStart"/>
      <w:r w:rsidR="003B4A25" w:rsidRPr="00D85A16">
        <w:rPr>
          <w:rFonts w:ascii="Times New Roman" w:hAnsi="Times New Roman" w:cs="Times New Roman"/>
        </w:rPr>
        <w:t>»;  цифры</w:t>
      </w:r>
      <w:proofErr w:type="gramEnd"/>
      <w:r w:rsidR="003B4A25" w:rsidRPr="00D85A16">
        <w:rPr>
          <w:rFonts w:ascii="Times New Roman" w:hAnsi="Times New Roman" w:cs="Times New Roman"/>
        </w:rPr>
        <w:t xml:space="preserve"> «148</w:t>
      </w:r>
      <w:r w:rsidR="003B4A25">
        <w:rPr>
          <w:rFonts w:ascii="Times New Roman" w:hAnsi="Times New Roman" w:cs="Times New Roman"/>
        </w:rPr>
        <w:t>178</w:t>
      </w:r>
      <w:r w:rsidR="003B4A25" w:rsidRPr="00D85A16">
        <w:rPr>
          <w:rFonts w:ascii="Times New Roman" w:hAnsi="Times New Roman" w:cs="Times New Roman"/>
        </w:rPr>
        <w:t>,8» заменить цифрами «</w:t>
      </w:r>
      <w:r w:rsidR="003B4A25">
        <w:rPr>
          <w:rFonts w:ascii="Times New Roman" w:hAnsi="Times New Roman" w:cs="Times New Roman"/>
        </w:rPr>
        <w:t>148031,8</w:t>
      </w:r>
      <w:r w:rsidR="003B4A25" w:rsidRPr="00D85A16">
        <w:rPr>
          <w:rFonts w:ascii="Times New Roman" w:hAnsi="Times New Roman" w:cs="Times New Roman"/>
        </w:rPr>
        <w:t>»; цифры «66246,8» заменить цифрами «154393,3</w:t>
      </w:r>
      <w:r w:rsidR="003B4A25">
        <w:rPr>
          <w:rFonts w:ascii="Times New Roman" w:hAnsi="Times New Roman" w:cs="Times New Roman"/>
        </w:rPr>
        <w:t>»</w:t>
      </w:r>
      <w:r w:rsidR="003B4A25" w:rsidRPr="00D85A16">
        <w:rPr>
          <w:rFonts w:ascii="Times New Roman" w:hAnsi="Times New Roman" w:cs="Times New Roman"/>
        </w:rPr>
        <w:t>.</w:t>
      </w:r>
    </w:p>
    <w:p w:rsidR="003B4A25" w:rsidRPr="00DE2DDA" w:rsidRDefault="00503C44" w:rsidP="003B4A25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pacing w:val="-4"/>
        </w:rPr>
        <w:t>3</w:t>
      </w:r>
      <w:r w:rsidRPr="001E38DE">
        <w:rPr>
          <w:rFonts w:ascii="Times New Roman" w:hAnsi="Times New Roman" w:cs="Times New Roman"/>
          <w:spacing w:val="-4"/>
        </w:rPr>
        <w:t>.</w:t>
      </w:r>
      <w:r w:rsidR="00A574B9">
        <w:rPr>
          <w:rFonts w:ascii="Times New Roman" w:hAnsi="Times New Roman" w:cs="Times New Roman"/>
          <w:spacing w:val="-4"/>
        </w:rPr>
        <w:t>2</w:t>
      </w:r>
      <w:r w:rsidRPr="001E38DE">
        <w:rPr>
          <w:rFonts w:ascii="Times New Roman" w:hAnsi="Times New Roman" w:cs="Times New Roman"/>
          <w:spacing w:val="-4"/>
        </w:rPr>
        <w:t xml:space="preserve">. В разделе 6. «Ресурсное обеспечение подпрограммы» </w:t>
      </w:r>
      <w:r w:rsidR="00946470" w:rsidRPr="001473E7">
        <w:rPr>
          <w:rFonts w:ascii="Times New Roman" w:hAnsi="Times New Roman" w:cs="Times New Roman"/>
        </w:rPr>
        <w:t xml:space="preserve">цифры </w:t>
      </w:r>
      <w:r w:rsidR="003B4A25" w:rsidRPr="00D85A16">
        <w:rPr>
          <w:rFonts w:ascii="Times New Roman" w:hAnsi="Times New Roman" w:cs="Times New Roman"/>
        </w:rPr>
        <w:t>«</w:t>
      </w:r>
      <w:r w:rsidR="003B4A25">
        <w:rPr>
          <w:rFonts w:ascii="Times New Roman" w:hAnsi="Times New Roman" w:cs="Times New Roman"/>
        </w:rPr>
        <w:t>842038,2</w:t>
      </w:r>
      <w:r w:rsidR="003B4A25" w:rsidRPr="00D85A16">
        <w:rPr>
          <w:rFonts w:ascii="Times New Roman" w:hAnsi="Times New Roman" w:cs="Times New Roman"/>
        </w:rPr>
        <w:t>» заменить цифрами «930</w:t>
      </w:r>
      <w:r w:rsidR="003B4A25">
        <w:rPr>
          <w:rFonts w:ascii="Times New Roman" w:hAnsi="Times New Roman" w:cs="Times New Roman"/>
        </w:rPr>
        <w:t>037</w:t>
      </w:r>
      <w:r w:rsidR="003B4A25" w:rsidRPr="00D85A16">
        <w:rPr>
          <w:rFonts w:ascii="Times New Roman" w:hAnsi="Times New Roman" w:cs="Times New Roman"/>
        </w:rPr>
        <w:t>,</w:t>
      </w:r>
      <w:r w:rsidR="003B4A25">
        <w:rPr>
          <w:rFonts w:ascii="Times New Roman" w:hAnsi="Times New Roman" w:cs="Times New Roman"/>
        </w:rPr>
        <w:t>7</w:t>
      </w:r>
      <w:proofErr w:type="gramStart"/>
      <w:r w:rsidR="003B4A25" w:rsidRPr="00D85A16">
        <w:rPr>
          <w:rFonts w:ascii="Times New Roman" w:hAnsi="Times New Roman" w:cs="Times New Roman"/>
        </w:rPr>
        <w:t>»;  цифры</w:t>
      </w:r>
      <w:proofErr w:type="gramEnd"/>
      <w:r w:rsidR="003B4A25" w:rsidRPr="00D85A16">
        <w:rPr>
          <w:rFonts w:ascii="Times New Roman" w:hAnsi="Times New Roman" w:cs="Times New Roman"/>
        </w:rPr>
        <w:t xml:space="preserve"> «148</w:t>
      </w:r>
      <w:r w:rsidR="003B4A25">
        <w:rPr>
          <w:rFonts w:ascii="Times New Roman" w:hAnsi="Times New Roman" w:cs="Times New Roman"/>
        </w:rPr>
        <w:t>178</w:t>
      </w:r>
      <w:r w:rsidR="003B4A25" w:rsidRPr="00D85A16">
        <w:rPr>
          <w:rFonts w:ascii="Times New Roman" w:hAnsi="Times New Roman" w:cs="Times New Roman"/>
        </w:rPr>
        <w:t>,8» заменить цифрами «</w:t>
      </w:r>
      <w:r w:rsidR="003B4A25">
        <w:rPr>
          <w:rFonts w:ascii="Times New Roman" w:hAnsi="Times New Roman" w:cs="Times New Roman"/>
        </w:rPr>
        <w:t>148031,8</w:t>
      </w:r>
      <w:r w:rsidR="003B4A25" w:rsidRPr="00D85A16">
        <w:rPr>
          <w:rFonts w:ascii="Times New Roman" w:hAnsi="Times New Roman" w:cs="Times New Roman"/>
        </w:rPr>
        <w:t>»; цифры «66246,8» заменить цифрами «154393,3</w:t>
      </w:r>
      <w:r w:rsidR="003B4A25">
        <w:rPr>
          <w:rFonts w:ascii="Times New Roman" w:hAnsi="Times New Roman" w:cs="Times New Roman"/>
        </w:rPr>
        <w:t>»</w:t>
      </w:r>
      <w:r w:rsidR="003B4A25" w:rsidRPr="00D85A16">
        <w:rPr>
          <w:rFonts w:ascii="Times New Roman" w:hAnsi="Times New Roman" w:cs="Times New Roman"/>
        </w:rPr>
        <w:t>.</w:t>
      </w:r>
    </w:p>
    <w:p w:rsidR="00A574B9" w:rsidRPr="00DE2DDA" w:rsidRDefault="00A574B9" w:rsidP="00A574B9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</w:rPr>
      </w:pPr>
    </w:p>
    <w:p w:rsidR="0040011C" w:rsidRDefault="0040011C" w:rsidP="00A574B9">
      <w:pPr>
        <w:pStyle w:val="ConsPlusNormal"/>
        <w:widowControl/>
        <w:suppressAutoHyphens/>
        <w:ind w:firstLine="710"/>
        <w:jc w:val="both"/>
        <w:outlineLvl w:val="0"/>
        <w:rPr>
          <w:rFonts w:ascii="Times New Roman" w:hAnsi="Times New Roman" w:cs="Times New Roman"/>
          <w:spacing w:val="-4"/>
        </w:rPr>
      </w:pPr>
    </w:p>
    <w:p w:rsidR="00A574B9" w:rsidRPr="0012461A" w:rsidRDefault="00A574B9" w:rsidP="00A574B9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F431BD" w:rsidP="00AF1E14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 xml:space="preserve">    Е.Ю. Уваркина</w:t>
      </w:r>
      <w:bookmarkStart w:id="0" w:name="_GoBack"/>
      <w:bookmarkEnd w:id="0"/>
    </w:p>
    <w:sectPr w:rsidR="004D40A2" w:rsidSect="00A03256">
      <w:headerReference w:type="even" r:id="rId10"/>
      <w:headerReference w:type="default" r:id="rId11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F21" w:rsidRDefault="003A6F21">
      <w:r>
        <w:separator/>
      </w:r>
    </w:p>
  </w:endnote>
  <w:endnote w:type="continuationSeparator" w:id="0">
    <w:p w:rsidR="003A6F21" w:rsidRDefault="003A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F21" w:rsidRDefault="003A6F21">
      <w:r>
        <w:separator/>
      </w:r>
    </w:p>
  </w:footnote>
  <w:footnote w:type="continuationSeparator" w:id="0">
    <w:p w:rsidR="003A6F21" w:rsidRDefault="003A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EE" w:rsidRDefault="00455DEE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5DEE" w:rsidRDefault="00455D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EE" w:rsidRPr="00CB2AD1" w:rsidRDefault="00455DEE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455DEE" w:rsidRPr="00CB2AD1" w:rsidRDefault="00455DEE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6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9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4DF7"/>
    <w:rsid w:val="002708AE"/>
    <w:rsid w:val="00270A91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5EF4"/>
    <w:rsid w:val="00355F89"/>
    <w:rsid w:val="003669AC"/>
    <w:rsid w:val="0037188B"/>
    <w:rsid w:val="00374E1C"/>
    <w:rsid w:val="00381025"/>
    <w:rsid w:val="00384AB4"/>
    <w:rsid w:val="00385191"/>
    <w:rsid w:val="003A495A"/>
    <w:rsid w:val="003A520E"/>
    <w:rsid w:val="003A6F21"/>
    <w:rsid w:val="003A7EF3"/>
    <w:rsid w:val="003B1374"/>
    <w:rsid w:val="003B1A92"/>
    <w:rsid w:val="003B2D0D"/>
    <w:rsid w:val="003B2F52"/>
    <w:rsid w:val="003B4A25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4842"/>
    <w:rsid w:val="0083643E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4DBB"/>
    <w:rsid w:val="009F721B"/>
    <w:rsid w:val="00A03256"/>
    <w:rsid w:val="00A04439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43715"/>
    <w:rsid w:val="00A45FFA"/>
    <w:rsid w:val="00A52480"/>
    <w:rsid w:val="00A574B9"/>
    <w:rsid w:val="00A6394C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71B"/>
    <w:rsid w:val="00AC2F51"/>
    <w:rsid w:val="00AC4867"/>
    <w:rsid w:val="00AC71BD"/>
    <w:rsid w:val="00AD2D96"/>
    <w:rsid w:val="00AD36CA"/>
    <w:rsid w:val="00AD5347"/>
    <w:rsid w:val="00AD54BA"/>
    <w:rsid w:val="00AE31AB"/>
    <w:rsid w:val="00AE7602"/>
    <w:rsid w:val="00AF1E14"/>
    <w:rsid w:val="00AF2DFA"/>
    <w:rsid w:val="00AF642B"/>
    <w:rsid w:val="00AF6DB9"/>
    <w:rsid w:val="00B0120E"/>
    <w:rsid w:val="00B01915"/>
    <w:rsid w:val="00B022AF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B2C01"/>
    <w:rsid w:val="00BC27D1"/>
    <w:rsid w:val="00BD16EE"/>
    <w:rsid w:val="00BD17D1"/>
    <w:rsid w:val="00BD1F50"/>
    <w:rsid w:val="00BD66CF"/>
    <w:rsid w:val="00BE03BF"/>
    <w:rsid w:val="00BF0B5D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28FF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B74F9"/>
  <w15:docId w15:val="{86961AEF-3787-4465-8F73-698AA917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35CD67AE785860C44C9040EEA0DD12A8B89BFFAA038315F49BC27F291874608006E63FD35CC5BA5C1E0i8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1F91E-4276-4D28-B829-BFEDD46C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9400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2022-01-18T08:55:00Z</cp:lastPrinted>
  <dcterms:created xsi:type="dcterms:W3CDTF">2022-01-24T08:50:00Z</dcterms:created>
  <dcterms:modified xsi:type="dcterms:W3CDTF">2022-01-24T08:50:00Z</dcterms:modified>
</cp:coreProperties>
</file>