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80DE2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2860B3" w:rsidRPr="002860B3" w:rsidRDefault="002860B3" w:rsidP="002860B3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860B3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2860B3" w:rsidRPr="002860B3" w:rsidRDefault="002860B3" w:rsidP="002860B3">
      <w:pPr>
        <w:rPr>
          <w:rFonts w:ascii="Times New Roman CYR" w:hAnsi="Times New Roman CYR"/>
          <w:lang w:val="ru-RU"/>
        </w:rPr>
      </w:pPr>
    </w:p>
    <w:p w:rsidR="0068429D" w:rsidRPr="0068429D" w:rsidRDefault="0068429D" w:rsidP="0068429D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68429D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68429D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5B7DB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13.10.2021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2057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500732" w:rsidRDefault="00500732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D365DB" w:rsidRPr="002F18B8" w:rsidRDefault="00D365DB" w:rsidP="00D365DB">
      <w:pPr>
        <w:ind w:right="4881"/>
        <w:rPr>
          <w:sz w:val="28"/>
          <w:szCs w:val="28"/>
          <w:lang w:val="ru-RU"/>
        </w:rPr>
      </w:pPr>
      <w:r w:rsidRPr="002F18B8">
        <w:rPr>
          <w:sz w:val="28"/>
          <w:szCs w:val="28"/>
          <w:lang w:val="ru-RU"/>
        </w:rPr>
        <w:t xml:space="preserve">О признании </w:t>
      </w:r>
      <w:proofErr w:type="gramStart"/>
      <w:r w:rsidRPr="002F18B8">
        <w:rPr>
          <w:sz w:val="28"/>
          <w:szCs w:val="28"/>
          <w:lang w:val="ru-RU"/>
        </w:rPr>
        <w:t>утратившим</w:t>
      </w:r>
      <w:r w:rsidR="00796D34">
        <w:rPr>
          <w:sz w:val="28"/>
          <w:szCs w:val="28"/>
          <w:lang w:val="ru-RU"/>
        </w:rPr>
        <w:t>и</w:t>
      </w:r>
      <w:proofErr w:type="gramEnd"/>
      <w:r w:rsidRPr="002F18B8">
        <w:rPr>
          <w:sz w:val="28"/>
          <w:szCs w:val="28"/>
          <w:lang w:val="ru-RU"/>
        </w:rPr>
        <w:t xml:space="preserve"> силу </w:t>
      </w:r>
    </w:p>
    <w:p w:rsidR="00D365DB" w:rsidRPr="002F18B8" w:rsidRDefault="00796D34" w:rsidP="005C1DD3">
      <w:pPr>
        <w:ind w:right="48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некоторых </w:t>
      </w:r>
      <w:r w:rsidR="005C1DD3">
        <w:rPr>
          <w:sz w:val="28"/>
          <w:szCs w:val="28"/>
          <w:lang w:val="ru-RU"/>
        </w:rPr>
        <w:t>постановлени</w:t>
      </w:r>
      <w:r>
        <w:rPr>
          <w:sz w:val="28"/>
          <w:szCs w:val="28"/>
          <w:lang w:val="ru-RU"/>
        </w:rPr>
        <w:t xml:space="preserve">й администрации </w:t>
      </w:r>
      <w:r w:rsidRPr="002F18B8">
        <w:rPr>
          <w:sz w:val="28"/>
          <w:szCs w:val="28"/>
          <w:lang w:val="ru-RU"/>
        </w:rPr>
        <w:t xml:space="preserve">города </w:t>
      </w:r>
      <w:r>
        <w:rPr>
          <w:sz w:val="28"/>
          <w:szCs w:val="28"/>
          <w:lang w:val="ru-RU"/>
        </w:rPr>
        <w:t xml:space="preserve"> </w:t>
      </w:r>
      <w:r w:rsidRPr="002F18B8">
        <w:rPr>
          <w:sz w:val="28"/>
          <w:szCs w:val="28"/>
          <w:lang w:val="ru-RU"/>
        </w:rPr>
        <w:t xml:space="preserve">Липецка </w:t>
      </w:r>
      <w:r>
        <w:rPr>
          <w:sz w:val="28"/>
          <w:szCs w:val="28"/>
          <w:lang w:val="ru-RU"/>
        </w:rPr>
        <w:t xml:space="preserve"> </w:t>
      </w: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D365DB" w:rsidRDefault="00796D34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законодательством, на основании </w:t>
      </w:r>
      <w:r w:rsidR="00B7161F" w:rsidRPr="00B7161F">
        <w:rPr>
          <w:sz w:val="28"/>
          <w:szCs w:val="28"/>
          <w:lang w:val="ru-RU"/>
        </w:rPr>
        <w:t>Федеральн</w:t>
      </w:r>
      <w:r>
        <w:rPr>
          <w:sz w:val="28"/>
          <w:szCs w:val="28"/>
          <w:lang w:val="ru-RU"/>
        </w:rPr>
        <w:t>ого</w:t>
      </w:r>
      <w:r w:rsidR="00B7161F" w:rsidRPr="00B7161F">
        <w:rPr>
          <w:sz w:val="28"/>
          <w:szCs w:val="28"/>
          <w:lang w:val="ru-RU"/>
        </w:rPr>
        <w:t xml:space="preserve"> закон</w:t>
      </w:r>
      <w:r>
        <w:rPr>
          <w:sz w:val="28"/>
          <w:szCs w:val="28"/>
          <w:lang w:val="ru-RU"/>
        </w:rPr>
        <w:t>а</w:t>
      </w:r>
      <w:r w:rsidR="005C1DD3">
        <w:rPr>
          <w:sz w:val="28"/>
          <w:szCs w:val="28"/>
          <w:lang w:val="ru-RU"/>
        </w:rPr>
        <w:t xml:space="preserve"> </w:t>
      </w:r>
      <w:r w:rsidR="00B7161F" w:rsidRPr="00B7161F">
        <w:rPr>
          <w:sz w:val="28"/>
          <w:szCs w:val="28"/>
          <w:lang w:val="ru-RU"/>
        </w:rPr>
        <w:t xml:space="preserve">от 31.07.2020 № 248-ФЗ «О государственном контроле (надзоре) и муниципальном контроле в </w:t>
      </w:r>
      <w:r>
        <w:rPr>
          <w:sz w:val="28"/>
          <w:szCs w:val="28"/>
          <w:lang w:val="ru-RU"/>
        </w:rPr>
        <w:t>Российской Федерации</w:t>
      </w:r>
      <w:r w:rsidR="00B7161F" w:rsidRPr="00B7161F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, решения Липецкого городского Совета депутатов от 28.09.2021 № 210 «О Положении </w:t>
      </w:r>
      <w:r w:rsidR="00DA6176">
        <w:rPr>
          <w:sz w:val="28"/>
          <w:szCs w:val="28"/>
          <w:lang w:val="ru-RU"/>
        </w:rPr>
        <w:t>«</w:t>
      </w:r>
      <w:r w:rsidR="00DA6176" w:rsidRPr="00DA6176">
        <w:rPr>
          <w:sz w:val="28"/>
          <w:szCs w:val="28"/>
          <w:lang w:val="ru-RU"/>
        </w:rPr>
        <w:t>О</w:t>
      </w:r>
      <w:r w:rsidR="00DA6176" w:rsidRPr="00DA6176">
        <w:rPr>
          <w:bCs/>
          <w:sz w:val="28"/>
          <w:szCs w:val="28"/>
          <w:lang w:val="ru-RU"/>
        </w:rPr>
        <w:t xml:space="preserve"> м</w:t>
      </w:r>
      <w:r w:rsidR="00DA6176" w:rsidRPr="00DA6176">
        <w:rPr>
          <w:bCs/>
          <w:iCs/>
          <w:sz w:val="28"/>
          <w:szCs w:val="28"/>
          <w:lang w:val="ru-RU"/>
        </w:rPr>
        <w:t>униципальном контроле в области охраны и использования особо охраняемых природных территорий местного значения</w:t>
      </w:r>
      <w:r w:rsidR="00DA6176" w:rsidRPr="00DA6176">
        <w:rPr>
          <w:b/>
          <w:bCs/>
          <w:iCs/>
          <w:sz w:val="28"/>
          <w:szCs w:val="28"/>
          <w:lang w:val="ru-RU"/>
        </w:rPr>
        <w:t xml:space="preserve"> </w:t>
      </w:r>
      <w:r w:rsidR="00DA6176" w:rsidRPr="00DA6176">
        <w:rPr>
          <w:bCs/>
          <w:iCs/>
          <w:sz w:val="28"/>
          <w:szCs w:val="28"/>
          <w:lang w:val="ru-RU"/>
        </w:rPr>
        <w:t>на</w:t>
      </w:r>
      <w:proofErr w:type="gramEnd"/>
      <w:r w:rsidR="00DA6176" w:rsidRPr="00DA6176">
        <w:rPr>
          <w:bCs/>
          <w:iCs/>
          <w:sz w:val="28"/>
          <w:szCs w:val="28"/>
          <w:lang w:val="ru-RU"/>
        </w:rPr>
        <w:t xml:space="preserve"> территории города Липецка» </w:t>
      </w:r>
      <w:r w:rsidR="006734F4">
        <w:rPr>
          <w:sz w:val="28"/>
          <w:szCs w:val="28"/>
          <w:lang w:val="ru-RU"/>
        </w:rPr>
        <w:t xml:space="preserve"> администрация города</w:t>
      </w:r>
    </w:p>
    <w:p w:rsidR="0068429D" w:rsidRDefault="0068429D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68429D" w:rsidRPr="002F18B8" w:rsidRDefault="0068429D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68429D" w:rsidRPr="0068429D" w:rsidRDefault="0068429D" w:rsidP="0068429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proofErr w:type="gramStart"/>
      <w:r w:rsidRPr="0068429D">
        <w:rPr>
          <w:color w:val="000000"/>
          <w:sz w:val="28"/>
          <w:szCs w:val="28"/>
          <w:lang w:val="ru-RU"/>
        </w:rPr>
        <w:t>П</w:t>
      </w:r>
      <w:proofErr w:type="gramEnd"/>
      <w:r w:rsidRPr="0068429D">
        <w:rPr>
          <w:color w:val="000000"/>
          <w:sz w:val="28"/>
          <w:szCs w:val="28"/>
          <w:lang w:val="ru-RU"/>
        </w:rPr>
        <w:t xml:space="preserve"> О С Т А Н О В Л Я Е Т: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  <w:lang w:val="ru-RU"/>
        </w:rPr>
      </w:pPr>
    </w:p>
    <w:p w:rsidR="00D365DB" w:rsidRPr="002F18B8" w:rsidRDefault="00D365DB" w:rsidP="00D365D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</w:p>
    <w:p w:rsidR="00DA6176" w:rsidRDefault="00D365DB" w:rsidP="00DA6176">
      <w:pPr>
        <w:pStyle w:val="ab"/>
        <w:widowControl w:val="0"/>
        <w:autoSpaceDE w:val="0"/>
        <w:autoSpaceDN w:val="0"/>
        <w:adjustRightInd w:val="0"/>
        <w:ind w:left="0" w:firstLine="700"/>
        <w:jc w:val="both"/>
        <w:rPr>
          <w:sz w:val="28"/>
          <w:szCs w:val="28"/>
          <w:lang w:val="ru-RU"/>
        </w:rPr>
      </w:pPr>
      <w:r w:rsidRPr="00B7161F">
        <w:rPr>
          <w:sz w:val="28"/>
          <w:szCs w:val="28"/>
          <w:lang w:val="ru-RU"/>
        </w:rPr>
        <w:t>Признать утратившим силу</w:t>
      </w:r>
      <w:r w:rsidR="00DA6176">
        <w:rPr>
          <w:sz w:val="28"/>
          <w:szCs w:val="28"/>
          <w:lang w:val="ru-RU"/>
        </w:rPr>
        <w:t>:</w:t>
      </w:r>
    </w:p>
    <w:p w:rsidR="006734F4" w:rsidRDefault="00DA6176" w:rsidP="00DA6176">
      <w:pPr>
        <w:pStyle w:val="ab"/>
        <w:widowControl w:val="0"/>
        <w:autoSpaceDE w:val="0"/>
        <w:autoSpaceDN w:val="0"/>
        <w:adjustRightInd w:val="0"/>
        <w:ind w:left="0" w:firstLine="70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D365DB" w:rsidRPr="00B7161F">
        <w:rPr>
          <w:sz w:val="28"/>
          <w:szCs w:val="28"/>
          <w:lang w:val="ru-RU"/>
        </w:rPr>
        <w:t xml:space="preserve"> </w:t>
      </w:r>
      <w:r w:rsidR="0068429D" w:rsidRPr="00B7161F">
        <w:rPr>
          <w:sz w:val="28"/>
          <w:szCs w:val="28"/>
          <w:lang w:val="ru-RU"/>
        </w:rPr>
        <w:t>постановлени</w:t>
      </w:r>
      <w:r w:rsidR="00F5028A" w:rsidRPr="00B7161F">
        <w:rPr>
          <w:sz w:val="28"/>
          <w:szCs w:val="28"/>
          <w:lang w:val="ru-RU"/>
        </w:rPr>
        <w:t>е</w:t>
      </w:r>
      <w:r w:rsidR="0068429D" w:rsidRPr="00B7161F">
        <w:rPr>
          <w:sz w:val="28"/>
          <w:szCs w:val="28"/>
          <w:lang w:val="ru-RU"/>
        </w:rPr>
        <w:t xml:space="preserve"> администрации</w:t>
      </w:r>
      <w:r w:rsidR="00D365DB" w:rsidRPr="00B7161F">
        <w:rPr>
          <w:sz w:val="28"/>
          <w:szCs w:val="28"/>
          <w:lang w:val="ru-RU"/>
        </w:rPr>
        <w:t xml:space="preserve"> города Липецка от </w:t>
      </w:r>
      <w:r>
        <w:rPr>
          <w:rFonts w:ascii="Times New Roman CYR" w:hAnsi="Times New Roman CYR"/>
          <w:sz w:val="28"/>
          <w:szCs w:val="28"/>
          <w:lang w:val="ru-RU"/>
        </w:rPr>
        <w:t>25.03.2016</w:t>
      </w:r>
      <w:r w:rsidR="006C5283" w:rsidRPr="00B7161F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411</w:t>
      </w:r>
      <w:r w:rsidR="006C5283" w:rsidRPr="00B7161F">
        <w:rPr>
          <w:sz w:val="28"/>
          <w:szCs w:val="28"/>
          <w:lang w:val="ru-RU"/>
        </w:rPr>
        <w:t xml:space="preserve"> "Об утверждении административного регламента исполнения муниципальной функции «</w:t>
      </w:r>
      <w:r w:rsidR="006C5283" w:rsidRPr="00B7161F">
        <w:rPr>
          <w:rFonts w:ascii="Times New Roman CYR" w:hAnsi="Times New Roman CYR" w:cs="Times New Roman CYR"/>
          <w:sz w:val="28"/>
          <w:szCs w:val="28"/>
          <w:lang w:val="ru-RU"/>
        </w:rPr>
        <w:t xml:space="preserve">Осуществление муниципального контроля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области использования и охраны особо охраняемых природных территорий местного значения</w:t>
      </w:r>
      <w:r w:rsidR="006C5283" w:rsidRPr="00B7161F">
        <w:rPr>
          <w:rFonts w:ascii="Times New Roman CYR" w:hAnsi="Times New Roman CYR" w:cs="Times New Roman CYR"/>
          <w:sz w:val="28"/>
          <w:szCs w:val="28"/>
          <w:lang w:val="ru-RU"/>
        </w:rPr>
        <w:t xml:space="preserve"> города Липецка»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:rsidR="00DA6176" w:rsidRDefault="00DA6176" w:rsidP="00DA6176">
      <w:pPr>
        <w:pStyle w:val="ab"/>
        <w:widowControl w:val="0"/>
        <w:autoSpaceDE w:val="0"/>
        <w:autoSpaceDN w:val="0"/>
        <w:adjustRightInd w:val="0"/>
        <w:ind w:left="0" w:firstLine="700"/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</w:t>
      </w:r>
      <w:r w:rsidR="003C3C3F">
        <w:rPr>
          <w:rFonts w:ascii="Times New Roman CYR" w:hAnsi="Times New Roman CYR" w:cs="Times New Roman CYR"/>
          <w:sz w:val="28"/>
          <w:szCs w:val="28"/>
          <w:lang w:val="ru-RU"/>
        </w:rPr>
        <w:t>постановление</w:t>
      </w:r>
      <w:r w:rsidR="003C3C3F" w:rsidRPr="003C3C3F">
        <w:rPr>
          <w:sz w:val="28"/>
          <w:szCs w:val="28"/>
          <w:lang w:val="ru-RU"/>
        </w:rPr>
        <w:t xml:space="preserve"> </w:t>
      </w:r>
      <w:r w:rsidR="003C3C3F" w:rsidRPr="00B7161F">
        <w:rPr>
          <w:sz w:val="28"/>
          <w:szCs w:val="28"/>
          <w:lang w:val="ru-RU"/>
        </w:rPr>
        <w:t>администрации города Липецка</w:t>
      </w:r>
      <w:r w:rsidR="003C3C3F">
        <w:rPr>
          <w:sz w:val="28"/>
          <w:szCs w:val="28"/>
          <w:lang w:val="ru-RU"/>
        </w:rPr>
        <w:t xml:space="preserve"> от 17.01.2019 № 19 «О внесении изменений в </w:t>
      </w:r>
      <w:r w:rsidR="003C3C3F" w:rsidRPr="00B7161F">
        <w:rPr>
          <w:sz w:val="28"/>
          <w:szCs w:val="28"/>
          <w:lang w:val="ru-RU"/>
        </w:rPr>
        <w:t xml:space="preserve">постановление администрации города Липецка от </w:t>
      </w:r>
      <w:r w:rsidR="003C3C3F">
        <w:rPr>
          <w:rFonts w:ascii="Times New Roman CYR" w:hAnsi="Times New Roman CYR"/>
          <w:sz w:val="28"/>
          <w:szCs w:val="28"/>
          <w:lang w:val="ru-RU"/>
        </w:rPr>
        <w:t>25.03.2016</w:t>
      </w:r>
      <w:r w:rsidR="003C3C3F" w:rsidRPr="00B7161F">
        <w:rPr>
          <w:sz w:val="28"/>
          <w:szCs w:val="28"/>
          <w:lang w:val="ru-RU"/>
        </w:rPr>
        <w:t xml:space="preserve"> № </w:t>
      </w:r>
      <w:r w:rsidR="003C3C3F">
        <w:rPr>
          <w:sz w:val="28"/>
          <w:szCs w:val="28"/>
          <w:lang w:val="ru-RU"/>
        </w:rPr>
        <w:t>411»;</w:t>
      </w:r>
    </w:p>
    <w:p w:rsidR="003C3C3F" w:rsidRPr="00B7161F" w:rsidRDefault="003C3C3F" w:rsidP="00DA6176">
      <w:pPr>
        <w:pStyle w:val="ab"/>
        <w:widowControl w:val="0"/>
        <w:autoSpaceDE w:val="0"/>
        <w:autoSpaceDN w:val="0"/>
        <w:adjustRightInd w:val="0"/>
        <w:ind w:left="0" w:firstLine="7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постановление</w:t>
      </w:r>
      <w:r w:rsidRPr="003C3C3F">
        <w:rPr>
          <w:sz w:val="28"/>
          <w:szCs w:val="28"/>
          <w:lang w:val="ru-RU"/>
        </w:rPr>
        <w:t xml:space="preserve"> </w:t>
      </w:r>
      <w:r w:rsidRPr="00B7161F">
        <w:rPr>
          <w:sz w:val="28"/>
          <w:szCs w:val="28"/>
          <w:lang w:val="ru-RU"/>
        </w:rPr>
        <w:t>администрации города Липецка</w:t>
      </w:r>
      <w:r>
        <w:rPr>
          <w:sz w:val="28"/>
          <w:szCs w:val="28"/>
          <w:lang w:val="ru-RU"/>
        </w:rPr>
        <w:t xml:space="preserve"> от 31.05.2019 № 1011 «О внесении изменений в </w:t>
      </w:r>
      <w:r w:rsidRPr="00B7161F">
        <w:rPr>
          <w:sz w:val="28"/>
          <w:szCs w:val="28"/>
          <w:lang w:val="ru-RU"/>
        </w:rPr>
        <w:t xml:space="preserve">постановление администрации города Липецка от </w:t>
      </w:r>
      <w:r>
        <w:rPr>
          <w:rFonts w:ascii="Times New Roman CYR" w:hAnsi="Times New Roman CYR"/>
          <w:sz w:val="28"/>
          <w:szCs w:val="28"/>
          <w:lang w:val="ru-RU"/>
        </w:rPr>
        <w:t>25.03.2016</w:t>
      </w:r>
      <w:r w:rsidRPr="00B7161F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411»;</w:t>
      </w:r>
    </w:p>
    <w:p w:rsidR="00D365DB" w:rsidRPr="002F18B8" w:rsidRDefault="003C3C3F" w:rsidP="00D365DB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постановление</w:t>
      </w:r>
      <w:r w:rsidRPr="003C3C3F">
        <w:rPr>
          <w:sz w:val="28"/>
          <w:szCs w:val="28"/>
          <w:lang w:val="ru-RU"/>
        </w:rPr>
        <w:t xml:space="preserve"> </w:t>
      </w:r>
      <w:r w:rsidRPr="00B7161F">
        <w:rPr>
          <w:sz w:val="28"/>
          <w:szCs w:val="28"/>
          <w:lang w:val="ru-RU"/>
        </w:rPr>
        <w:t>администрации города Липецка</w:t>
      </w:r>
      <w:r>
        <w:rPr>
          <w:sz w:val="28"/>
          <w:szCs w:val="28"/>
          <w:lang w:val="ru-RU"/>
        </w:rPr>
        <w:t xml:space="preserve"> от 07.08.2020 № 1198 «О внесении изменений в </w:t>
      </w:r>
      <w:r w:rsidRPr="00B7161F">
        <w:rPr>
          <w:sz w:val="28"/>
          <w:szCs w:val="28"/>
          <w:lang w:val="ru-RU"/>
        </w:rPr>
        <w:t xml:space="preserve">постановление администрации города Липецка от </w:t>
      </w:r>
      <w:r>
        <w:rPr>
          <w:rFonts w:ascii="Times New Roman CYR" w:hAnsi="Times New Roman CYR"/>
          <w:sz w:val="28"/>
          <w:szCs w:val="28"/>
          <w:lang w:val="ru-RU"/>
        </w:rPr>
        <w:t>25.03.2016</w:t>
      </w:r>
      <w:r w:rsidRPr="00B7161F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411».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D365DB" w:rsidRPr="002F18B8" w:rsidRDefault="00D365DB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1702A" w:rsidRPr="003C3C3F" w:rsidRDefault="006C5283" w:rsidP="003C3C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65DB" w:rsidRPr="002F18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             </w:t>
      </w:r>
      <w:r w:rsidR="00E353F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161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Е.Ю. Уваркина</w:t>
      </w:r>
      <w:bookmarkStart w:id="0" w:name="_GoBack"/>
      <w:bookmarkEnd w:id="0"/>
    </w:p>
    <w:sectPr w:rsidR="00D1702A" w:rsidRPr="003C3C3F" w:rsidSect="00DD3BC9">
      <w:headerReference w:type="even" r:id="rId9"/>
      <w:headerReference w:type="default" r:id="rId10"/>
      <w:pgSz w:w="11907" w:h="16840" w:code="9"/>
      <w:pgMar w:top="1134" w:right="567" w:bottom="1134" w:left="1701" w:header="96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EFF" w:rsidRDefault="00952EFF">
      <w:r>
        <w:separator/>
      </w:r>
    </w:p>
  </w:endnote>
  <w:endnote w:type="continuationSeparator" w:id="0">
    <w:p w:rsidR="00952EFF" w:rsidRDefault="0095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EFF" w:rsidRDefault="00952EFF">
      <w:r>
        <w:separator/>
      </w:r>
    </w:p>
  </w:footnote>
  <w:footnote w:type="continuationSeparator" w:id="0">
    <w:p w:rsidR="00952EFF" w:rsidRDefault="00952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61F" w:rsidRDefault="009D52B5" w:rsidP="00144E2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7161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7161F" w:rsidRDefault="00B7161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61F" w:rsidRDefault="00B7161F" w:rsidP="00144E2A">
    <w:pPr>
      <w:pStyle w:val="a4"/>
      <w:framePr w:wrap="around" w:vAnchor="text" w:hAnchor="margin" w:xAlign="center" w:y="1"/>
      <w:rPr>
        <w:rStyle w:val="a5"/>
      </w:rPr>
    </w:pPr>
  </w:p>
  <w:p w:rsidR="00B7161F" w:rsidRDefault="00B716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6FCC"/>
    <w:multiLevelType w:val="hybridMultilevel"/>
    <w:tmpl w:val="CB7845D6"/>
    <w:lvl w:ilvl="0" w:tplc="98EAD728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86B1E64"/>
    <w:multiLevelType w:val="hybridMultilevel"/>
    <w:tmpl w:val="22568554"/>
    <w:lvl w:ilvl="0" w:tplc="7D5CA92E">
      <w:start w:val="1"/>
      <w:numFmt w:val="decimal"/>
      <w:lvlText w:val="%1."/>
      <w:lvlJc w:val="left"/>
      <w:pPr>
        <w:ind w:left="106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9D4A52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A96416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87149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834521"/>
    <w:multiLevelType w:val="hybridMultilevel"/>
    <w:tmpl w:val="7F7C484C"/>
    <w:lvl w:ilvl="0" w:tplc="039A871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035034"/>
    <w:multiLevelType w:val="hybridMultilevel"/>
    <w:tmpl w:val="35E040CC"/>
    <w:lvl w:ilvl="0" w:tplc="09A6A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CC68B3"/>
    <w:multiLevelType w:val="hybridMultilevel"/>
    <w:tmpl w:val="061837B4"/>
    <w:lvl w:ilvl="0" w:tplc="29A8897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71D4330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62D78DF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92BB5"/>
    <w:rsid w:val="000D284C"/>
    <w:rsid w:val="000E2B6F"/>
    <w:rsid w:val="000E567B"/>
    <w:rsid w:val="00142543"/>
    <w:rsid w:val="00144E2A"/>
    <w:rsid w:val="0017409D"/>
    <w:rsid w:val="0017481D"/>
    <w:rsid w:val="00183F09"/>
    <w:rsid w:val="001C2A91"/>
    <w:rsid w:val="001C7AA1"/>
    <w:rsid w:val="001E7C6C"/>
    <w:rsid w:val="002120D7"/>
    <w:rsid w:val="00213356"/>
    <w:rsid w:val="0021655B"/>
    <w:rsid w:val="002169CB"/>
    <w:rsid w:val="0023330B"/>
    <w:rsid w:val="00245701"/>
    <w:rsid w:val="00253459"/>
    <w:rsid w:val="00280DED"/>
    <w:rsid w:val="002860B3"/>
    <w:rsid w:val="002A1394"/>
    <w:rsid w:val="002A4625"/>
    <w:rsid w:val="002A639D"/>
    <w:rsid w:val="002B3B4B"/>
    <w:rsid w:val="002B7F0F"/>
    <w:rsid w:val="002C5E55"/>
    <w:rsid w:val="002F3DC3"/>
    <w:rsid w:val="0034502F"/>
    <w:rsid w:val="003929BF"/>
    <w:rsid w:val="00396839"/>
    <w:rsid w:val="003B7240"/>
    <w:rsid w:val="003C3C3F"/>
    <w:rsid w:val="003E1356"/>
    <w:rsid w:val="00442D5D"/>
    <w:rsid w:val="004628F7"/>
    <w:rsid w:val="004672FE"/>
    <w:rsid w:val="00487A4E"/>
    <w:rsid w:val="004F152D"/>
    <w:rsid w:val="00500732"/>
    <w:rsid w:val="00517E56"/>
    <w:rsid w:val="005200FE"/>
    <w:rsid w:val="00557F16"/>
    <w:rsid w:val="005633E0"/>
    <w:rsid w:val="00577A11"/>
    <w:rsid w:val="00595837"/>
    <w:rsid w:val="005B7DB8"/>
    <w:rsid w:val="005C1813"/>
    <w:rsid w:val="005C1DD3"/>
    <w:rsid w:val="005D2DE7"/>
    <w:rsid w:val="005E6BD6"/>
    <w:rsid w:val="005F294C"/>
    <w:rsid w:val="0060229B"/>
    <w:rsid w:val="00642319"/>
    <w:rsid w:val="0064530A"/>
    <w:rsid w:val="0064693D"/>
    <w:rsid w:val="0064740F"/>
    <w:rsid w:val="00665657"/>
    <w:rsid w:val="006734F4"/>
    <w:rsid w:val="00674C5C"/>
    <w:rsid w:val="00676625"/>
    <w:rsid w:val="0068429D"/>
    <w:rsid w:val="006A0EB0"/>
    <w:rsid w:val="006B6A7F"/>
    <w:rsid w:val="006C5283"/>
    <w:rsid w:val="006E44C9"/>
    <w:rsid w:val="006F759F"/>
    <w:rsid w:val="00701EA2"/>
    <w:rsid w:val="00715C86"/>
    <w:rsid w:val="007273FD"/>
    <w:rsid w:val="00727A1B"/>
    <w:rsid w:val="00750C61"/>
    <w:rsid w:val="00780DE2"/>
    <w:rsid w:val="00796D34"/>
    <w:rsid w:val="007A107B"/>
    <w:rsid w:val="007C432A"/>
    <w:rsid w:val="007E79AB"/>
    <w:rsid w:val="007F58C1"/>
    <w:rsid w:val="007F70AD"/>
    <w:rsid w:val="00826458"/>
    <w:rsid w:val="008350E5"/>
    <w:rsid w:val="008509FE"/>
    <w:rsid w:val="00867542"/>
    <w:rsid w:val="008B10E8"/>
    <w:rsid w:val="008C1D46"/>
    <w:rsid w:val="008F3884"/>
    <w:rsid w:val="00906122"/>
    <w:rsid w:val="00912533"/>
    <w:rsid w:val="00952EFF"/>
    <w:rsid w:val="009658ED"/>
    <w:rsid w:val="00971E26"/>
    <w:rsid w:val="00977922"/>
    <w:rsid w:val="009A7690"/>
    <w:rsid w:val="009B0503"/>
    <w:rsid w:val="009B15AC"/>
    <w:rsid w:val="009D52B5"/>
    <w:rsid w:val="009E5B41"/>
    <w:rsid w:val="00A00428"/>
    <w:rsid w:val="00A0370A"/>
    <w:rsid w:val="00A3572B"/>
    <w:rsid w:val="00A41332"/>
    <w:rsid w:val="00A531F7"/>
    <w:rsid w:val="00A6646F"/>
    <w:rsid w:val="00A74FFA"/>
    <w:rsid w:val="00A8023F"/>
    <w:rsid w:val="00AA1C01"/>
    <w:rsid w:val="00AC6DA6"/>
    <w:rsid w:val="00AD2BE1"/>
    <w:rsid w:val="00AF5D50"/>
    <w:rsid w:val="00B03519"/>
    <w:rsid w:val="00B60A8F"/>
    <w:rsid w:val="00B7161F"/>
    <w:rsid w:val="00B72B64"/>
    <w:rsid w:val="00B97807"/>
    <w:rsid w:val="00BE0CDD"/>
    <w:rsid w:val="00BE76C0"/>
    <w:rsid w:val="00BF40C7"/>
    <w:rsid w:val="00C11D0C"/>
    <w:rsid w:val="00C13E13"/>
    <w:rsid w:val="00C34294"/>
    <w:rsid w:val="00C457F1"/>
    <w:rsid w:val="00C54A4B"/>
    <w:rsid w:val="00C6192D"/>
    <w:rsid w:val="00CA4BF6"/>
    <w:rsid w:val="00CD33B5"/>
    <w:rsid w:val="00CD3BEA"/>
    <w:rsid w:val="00D121FA"/>
    <w:rsid w:val="00D1702A"/>
    <w:rsid w:val="00D365DB"/>
    <w:rsid w:val="00D55D6A"/>
    <w:rsid w:val="00D73DED"/>
    <w:rsid w:val="00D77365"/>
    <w:rsid w:val="00D829AD"/>
    <w:rsid w:val="00D93398"/>
    <w:rsid w:val="00DA6176"/>
    <w:rsid w:val="00DB67D9"/>
    <w:rsid w:val="00DD3BC9"/>
    <w:rsid w:val="00DD54CC"/>
    <w:rsid w:val="00DE56E0"/>
    <w:rsid w:val="00E07BD3"/>
    <w:rsid w:val="00E353F9"/>
    <w:rsid w:val="00EA007C"/>
    <w:rsid w:val="00EC7278"/>
    <w:rsid w:val="00EE611A"/>
    <w:rsid w:val="00F0737B"/>
    <w:rsid w:val="00F218CC"/>
    <w:rsid w:val="00F31236"/>
    <w:rsid w:val="00F35BC8"/>
    <w:rsid w:val="00F3775B"/>
    <w:rsid w:val="00F45463"/>
    <w:rsid w:val="00F45640"/>
    <w:rsid w:val="00F45D01"/>
    <w:rsid w:val="00F5028A"/>
    <w:rsid w:val="00F64665"/>
    <w:rsid w:val="00F7334A"/>
    <w:rsid w:val="00FB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3E13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1356"/>
  </w:style>
  <w:style w:type="character" w:styleId="a6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C4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57F1"/>
    <w:rPr>
      <w:lang w:val="en-US"/>
    </w:rPr>
  </w:style>
  <w:style w:type="paragraph" w:styleId="a9">
    <w:name w:val="Body Text"/>
    <w:basedOn w:val="a"/>
    <w:link w:val="aa"/>
    <w:rsid w:val="00F45640"/>
    <w:pPr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link w:val="a9"/>
    <w:rsid w:val="00F45640"/>
    <w:rPr>
      <w:sz w:val="28"/>
      <w:szCs w:val="24"/>
    </w:rPr>
  </w:style>
  <w:style w:type="paragraph" w:styleId="ab">
    <w:name w:val="List Paragraph"/>
    <w:basedOn w:val="a"/>
    <w:uiPriority w:val="34"/>
    <w:qFormat/>
    <w:rsid w:val="00B716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3E13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1356"/>
  </w:style>
  <w:style w:type="character" w:styleId="a6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C4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57F1"/>
    <w:rPr>
      <w:lang w:val="en-US"/>
    </w:rPr>
  </w:style>
  <w:style w:type="paragraph" w:styleId="a9">
    <w:name w:val="Body Text"/>
    <w:basedOn w:val="a"/>
    <w:link w:val="aa"/>
    <w:rsid w:val="00F45640"/>
    <w:pPr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link w:val="a9"/>
    <w:rsid w:val="00F45640"/>
    <w:rPr>
      <w:sz w:val="28"/>
      <w:szCs w:val="24"/>
    </w:rPr>
  </w:style>
  <w:style w:type="paragraph" w:styleId="ab">
    <w:name w:val="List Paragraph"/>
    <w:basedOn w:val="a"/>
    <w:uiPriority w:val="34"/>
    <w:qFormat/>
    <w:rsid w:val="00B71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2021-10-04T13:28:00Z</cp:lastPrinted>
  <dcterms:created xsi:type="dcterms:W3CDTF">2021-10-13T09:17:00Z</dcterms:created>
  <dcterms:modified xsi:type="dcterms:W3CDTF">2021-10-13T09:17:00Z</dcterms:modified>
</cp:coreProperties>
</file>