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024DD0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024DD0" w:rsidP="00DA5270">
      <w:pPr>
        <w:rPr>
          <w:rFonts w:ascii="Times New Roman CYR" w:hAnsi="Times New Roman CYR"/>
          <w:b/>
          <w:sz w:val="24"/>
          <w:lang w:val="ru-RU"/>
        </w:rPr>
      </w:pPr>
      <w:r w:rsidRPr="00024DD0">
        <w:rPr>
          <w:rFonts w:ascii="Times New Roman CYR" w:hAnsi="Times New Roman CYR"/>
          <w:sz w:val="28"/>
          <w:szCs w:val="28"/>
          <w:lang w:val="ru-RU"/>
        </w:rPr>
        <w:t>13.10.2021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024DD0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024DD0">
        <w:rPr>
          <w:rFonts w:ascii="Times New Roman CYR" w:hAnsi="Times New Roman CYR"/>
          <w:sz w:val="28"/>
          <w:szCs w:val="28"/>
          <w:lang w:val="ru-RU"/>
        </w:rPr>
        <w:t>2058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О внесении изменений в  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постановление администрации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города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>979</w:t>
      </w: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</w:p>
    <w:p w:rsidR="004F2342" w:rsidRPr="004F2342" w:rsidRDefault="004F2342" w:rsidP="004F2342">
      <w:pPr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ab/>
        <w:t>В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связи 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с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кадровыми  изменениями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администрация 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>города</w:t>
      </w:r>
    </w:p>
    <w:p w:rsidR="008C5E76" w:rsidRPr="008C5E76" w:rsidRDefault="008C5E76" w:rsidP="004F2342">
      <w:pPr>
        <w:suppressAutoHyphens/>
        <w:ind w:firstLine="709"/>
        <w:rPr>
          <w:sz w:val="28"/>
          <w:szCs w:val="28"/>
          <w:lang w:val="ru-RU"/>
        </w:rPr>
      </w:pPr>
    </w:p>
    <w:p w:rsidR="00EE784E" w:rsidRPr="00EE784E" w:rsidRDefault="00EE784E" w:rsidP="0041228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4F2342" w:rsidRPr="004F2342" w:rsidRDefault="004F2342" w:rsidP="00E02278">
      <w:pPr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 w:rsidRPr="004F2342">
        <w:rPr>
          <w:rFonts w:ascii="Times New Roman CYR" w:hAnsi="Times New Roman CYR"/>
          <w:sz w:val="28"/>
          <w:szCs w:val="28"/>
          <w:lang w:val="ru-RU"/>
        </w:rPr>
        <w:t xml:space="preserve">Внести   в   постановление   администрации   города   Липецка от </w:t>
      </w:r>
      <w:r>
        <w:rPr>
          <w:rFonts w:ascii="Times New Roman CYR" w:hAnsi="Times New Roman CYR"/>
          <w:sz w:val="28"/>
          <w:szCs w:val="28"/>
          <w:lang w:val="ru-RU"/>
        </w:rPr>
        <w:t>28</w:t>
      </w:r>
      <w:r w:rsidRPr="004F2342"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rFonts w:ascii="Times New Roman CYR" w:hAnsi="Times New Roman CYR"/>
          <w:sz w:val="28"/>
          <w:szCs w:val="28"/>
          <w:lang w:val="ru-RU"/>
        </w:rPr>
        <w:t>10</w:t>
      </w:r>
      <w:r w:rsidRPr="004F2342">
        <w:rPr>
          <w:rFonts w:ascii="Times New Roman CYR" w:hAnsi="Times New Roman CYR"/>
          <w:sz w:val="28"/>
          <w:szCs w:val="28"/>
          <w:lang w:val="ru-RU"/>
        </w:rPr>
        <w:t>.20</w:t>
      </w:r>
      <w:r>
        <w:rPr>
          <w:rFonts w:ascii="Times New Roman CYR" w:hAnsi="Times New Roman CYR"/>
          <w:sz w:val="28"/>
          <w:szCs w:val="28"/>
          <w:lang w:val="ru-RU"/>
        </w:rPr>
        <w:t>20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4F2342">
        <w:rPr>
          <w:rFonts w:ascii="Times New Roman CYR" w:hAnsi="Times New Roman CYR"/>
          <w:sz w:val="28"/>
          <w:szCs w:val="28"/>
          <w:lang w:val="ru-RU"/>
        </w:rPr>
        <w:t>№ 1</w:t>
      </w:r>
      <w:r>
        <w:rPr>
          <w:rFonts w:ascii="Times New Roman CYR" w:hAnsi="Times New Roman CYR"/>
          <w:sz w:val="28"/>
          <w:szCs w:val="28"/>
          <w:lang w:val="ru-RU"/>
        </w:rPr>
        <w:t xml:space="preserve">979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«Об </w:t>
      </w:r>
      <w:r w:rsidRPr="004F2342">
        <w:rPr>
          <w:rFonts w:ascii="Times New Roman CYR" w:hAnsi="Times New Roman CYR"/>
          <w:sz w:val="28"/>
          <w:szCs w:val="28"/>
          <w:lang w:val="ru-RU"/>
        </w:rPr>
        <w:t xml:space="preserve"> утвер</w:t>
      </w:r>
      <w:r w:rsidR="008B1AB2">
        <w:rPr>
          <w:rFonts w:ascii="Times New Roman CYR" w:hAnsi="Times New Roman CYR"/>
          <w:sz w:val="28"/>
          <w:szCs w:val="28"/>
          <w:lang w:val="ru-RU"/>
        </w:rPr>
        <w:t>ждении</w:t>
      </w:r>
      <w:r>
        <w:rPr>
          <w:rFonts w:ascii="Times New Roman CYR" w:hAnsi="Times New Roman CYR"/>
          <w:sz w:val="28"/>
          <w:szCs w:val="28"/>
          <w:lang w:val="ru-RU"/>
        </w:rPr>
        <w:t xml:space="preserve"> Порядк</w:t>
      </w:r>
      <w:r w:rsidR="00C0374E">
        <w:rPr>
          <w:rFonts w:ascii="Times New Roman CYR" w:hAnsi="Times New Roman CYR"/>
          <w:sz w:val="28"/>
          <w:szCs w:val="28"/>
          <w:lang w:val="ru-RU"/>
        </w:rPr>
        <w:t xml:space="preserve">а проведения 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 </w:t>
      </w:r>
      <w:r w:rsidR="008B1AB2">
        <w:rPr>
          <w:rFonts w:ascii="Times New Roman CYR" w:hAnsi="Times New Roman CYR"/>
          <w:sz w:val="28"/>
          <w:szCs w:val="28"/>
          <w:lang w:val="ru-RU"/>
        </w:rPr>
        <w:t xml:space="preserve">торгов  </w:t>
      </w:r>
      <w:r w:rsidR="00C0374E">
        <w:rPr>
          <w:rFonts w:ascii="Times New Roman CYR" w:hAnsi="Times New Roman CYR"/>
          <w:sz w:val="28"/>
          <w:szCs w:val="28"/>
          <w:lang w:val="ru-RU"/>
        </w:rPr>
        <w:t>на право за</w:t>
      </w:r>
      <w:r w:rsidR="00236123">
        <w:rPr>
          <w:rFonts w:ascii="Times New Roman CYR" w:hAnsi="Times New Roman CYR"/>
          <w:sz w:val="28"/>
          <w:szCs w:val="28"/>
          <w:lang w:val="ru-RU"/>
        </w:rPr>
        <w:t>к</w:t>
      </w:r>
      <w:r>
        <w:rPr>
          <w:rFonts w:ascii="Times New Roman CYR" w:hAnsi="Times New Roman CYR"/>
          <w:sz w:val="28"/>
          <w:szCs w:val="28"/>
          <w:lang w:val="ru-RU"/>
        </w:rPr>
        <w:t xml:space="preserve">лючения договора на организацию ярмарки на территории города Липецка» 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(в 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редакции 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6F53DC">
        <w:rPr>
          <w:rFonts w:ascii="Times New Roman CYR" w:hAnsi="Times New Roman CYR"/>
          <w:sz w:val="28"/>
          <w:szCs w:val="28"/>
          <w:lang w:val="ru-RU"/>
        </w:rPr>
        <w:t>постановлени</w:t>
      </w:r>
      <w:r w:rsidR="005D47FA">
        <w:rPr>
          <w:rFonts w:ascii="Times New Roman CYR" w:hAnsi="Times New Roman CYR"/>
          <w:sz w:val="28"/>
          <w:szCs w:val="28"/>
          <w:lang w:val="ru-RU"/>
        </w:rPr>
        <w:t>й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6F53DC">
        <w:rPr>
          <w:rFonts w:ascii="Times New Roman CYR" w:hAnsi="Times New Roman CYR"/>
          <w:sz w:val="28"/>
          <w:szCs w:val="28"/>
          <w:lang w:val="ru-RU"/>
        </w:rPr>
        <w:t>от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 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E02278">
        <w:rPr>
          <w:rFonts w:ascii="Times New Roman CYR" w:hAnsi="Times New Roman CYR"/>
          <w:sz w:val="28"/>
          <w:szCs w:val="28"/>
          <w:lang w:val="ru-RU"/>
        </w:rPr>
        <w:t>26</w:t>
      </w:r>
      <w:r w:rsidR="006F53DC">
        <w:rPr>
          <w:rFonts w:ascii="Times New Roman CYR" w:hAnsi="Times New Roman CYR"/>
          <w:sz w:val="28"/>
          <w:szCs w:val="28"/>
          <w:lang w:val="ru-RU"/>
        </w:rPr>
        <w:t>.0</w:t>
      </w:r>
      <w:r w:rsidR="00E02278">
        <w:rPr>
          <w:rFonts w:ascii="Times New Roman CYR" w:hAnsi="Times New Roman CYR"/>
          <w:sz w:val="28"/>
          <w:szCs w:val="28"/>
          <w:lang w:val="ru-RU"/>
        </w:rPr>
        <w:t>1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.2021  </w:t>
      </w:r>
      <w:r w:rsidR="006F53DC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="00E02278">
        <w:rPr>
          <w:rFonts w:ascii="Times New Roman CYR" w:hAnsi="Times New Roman CYR"/>
          <w:sz w:val="28"/>
          <w:szCs w:val="28"/>
          <w:lang w:val="ru-RU"/>
        </w:rPr>
        <w:t>53</w:t>
      </w:r>
      <w:r w:rsidR="005D47FA">
        <w:rPr>
          <w:rFonts w:ascii="Times New Roman CYR" w:hAnsi="Times New Roman CYR"/>
          <w:sz w:val="28"/>
          <w:szCs w:val="28"/>
          <w:lang w:val="ru-RU"/>
        </w:rPr>
        <w:t>,  от  11.03.2021  №  340</w:t>
      </w:r>
      <w:r w:rsidR="006F53DC">
        <w:rPr>
          <w:rFonts w:ascii="Times New Roman CYR" w:hAnsi="Times New Roman CYR"/>
          <w:sz w:val="28"/>
          <w:szCs w:val="28"/>
          <w:lang w:val="ru-RU"/>
        </w:rPr>
        <w:t>)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 следующ</w:t>
      </w:r>
      <w:r w:rsidRPr="004F2342">
        <w:rPr>
          <w:rFonts w:ascii="Times New Roman CYR" w:hAnsi="Times New Roman CYR"/>
          <w:sz w:val="28"/>
          <w:szCs w:val="28"/>
          <w:lang w:val="ru-RU"/>
        </w:rPr>
        <w:t>ие изменения:</w:t>
      </w:r>
    </w:p>
    <w:p w:rsidR="00D95F48" w:rsidRPr="006765A5" w:rsidRDefault="008F53A9" w:rsidP="006765A5">
      <w:pPr>
        <w:tabs>
          <w:tab w:val="left" w:pos="5970"/>
        </w:tabs>
        <w:ind w:firstLine="720"/>
        <w:jc w:val="both"/>
        <w:rPr>
          <w:rFonts w:ascii="Times New Roman CYR" w:hAnsi="Times New Roman CYR"/>
          <w:sz w:val="28"/>
          <w:szCs w:val="28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В </w:t>
      </w:r>
      <w:r w:rsidR="007F00D5">
        <w:rPr>
          <w:rFonts w:ascii="Times New Roman CYR" w:hAnsi="Times New Roman CYR"/>
          <w:sz w:val="28"/>
          <w:szCs w:val="28"/>
          <w:lang w:val="ru-RU"/>
        </w:rPr>
        <w:t xml:space="preserve"> п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>риложени</w:t>
      </w:r>
      <w:r w:rsidR="007F00D5">
        <w:rPr>
          <w:rFonts w:ascii="Times New Roman CYR" w:hAnsi="Times New Roman CYR"/>
          <w:sz w:val="28"/>
          <w:szCs w:val="28"/>
          <w:lang w:val="ru-RU"/>
        </w:rPr>
        <w:t>и</w:t>
      </w:r>
      <w:r w:rsidR="00236123">
        <w:rPr>
          <w:rFonts w:ascii="Times New Roman CYR" w:hAnsi="Times New Roman CYR"/>
          <w:sz w:val="28"/>
          <w:szCs w:val="28"/>
          <w:lang w:val="ru-RU"/>
        </w:rPr>
        <w:t xml:space="preserve"> № 2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 xml:space="preserve"> к 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4F2342" w:rsidRPr="004F2342">
        <w:rPr>
          <w:rFonts w:ascii="Times New Roman CYR" w:hAnsi="Times New Roman CYR"/>
          <w:sz w:val="28"/>
          <w:szCs w:val="28"/>
          <w:lang w:val="ru-RU"/>
        </w:rPr>
        <w:t>постановлению</w:t>
      </w:r>
      <w:r w:rsidR="005D47FA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E02278">
        <w:rPr>
          <w:sz w:val="28"/>
          <w:szCs w:val="28"/>
          <w:lang w:val="ru-RU"/>
        </w:rPr>
        <w:t>строк</w:t>
      </w:r>
      <w:r w:rsidR="005D47FA">
        <w:rPr>
          <w:sz w:val="28"/>
          <w:szCs w:val="28"/>
          <w:lang w:val="ru-RU"/>
        </w:rPr>
        <w:t>у</w:t>
      </w:r>
      <w:r w:rsidR="00E02278">
        <w:rPr>
          <w:sz w:val="28"/>
          <w:szCs w:val="28"/>
          <w:lang w:val="ru-RU"/>
        </w:rPr>
        <w:t xml:space="preserve"> «</w:t>
      </w:r>
      <w:r w:rsidR="00D95F48">
        <w:rPr>
          <w:sz w:val="28"/>
          <w:szCs w:val="28"/>
          <w:lang w:val="ru-RU"/>
        </w:rPr>
        <w:t>Кораб</w:t>
      </w:r>
      <w:r w:rsidR="006765A5">
        <w:rPr>
          <w:sz w:val="28"/>
          <w:szCs w:val="28"/>
          <w:lang w:val="ru-RU"/>
        </w:rPr>
        <w:t xml:space="preserve">лин    Сергей    Александрович - ведущий  </w:t>
      </w:r>
      <w:r w:rsidR="00D95F48">
        <w:rPr>
          <w:sz w:val="28"/>
          <w:szCs w:val="28"/>
          <w:lang w:val="ru-RU"/>
        </w:rPr>
        <w:t>специалист     отдела</w:t>
      </w:r>
      <w:r w:rsidR="006765A5">
        <w:rPr>
          <w:sz w:val="28"/>
          <w:szCs w:val="28"/>
          <w:lang w:val="ru-RU"/>
        </w:rPr>
        <w:t xml:space="preserve">  </w:t>
      </w:r>
      <w:r w:rsidR="006765A5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="006765A5">
        <w:rPr>
          <w:sz w:val="28"/>
          <w:szCs w:val="28"/>
          <w:lang w:val="ru-RU"/>
        </w:rPr>
        <w:t xml:space="preserve">реализации   </w:t>
      </w:r>
      <w:r w:rsidR="00D95F48">
        <w:rPr>
          <w:sz w:val="28"/>
          <w:szCs w:val="28"/>
          <w:lang w:val="ru-RU"/>
        </w:rPr>
        <w:t xml:space="preserve"> благоустройства     общественной    среды    МКУ    «Управление строительства города Липецка»</w:t>
      </w:r>
      <w:r w:rsidR="006765A5">
        <w:rPr>
          <w:sz w:val="28"/>
          <w:szCs w:val="28"/>
          <w:lang w:val="ru-RU"/>
        </w:rPr>
        <w:t xml:space="preserve"> исключить</w:t>
      </w:r>
      <w:r w:rsidR="00D95F48">
        <w:rPr>
          <w:sz w:val="28"/>
          <w:szCs w:val="28"/>
          <w:lang w:val="ru-RU"/>
        </w:rPr>
        <w:t>.</w:t>
      </w:r>
    </w:p>
    <w:p w:rsidR="00520E00" w:rsidRDefault="00520E00" w:rsidP="00EE784E">
      <w:pPr>
        <w:pStyle w:val="ConsPlusNormal"/>
        <w:ind w:firstLine="709"/>
        <w:jc w:val="both"/>
      </w:pPr>
    </w:p>
    <w:p w:rsidR="00922384" w:rsidRPr="00EE784E" w:rsidRDefault="00922384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sectPr w:rsidR="00520E00" w:rsidRPr="000C58C1" w:rsidSect="00D20CD2">
      <w:headerReference w:type="even" r:id="rId9"/>
      <w:headerReference w:type="default" r:id="rId10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200" w:rsidRDefault="005B3200">
      <w:r>
        <w:separator/>
      </w:r>
    </w:p>
  </w:endnote>
  <w:endnote w:type="continuationSeparator" w:id="0">
    <w:p w:rsidR="005B3200" w:rsidRDefault="005B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200" w:rsidRDefault="005B3200">
      <w:r>
        <w:separator/>
      </w:r>
    </w:p>
  </w:footnote>
  <w:footnote w:type="continuationSeparator" w:id="0">
    <w:p w:rsidR="005B3200" w:rsidRDefault="005B3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18576512"/>
    <w:multiLevelType w:val="hybridMultilevel"/>
    <w:tmpl w:val="C26C43C6"/>
    <w:lvl w:ilvl="0" w:tplc="E3467848">
      <w:start w:val="1"/>
      <w:numFmt w:val="decimal"/>
      <w:lvlText w:val="%1)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F07DB"/>
    <w:multiLevelType w:val="hybridMultilevel"/>
    <w:tmpl w:val="0388EEBC"/>
    <w:lvl w:ilvl="0" w:tplc="0340F2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47D4"/>
    <w:rsid w:val="00024DD0"/>
    <w:rsid w:val="000404DB"/>
    <w:rsid w:val="00043263"/>
    <w:rsid w:val="00045A24"/>
    <w:rsid w:val="00053ED9"/>
    <w:rsid w:val="00073001"/>
    <w:rsid w:val="00086219"/>
    <w:rsid w:val="000870FB"/>
    <w:rsid w:val="00096889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1D5E"/>
    <w:rsid w:val="0013503D"/>
    <w:rsid w:val="001361E7"/>
    <w:rsid w:val="001404EF"/>
    <w:rsid w:val="00142E5A"/>
    <w:rsid w:val="00152ED0"/>
    <w:rsid w:val="00162509"/>
    <w:rsid w:val="00167AE4"/>
    <w:rsid w:val="00196CA3"/>
    <w:rsid w:val="00197D7C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123"/>
    <w:rsid w:val="002369F3"/>
    <w:rsid w:val="00246C79"/>
    <w:rsid w:val="002519BC"/>
    <w:rsid w:val="002612D0"/>
    <w:rsid w:val="002708A8"/>
    <w:rsid w:val="0027266C"/>
    <w:rsid w:val="0028241A"/>
    <w:rsid w:val="002860B3"/>
    <w:rsid w:val="0029078B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6049"/>
    <w:rsid w:val="00367C4C"/>
    <w:rsid w:val="00377F0A"/>
    <w:rsid w:val="003812D0"/>
    <w:rsid w:val="00381BCA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E72B3"/>
    <w:rsid w:val="003F0C70"/>
    <w:rsid w:val="003F2E21"/>
    <w:rsid w:val="003F3FAA"/>
    <w:rsid w:val="004051FC"/>
    <w:rsid w:val="0041228E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37F5"/>
    <w:rsid w:val="00485BEA"/>
    <w:rsid w:val="004864EF"/>
    <w:rsid w:val="0049627F"/>
    <w:rsid w:val="004A34C0"/>
    <w:rsid w:val="004A36DC"/>
    <w:rsid w:val="004A3CDA"/>
    <w:rsid w:val="004A44A1"/>
    <w:rsid w:val="004A65B3"/>
    <w:rsid w:val="004B325D"/>
    <w:rsid w:val="004C2D27"/>
    <w:rsid w:val="004C40F2"/>
    <w:rsid w:val="004C4729"/>
    <w:rsid w:val="004C707E"/>
    <w:rsid w:val="004D38E9"/>
    <w:rsid w:val="004D710E"/>
    <w:rsid w:val="004F2342"/>
    <w:rsid w:val="004F6AC7"/>
    <w:rsid w:val="0050020F"/>
    <w:rsid w:val="00520E00"/>
    <w:rsid w:val="00551FA5"/>
    <w:rsid w:val="00555ADA"/>
    <w:rsid w:val="0057278D"/>
    <w:rsid w:val="0057553E"/>
    <w:rsid w:val="005765F0"/>
    <w:rsid w:val="00584169"/>
    <w:rsid w:val="005B3200"/>
    <w:rsid w:val="005B65D2"/>
    <w:rsid w:val="005C2CAB"/>
    <w:rsid w:val="005C38BF"/>
    <w:rsid w:val="005C7C27"/>
    <w:rsid w:val="005D2DE7"/>
    <w:rsid w:val="005D47FA"/>
    <w:rsid w:val="005E5D75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54950"/>
    <w:rsid w:val="00654AAC"/>
    <w:rsid w:val="00656816"/>
    <w:rsid w:val="00661C30"/>
    <w:rsid w:val="006651EC"/>
    <w:rsid w:val="00667554"/>
    <w:rsid w:val="00675A36"/>
    <w:rsid w:val="006765A5"/>
    <w:rsid w:val="00676728"/>
    <w:rsid w:val="00676894"/>
    <w:rsid w:val="006A4EA8"/>
    <w:rsid w:val="006B7082"/>
    <w:rsid w:val="006E6384"/>
    <w:rsid w:val="006F3819"/>
    <w:rsid w:val="006F53DC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31B6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00D5"/>
    <w:rsid w:val="007F70AD"/>
    <w:rsid w:val="00803A52"/>
    <w:rsid w:val="00804C76"/>
    <w:rsid w:val="00806757"/>
    <w:rsid w:val="0081737D"/>
    <w:rsid w:val="00820132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76274"/>
    <w:rsid w:val="00887548"/>
    <w:rsid w:val="00895E93"/>
    <w:rsid w:val="008A08B2"/>
    <w:rsid w:val="008A0B3B"/>
    <w:rsid w:val="008A6A08"/>
    <w:rsid w:val="008B1AB2"/>
    <w:rsid w:val="008B4584"/>
    <w:rsid w:val="008C285E"/>
    <w:rsid w:val="008C2DA7"/>
    <w:rsid w:val="008C3A99"/>
    <w:rsid w:val="008C5E76"/>
    <w:rsid w:val="008C5FAD"/>
    <w:rsid w:val="008D17A1"/>
    <w:rsid w:val="008D42F1"/>
    <w:rsid w:val="008E2CF6"/>
    <w:rsid w:val="008E5930"/>
    <w:rsid w:val="008F1ECC"/>
    <w:rsid w:val="008F53A9"/>
    <w:rsid w:val="008F5A06"/>
    <w:rsid w:val="009101F6"/>
    <w:rsid w:val="009162E2"/>
    <w:rsid w:val="00922384"/>
    <w:rsid w:val="009279B7"/>
    <w:rsid w:val="00935CBD"/>
    <w:rsid w:val="00935E9F"/>
    <w:rsid w:val="0095210B"/>
    <w:rsid w:val="00957034"/>
    <w:rsid w:val="00957C0B"/>
    <w:rsid w:val="009759AB"/>
    <w:rsid w:val="009927BD"/>
    <w:rsid w:val="0099697E"/>
    <w:rsid w:val="009A3912"/>
    <w:rsid w:val="009A48A9"/>
    <w:rsid w:val="009B00AA"/>
    <w:rsid w:val="009B4D95"/>
    <w:rsid w:val="009B59F4"/>
    <w:rsid w:val="009C183F"/>
    <w:rsid w:val="009C339A"/>
    <w:rsid w:val="009C7B0E"/>
    <w:rsid w:val="009D49DC"/>
    <w:rsid w:val="009D537E"/>
    <w:rsid w:val="009D6E68"/>
    <w:rsid w:val="009E4C70"/>
    <w:rsid w:val="009E61C3"/>
    <w:rsid w:val="009F5CCB"/>
    <w:rsid w:val="00A17502"/>
    <w:rsid w:val="00A334E1"/>
    <w:rsid w:val="00A343A2"/>
    <w:rsid w:val="00A41E5D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B3FDD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088"/>
    <w:rsid w:val="00B953C2"/>
    <w:rsid w:val="00BA0AD2"/>
    <w:rsid w:val="00BA32AA"/>
    <w:rsid w:val="00BB13AF"/>
    <w:rsid w:val="00BB4111"/>
    <w:rsid w:val="00BC6A99"/>
    <w:rsid w:val="00BD16EE"/>
    <w:rsid w:val="00BD2420"/>
    <w:rsid w:val="00BD3B51"/>
    <w:rsid w:val="00BD532C"/>
    <w:rsid w:val="00BF37C0"/>
    <w:rsid w:val="00BF5D31"/>
    <w:rsid w:val="00BF7D0C"/>
    <w:rsid w:val="00C0170C"/>
    <w:rsid w:val="00C0374E"/>
    <w:rsid w:val="00C1005C"/>
    <w:rsid w:val="00C21C1C"/>
    <w:rsid w:val="00C31ED9"/>
    <w:rsid w:val="00C37EA8"/>
    <w:rsid w:val="00C44057"/>
    <w:rsid w:val="00C50564"/>
    <w:rsid w:val="00C54178"/>
    <w:rsid w:val="00C62CCE"/>
    <w:rsid w:val="00C671EC"/>
    <w:rsid w:val="00C80084"/>
    <w:rsid w:val="00C83655"/>
    <w:rsid w:val="00C870FE"/>
    <w:rsid w:val="00C90F5D"/>
    <w:rsid w:val="00C9273C"/>
    <w:rsid w:val="00C92F4B"/>
    <w:rsid w:val="00C96D24"/>
    <w:rsid w:val="00CB26D0"/>
    <w:rsid w:val="00CC0500"/>
    <w:rsid w:val="00CD0E1A"/>
    <w:rsid w:val="00CD237A"/>
    <w:rsid w:val="00CD3149"/>
    <w:rsid w:val="00CD33B5"/>
    <w:rsid w:val="00CD6EF1"/>
    <w:rsid w:val="00CD7682"/>
    <w:rsid w:val="00CD7797"/>
    <w:rsid w:val="00CF25A7"/>
    <w:rsid w:val="00CF2E2D"/>
    <w:rsid w:val="00D161FF"/>
    <w:rsid w:val="00D20CD2"/>
    <w:rsid w:val="00D225FD"/>
    <w:rsid w:val="00D25106"/>
    <w:rsid w:val="00D42AB8"/>
    <w:rsid w:val="00D42FCC"/>
    <w:rsid w:val="00D56F61"/>
    <w:rsid w:val="00D633B3"/>
    <w:rsid w:val="00D6416B"/>
    <w:rsid w:val="00D7269C"/>
    <w:rsid w:val="00D758B3"/>
    <w:rsid w:val="00D770E3"/>
    <w:rsid w:val="00D83F86"/>
    <w:rsid w:val="00D90434"/>
    <w:rsid w:val="00D931D1"/>
    <w:rsid w:val="00D95F48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C74B8"/>
    <w:rsid w:val="00DD72F3"/>
    <w:rsid w:val="00DE7F2A"/>
    <w:rsid w:val="00DF61AC"/>
    <w:rsid w:val="00E019E4"/>
    <w:rsid w:val="00E02278"/>
    <w:rsid w:val="00E07FD4"/>
    <w:rsid w:val="00E11F84"/>
    <w:rsid w:val="00E15745"/>
    <w:rsid w:val="00E21661"/>
    <w:rsid w:val="00E226E1"/>
    <w:rsid w:val="00E250D4"/>
    <w:rsid w:val="00E278C8"/>
    <w:rsid w:val="00E302FB"/>
    <w:rsid w:val="00E3593E"/>
    <w:rsid w:val="00E35DBB"/>
    <w:rsid w:val="00E424E4"/>
    <w:rsid w:val="00E42F0D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163C6"/>
    <w:rsid w:val="00F218CC"/>
    <w:rsid w:val="00F224E4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977DA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41228E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2021-10-07T06:52:00Z</cp:lastPrinted>
  <dcterms:created xsi:type="dcterms:W3CDTF">2021-10-13T09:19:00Z</dcterms:created>
  <dcterms:modified xsi:type="dcterms:W3CDTF">2021-10-13T09:19:00Z</dcterms:modified>
</cp:coreProperties>
</file>