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C668EB" w:rsidP="00E8205D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8C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6274" w:rsidRPr="002860B3" w:rsidRDefault="00876274">
      <w:pPr>
        <w:rPr>
          <w:lang w:val="ru-RU"/>
        </w:rPr>
      </w:pP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127C95" w:rsidRPr="00127C95" w:rsidRDefault="00C54178" w:rsidP="00127C95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127C95" w:rsidRDefault="00C668EB" w:rsidP="00DA5270">
      <w:pPr>
        <w:rPr>
          <w:rFonts w:ascii="Times New Roman CYR" w:hAnsi="Times New Roman CYR"/>
          <w:b/>
          <w:sz w:val="24"/>
          <w:lang w:val="ru-RU"/>
        </w:rPr>
      </w:pPr>
      <w:r w:rsidRPr="00C668EB">
        <w:rPr>
          <w:rFonts w:ascii="Times New Roman CYR" w:hAnsi="Times New Roman CYR"/>
          <w:sz w:val="28"/>
          <w:szCs w:val="28"/>
          <w:lang w:val="ru-RU"/>
        </w:rPr>
        <w:t>08.12.2022</w:t>
      </w:r>
      <w:r w:rsidR="009C7B0E" w:rsidRPr="00C668EB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</w:t>
      </w:r>
      <w:r w:rsidR="00D20CD2">
        <w:rPr>
          <w:rFonts w:ascii="Times New Roman CYR" w:hAnsi="Times New Roman CYR"/>
          <w:b/>
          <w:sz w:val="24"/>
          <w:lang w:val="ru-RU"/>
        </w:rPr>
        <w:t xml:space="preserve">     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C668EB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C668EB">
        <w:rPr>
          <w:rFonts w:ascii="Times New Roman CYR" w:hAnsi="Times New Roman CYR"/>
          <w:sz w:val="28"/>
          <w:szCs w:val="28"/>
          <w:lang w:val="ru-RU"/>
        </w:rPr>
        <w:t>3071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5B65D2" w:rsidRPr="00127C95" w:rsidRDefault="005B65D2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 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города Липецка от </w:t>
      </w:r>
      <w:r>
        <w:rPr>
          <w:rFonts w:ascii="Times New Roman CYR" w:hAnsi="Times New Roman CYR"/>
          <w:sz w:val="28"/>
          <w:szCs w:val="28"/>
          <w:lang w:val="ru-RU"/>
        </w:rPr>
        <w:t>28</w:t>
      </w:r>
      <w:r w:rsidRPr="004F2342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>10</w:t>
      </w:r>
      <w:r w:rsidRPr="004F2342">
        <w:rPr>
          <w:rFonts w:ascii="Times New Roman CYR" w:hAnsi="Times New Roman CYR"/>
          <w:sz w:val="28"/>
          <w:szCs w:val="28"/>
          <w:lang w:val="ru-RU"/>
        </w:rPr>
        <w:t>.20</w:t>
      </w:r>
      <w:r>
        <w:rPr>
          <w:rFonts w:ascii="Times New Roman CYR" w:hAnsi="Times New Roman CYR"/>
          <w:sz w:val="28"/>
          <w:szCs w:val="28"/>
          <w:lang w:val="ru-RU"/>
        </w:rPr>
        <w:t>20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№ 1</w:t>
      </w:r>
      <w:r>
        <w:rPr>
          <w:rFonts w:ascii="Times New Roman CYR" w:hAnsi="Times New Roman CYR"/>
          <w:sz w:val="28"/>
          <w:szCs w:val="28"/>
          <w:lang w:val="ru-RU"/>
        </w:rPr>
        <w:t>979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ab/>
        <w:t>В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D633A3">
        <w:rPr>
          <w:rFonts w:ascii="Times New Roman CYR" w:hAnsi="Times New Roman CYR"/>
          <w:sz w:val="28"/>
          <w:szCs w:val="28"/>
          <w:lang w:val="ru-RU"/>
        </w:rPr>
        <w:t>связи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D633A3">
        <w:rPr>
          <w:rFonts w:ascii="Times New Roman CYR" w:hAnsi="Times New Roman CYR"/>
          <w:sz w:val="28"/>
          <w:szCs w:val="28"/>
          <w:lang w:val="ru-RU"/>
        </w:rPr>
        <w:t xml:space="preserve">с кадровыми </w:t>
      </w:r>
      <w:r w:rsidR="008B1AB2">
        <w:rPr>
          <w:rFonts w:ascii="Times New Roman CYR" w:hAnsi="Times New Roman CYR"/>
          <w:sz w:val="28"/>
          <w:szCs w:val="28"/>
          <w:lang w:val="ru-RU"/>
        </w:rPr>
        <w:t>изменениями</w:t>
      </w:r>
      <w:r w:rsidRPr="004F2342">
        <w:rPr>
          <w:rFonts w:ascii="Times New Roman CYR" w:hAnsi="Times New Roman CYR"/>
          <w:sz w:val="28"/>
          <w:szCs w:val="28"/>
          <w:lang w:val="ru-RU"/>
        </w:rPr>
        <w:t xml:space="preserve"> администрация города</w:t>
      </w:r>
    </w:p>
    <w:p w:rsidR="008C5E76" w:rsidRPr="008C5E76" w:rsidRDefault="008C5E76" w:rsidP="004F2342">
      <w:pPr>
        <w:suppressAutoHyphens/>
        <w:ind w:firstLine="709"/>
        <w:rPr>
          <w:sz w:val="28"/>
          <w:szCs w:val="28"/>
          <w:lang w:val="ru-RU"/>
        </w:rPr>
      </w:pPr>
    </w:p>
    <w:p w:rsidR="00EE784E" w:rsidRPr="00EE784E" w:rsidRDefault="00EE784E" w:rsidP="0041228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41228E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pStyle w:val="a9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EE784E" w:rsidRPr="00EE784E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895E93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C668EB" w:rsidRDefault="004F2342" w:rsidP="00E02278">
      <w:pPr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Внести в постановление администрации города  Липецка от </w:t>
      </w:r>
      <w:r>
        <w:rPr>
          <w:rFonts w:ascii="Times New Roman CYR" w:hAnsi="Times New Roman CYR"/>
          <w:sz w:val="28"/>
          <w:szCs w:val="28"/>
          <w:lang w:val="ru-RU"/>
        </w:rPr>
        <w:t>28</w:t>
      </w:r>
      <w:r w:rsidRPr="004F2342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>10</w:t>
      </w:r>
      <w:r w:rsidRPr="004F2342">
        <w:rPr>
          <w:rFonts w:ascii="Times New Roman CYR" w:hAnsi="Times New Roman CYR"/>
          <w:sz w:val="28"/>
          <w:szCs w:val="28"/>
          <w:lang w:val="ru-RU"/>
        </w:rPr>
        <w:t>.20</w:t>
      </w:r>
      <w:r>
        <w:rPr>
          <w:rFonts w:ascii="Times New Roman CYR" w:hAnsi="Times New Roman CYR"/>
          <w:sz w:val="28"/>
          <w:szCs w:val="28"/>
          <w:lang w:val="ru-RU"/>
        </w:rPr>
        <w:t>20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</w:t>
      </w:r>
    </w:p>
    <w:p w:rsidR="004F2342" w:rsidRPr="004F2342" w:rsidRDefault="004F2342" w:rsidP="00C668EB">
      <w:pPr>
        <w:jc w:val="both"/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№ 1</w:t>
      </w:r>
      <w:r>
        <w:rPr>
          <w:rFonts w:ascii="Times New Roman CYR" w:hAnsi="Times New Roman CYR"/>
          <w:sz w:val="28"/>
          <w:szCs w:val="28"/>
          <w:lang w:val="ru-RU"/>
        </w:rPr>
        <w:t xml:space="preserve">979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«Об </w:t>
      </w:r>
      <w:r w:rsidRPr="004F2342">
        <w:rPr>
          <w:rFonts w:ascii="Times New Roman CYR" w:hAnsi="Times New Roman CYR"/>
          <w:sz w:val="28"/>
          <w:szCs w:val="28"/>
          <w:lang w:val="ru-RU"/>
        </w:rPr>
        <w:t>утвер</w:t>
      </w:r>
      <w:r w:rsidR="008B1AB2">
        <w:rPr>
          <w:rFonts w:ascii="Times New Roman CYR" w:hAnsi="Times New Roman CYR"/>
          <w:sz w:val="28"/>
          <w:szCs w:val="28"/>
          <w:lang w:val="ru-RU"/>
        </w:rPr>
        <w:t>ждении</w:t>
      </w:r>
      <w:r>
        <w:rPr>
          <w:rFonts w:ascii="Times New Roman CYR" w:hAnsi="Times New Roman CYR"/>
          <w:sz w:val="28"/>
          <w:szCs w:val="28"/>
          <w:lang w:val="ru-RU"/>
        </w:rPr>
        <w:t xml:space="preserve"> Порядк</w:t>
      </w:r>
      <w:r w:rsidR="00C0374E">
        <w:rPr>
          <w:rFonts w:ascii="Times New Roman CYR" w:hAnsi="Times New Roman CYR"/>
          <w:sz w:val="28"/>
          <w:szCs w:val="28"/>
          <w:lang w:val="ru-RU"/>
        </w:rPr>
        <w:t xml:space="preserve">а проведения </w:t>
      </w:r>
      <w:r w:rsidR="00C268F5">
        <w:rPr>
          <w:rFonts w:ascii="Times New Roman CYR" w:hAnsi="Times New Roman CYR"/>
          <w:sz w:val="28"/>
          <w:szCs w:val="28"/>
          <w:lang w:val="ru-RU"/>
        </w:rPr>
        <w:t>торгов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C0374E">
        <w:rPr>
          <w:rFonts w:ascii="Times New Roman CYR" w:hAnsi="Times New Roman CYR"/>
          <w:sz w:val="28"/>
          <w:szCs w:val="28"/>
          <w:lang w:val="ru-RU"/>
        </w:rPr>
        <w:t>на право за</w:t>
      </w:r>
      <w:r w:rsidR="00236123">
        <w:rPr>
          <w:rFonts w:ascii="Times New Roman CYR" w:hAnsi="Times New Roman CYR"/>
          <w:sz w:val="28"/>
          <w:szCs w:val="28"/>
          <w:lang w:val="ru-RU"/>
        </w:rPr>
        <w:t>к</w:t>
      </w:r>
      <w:r>
        <w:rPr>
          <w:rFonts w:ascii="Times New Roman CYR" w:hAnsi="Times New Roman CYR"/>
          <w:sz w:val="28"/>
          <w:szCs w:val="28"/>
          <w:lang w:val="ru-RU"/>
        </w:rPr>
        <w:t xml:space="preserve">лючения договора на организацию ярмарки на территории города Липецка» </w:t>
      </w:r>
      <w:r w:rsidR="006F53DC">
        <w:rPr>
          <w:rFonts w:ascii="Times New Roman CYR" w:hAnsi="Times New Roman CYR"/>
          <w:sz w:val="28"/>
          <w:szCs w:val="28"/>
          <w:lang w:val="ru-RU"/>
        </w:rPr>
        <w:t>(в редакции постановлени</w:t>
      </w:r>
      <w:r w:rsidR="00255FBF">
        <w:rPr>
          <w:rFonts w:ascii="Times New Roman CYR" w:hAnsi="Times New Roman CYR"/>
          <w:sz w:val="28"/>
          <w:szCs w:val="28"/>
          <w:lang w:val="ru-RU"/>
        </w:rPr>
        <w:t>й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 от </w:t>
      </w:r>
      <w:r w:rsidR="00E02278">
        <w:rPr>
          <w:rFonts w:ascii="Times New Roman CYR" w:hAnsi="Times New Roman CYR"/>
          <w:sz w:val="28"/>
          <w:szCs w:val="28"/>
          <w:lang w:val="ru-RU"/>
        </w:rPr>
        <w:t>26</w:t>
      </w:r>
      <w:r w:rsidR="006F53DC">
        <w:rPr>
          <w:rFonts w:ascii="Times New Roman CYR" w:hAnsi="Times New Roman CYR"/>
          <w:sz w:val="28"/>
          <w:szCs w:val="28"/>
          <w:lang w:val="ru-RU"/>
        </w:rPr>
        <w:t>.0</w:t>
      </w:r>
      <w:r w:rsidR="00E02278">
        <w:rPr>
          <w:rFonts w:ascii="Times New Roman CYR" w:hAnsi="Times New Roman CYR"/>
          <w:sz w:val="28"/>
          <w:szCs w:val="28"/>
          <w:lang w:val="ru-RU"/>
        </w:rPr>
        <w:t>1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.2021 № </w:t>
      </w:r>
      <w:r w:rsidR="00E02278">
        <w:rPr>
          <w:rFonts w:ascii="Times New Roman CYR" w:hAnsi="Times New Roman CYR"/>
          <w:sz w:val="28"/>
          <w:szCs w:val="28"/>
          <w:lang w:val="ru-RU"/>
        </w:rPr>
        <w:t>53</w:t>
      </w:r>
      <w:r w:rsidR="00255FBF">
        <w:rPr>
          <w:rFonts w:ascii="Times New Roman CYR" w:hAnsi="Times New Roman CYR"/>
          <w:sz w:val="28"/>
          <w:szCs w:val="28"/>
          <w:lang w:val="ru-RU"/>
        </w:rPr>
        <w:t>, от 11.03.2021 № 340</w:t>
      </w:r>
      <w:r w:rsidR="00D633A3">
        <w:rPr>
          <w:rFonts w:ascii="Times New Roman CYR" w:hAnsi="Times New Roman CYR"/>
          <w:sz w:val="28"/>
          <w:szCs w:val="28"/>
          <w:lang w:val="ru-RU"/>
        </w:rPr>
        <w:t>, от</w:t>
      </w:r>
      <w:r w:rsidR="00C268F5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D633A3">
        <w:rPr>
          <w:rFonts w:ascii="Times New Roman CYR" w:hAnsi="Times New Roman CYR"/>
          <w:sz w:val="28"/>
          <w:szCs w:val="28"/>
          <w:lang w:val="ru-RU"/>
        </w:rPr>
        <w:t>13.10.2021 № 2058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) </w:t>
      </w:r>
      <w:r w:rsidRPr="004F2342">
        <w:rPr>
          <w:rFonts w:ascii="Times New Roman CYR" w:hAnsi="Times New Roman CYR"/>
          <w:sz w:val="28"/>
          <w:szCs w:val="28"/>
          <w:lang w:val="ru-RU"/>
        </w:rPr>
        <w:t>следующие изменения:</w:t>
      </w:r>
    </w:p>
    <w:p w:rsidR="00255FBF" w:rsidRDefault="006F53DC" w:rsidP="00255FBF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в</w:t>
      </w:r>
      <w:r w:rsidR="007F00D5">
        <w:rPr>
          <w:rFonts w:ascii="Times New Roman CYR" w:hAnsi="Times New Roman CYR"/>
          <w:sz w:val="28"/>
          <w:szCs w:val="28"/>
          <w:lang w:val="ru-RU"/>
        </w:rPr>
        <w:t xml:space="preserve"> п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>риложени</w:t>
      </w:r>
      <w:r w:rsidR="007F00D5">
        <w:rPr>
          <w:rFonts w:ascii="Times New Roman CYR" w:hAnsi="Times New Roman CYR"/>
          <w:sz w:val="28"/>
          <w:szCs w:val="28"/>
          <w:lang w:val="ru-RU"/>
        </w:rPr>
        <w:t>и</w:t>
      </w:r>
      <w:r w:rsidR="00236123">
        <w:rPr>
          <w:rFonts w:ascii="Times New Roman CYR" w:hAnsi="Times New Roman CYR"/>
          <w:sz w:val="28"/>
          <w:szCs w:val="28"/>
          <w:lang w:val="ru-RU"/>
        </w:rPr>
        <w:t xml:space="preserve"> № 2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 xml:space="preserve"> к п</w:t>
      </w:r>
      <w:r w:rsidR="00255FBF">
        <w:rPr>
          <w:rFonts w:ascii="Times New Roman CYR" w:hAnsi="Times New Roman CYR"/>
          <w:sz w:val="28"/>
          <w:szCs w:val="28"/>
          <w:lang w:val="ru-RU"/>
        </w:rPr>
        <w:t>остановлению:</w:t>
      </w:r>
    </w:p>
    <w:p w:rsidR="006F53DC" w:rsidRPr="00255FBF" w:rsidRDefault="00255FBF" w:rsidP="00255FBF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>С</w:t>
      </w:r>
      <w:r w:rsidR="007F00D5">
        <w:rPr>
          <w:sz w:val="28"/>
          <w:szCs w:val="28"/>
          <w:lang w:val="ru-RU"/>
        </w:rPr>
        <w:t xml:space="preserve">троку </w:t>
      </w:r>
      <w:r w:rsidR="006F53DC">
        <w:rPr>
          <w:sz w:val="28"/>
          <w:szCs w:val="28"/>
          <w:lang w:val="ru-RU"/>
        </w:rPr>
        <w:t xml:space="preserve"> </w:t>
      </w:r>
      <w:r w:rsidR="00D633A3">
        <w:rPr>
          <w:sz w:val="28"/>
          <w:szCs w:val="28"/>
          <w:lang w:val="ru-RU"/>
        </w:rPr>
        <w:t xml:space="preserve"> </w:t>
      </w:r>
      <w:r w:rsidR="007F00D5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Полоскина  </w:t>
      </w:r>
      <w:r w:rsidR="00D633A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Юлия  </w:t>
      </w:r>
      <w:r w:rsidR="00D633A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Валерьевна – </w:t>
      </w:r>
      <w:r w:rsidR="00D633A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председатель  департамента</w:t>
      </w:r>
    </w:p>
    <w:p w:rsidR="008B1AB2" w:rsidRPr="006F53DC" w:rsidRDefault="00255FBF" w:rsidP="00E0227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экономического развития администрации</w:t>
      </w:r>
      <w:r w:rsidR="00E02278">
        <w:rPr>
          <w:sz w:val="28"/>
          <w:szCs w:val="28"/>
          <w:lang w:val="ru-RU"/>
        </w:rPr>
        <w:t xml:space="preserve"> города Липецка</w:t>
      </w:r>
      <w:r w:rsidR="00922384" w:rsidRPr="006F53DC">
        <w:rPr>
          <w:sz w:val="28"/>
          <w:szCs w:val="28"/>
          <w:lang w:val="ru-RU"/>
        </w:rPr>
        <w:t xml:space="preserve">» изложить в следующей редакции: </w:t>
      </w:r>
    </w:p>
    <w:p w:rsidR="007731B6" w:rsidRPr="00D633A3" w:rsidRDefault="00922384" w:rsidP="00D633A3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D633A3">
        <w:rPr>
          <w:sz w:val="28"/>
          <w:szCs w:val="28"/>
          <w:lang w:val="ru-RU"/>
        </w:rPr>
        <w:t>Игнатенко Наталья Ивановна</w:t>
      </w:r>
      <w:r>
        <w:rPr>
          <w:sz w:val="28"/>
          <w:szCs w:val="28"/>
          <w:lang w:val="ru-RU"/>
        </w:rPr>
        <w:t xml:space="preserve"> –</w:t>
      </w:r>
      <w:r w:rsidR="007731B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заместитель </w:t>
      </w:r>
      <w:r w:rsidR="00D633A3">
        <w:rPr>
          <w:sz w:val="28"/>
          <w:szCs w:val="28"/>
          <w:lang w:val="ru-RU"/>
        </w:rPr>
        <w:t>председателя-н</w:t>
      </w:r>
      <w:bookmarkStart w:id="0" w:name="_GoBack"/>
      <w:bookmarkEnd w:id="0"/>
      <w:r w:rsidR="00D633A3">
        <w:rPr>
          <w:sz w:val="28"/>
          <w:szCs w:val="28"/>
          <w:lang w:val="ru-RU"/>
        </w:rPr>
        <w:t>ачальник управления стратегического развития</w:t>
      </w:r>
      <w:r w:rsidR="00E02278">
        <w:rPr>
          <w:sz w:val="28"/>
          <w:szCs w:val="28"/>
          <w:lang w:val="ru-RU"/>
        </w:rPr>
        <w:t xml:space="preserve"> </w:t>
      </w:r>
      <w:r w:rsidR="00D633A3">
        <w:rPr>
          <w:sz w:val="28"/>
          <w:szCs w:val="28"/>
          <w:lang w:val="ru-RU"/>
        </w:rPr>
        <w:t>департамента</w:t>
      </w:r>
      <w:r w:rsidR="00D633A3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D633A3">
        <w:rPr>
          <w:sz w:val="28"/>
          <w:szCs w:val="28"/>
          <w:lang w:val="ru-RU"/>
        </w:rPr>
        <w:t>экономического развития администрации города Липецка</w:t>
      </w:r>
      <w:r>
        <w:rPr>
          <w:sz w:val="28"/>
          <w:szCs w:val="28"/>
          <w:lang w:val="ru-RU"/>
        </w:rPr>
        <w:t>»</w:t>
      </w:r>
      <w:r w:rsidR="00D633A3">
        <w:rPr>
          <w:sz w:val="28"/>
          <w:szCs w:val="28"/>
          <w:lang w:val="ru-RU"/>
        </w:rPr>
        <w:t>.</w:t>
      </w:r>
      <w:r w:rsidR="007731B6">
        <w:rPr>
          <w:sz w:val="28"/>
          <w:szCs w:val="28"/>
          <w:lang w:val="ru-RU"/>
        </w:rPr>
        <w:t xml:space="preserve">                                                                          </w:t>
      </w:r>
    </w:p>
    <w:p w:rsidR="00520E00" w:rsidRDefault="00520E00" w:rsidP="00EE784E">
      <w:pPr>
        <w:pStyle w:val="ConsPlusNormal"/>
        <w:ind w:firstLine="709"/>
        <w:jc w:val="both"/>
      </w:pPr>
    </w:p>
    <w:p w:rsidR="00922384" w:rsidRDefault="00922384" w:rsidP="00EE784E">
      <w:pPr>
        <w:pStyle w:val="ConsPlusNormal"/>
        <w:ind w:firstLine="709"/>
        <w:jc w:val="both"/>
      </w:pPr>
    </w:p>
    <w:p w:rsidR="00D633A3" w:rsidRPr="00EE784E" w:rsidRDefault="00D633A3" w:rsidP="00EE784E">
      <w:pPr>
        <w:pStyle w:val="ConsPlusNormal"/>
        <w:ind w:firstLine="709"/>
        <w:jc w:val="both"/>
      </w:pPr>
    </w:p>
    <w:p w:rsidR="00520E00" w:rsidRPr="000C58C1" w:rsidRDefault="00FC30F3" w:rsidP="00520E0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520E00" w:rsidRPr="000C58C1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520E00" w:rsidRPr="000C58C1">
        <w:rPr>
          <w:sz w:val="28"/>
          <w:szCs w:val="28"/>
          <w:lang w:val="ru-RU"/>
        </w:rPr>
        <w:t xml:space="preserve"> города Липецка </w:t>
      </w:r>
      <w:r w:rsidR="00520E00" w:rsidRPr="000C58C1">
        <w:rPr>
          <w:bCs/>
          <w:sz w:val="28"/>
          <w:szCs w:val="28"/>
          <w:lang w:val="ru-RU"/>
        </w:rPr>
        <w:t xml:space="preserve">                                                                 </w:t>
      </w:r>
      <w:r>
        <w:rPr>
          <w:bCs/>
          <w:sz w:val="28"/>
          <w:szCs w:val="28"/>
          <w:lang w:val="ru-RU"/>
        </w:rPr>
        <w:t xml:space="preserve">        </w:t>
      </w:r>
      <w:r w:rsidR="00520E00" w:rsidRPr="000C58C1">
        <w:rPr>
          <w:bCs/>
          <w:sz w:val="28"/>
          <w:szCs w:val="28"/>
          <w:lang w:val="ru-RU"/>
        </w:rPr>
        <w:t>Е.Ю.Уваркина</w:t>
      </w:r>
    </w:p>
    <w:sectPr w:rsidR="00520E00" w:rsidRPr="000C58C1" w:rsidSect="00D20CD2">
      <w:headerReference w:type="even" r:id="rId8"/>
      <w:headerReference w:type="default" r:id="rId9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73D" w:rsidRDefault="00CA573D">
      <w:r>
        <w:separator/>
      </w:r>
    </w:p>
  </w:endnote>
  <w:endnote w:type="continuationSeparator" w:id="0">
    <w:p w:rsidR="00CA573D" w:rsidRDefault="00CA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73D" w:rsidRDefault="00CA573D">
      <w:r>
        <w:separator/>
      </w:r>
    </w:p>
  </w:footnote>
  <w:footnote w:type="continuationSeparator" w:id="0">
    <w:p w:rsidR="00CA573D" w:rsidRDefault="00CA5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5F" w:rsidRDefault="00EA7F5F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7F5F" w:rsidRDefault="00EA7F5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F5F" w:rsidRPr="004C40F2" w:rsidRDefault="00EA7F5F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  <w:lang w:val="ru-RU"/>
      </w:rPr>
    </w:pPr>
  </w:p>
  <w:p w:rsidR="00EA7F5F" w:rsidRPr="00EB4500" w:rsidRDefault="00EA7F5F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EA7F5F" w:rsidRPr="00415F67" w:rsidRDefault="00EA7F5F" w:rsidP="00EB45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8576512"/>
    <w:multiLevelType w:val="hybridMultilevel"/>
    <w:tmpl w:val="C26C43C6"/>
    <w:lvl w:ilvl="0" w:tplc="E34678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 w15:restartNumberingAfterBreak="0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F07DB"/>
    <w:multiLevelType w:val="hybridMultilevel"/>
    <w:tmpl w:val="0388EEBC"/>
    <w:lvl w:ilvl="0" w:tplc="0340F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91C"/>
    <w:rsid w:val="00011602"/>
    <w:rsid w:val="000147D4"/>
    <w:rsid w:val="000404DB"/>
    <w:rsid w:val="00043263"/>
    <w:rsid w:val="00045A24"/>
    <w:rsid w:val="00053ED9"/>
    <w:rsid w:val="00073001"/>
    <w:rsid w:val="00086219"/>
    <w:rsid w:val="000870FB"/>
    <w:rsid w:val="00096889"/>
    <w:rsid w:val="000A6C8C"/>
    <w:rsid w:val="000B45A4"/>
    <w:rsid w:val="000B7751"/>
    <w:rsid w:val="000C6720"/>
    <w:rsid w:val="000D77C8"/>
    <w:rsid w:val="000E009A"/>
    <w:rsid w:val="000E147D"/>
    <w:rsid w:val="000E5F04"/>
    <w:rsid w:val="000F2313"/>
    <w:rsid w:val="00102728"/>
    <w:rsid w:val="00102E79"/>
    <w:rsid w:val="0010364A"/>
    <w:rsid w:val="00127C95"/>
    <w:rsid w:val="00131D5E"/>
    <w:rsid w:val="0013503D"/>
    <w:rsid w:val="001361E7"/>
    <w:rsid w:val="001404EF"/>
    <w:rsid w:val="00142E5A"/>
    <w:rsid w:val="00152ED0"/>
    <w:rsid w:val="00162509"/>
    <w:rsid w:val="00167AE4"/>
    <w:rsid w:val="00196CA3"/>
    <w:rsid w:val="00197D7C"/>
    <w:rsid w:val="001A29D6"/>
    <w:rsid w:val="001B7FED"/>
    <w:rsid w:val="001D1176"/>
    <w:rsid w:val="001E1019"/>
    <w:rsid w:val="001E1166"/>
    <w:rsid w:val="001E32A6"/>
    <w:rsid w:val="001E7B48"/>
    <w:rsid w:val="001F4011"/>
    <w:rsid w:val="00201CEB"/>
    <w:rsid w:val="002274A7"/>
    <w:rsid w:val="00235203"/>
    <w:rsid w:val="00236123"/>
    <w:rsid w:val="002369F3"/>
    <w:rsid w:val="00246C79"/>
    <w:rsid w:val="002519BC"/>
    <w:rsid w:val="00255FBF"/>
    <w:rsid w:val="002612D0"/>
    <w:rsid w:val="002708A8"/>
    <w:rsid w:val="0027266C"/>
    <w:rsid w:val="0028241A"/>
    <w:rsid w:val="002860B3"/>
    <w:rsid w:val="0029078B"/>
    <w:rsid w:val="002A4F80"/>
    <w:rsid w:val="002B7F0F"/>
    <w:rsid w:val="002C0834"/>
    <w:rsid w:val="002C5AD7"/>
    <w:rsid w:val="002D5374"/>
    <w:rsid w:val="002D7857"/>
    <w:rsid w:val="002E0D95"/>
    <w:rsid w:val="002E203C"/>
    <w:rsid w:val="00304230"/>
    <w:rsid w:val="00304A7A"/>
    <w:rsid w:val="00305BFE"/>
    <w:rsid w:val="003060EA"/>
    <w:rsid w:val="00315FF6"/>
    <w:rsid w:val="003203C2"/>
    <w:rsid w:val="00322DFF"/>
    <w:rsid w:val="003379DA"/>
    <w:rsid w:val="00346B57"/>
    <w:rsid w:val="00351AAB"/>
    <w:rsid w:val="00356BCE"/>
    <w:rsid w:val="0036158E"/>
    <w:rsid w:val="00361951"/>
    <w:rsid w:val="00366049"/>
    <w:rsid w:val="00367C4C"/>
    <w:rsid w:val="00377F0A"/>
    <w:rsid w:val="003812D0"/>
    <w:rsid w:val="00381BCA"/>
    <w:rsid w:val="00384808"/>
    <w:rsid w:val="0039778C"/>
    <w:rsid w:val="003A339D"/>
    <w:rsid w:val="003B4655"/>
    <w:rsid w:val="003B7240"/>
    <w:rsid w:val="003B7389"/>
    <w:rsid w:val="003C3123"/>
    <w:rsid w:val="003E1820"/>
    <w:rsid w:val="003E4F0C"/>
    <w:rsid w:val="003E72B3"/>
    <w:rsid w:val="003F0C70"/>
    <w:rsid w:val="003F2E21"/>
    <w:rsid w:val="003F3FAA"/>
    <w:rsid w:val="004051FC"/>
    <w:rsid w:val="0041228E"/>
    <w:rsid w:val="00412344"/>
    <w:rsid w:val="00412819"/>
    <w:rsid w:val="00413AA6"/>
    <w:rsid w:val="004143F4"/>
    <w:rsid w:val="00414CAB"/>
    <w:rsid w:val="00415F67"/>
    <w:rsid w:val="004220AB"/>
    <w:rsid w:val="0044262C"/>
    <w:rsid w:val="00442E98"/>
    <w:rsid w:val="004573BF"/>
    <w:rsid w:val="00464093"/>
    <w:rsid w:val="00466EBE"/>
    <w:rsid w:val="00476FFA"/>
    <w:rsid w:val="004837F5"/>
    <w:rsid w:val="00485BEA"/>
    <w:rsid w:val="004864EF"/>
    <w:rsid w:val="0049627F"/>
    <w:rsid w:val="004A34C0"/>
    <w:rsid w:val="004A36DC"/>
    <w:rsid w:val="004A3CDA"/>
    <w:rsid w:val="004A44A1"/>
    <w:rsid w:val="004A65B3"/>
    <w:rsid w:val="004C2D27"/>
    <w:rsid w:val="004C40F2"/>
    <w:rsid w:val="004C4729"/>
    <w:rsid w:val="004C707E"/>
    <w:rsid w:val="004D38E9"/>
    <w:rsid w:val="004D710E"/>
    <w:rsid w:val="004F2342"/>
    <w:rsid w:val="004F6AC7"/>
    <w:rsid w:val="0050020F"/>
    <w:rsid w:val="00520E00"/>
    <w:rsid w:val="00551FA5"/>
    <w:rsid w:val="00555ADA"/>
    <w:rsid w:val="0057278D"/>
    <w:rsid w:val="0057553E"/>
    <w:rsid w:val="005765F0"/>
    <w:rsid w:val="00584169"/>
    <w:rsid w:val="005B65D2"/>
    <w:rsid w:val="005C2CAB"/>
    <w:rsid w:val="005C38BF"/>
    <w:rsid w:val="005C7C27"/>
    <w:rsid w:val="005D2DE7"/>
    <w:rsid w:val="005E5D75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46348"/>
    <w:rsid w:val="00654AAC"/>
    <w:rsid w:val="00656816"/>
    <w:rsid w:val="00661C30"/>
    <w:rsid w:val="006651EC"/>
    <w:rsid w:val="00667554"/>
    <w:rsid w:val="00675A36"/>
    <w:rsid w:val="00676728"/>
    <w:rsid w:val="00676894"/>
    <w:rsid w:val="006A4EA8"/>
    <w:rsid w:val="006B7082"/>
    <w:rsid w:val="006E6384"/>
    <w:rsid w:val="006F3819"/>
    <w:rsid w:val="006F53DC"/>
    <w:rsid w:val="007064C1"/>
    <w:rsid w:val="007074B2"/>
    <w:rsid w:val="00717F56"/>
    <w:rsid w:val="00721F09"/>
    <w:rsid w:val="00727F3C"/>
    <w:rsid w:val="00750978"/>
    <w:rsid w:val="00750E9A"/>
    <w:rsid w:val="00763EC5"/>
    <w:rsid w:val="00764F89"/>
    <w:rsid w:val="007731B6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D757A"/>
    <w:rsid w:val="007E62F0"/>
    <w:rsid w:val="007E79AB"/>
    <w:rsid w:val="007E79F2"/>
    <w:rsid w:val="007F00D5"/>
    <w:rsid w:val="007F70AD"/>
    <w:rsid w:val="00803A52"/>
    <w:rsid w:val="00804C76"/>
    <w:rsid w:val="00806757"/>
    <w:rsid w:val="00820132"/>
    <w:rsid w:val="008206CC"/>
    <w:rsid w:val="00822949"/>
    <w:rsid w:val="008231CB"/>
    <w:rsid w:val="00830149"/>
    <w:rsid w:val="00831B8E"/>
    <w:rsid w:val="00837304"/>
    <w:rsid w:val="00840E2A"/>
    <w:rsid w:val="008509FE"/>
    <w:rsid w:val="0085253C"/>
    <w:rsid w:val="00876274"/>
    <w:rsid w:val="00887548"/>
    <w:rsid w:val="00895E93"/>
    <w:rsid w:val="008A08B2"/>
    <w:rsid w:val="008A0B3B"/>
    <w:rsid w:val="008A6A08"/>
    <w:rsid w:val="008B1AB2"/>
    <w:rsid w:val="008B4584"/>
    <w:rsid w:val="008C285E"/>
    <w:rsid w:val="008C2DA7"/>
    <w:rsid w:val="008C3A99"/>
    <w:rsid w:val="008C5E76"/>
    <w:rsid w:val="008C5FAD"/>
    <w:rsid w:val="008D17A1"/>
    <w:rsid w:val="008D42F1"/>
    <w:rsid w:val="008E2CF6"/>
    <w:rsid w:val="008E5930"/>
    <w:rsid w:val="008F1ECC"/>
    <w:rsid w:val="008F5A06"/>
    <w:rsid w:val="009101F6"/>
    <w:rsid w:val="009162E2"/>
    <w:rsid w:val="00922384"/>
    <w:rsid w:val="009279B7"/>
    <w:rsid w:val="00935CBD"/>
    <w:rsid w:val="00935E9F"/>
    <w:rsid w:val="0095210B"/>
    <w:rsid w:val="00957034"/>
    <w:rsid w:val="00957C0B"/>
    <w:rsid w:val="009759AB"/>
    <w:rsid w:val="009927BD"/>
    <w:rsid w:val="0099697E"/>
    <w:rsid w:val="009A3912"/>
    <w:rsid w:val="009A48A9"/>
    <w:rsid w:val="009B00AA"/>
    <w:rsid w:val="009B4D95"/>
    <w:rsid w:val="009B59F4"/>
    <w:rsid w:val="009C183F"/>
    <w:rsid w:val="009C339A"/>
    <w:rsid w:val="009C7B0E"/>
    <w:rsid w:val="009D49DC"/>
    <w:rsid w:val="009D537E"/>
    <w:rsid w:val="009D6E68"/>
    <w:rsid w:val="009E4C70"/>
    <w:rsid w:val="009E61C3"/>
    <w:rsid w:val="009F5CCB"/>
    <w:rsid w:val="00A17502"/>
    <w:rsid w:val="00A334E1"/>
    <w:rsid w:val="00A343A2"/>
    <w:rsid w:val="00A41E5D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B3FDD"/>
    <w:rsid w:val="00AC2F5E"/>
    <w:rsid w:val="00AD694C"/>
    <w:rsid w:val="00AE3916"/>
    <w:rsid w:val="00AF2E46"/>
    <w:rsid w:val="00AF4A78"/>
    <w:rsid w:val="00B0299C"/>
    <w:rsid w:val="00B0490F"/>
    <w:rsid w:val="00B30178"/>
    <w:rsid w:val="00B34847"/>
    <w:rsid w:val="00B43658"/>
    <w:rsid w:val="00B53C09"/>
    <w:rsid w:val="00B5740D"/>
    <w:rsid w:val="00B57D9E"/>
    <w:rsid w:val="00B75F86"/>
    <w:rsid w:val="00B76119"/>
    <w:rsid w:val="00B944B6"/>
    <w:rsid w:val="00B95088"/>
    <w:rsid w:val="00B953C2"/>
    <w:rsid w:val="00BA0AD2"/>
    <w:rsid w:val="00BA32AA"/>
    <w:rsid w:val="00BB13AF"/>
    <w:rsid w:val="00BB4111"/>
    <w:rsid w:val="00BC6A99"/>
    <w:rsid w:val="00BD16EE"/>
    <w:rsid w:val="00BD2420"/>
    <w:rsid w:val="00BD3B51"/>
    <w:rsid w:val="00BD532C"/>
    <w:rsid w:val="00BF37C0"/>
    <w:rsid w:val="00BF5D31"/>
    <w:rsid w:val="00BF7D0C"/>
    <w:rsid w:val="00C0170C"/>
    <w:rsid w:val="00C0374E"/>
    <w:rsid w:val="00C1005C"/>
    <w:rsid w:val="00C21C1C"/>
    <w:rsid w:val="00C268F5"/>
    <w:rsid w:val="00C31ED9"/>
    <w:rsid w:val="00C37EA8"/>
    <w:rsid w:val="00C44057"/>
    <w:rsid w:val="00C50564"/>
    <w:rsid w:val="00C54178"/>
    <w:rsid w:val="00C62CCE"/>
    <w:rsid w:val="00C668EB"/>
    <w:rsid w:val="00C80084"/>
    <w:rsid w:val="00C83655"/>
    <w:rsid w:val="00C870FE"/>
    <w:rsid w:val="00C90F5D"/>
    <w:rsid w:val="00C9273C"/>
    <w:rsid w:val="00C92F4B"/>
    <w:rsid w:val="00C96D24"/>
    <w:rsid w:val="00CA573D"/>
    <w:rsid w:val="00CB26D0"/>
    <w:rsid w:val="00CC0500"/>
    <w:rsid w:val="00CC23E0"/>
    <w:rsid w:val="00CD0E1A"/>
    <w:rsid w:val="00CD237A"/>
    <w:rsid w:val="00CD3149"/>
    <w:rsid w:val="00CD33B5"/>
    <w:rsid w:val="00CD5217"/>
    <w:rsid w:val="00CD6EF1"/>
    <w:rsid w:val="00CD7682"/>
    <w:rsid w:val="00CD7797"/>
    <w:rsid w:val="00CF25A7"/>
    <w:rsid w:val="00CF2E2D"/>
    <w:rsid w:val="00D161FF"/>
    <w:rsid w:val="00D20CD2"/>
    <w:rsid w:val="00D225FD"/>
    <w:rsid w:val="00D25106"/>
    <w:rsid w:val="00D42AB8"/>
    <w:rsid w:val="00D42FCC"/>
    <w:rsid w:val="00D633A3"/>
    <w:rsid w:val="00D633B3"/>
    <w:rsid w:val="00D6416B"/>
    <w:rsid w:val="00D7269C"/>
    <w:rsid w:val="00D758B3"/>
    <w:rsid w:val="00D770E3"/>
    <w:rsid w:val="00D90434"/>
    <w:rsid w:val="00D931D1"/>
    <w:rsid w:val="00D95F48"/>
    <w:rsid w:val="00DA06B6"/>
    <w:rsid w:val="00DA0909"/>
    <w:rsid w:val="00DA1C2C"/>
    <w:rsid w:val="00DA5270"/>
    <w:rsid w:val="00DA5D4C"/>
    <w:rsid w:val="00DB16A3"/>
    <w:rsid w:val="00DB7015"/>
    <w:rsid w:val="00DC1D2F"/>
    <w:rsid w:val="00DC306B"/>
    <w:rsid w:val="00DC63BE"/>
    <w:rsid w:val="00DC74B8"/>
    <w:rsid w:val="00DD72F3"/>
    <w:rsid w:val="00DE7F2A"/>
    <w:rsid w:val="00DF61AC"/>
    <w:rsid w:val="00E019E4"/>
    <w:rsid w:val="00E02278"/>
    <w:rsid w:val="00E07FD4"/>
    <w:rsid w:val="00E11F84"/>
    <w:rsid w:val="00E15745"/>
    <w:rsid w:val="00E21661"/>
    <w:rsid w:val="00E226E1"/>
    <w:rsid w:val="00E250D4"/>
    <w:rsid w:val="00E278C8"/>
    <w:rsid w:val="00E302FB"/>
    <w:rsid w:val="00E3593E"/>
    <w:rsid w:val="00E35DBB"/>
    <w:rsid w:val="00E424E4"/>
    <w:rsid w:val="00E42F0D"/>
    <w:rsid w:val="00E44D49"/>
    <w:rsid w:val="00E56F97"/>
    <w:rsid w:val="00E647A7"/>
    <w:rsid w:val="00E8205D"/>
    <w:rsid w:val="00E933D4"/>
    <w:rsid w:val="00EA0A4C"/>
    <w:rsid w:val="00EA7F5F"/>
    <w:rsid w:val="00EB1EC4"/>
    <w:rsid w:val="00EB36D1"/>
    <w:rsid w:val="00EB4500"/>
    <w:rsid w:val="00EC452D"/>
    <w:rsid w:val="00EC6FA3"/>
    <w:rsid w:val="00ED3ECE"/>
    <w:rsid w:val="00EE1880"/>
    <w:rsid w:val="00EE4462"/>
    <w:rsid w:val="00EE44CA"/>
    <w:rsid w:val="00EE72B2"/>
    <w:rsid w:val="00EE7383"/>
    <w:rsid w:val="00EE784E"/>
    <w:rsid w:val="00EF6E75"/>
    <w:rsid w:val="00EF7CA4"/>
    <w:rsid w:val="00F01D1D"/>
    <w:rsid w:val="00F163C6"/>
    <w:rsid w:val="00F218CC"/>
    <w:rsid w:val="00F224E4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977DA"/>
    <w:rsid w:val="00FA1CAE"/>
    <w:rsid w:val="00FA437C"/>
    <w:rsid w:val="00FC30F3"/>
    <w:rsid w:val="00FC3125"/>
    <w:rsid w:val="00FD7F04"/>
    <w:rsid w:val="00FE18F3"/>
    <w:rsid w:val="00FF3564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92407"/>
  <w15:chartTrackingRefBased/>
  <w15:docId w15:val="{79B4E08D-1606-419A-BDBC-C9D64363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1228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2022-12-01T11:36:00Z</cp:lastPrinted>
  <dcterms:created xsi:type="dcterms:W3CDTF">2022-12-12T05:50:00Z</dcterms:created>
  <dcterms:modified xsi:type="dcterms:W3CDTF">2022-12-12T05:50:00Z</dcterms:modified>
</cp:coreProperties>
</file>