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7B2D35" w:rsidRDefault="002860B3">
      <w:pPr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</w:p>
    <w:p w:rsidR="00700CDF" w:rsidRPr="007B2D35" w:rsidRDefault="001002A8" w:rsidP="00700CDF">
      <w:pPr>
        <w:framePr w:hSpace="180" w:wrap="auto" w:vAnchor="text" w:hAnchor="page" w:x="5842" w:y="-904"/>
      </w:pPr>
      <w:r w:rsidRPr="007B2D35">
        <w:rPr>
          <w:noProof/>
          <w:lang w:val="ru-RU"/>
        </w:rPr>
        <w:drawing>
          <wp:inline distT="0" distB="0" distL="0" distR="0" wp14:anchorId="66F2A4B0" wp14:editId="05A4CEE8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7B2D35" w:rsidRDefault="002860B3">
      <w:pPr>
        <w:rPr>
          <w:lang w:val="ru-RU"/>
        </w:rPr>
      </w:pP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</w:p>
    <w:p w:rsidR="00C0170C" w:rsidRPr="007B2D3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7B2D3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7B2D35" w:rsidRDefault="00C0170C" w:rsidP="00C0170C">
      <w:pPr>
        <w:rPr>
          <w:rFonts w:ascii="Times New Roman CYR" w:hAnsi="Times New Roman CYR"/>
          <w:lang w:val="ru-RU"/>
        </w:rPr>
      </w:pPr>
    </w:p>
    <w:p w:rsidR="00C0170C" w:rsidRPr="007B2D3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7B2D3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7B2D3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7B2D35" w:rsidRDefault="0005206C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12.04.2022</w:t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 w:rsidRPr="007B2D35">
        <w:rPr>
          <w:rFonts w:ascii="Times New Roman CYR" w:hAnsi="Times New Roman CYR"/>
          <w:sz w:val="28"/>
          <w:lang w:val="ru-RU"/>
        </w:rPr>
        <w:t>№</w:t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745</w:t>
      </w:r>
    </w:p>
    <w:p w:rsidR="002B7F0F" w:rsidRPr="007B2D3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7B2D35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7B2D35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О </w:t>
      </w:r>
      <w:r w:rsidR="00964B09" w:rsidRPr="007B2D35">
        <w:rPr>
          <w:sz w:val="28"/>
          <w:szCs w:val="28"/>
          <w:lang w:val="ru-RU"/>
        </w:rPr>
        <w:t>внесении изменений</w:t>
      </w:r>
      <w:r w:rsidRPr="007B2D35">
        <w:rPr>
          <w:sz w:val="28"/>
          <w:szCs w:val="28"/>
          <w:lang w:val="ru-RU"/>
        </w:rPr>
        <w:t xml:space="preserve">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города Липецка от </w:t>
      </w:r>
      <w:r w:rsidR="00927700" w:rsidRPr="007B2D35">
        <w:rPr>
          <w:sz w:val="28"/>
          <w:szCs w:val="28"/>
          <w:lang w:val="ru-RU"/>
        </w:rPr>
        <w:t>14</w:t>
      </w:r>
      <w:r w:rsidRPr="007B2D35">
        <w:rPr>
          <w:sz w:val="28"/>
          <w:szCs w:val="28"/>
          <w:lang w:val="ru-RU"/>
        </w:rPr>
        <w:t>.</w:t>
      </w:r>
      <w:r w:rsidR="00927700" w:rsidRPr="007B2D35">
        <w:rPr>
          <w:sz w:val="28"/>
          <w:szCs w:val="28"/>
          <w:lang w:val="ru-RU"/>
        </w:rPr>
        <w:t>10</w:t>
      </w:r>
      <w:r w:rsidRPr="007B2D35">
        <w:rPr>
          <w:sz w:val="28"/>
          <w:szCs w:val="28"/>
          <w:lang w:val="ru-RU"/>
        </w:rPr>
        <w:t>.201</w:t>
      </w:r>
      <w:r w:rsidR="00927700" w:rsidRPr="007B2D35">
        <w:rPr>
          <w:sz w:val="28"/>
          <w:szCs w:val="28"/>
          <w:lang w:val="ru-RU"/>
        </w:rPr>
        <w:t>6</w:t>
      </w:r>
      <w:r w:rsidRPr="007B2D35">
        <w:rPr>
          <w:sz w:val="28"/>
          <w:szCs w:val="28"/>
          <w:lang w:val="ru-RU"/>
        </w:rPr>
        <w:t xml:space="preserve"> № </w:t>
      </w:r>
      <w:r w:rsidR="00927700" w:rsidRPr="007B2D35">
        <w:rPr>
          <w:sz w:val="28"/>
          <w:szCs w:val="28"/>
          <w:lang w:val="ru-RU"/>
        </w:rPr>
        <w:t>1849</w:t>
      </w:r>
    </w:p>
    <w:p w:rsidR="00930D35" w:rsidRPr="00327E47" w:rsidRDefault="00930D35" w:rsidP="00AF2EC5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060092" w:rsidRPr="00327E47" w:rsidRDefault="00060092" w:rsidP="00AF2EC5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647F1" w:rsidRPr="00327E47" w:rsidRDefault="00E647F1" w:rsidP="00AF2EC5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3B667C" w:rsidRPr="009D2A99" w:rsidRDefault="003B667C" w:rsidP="003B667C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На основании решени</w:t>
      </w:r>
      <w:r>
        <w:rPr>
          <w:sz w:val="28"/>
          <w:szCs w:val="28"/>
          <w:lang w:val="ru-RU"/>
        </w:rPr>
        <w:t>я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Pr="00E63F73">
        <w:rPr>
          <w:sz w:val="28"/>
          <w:szCs w:val="28"/>
          <w:lang w:val="ru-RU"/>
        </w:rPr>
        <w:t xml:space="preserve">от </w:t>
      </w:r>
      <w:r w:rsidR="00112374">
        <w:rPr>
          <w:sz w:val="28"/>
          <w:szCs w:val="28"/>
          <w:lang w:val="ru-RU"/>
        </w:rPr>
        <w:t>01</w:t>
      </w:r>
      <w:r w:rsidRPr="00E63F73">
        <w:rPr>
          <w:sz w:val="28"/>
          <w:szCs w:val="28"/>
          <w:lang w:val="ru-RU"/>
        </w:rPr>
        <w:t>.</w:t>
      </w:r>
      <w:r w:rsidR="00112374">
        <w:rPr>
          <w:sz w:val="28"/>
          <w:szCs w:val="28"/>
          <w:lang w:val="ru-RU"/>
        </w:rPr>
        <w:t>03</w:t>
      </w:r>
      <w:r w:rsidRPr="00E63F73">
        <w:rPr>
          <w:sz w:val="28"/>
          <w:szCs w:val="28"/>
          <w:lang w:val="ru-RU"/>
        </w:rPr>
        <w:t>.20</w:t>
      </w:r>
      <w:r>
        <w:rPr>
          <w:sz w:val="28"/>
          <w:szCs w:val="28"/>
          <w:lang w:val="ru-RU"/>
        </w:rPr>
        <w:t>2</w:t>
      </w:r>
      <w:r w:rsidR="00112374">
        <w:rPr>
          <w:sz w:val="28"/>
          <w:szCs w:val="28"/>
          <w:lang w:val="ru-RU"/>
        </w:rPr>
        <w:t>2</w:t>
      </w:r>
      <w:r w:rsidRPr="00E63F73">
        <w:rPr>
          <w:sz w:val="28"/>
          <w:szCs w:val="28"/>
          <w:lang w:val="ru-RU"/>
        </w:rPr>
        <w:t xml:space="preserve"> № </w:t>
      </w:r>
      <w:r w:rsidR="00EA4129">
        <w:rPr>
          <w:sz w:val="28"/>
          <w:szCs w:val="28"/>
          <w:lang w:val="ru-RU"/>
        </w:rPr>
        <w:t>299</w:t>
      </w:r>
      <w:r w:rsidRPr="0044431F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 xml:space="preserve">«О </w:t>
      </w:r>
      <w:r w:rsidR="00112374">
        <w:rPr>
          <w:sz w:val="28"/>
          <w:szCs w:val="28"/>
          <w:lang w:val="ru-RU"/>
        </w:rPr>
        <w:t xml:space="preserve">внесении изменений в </w:t>
      </w:r>
      <w:r>
        <w:rPr>
          <w:sz w:val="28"/>
          <w:szCs w:val="28"/>
          <w:lang w:val="ru-RU"/>
        </w:rPr>
        <w:t>Б</w:t>
      </w:r>
      <w:r w:rsidRPr="009D2A99">
        <w:rPr>
          <w:sz w:val="28"/>
          <w:szCs w:val="28"/>
          <w:lang w:val="ru-RU"/>
        </w:rPr>
        <w:t>юджет города Липецка на 20</w:t>
      </w:r>
      <w:r>
        <w:rPr>
          <w:sz w:val="28"/>
          <w:szCs w:val="28"/>
          <w:lang w:val="ru-RU"/>
        </w:rPr>
        <w:t>22</w:t>
      </w:r>
      <w:r w:rsidRPr="009D2A99">
        <w:rPr>
          <w:sz w:val="28"/>
          <w:szCs w:val="28"/>
          <w:lang w:val="ru-RU"/>
        </w:rPr>
        <w:t xml:space="preserve"> год и на плановый период 202</w:t>
      </w:r>
      <w:r>
        <w:rPr>
          <w:sz w:val="28"/>
          <w:szCs w:val="28"/>
          <w:lang w:val="ru-RU"/>
        </w:rPr>
        <w:t>3</w:t>
      </w:r>
      <w:r w:rsidRPr="009D2A99">
        <w:rPr>
          <w:sz w:val="28"/>
          <w:szCs w:val="28"/>
          <w:lang w:val="ru-RU"/>
        </w:rPr>
        <w:t xml:space="preserve"> и 202</w:t>
      </w:r>
      <w:r>
        <w:rPr>
          <w:sz w:val="28"/>
          <w:szCs w:val="28"/>
          <w:lang w:val="ru-RU"/>
        </w:rPr>
        <w:t>4</w:t>
      </w:r>
      <w:r w:rsidRPr="009D2A99">
        <w:rPr>
          <w:sz w:val="28"/>
          <w:szCs w:val="28"/>
          <w:lang w:val="ru-RU"/>
        </w:rPr>
        <w:t xml:space="preserve"> годов»</w:t>
      </w:r>
      <w:r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администрация города</w:t>
      </w:r>
    </w:p>
    <w:p w:rsidR="00BC30A3" w:rsidRPr="00327E47" w:rsidRDefault="00BC30A3" w:rsidP="00C329CA">
      <w:pPr>
        <w:jc w:val="both"/>
        <w:rPr>
          <w:color w:val="FF0000"/>
          <w:sz w:val="24"/>
          <w:szCs w:val="24"/>
          <w:lang w:val="ru-RU"/>
        </w:rPr>
      </w:pPr>
    </w:p>
    <w:p w:rsidR="00BE3462" w:rsidRPr="00327E47" w:rsidRDefault="00BE3462" w:rsidP="00C329CA">
      <w:pPr>
        <w:jc w:val="both"/>
        <w:rPr>
          <w:color w:val="FF0000"/>
          <w:sz w:val="24"/>
          <w:szCs w:val="24"/>
          <w:lang w:val="ru-RU"/>
        </w:rPr>
      </w:pPr>
    </w:p>
    <w:p w:rsidR="00C329CA" w:rsidRPr="003B667C" w:rsidRDefault="00C329CA" w:rsidP="00C329CA">
      <w:pPr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П О С Т А Н О В Л Я Е Т:</w:t>
      </w:r>
    </w:p>
    <w:p w:rsidR="00C329CA" w:rsidRPr="00327E47" w:rsidRDefault="00C329CA" w:rsidP="00C329CA">
      <w:pPr>
        <w:jc w:val="both"/>
        <w:rPr>
          <w:sz w:val="24"/>
          <w:szCs w:val="24"/>
          <w:lang w:val="ru-RU"/>
        </w:rPr>
      </w:pPr>
    </w:p>
    <w:p w:rsidR="00057C1E" w:rsidRPr="00327E47" w:rsidRDefault="00057C1E" w:rsidP="00C329CA">
      <w:pPr>
        <w:jc w:val="both"/>
        <w:rPr>
          <w:sz w:val="24"/>
          <w:szCs w:val="24"/>
          <w:lang w:val="ru-RU"/>
        </w:rPr>
      </w:pPr>
    </w:p>
    <w:p w:rsidR="00E833F4" w:rsidRPr="003B667C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3B667C">
        <w:rPr>
          <w:sz w:val="28"/>
          <w:szCs w:val="28"/>
          <w:lang w:val="ru-RU"/>
        </w:rPr>
        <w:t xml:space="preserve"> от </w:t>
      </w:r>
      <w:r w:rsidR="00927700" w:rsidRPr="003B667C">
        <w:rPr>
          <w:sz w:val="28"/>
          <w:szCs w:val="28"/>
          <w:lang w:val="ru-RU"/>
        </w:rPr>
        <w:t>14</w:t>
      </w:r>
      <w:r w:rsidR="00AF2EC5" w:rsidRPr="003B667C">
        <w:rPr>
          <w:sz w:val="28"/>
          <w:szCs w:val="28"/>
          <w:lang w:val="ru-RU"/>
        </w:rPr>
        <w:t>.</w:t>
      </w:r>
      <w:r w:rsidR="00927700" w:rsidRPr="003B667C">
        <w:rPr>
          <w:sz w:val="28"/>
          <w:szCs w:val="28"/>
          <w:lang w:val="ru-RU"/>
        </w:rPr>
        <w:t>10</w:t>
      </w:r>
      <w:r w:rsidR="00AF2EC5" w:rsidRPr="003B667C">
        <w:rPr>
          <w:sz w:val="28"/>
          <w:szCs w:val="28"/>
          <w:lang w:val="ru-RU"/>
        </w:rPr>
        <w:t>.201</w:t>
      </w:r>
      <w:r w:rsidR="00927700" w:rsidRPr="003B667C">
        <w:rPr>
          <w:sz w:val="28"/>
          <w:szCs w:val="28"/>
          <w:lang w:val="ru-RU"/>
        </w:rPr>
        <w:t>6</w:t>
      </w:r>
      <w:r w:rsidRPr="003B667C">
        <w:rPr>
          <w:sz w:val="28"/>
          <w:szCs w:val="28"/>
          <w:lang w:val="ru-RU"/>
        </w:rPr>
        <w:t xml:space="preserve"> </w:t>
      </w:r>
      <w:r w:rsidR="00361143" w:rsidRPr="003B667C">
        <w:rPr>
          <w:sz w:val="28"/>
          <w:szCs w:val="28"/>
          <w:lang w:val="ru-RU"/>
        </w:rPr>
        <w:t xml:space="preserve">           </w:t>
      </w:r>
      <w:r w:rsidR="00AF2EC5" w:rsidRPr="003B667C">
        <w:rPr>
          <w:sz w:val="28"/>
          <w:szCs w:val="28"/>
          <w:lang w:val="ru-RU"/>
        </w:rPr>
        <w:t xml:space="preserve">№ </w:t>
      </w:r>
      <w:r w:rsidR="00927700" w:rsidRPr="003B667C">
        <w:rPr>
          <w:sz w:val="28"/>
          <w:szCs w:val="28"/>
          <w:lang w:val="ru-RU"/>
        </w:rPr>
        <w:t>1849</w:t>
      </w:r>
      <w:r w:rsidR="00AF2EC5" w:rsidRPr="003B667C">
        <w:rPr>
          <w:sz w:val="28"/>
          <w:szCs w:val="28"/>
          <w:lang w:val="ru-RU"/>
        </w:rPr>
        <w:t xml:space="preserve"> «</w:t>
      </w:r>
      <w:r w:rsidRPr="003B667C">
        <w:rPr>
          <w:sz w:val="28"/>
          <w:szCs w:val="28"/>
          <w:lang w:val="ru-RU"/>
        </w:rPr>
        <w:t>Об утверждении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города Липецка</w:t>
      </w:r>
      <w:r w:rsidR="00AF2EC5" w:rsidRPr="003B667C">
        <w:rPr>
          <w:sz w:val="28"/>
          <w:szCs w:val="28"/>
          <w:lang w:val="ru-RU"/>
        </w:rPr>
        <w:t xml:space="preserve">» </w:t>
      </w:r>
      <w:r w:rsidR="001C2530" w:rsidRPr="003B667C">
        <w:rPr>
          <w:sz w:val="28"/>
          <w:szCs w:val="28"/>
          <w:lang w:val="ru-RU"/>
        </w:rPr>
        <w:t>(</w:t>
      </w:r>
      <w:r w:rsidRPr="003B667C">
        <w:rPr>
          <w:sz w:val="28"/>
          <w:szCs w:val="28"/>
          <w:lang w:val="ru-RU"/>
        </w:rPr>
        <w:t xml:space="preserve">в редакции постановлений от </w:t>
      </w:r>
      <w:r w:rsidR="00361143" w:rsidRPr="003B667C">
        <w:rPr>
          <w:sz w:val="28"/>
          <w:szCs w:val="28"/>
          <w:lang w:val="ru-RU"/>
        </w:rPr>
        <w:t>06.12.2016 №</w:t>
      </w:r>
      <w:r w:rsidR="00B77B3E" w:rsidRPr="003B667C">
        <w:rPr>
          <w:sz w:val="28"/>
          <w:szCs w:val="28"/>
          <w:lang w:val="ru-RU"/>
        </w:rPr>
        <w:t xml:space="preserve"> </w:t>
      </w:r>
      <w:r w:rsidR="001C2530" w:rsidRPr="003B667C">
        <w:rPr>
          <w:sz w:val="28"/>
          <w:szCs w:val="28"/>
          <w:lang w:val="ru-RU"/>
        </w:rPr>
        <w:t>2191</w:t>
      </w:r>
      <w:r w:rsidR="00CA67DA" w:rsidRPr="003B667C">
        <w:rPr>
          <w:sz w:val="28"/>
          <w:szCs w:val="28"/>
          <w:lang w:val="ru-RU"/>
        </w:rPr>
        <w:t xml:space="preserve">, от </w:t>
      </w:r>
      <w:r w:rsidR="00361143" w:rsidRPr="003B667C">
        <w:rPr>
          <w:sz w:val="28"/>
          <w:szCs w:val="28"/>
          <w:lang w:val="ru-RU"/>
        </w:rPr>
        <w:t>05.04.2017 №</w:t>
      </w:r>
      <w:r w:rsidR="00B77B3E" w:rsidRPr="003B667C">
        <w:rPr>
          <w:sz w:val="28"/>
          <w:szCs w:val="28"/>
          <w:lang w:val="ru-RU"/>
        </w:rPr>
        <w:t xml:space="preserve"> </w:t>
      </w:r>
      <w:r w:rsidR="00B647F2" w:rsidRPr="003B667C">
        <w:rPr>
          <w:sz w:val="28"/>
          <w:szCs w:val="28"/>
          <w:lang w:val="ru-RU"/>
        </w:rPr>
        <w:t>514</w:t>
      </w:r>
      <w:r w:rsidR="00CA67DA" w:rsidRPr="003B667C">
        <w:rPr>
          <w:sz w:val="28"/>
          <w:szCs w:val="28"/>
          <w:lang w:val="ru-RU"/>
        </w:rPr>
        <w:t>,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от 03.07.2017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="00D35B9D" w:rsidRPr="003B667C">
        <w:rPr>
          <w:sz w:val="28"/>
          <w:szCs w:val="28"/>
          <w:lang w:val="ru-RU"/>
        </w:rPr>
        <w:t>1156</w:t>
      </w:r>
      <w:r w:rsidR="00CA67DA" w:rsidRPr="003B667C">
        <w:rPr>
          <w:sz w:val="28"/>
          <w:szCs w:val="28"/>
          <w:lang w:val="ru-RU"/>
        </w:rPr>
        <w:t>, от 03.08.2017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№</w:t>
      </w:r>
      <w:r w:rsidR="00F42E79" w:rsidRPr="003B667C">
        <w:rPr>
          <w:sz w:val="28"/>
          <w:szCs w:val="28"/>
          <w:lang w:val="ru-RU"/>
        </w:rPr>
        <w:t xml:space="preserve"> </w:t>
      </w:r>
      <w:r w:rsidR="000A3191" w:rsidRPr="003B667C">
        <w:rPr>
          <w:sz w:val="28"/>
          <w:szCs w:val="28"/>
          <w:lang w:val="ru-RU"/>
        </w:rPr>
        <w:t>1369</w:t>
      </w:r>
      <w:r w:rsidR="00FA073F" w:rsidRPr="003B667C">
        <w:rPr>
          <w:sz w:val="28"/>
          <w:szCs w:val="28"/>
          <w:lang w:val="ru-RU"/>
        </w:rPr>
        <w:t xml:space="preserve">, </w:t>
      </w:r>
      <w:r w:rsidR="008F686D" w:rsidRPr="003B667C">
        <w:rPr>
          <w:sz w:val="28"/>
          <w:szCs w:val="28"/>
          <w:lang w:val="ru-RU"/>
        </w:rPr>
        <w:t xml:space="preserve">от </w:t>
      </w:r>
      <w:r w:rsidR="00FA073F" w:rsidRPr="003B667C">
        <w:rPr>
          <w:sz w:val="28"/>
          <w:szCs w:val="28"/>
          <w:lang w:val="ru-RU"/>
        </w:rPr>
        <w:t>08.12.2</w:t>
      </w:r>
      <w:r w:rsidR="00CA67DA" w:rsidRPr="003B667C">
        <w:rPr>
          <w:sz w:val="28"/>
          <w:szCs w:val="28"/>
          <w:lang w:val="ru-RU"/>
        </w:rPr>
        <w:t>017</w:t>
      </w:r>
      <w:r w:rsidR="00361143" w:rsidRPr="003B667C">
        <w:rPr>
          <w:sz w:val="28"/>
          <w:szCs w:val="28"/>
          <w:lang w:val="ru-RU"/>
        </w:rPr>
        <w:t xml:space="preserve"> </w:t>
      </w:r>
      <w:r w:rsidR="000954CB" w:rsidRPr="003B667C">
        <w:rPr>
          <w:sz w:val="28"/>
          <w:szCs w:val="28"/>
          <w:lang w:val="ru-RU"/>
        </w:rPr>
        <w:t xml:space="preserve">  </w:t>
      </w:r>
      <w:r w:rsidR="00CA67DA" w:rsidRPr="003B667C">
        <w:rPr>
          <w:sz w:val="28"/>
          <w:szCs w:val="28"/>
          <w:lang w:val="ru-RU"/>
        </w:rPr>
        <w:t>№</w:t>
      </w:r>
      <w:r w:rsidR="009D2A99" w:rsidRPr="003B667C">
        <w:rPr>
          <w:sz w:val="28"/>
          <w:szCs w:val="28"/>
          <w:lang w:val="ru-RU"/>
        </w:rPr>
        <w:t xml:space="preserve"> </w:t>
      </w:r>
      <w:r w:rsidR="00FA073F" w:rsidRPr="003B667C">
        <w:rPr>
          <w:sz w:val="28"/>
          <w:szCs w:val="28"/>
          <w:lang w:val="ru-RU"/>
        </w:rPr>
        <w:t>2433,</w:t>
      </w:r>
      <w:r w:rsidR="009D2A99" w:rsidRPr="003B667C">
        <w:rPr>
          <w:sz w:val="28"/>
          <w:szCs w:val="28"/>
          <w:lang w:val="ru-RU"/>
        </w:rPr>
        <w:t xml:space="preserve"> </w:t>
      </w:r>
      <w:r w:rsidR="00FA073F" w:rsidRPr="003B667C">
        <w:rPr>
          <w:sz w:val="28"/>
          <w:szCs w:val="28"/>
          <w:lang w:val="ru-RU"/>
        </w:rPr>
        <w:t xml:space="preserve">от </w:t>
      </w:r>
      <w:r w:rsidR="00F843CF" w:rsidRPr="003B667C">
        <w:rPr>
          <w:sz w:val="28"/>
          <w:szCs w:val="28"/>
          <w:lang w:val="ru-RU"/>
        </w:rPr>
        <w:t>29.12.2017 №</w:t>
      </w:r>
      <w:r w:rsidR="009D2A99" w:rsidRPr="003B667C">
        <w:rPr>
          <w:sz w:val="28"/>
          <w:szCs w:val="28"/>
          <w:lang w:val="ru-RU"/>
        </w:rPr>
        <w:t xml:space="preserve"> </w:t>
      </w:r>
      <w:r w:rsidR="002E5F5E" w:rsidRPr="003B667C">
        <w:rPr>
          <w:sz w:val="28"/>
          <w:szCs w:val="28"/>
          <w:lang w:val="ru-RU"/>
        </w:rPr>
        <w:t>2618</w:t>
      </w:r>
      <w:r w:rsidR="00A30005" w:rsidRPr="003B667C">
        <w:rPr>
          <w:sz w:val="28"/>
          <w:szCs w:val="28"/>
          <w:lang w:val="ru-RU"/>
        </w:rPr>
        <w:t>,</w:t>
      </w:r>
      <w:r w:rsidR="009D2A99" w:rsidRPr="003B667C">
        <w:rPr>
          <w:sz w:val="28"/>
          <w:szCs w:val="28"/>
          <w:lang w:val="ru-RU"/>
        </w:rPr>
        <w:t xml:space="preserve"> </w:t>
      </w:r>
      <w:r w:rsidR="00A30005" w:rsidRPr="003B667C">
        <w:rPr>
          <w:sz w:val="28"/>
          <w:szCs w:val="28"/>
          <w:lang w:val="ru-RU"/>
        </w:rPr>
        <w:t>от 19.02.2018 № 223</w:t>
      </w:r>
      <w:r w:rsidR="00141F22" w:rsidRPr="003B667C">
        <w:rPr>
          <w:sz w:val="28"/>
          <w:szCs w:val="28"/>
          <w:lang w:val="ru-RU"/>
        </w:rPr>
        <w:t xml:space="preserve">, от 11.04.2018 </w:t>
      </w:r>
      <w:r w:rsidR="00CA67DA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531</w:t>
      </w:r>
      <w:r w:rsidR="00247846" w:rsidRPr="003B667C">
        <w:rPr>
          <w:sz w:val="28"/>
          <w:szCs w:val="28"/>
          <w:lang w:val="ru-RU"/>
        </w:rPr>
        <w:t>,</w:t>
      </w:r>
      <w:r w:rsidR="00361143" w:rsidRPr="003B667C">
        <w:rPr>
          <w:sz w:val="28"/>
          <w:szCs w:val="28"/>
          <w:lang w:val="ru-RU"/>
        </w:rPr>
        <w:t xml:space="preserve"> </w:t>
      </w:r>
      <w:r w:rsidR="00247846" w:rsidRPr="003B667C">
        <w:rPr>
          <w:sz w:val="28"/>
          <w:szCs w:val="28"/>
          <w:lang w:val="ru-RU"/>
        </w:rPr>
        <w:t>от 22.05.2018</w:t>
      </w:r>
      <w:r w:rsidR="00F42E79" w:rsidRPr="003B667C">
        <w:rPr>
          <w:sz w:val="28"/>
          <w:szCs w:val="28"/>
          <w:lang w:val="ru-RU"/>
        </w:rPr>
        <w:t xml:space="preserve"> </w:t>
      </w:r>
      <w:r w:rsidR="00247846" w:rsidRPr="003B667C">
        <w:rPr>
          <w:sz w:val="28"/>
          <w:szCs w:val="28"/>
          <w:lang w:val="ru-RU"/>
        </w:rPr>
        <w:t>№ 804</w:t>
      </w:r>
      <w:r w:rsidR="00137750" w:rsidRPr="003B667C">
        <w:rPr>
          <w:sz w:val="28"/>
          <w:szCs w:val="28"/>
          <w:lang w:val="ru-RU"/>
        </w:rPr>
        <w:t>,</w:t>
      </w:r>
      <w:r w:rsidR="00F42E79" w:rsidRPr="003B667C">
        <w:rPr>
          <w:sz w:val="28"/>
          <w:szCs w:val="28"/>
          <w:lang w:val="ru-RU"/>
        </w:rPr>
        <w:t xml:space="preserve"> </w:t>
      </w:r>
      <w:r w:rsidR="00137750" w:rsidRPr="003B667C">
        <w:rPr>
          <w:sz w:val="28"/>
          <w:szCs w:val="28"/>
          <w:lang w:val="ru-RU"/>
        </w:rPr>
        <w:t>от</w:t>
      </w:r>
      <w:r w:rsidR="00913EB1" w:rsidRPr="003B667C">
        <w:rPr>
          <w:sz w:val="28"/>
          <w:szCs w:val="28"/>
          <w:lang w:val="ru-RU"/>
        </w:rPr>
        <w:t xml:space="preserve"> 20.08.2018 </w:t>
      </w:r>
      <w:r w:rsidR="00137750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="00913EB1" w:rsidRPr="003B667C">
        <w:rPr>
          <w:sz w:val="28"/>
          <w:szCs w:val="28"/>
          <w:lang w:val="ru-RU"/>
        </w:rPr>
        <w:t>1439</w:t>
      </w:r>
      <w:r w:rsidR="00B77B3E" w:rsidRPr="003B667C">
        <w:rPr>
          <w:sz w:val="28"/>
          <w:szCs w:val="28"/>
          <w:lang w:val="ru-RU"/>
        </w:rPr>
        <w:t>,</w:t>
      </w:r>
      <w:r w:rsidR="009D4836" w:rsidRPr="003B667C">
        <w:rPr>
          <w:sz w:val="28"/>
          <w:szCs w:val="28"/>
          <w:lang w:val="ru-RU"/>
        </w:rPr>
        <w:t xml:space="preserve"> </w:t>
      </w:r>
      <w:r w:rsidR="00B77B3E" w:rsidRPr="003B667C">
        <w:rPr>
          <w:sz w:val="28"/>
          <w:szCs w:val="28"/>
          <w:lang w:val="ru-RU"/>
        </w:rPr>
        <w:t>от 19.09.2018 №</w:t>
      </w:r>
      <w:r w:rsidR="00F42E79" w:rsidRPr="003B667C">
        <w:rPr>
          <w:sz w:val="28"/>
          <w:szCs w:val="28"/>
          <w:lang w:val="ru-RU"/>
        </w:rPr>
        <w:t xml:space="preserve"> </w:t>
      </w:r>
      <w:r w:rsidR="00B77B3E" w:rsidRPr="003B667C">
        <w:rPr>
          <w:sz w:val="28"/>
          <w:szCs w:val="28"/>
          <w:lang w:val="ru-RU"/>
        </w:rPr>
        <w:t>1673</w:t>
      </w:r>
      <w:r w:rsidR="005322EA" w:rsidRPr="003B667C">
        <w:rPr>
          <w:sz w:val="28"/>
          <w:szCs w:val="28"/>
          <w:lang w:val="ru-RU"/>
        </w:rPr>
        <w:t>,</w:t>
      </w:r>
      <w:r w:rsidR="009D4836" w:rsidRPr="003B667C">
        <w:rPr>
          <w:sz w:val="28"/>
          <w:szCs w:val="28"/>
          <w:lang w:val="ru-RU"/>
        </w:rPr>
        <w:t xml:space="preserve"> </w:t>
      </w:r>
      <w:r w:rsidR="005322EA" w:rsidRPr="003B667C">
        <w:rPr>
          <w:sz w:val="28"/>
          <w:szCs w:val="28"/>
          <w:lang w:val="ru-RU"/>
        </w:rPr>
        <w:t xml:space="preserve">от 13.11.2018 </w:t>
      </w:r>
      <w:r w:rsidR="000954CB" w:rsidRPr="003B667C">
        <w:rPr>
          <w:sz w:val="28"/>
          <w:szCs w:val="28"/>
          <w:lang w:val="ru-RU"/>
        </w:rPr>
        <w:t xml:space="preserve">  </w:t>
      </w:r>
      <w:r w:rsidR="005322EA" w:rsidRPr="003B667C">
        <w:rPr>
          <w:sz w:val="28"/>
          <w:szCs w:val="28"/>
          <w:lang w:val="ru-RU"/>
        </w:rPr>
        <w:t>№ 2092</w:t>
      </w:r>
      <w:r w:rsidR="00E833F4" w:rsidRPr="003B667C">
        <w:rPr>
          <w:sz w:val="28"/>
          <w:szCs w:val="28"/>
          <w:lang w:val="ru-RU"/>
        </w:rPr>
        <w:t xml:space="preserve">, </w:t>
      </w:r>
      <w:r w:rsidR="001F0DCA" w:rsidRPr="003B667C">
        <w:rPr>
          <w:sz w:val="28"/>
          <w:szCs w:val="28"/>
          <w:lang w:val="ru-RU"/>
        </w:rPr>
        <w:t xml:space="preserve">от 19.12.2018 № 2372, </w:t>
      </w:r>
      <w:r w:rsidR="00E833F4" w:rsidRPr="003B667C">
        <w:rPr>
          <w:sz w:val="28"/>
          <w:szCs w:val="28"/>
          <w:lang w:val="ru-RU"/>
        </w:rPr>
        <w:t>от</w:t>
      </w:r>
      <w:r w:rsidR="00E90B12" w:rsidRPr="003B667C">
        <w:rPr>
          <w:sz w:val="28"/>
          <w:szCs w:val="28"/>
          <w:lang w:val="ru-RU"/>
        </w:rPr>
        <w:t xml:space="preserve"> 29.12.2018 </w:t>
      </w:r>
      <w:r w:rsidR="003F535E" w:rsidRPr="003B667C">
        <w:rPr>
          <w:sz w:val="28"/>
          <w:szCs w:val="28"/>
          <w:lang w:val="ru-RU"/>
        </w:rPr>
        <w:t>№</w:t>
      </w:r>
      <w:r w:rsidR="00794975" w:rsidRPr="003B667C">
        <w:rPr>
          <w:sz w:val="28"/>
          <w:szCs w:val="28"/>
          <w:lang w:val="ru-RU"/>
        </w:rPr>
        <w:t xml:space="preserve"> </w:t>
      </w:r>
      <w:r w:rsidR="003F535E" w:rsidRPr="003B667C">
        <w:rPr>
          <w:sz w:val="28"/>
          <w:szCs w:val="28"/>
          <w:lang w:val="ru-RU"/>
        </w:rPr>
        <w:t>2544</w:t>
      </w:r>
      <w:r w:rsidR="0053708D" w:rsidRPr="003B667C">
        <w:rPr>
          <w:sz w:val="28"/>
          <w:szCs w:val="28"/>
          <w:lang w:val="ru-RU"/>
        </w:rPr>
        <w:t>, от 24.01.2019 № 53, от 05.02.2019 № 157</w:t>
      </w:r>
      <w:r w:rsidR="00466A8F" w:rsidRPr="003B667C">
        <w:rPr>
          <w:sz w:val="28"/>
          <w:szCs w:val="28"/>
          <w:lang w:val="ru-RU"/>
        </w:rPr>
        <w:t xml:space="preserve">, </w:t>
      </w:r>
      <w:r w:rsidR="00B119BD" w:rsidRPr="003B667C">
        <w:rPr>
          <w:sz w:val="28"/>
          <w:szCs w:val="28"/>
          <w:lang w:val="ru-RU"/>
        </w:rPr>
        <w:t xml:space="preserve">от </w:t>
      </w:r>
      <w:r w:rsidR="00466A8F" w:rsidRPr="003B667C">
        <w:rPr>
          <w:sz w:val="28"/>
          <w:szCs w:val="28"/>
          <w:lang w:val="ru-RU"/>
        </w:rPr>
        <w:t>20.03.2019 № 434</w:t>
      </w:r>
      <w:r w:rsidR="006B4FEC" w:rsidRPr="003B667C">
        <w:rPr>
          <w:sz w:val="28"/>
          <w:szCs w:val="28"/>
          <w:lang w:val="ru-RU"/>
        </w:rPr>
        <w:t>, от 30.04.2019 № 816</w:t>
      </w:r>
      <w:r w:rsidR="0038374F" w:rsidRPr="003B667C">
        <w:rPr>
          <w:sz w:val="28"/>
          <w:szCs w:val="28"/>
          <w:lang w:val="ru-RU"/>
        </w:rPr>
        <w:t>, от</w:t>
      </w:r>
      <w:r w:rsidR="00E63F73" w:rsidRPr="003B667C">
        <w:rPr>
          <w:sz w:val="28"/>
          <w:szCs w:val="28"/>
          <w:lang w:val="ru-RU"/>
        </w:rPr>
        <w:t xml:space="preserve"> 10.07.2019 </w:t>
      </w:r>
      <w:r w:rsidR="0038374F" w:rsidRPr="003B667C">
        <w:rPr>
          <w:sz w:val="28"/>
          <w:szCs w:val="28"/>
          <w:lang w:val="ru-RU"/>
        </w:rPr>
        <w:t>№</w:t>
      </w:r>
      <w:r w:rsidR="00E63F73" w:rsidRPr="003B667C">
        <w:rPr>
          <w:sz w:val="28"/>
          <w:szCs w:val="28"/>
          <w:lang w:val="ru-RU"/>
        </w:rPr>
        <w:t xml:space="preserve"> 1242</w:t>
      </w:r>
      <w:r w:rsidR="00E61584" w:rsidRPr="003B667C">
        <w:rPr>
          <w:sz w:val="28"/>
          <w:szCs w:val="28"/>
          <w:lang w:val="ru-RU"/>
        </w:rPr>
        <w:t>, от 03.09.2019 № 1723</w:t>
      </w:r>
      <w:r w:rsidR="00271BBF" w:rsidRPr="003B667C">
        <w:rPr>
          <w:sz w:val="28"/>
          <w:szCs w:val="28"/>
          <w:lang w:val="ru-RU"/>
        </w:rPr>
        <w:t>, от 17.10.2019 № 2030</w:t>
      </w:r>
      <w:r w:rsidR="00AB4ED4" w:rsidRPr="003B667C">
        <w:rPr>
          <w:sz w:val="28"/>
          <w:szCs w:val="28"/>
          <w:lang w:val="ru-RU"/>
        </w:rPr>
        <w:t>, от 26.12.2019 № 2</w:t>
      </w:r>
      <w:r w:rsidR="001C3AE4" w:rsidRPr="003B667C">
        <w:rPr>
          <w:sz w:val="28"/>
          <w:szCs w:val="28"/>
          <w:lang w:val="ru-RU"/>
        </w:rPr>
        <w:t>509</w:t>
      </w:r>
      <w:r w:rsidR="00A317DC" w:rsidRPr="003B667C">
        <w:rPr>
          <w:sz w:val="28"/>
          <w:szCs w:val="28"/>
          <w:lang w:val="ru-RU"/>
        </w:rPr>
        <w:t>, от 31.12.2019 №</w:t>
      </w:r>
      <w:r w:rsidR="009E7F1A" w:rsidRPr="003B667C">
        <w:rPr>
          <w:sz w:val="28"/>
          <w:szCs w:val="28"/>
          <w:lang w:val="ru-RU"/>
        </w:rPr>
        <w:t xml:space="preserve"> 2629</w:t>
      </w:r>
      <w:r w:rsidR="00FA0691" w:rsidRPr="003B667C">
        <w:rPr>
          <w:sz w:val="28"/>
          <w:szCs w:val="28"/>
          <w:lang w:val="ru-RU"/>
        </w:rPr>
        <w:t xml:space="preserve">, от 14.02.2020 № 133, от 14.08.2020 № 1271, от 29.10.2020 № 1981, от </w:t>
      </w:r>
      <w:r w:rsidR="00DA1E67" w:rsidRPr="003B667C">
        <w:rPr>
          <w:sz w:val="28"/>
          <w:szCs w:val="28"/>
          <w:lang w:val="ru-RU"/>
        </w:rPr>
        <w:t>30</w:t>
      </w:r>
      <w:r w:rsidR="00FA0691" w:rsidRPr="003B667C">
        <w:rPr>
          <w:sz w:val="28"/>
          <w:szCs w:val="28"/>
          <w:lang w:val="ru-RU"/>
        </w:rPr>
        <w:t>.12.2020 № 2</w:t>
      </w:r>
      <w:r w:rsidR="000179DC" w:rsidRPr="003B667C">
        <w:rPr>
          <w:sz w:val="28"/>
          <w:szCs w:val="28"/>
          <w:lang w:val="ru-RU"/>
        </w:rPr>
        <w:t>577</w:t>
      </w:r>
      <w:r w:rsidR="00752227" w:rsidRPr="003B667C">
        <w:rPr>
          <w:sz w:val="28"/>
          <w:szCs w:val="28"/>
          <w:lang w:val="ru-RU"/>
        </w:rPr>
        <w:t xml:space="preserve">, </w:t>
      </w:r>
      <w:r w:rsidR="00507C66" w:rsidRPr="003B667C">
        <w:rPr>
          <w:sz w:val="28"/>
          <w:szCs w:val="28"/>
          <w:lang w:val="ru-RU"/>
        </w:rPr>
        <w:t>от 17.02.2021 № 205, от 20.05.2021 № 913</w:t>
      </w:r>
      <w:r w:rsidR="00164897" w:rsidRPr="003B667C">
        <w:rPr>
          <w:sz w:val="28"/>
          <w:szCs w:val="28"/>
          <w:lang w:val="ru-RU"/>
        </w:rPr>
        <w:t>, от 23.07.2021 № 1430</w:t>
      </w:r>
      <w:r w:rsidR="008C4BC9" w:rsidRPr="003B667C">
        <w:rPr>
          <w:sz w:val="28"/>
          <w:szCs w:val="28"/>
          <w:lang w:val="ru-RU"/>
        </w:rPr>
        <w:t>, от 0</w:t>
      </w:r>
      <w:r w:rsidR="00232383" w:rsidRPr="003B667C">
        <w:rPr>
          <w:sz w:val="28"/>
          <w:szCs w:val="28"/>
          <w:lang w:val="ru-RU"/>
        </w:rPr>
        <w:t>2</w:t>
      </w:r>
      <w:r w:rsidR="008C4BC9" w:rsidRPr="003B667C">
        <w:rPr>
          <w:sz w:val="28"/>
          <w:szCs w:val="28"/>
          <w:lang w:val="ru-RU"/>
        </w:rPr>
        <w:t>.1</w:t>
      </w:r>
      <w:r w:rsidR="00232383" w:rsidRPr="003B667C">
        <w:rPr>
          <w:sz w:val="28"/>
          <w:szCs w:val="28"/>
          <w:lang w:val="ru-RU"/>
        </w:rPr>
        <w:t>2</w:t>
      </w:r>
      <w:r w:rsidR="008C4BC9" w:rsidRPr="003B667C">
        <w:rPr>
          <w:sz w:val="28"/>
          <w:szCs w:val="28"/>
          <w:lang w:val="ru-RU"/>
        </w:rPr>
        <w:t xml:space="preserve">.2021 № </w:t>
      </w:r>
      <w:r w:rsidR="00232383" w:rsidRPr="003B667C">
        <w:rPr>
          <w:sz w:val="28"/>
          <w:szCs w:val="28"/>
          <w:lang w:val="ru-RU"/>
        </w:rPr>
        <w:t>2414</w:t>
      </w:r>
      <w:r w:rsidR="00735D54" w:rsidRPr="003B667C">
        <w:rPr>
          <w:sz w:val="28"/>
          <w:szCs w:val="28"/>
          <w:lang w:val="ru-RU"/>
        </w:rPr>
        <w:t xml:space="preserve">, от </w:t>
      </w:r>
      <w:r w:rsidR="00CA092B" w:rsidRPr="003B667C">
        <w:rPr>
          <w:sz w:val="28"/>
          <w:szCs w:val="28"/>
          <w:lang w:val="ru-RU"/>
        </w:rPr>
        <w:t>30</w:t>
      </w:r>
      <w:r w:rsidR="00735D54" w:rsidRPr="003B667C">
        <w:rPr>
          <w:sz w:val="28"/>
          <w:szCs w:val="28"/>
          <w:lang w:val="ru-RU"/>
        </w:rPr>
        <w:t xml:space="preserve">.12.2021 № </w:t>
      </w:r>
      <w:r w:rsidR="00CA092B" w:rsidRPr="003B667C">
        <w:rPr>
          <w:sz w:val="28"/>
          <w:szCs w:val="28"/>
          <w:lang w:val="ru-RU"/>
        </w:rPr>
        <w:t>3047</w:t>
      </w:r>
      <w:r w:rsidR="00112374">
        <w:rPr>
          <w:sz w:val="28"/>
          <w:szCs w:val="28"/>
          <w:lang w:val="ru-RU"/>
        </w:rPr>
        <w:t>, от 21.02.2022 № 270</w:t>
      </w:r>
      <w:r w:rsidR="00E63F73" w:rsidRPr="003B667C">
        <w:rPr>
          <w:sz w:val="28"/>
          <w:szCs w:val="28"/>
          <w:lang w:val="ru-RU"/>
        </w:rPr>
        <w:t xml:space="preserve">) </w:t>
      </w:r>
      <w:r w:rsidR="00AF2EC5" w:rsidRPr="003B667C">
        <w:rPr>
          <w:sz w:val="28"/>
          <w:szCs w:val="28"/>
          <w:lang w:val="ru-RU"/>
        </w:rPr>
        <w:t>следующие изменения:</w:t>
      </w:r>
    </w:p>
    <w:p w:rsidR="00112374" w:rsidRPr="007B2D35" w:rsidRDefault="00112374" w:rsidP="00112374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В приложении к постановлению:</w:t>
      </w:r>
    </w:p>
    <w:p w:rsidR="00112374" w:rsidRPr="007B2D35" w:rsidRDefault="00112374" w:rsidP="0011237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1.1. В разделе 1.  «Паспорт муниципальной программы «Развитие образования города Липецка» в позиции «Объем финансирования за счет средств бюджета города Липецка с разбивкой по годам» цифры «</w:t>
      </w:r>
      <w:r>
        <w:rPr>
          <w:sz w:val="28"/>
          <w:szCs w:val="28"/>
          <w:lang w:val="ru-RU"/>
        </w:rPr>
        <w:t>16515318,966</w:t>
      </w:r>
      <w:r w:rsidRPr="007B2D35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16632835,882</w:t>
      </w:r>
      <w:r w:rsidRPr="007B2D35">
        <w:rPr>
          <w:sz w:val="28"/>
          <w:szCs w:val="28"/>
          <w:lang w:val="ru-RU"/>
        </w:rPr>
        <w:t>», цифры «</w:t>
      </w:r>
      <w:r>
        <w:rPr>
          <w:sz w:val="28"/>
          <w:szCs w:val="28"/>
          <w:lang w:val="ru-RU"/>
        </w:rPr>
        <w:t>2083941,424</w:t>
      </w:r>
      <w:r w:rsidRPr="007B2D35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2204603,504</w:t>
      </w:r>
      <w:r w:rsidRPr="007B2D35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 цифры «2001073,832» заменить цифрами «1998909,48», цифры «2001063,89» заменить цифрами «2000083,078».</w:t>
      </w:r>
    </w:p>
    <w:p w:rsidR="00112374" w:rsidRPr="007B2D35" w:rsidRDefault="00112374" w:rsidP="0011237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1.2. В разделе 5. «Подпрограммы муниципальной программы» таблицу «Основные мероприятия и ведомственные целевые программы муниципальной программы города Липецка «Развитие образования города Липецка» изложить в следующей редакции:</w:t>
      </w:r>
    </w:p>
    <w:p w:rsidR="00112374" w:rsidRPr="007B2D35" w:rsidRDefault="00112374" w:rsidP="0011237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112374" w:rsidRPr="007B2D35" w:rsidSect="006177CF">
          <w:headerReference w:type="default" r:id="rId9"/>
          <w:headerReference w:type="first" r:id="rId10"/>
          <w:pgSz w:w="11907" w:h="16840" w:code="9"/>
          <w:pgMar w:top="1021" w:right="567" w:bottom="1021" w:left="1588" w:header="510" w:footer="0" w:gutter="0"/>
          <w:cols w:space="720"/>
          <w:titlePg/>
          <w:docGrid w:linePitch="272"/>
        </w:sectPr>
      </w:pPr>
    </w:p>
    <w:p w:rsidR="0071578F" w:rsidRPr="007B2D35" w:rsidRDefault="00112374" w:rsidP="0071578F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lastRenderedPageBreak/>
        <w:t xml:space="preserve"> </w:t>
      </w:r>
      <w:r w:rsidR="0071578F" w:rsidRPr="007B2D35">
        <w:rPr>
          <w:sz w:val="28"/>
          <w:szCs w:val="28"/>
          <w:lang w:val="ru-RU"/>
        </w:rPr>
        <w:t>«Основные мероприятия и ведомственные целевые программы муниципальной программы города Липецка «Развитие образования города Липецка»</w:t>
      </w:r>
    </w:p>
    <w:p w:rsidR="0071578F" w:rsidRPr="007B2D35" w:rsidRDefault="0071578F" w:rsidP="0071578F">
      <w:pPr>
        <w:jc w:val="center"/>
        <w:rPr>
          <w:sz w:val="28"/>
          <w:szCs w:val="28"/>
          <w:lang w:val="ru-RU"/>
        </w:rPr>
      </w:pP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7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7B2D35" w:rsidRPr="0005206C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 xml:space="preserve">Наименование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Ответственный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исполнитель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center"/>
            </w:pPr>
            <w:r w:rsidRPr="007B2D35">
              <w:t>(</w:t>
            </w:r>
            <w:proofErr w:type="spellStart"/>
            <w:r w:rsidRPr="007B2D35">
              <w:t>соисполнитель</w:t>
            </w:r>
            <w:proofErr w:type="spellEnd"/>
            <w:r w:rsidRPr="007B2D35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Сроки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center"/>
            </w:pPr>
            <w:r w:rsidRPr="007B2D35">
              <w:rPr>
                <w:lang w:val="ru-RU"/>
              </w:rPr>
              <w:t>и</w:t>
            </w:r>
            <w:r w:rsidRPr="007B2D35">
              <w:t>спол</w:t>
            </w:r>
          </w:p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7B2D35" w:rsidRPr="007B2D35" w:rsidTr="0071578F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2024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bCs/>
                <w:lang w:val="ru-RU"/>
              </w:rPr>
            </w:pPr>
            <w:r w:rsidRPr="007B2D35">
              <w:rPr>
                <w:bCs/>
                <w:lang w:val="ru-RU"/>
              </w:rPr>
              <w:t xml:space="preserve">Муниципальная программа </w:t>
            </w:r>
          </w:p>
          <w:p w:rsidR="0071578F" w:rsidRPr="007B2D35" w:rsidRDefault="0071578F" w:rsidP="0071578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B2D35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администрация города Липецка, департамент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</w:rPr>
              <w:t>2113489</w:t>
            </w:r>
            <w:r w:rsidRPr="007B2D35">
              <w:rPr>
                <w:sz w:val="18"/>
                <w:szCs w:val="18"/>
                <w:lang w:val="ru-RU"/>
              </w:rPr>
              <w:t>,</w:t>
            </w:r>
            <w:r w:rsidRPr="007B2D35">
              <w:rPr>
                <w:sz w:val="18"/>
                <w:szCs w:val="18"/>
              </w:rPr>
              <w:t>777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2004586,761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2321488,779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E20E47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2204603,504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E20E47" w:rsidP="0071578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1998909,48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8E30FD" w:rsidRDefault="00E20E47" w:rsidP="0071578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2000083,078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rPr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  <w:lang w:val="ru-RU"/>
              </w:rPr>
            </w:pPr>
            <w:r w:rsidRPr="007B2D35">
              <w:rPr>
                <w:bCs/>
                <w:lang w:val="ru-RU"/>
              </w:rPr>
              <w:t xml:space="preserve">Подпрограмма 1 </w:t>
            </w:r>
            <w:r w:rsidRPr="007B2D35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7B2D35">
              <w:rPr>
                <w:bCs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  <w:lang w:val="ru-RU"/>
              </w:rPr>
              <w:t>1215567,551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1244971,376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1496182,591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6177CF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1288406,99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8E30FD" w:rsidRDefault="006177CF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1166760,039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8E30FD" w:rsidRDefault="008E30FD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8E30FD">
              <w:rPr>
                <w:sz w:val="18"/>
                <w:szCs w:val="18"/>
                <w:lang w:val="ru-RU"/>
              </w:rPr>
              <w:t>1168120,049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iCs/>
                <w:lang w:val="ru-RU"/>
              </w:rPr>
            </w:pPr>
            <w:r w:rsidRPr="007B2D35">
              <w:rPr>
                <w:iCs/>
                <w:lang w:val="ru-RU"/>
              </w:rPr>
              <w:t>Основное мероприятие 1 подпрограммы 1: Развитие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540156,55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580261,062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555568,035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618410,986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596803,0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598312,0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598999,961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6177CF">
            <w:pPr>
              <w:rPr>
                <w:lang w:val="ru-RU"/>
              </w:rPr>
            </w:pPr>
            <w:r w:rsidRPr="007B2D35">
              <w:rPr>
                <w:lang w:val="ru-RU"/>
              </w:rPr>
              <w:t>20</w:t>
            </w:r>
            <w:r w:rsidR="006177CF">
              <w:rPr>
                <w:lang w:val="ru-RU"/>
              </w:rPr>
              <w:t>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6177CF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6177CF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C4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Развитие начального, основного, среднего общего образования</w:t>
            </w:r>
          </w:p>
          <w:p w:rsidR="00E02BD1" w:rsidRPr="007B2D35" w:rsidRDefault="00E02BD1" w:rsidP="0071578F">
            <w:pPr>
              <w:rPr>
                <w:i/>
                <w:iCs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435355,143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502649,78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534716,422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576744,827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566535,0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565418,139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565984,188</w:t>
            </w:r>
          </w:p>
        </w:tc>
      </w:tr>
      <w:tr w:rsidR="007B2D35" w:rsidRPr="007B2D35" w:rsidTr="000052A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6177CF" w:rsidRDefault="0071578F" w:rsidP="006177CF">
            <w:pPr>
              <w:rPr>
                <w:lang w:val="ru-RU"/>
              </w:rPr>
            </w:pPr>
            <w:r w:rsidRPr="007B2D35">
              <w:t>2018-202</w:t>
            </w:r>
            <w:r w:rsidR="006177CF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2315,8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84,3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270,35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6177CF" w:rsidRDefault="006177CF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lastRenderedPageBreak/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3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r w:rsidRPr="007B2D35">
              <w:t xml:space="preserve">Департамент </w:t>
            </w:r>
          </w:p>
          <w:p w:rsidR="0071578F" w:rsidRPr="007B2D35" w:rsidRDefault="0071578F" w:rsidP="0071578F"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t>2018-202</w:t>
            </w:r>
            <w:r w:rsidRPr="007B2D35">
              <w:rPr>
                <w:lang w:val="ru-RU"/>
              </w:rPr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27369,2</w:t>
            </w: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88648,265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4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E5C76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B76C24">
            <w:pPr>
              <w:rPr>
                <w:i/>
                <w:iCs/>
                <w:lang w:val="ru-RU"/>
              </w:rPr>
            </w:pPr>
            <w:r w:rsidRPr="007B2D35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71578F">
            <w:pPr>
              <w:rPr>
                <w:lang w:val="ru-RU"/>
              </w:rPr>
            </w:pPr>
            <w:r w:rsidRPr="007E5C76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71578F">
            <w:pPr>
              <w:rPr>
                <w:lang w:val="ru-RU"/>
              </w:rPr>
            </w:pPr>
            <w:r w:rsidRPr="007E5C76">
              <w:rPr>
                <w:lang w:val="ru-RU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71578F">
            <w:pPr>
              <w:jc w:val="center"/>
              <w:rPr>
                <w:lang w:val="ru-RU"/>
              </w:rPr>
            </w:pPr>
            <w:r w:rsidRPr="007E5C76">
              <w:rPr>
                <w:lang w:val="ru-RU"/>
              </w:rPr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71578F">
            <w:pPr>
              <w:jc w:val="center"/>
              <w:rPr>
                <w:lang w:val="ru-RU"/>
              </w:rPr>
            </w:pPr>
            <w:r w:rsidRPr="007E5C76">
              <w:rPr>
                <w:lang w:val="ru-RU"/>
              </w:rPr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E5C76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48571,287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46723,85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118697,571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Default="006177CF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85500,141</w:t>
            </w:r>
          </w:p>
          <w:p w:rsidR="007E5C76" w:rsidRDefault="007E5C76" w:rsidP="0071578F">
            <w:pPr>
              <w:jc w:val="center"/>
              <w:rPr>
                <w:lang w:val="ru-RU"/>
              </w:rPr>
            </w:pPr>
          </w:p>
          <w:p w:rsidR="007E5C76" w:rsidRDefault="007E5C76" w:rsidP="0071578F">
            <w:pPr>
              <w:jc w:val="center"/>
              <w:rPr>
                <w:lang w:val="ru-RU"/>
              </w:rPr>
            </w:pPr>
          </w:p>
          <w:p w:rsidR="007E5C76" w:rsidRDefault="007E5C76" w:rsidP="0071578F">
            <w:pPr>
              <w:jc w:val="center"/>
              <w:rPr>
                <w:lang w:val="ru-RU"/>
              </w:rPr>
            </w:pPr>
          </w:p>
          <w:p w:rsidR="007E5C76" w:rsidRDefault="007E5C76" w:rsidP="0071578F">
            <w:pPr>
              <w:jc w:val="center"/>
              <w:rPr>
                <w:lang w:val="ru-RU"/>
              </w:rPr>
            </w:pPr>
          </w:p>
          <w:p w:rsidR="007E5C76" w:rsidRPr="007B2D35" w:rsidRDefault="007E5C76" w:rsidP="00B76C24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3029,9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3135,9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71578F">
            <w:pPr>
              <w:rPr>
                <w:lang w:val="ru-RU"/>
              </w:rPr>
            </w:pPr>
            <w:r w:rsidRPr="007E5C76">
              <w:rPr>
                <w:lang w:val="ru-RU"/>
              </w:rPr>
              <w:t>1.6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5</w:t>
            </w:r>
            <w:r w:rsidRPr="007B2D35">
              <w:rPr>
                <w:iCs/>
                <w:lang w:val="ru-RU"/>
              </w:rPr>
              <w:t xml:space="preserve"> подпрограммы 1: </w:t>
            </w:r>
            <w:r w:rsidRPr="007B2D35">
              <w:rPr>
                <w:lang w:val="ru-RU"/>
              </w:rPr>
              <w:t>Совершенствование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r w:rsidRPr="007B2D35">
              <w:t xml:space="preserve">Департамент </w:t>
            </w:r>
          </w:p>
          <w:p w:rsidR="0071578F" w:rsidRPr="007B2D35" w:rsidRDefault="0071578F" w:rsidP="0071578F"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B76C24" w:rsidRDefault="0071578F" w:rsidP="0071578F">
            <w:pPr>
              <w:rPr>
                <w:lang w:val="ru-RU"/>
              </w:rPr>
            </w:pPr>
            <w:r w:rsidRPr="007B2D35">
              <w:t>2017-202</w:t>
            </w:r>
            <w:r w:rsidR="00B76C24">
              <w:rPr>
                <w:lang w:val="ru-RU"/>
              </w:rPr>
              <w:t>2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110478,6</w:t>
            </w:r>
          </w:p>
          <w:p w:rsidR="0071578F" w:rsidRPr="007B2D35" w:rsidRDefault="0071578F" w:rsidP="0071578F">
            <w:pPr>
              <w:jc w:val="center"/>
            </w:pP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34693,025</w:t>
            </w: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13738,953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5065,3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57862,29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6177CF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39486,049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r w:rsidRPr="007B2D35">
              <w:t>2017-2024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3300,0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FC4" w:rsidRPr="007B2D35" w:rsidRDefault="0071578F" w:rsidP="00BB65B1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6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Мероприятия по созданию дополнительных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r w:rsidRPr="007B2D35">
              <w:t xml:space="preserve">Департамент </w:t>
            </w:r>
          </w:p>
          <w:p w:rsidR="0071578F" w:rsidRPr="007B2D35" w:rsidRDefault="0071578F" w:rsidP="0071578F">
            <w:pPr>
              <w:rPr>
                <w:lang w:val="ru-RU"/>
              </w:rPr>
            </w:pP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692,6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120673,203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7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 xml:space="preserve">Приобретение автотранспорта для </w:t>
            </w:r>
            <w:r w:rsidRPr="007B2D35">
              <w:rPr>
                <w:lang w:val="ru-RU"/>
              </w:rPr>
              <w:lastRenderedPageBreak/>
              <w:t>подвоза детей в общеобразовательные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lastRenderedPageBreak/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5514,119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7,65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8 подпрограммы 1: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D0C" w:rsidRPr="007B2D35" w:rsidRDefault="00952D0C" w:rsidP="00952D0C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9 подпрограммы 1:</w:t>
            </w:r>
          </w:p>
          <w:p w:rsidR="0071578F" w:rsidRPr="007B2D35" w:rsidRDefault="00952D0C" w:rsidP="00952D0C">
            <w:pPr>
              <w:rPr>
                <w:lang w:val="ru-RU"/>
              </w:rPr>
            </w:pPr>
            <w:r w:rsidRPr="007B2D35">
              <w:rPr>
                <w:lang w:val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BB65B1">
        <w:trPr>
          <w:trHeight w:val="73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Региональный проект «Содействие занятости»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47677,405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6976,019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3523,364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57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9887,853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6488,935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rPr>
                <w:lang w:val="ru-RU"/>
              </w:rPr>
              <w:t>1331,3</w:t>
            </w:r>
            <w:r w:rsidRPr="007B2D35">
              <w:t>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rPr>
                <w:bCs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bCs/>
                <w:lang w:val="ru-RU"/>
              </w:rPr>
              <w:t xml:space="preserve">Подпрограмма 2 </w:t>
            </w:r>
            <w:r w:rsidRPr="007B2D35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759997,006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616024,739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690359,294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6177CF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764693,95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700360,257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700727,215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1 </w:t>
            </w:r>
            <w:r w:rsidRPr="007B2D35">
              <w:rPr>
                <w:iCs/>
                <w:lang w:val="ru-RU"/>
              </w:rPr>
              <w:t xml:space="preserve">подпрограммы 2: </w:t>
            </w:r>
            <w:r w:rsidRPr="007B2D35">
              <w:rPr>
                <w:lang w:val="ru-RU"/>
              </w:rPr>
              <w:t>Развитие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214312,975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232192,7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267300,125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280406,17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283092,025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283360,025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284022,479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307226,836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DF5FD7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333440,278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6177CF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357995,322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339030,322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339020,38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170328,515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65917,96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71935,5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74976,88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70613,21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70613,21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4870,0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3078,3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7224,656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4747,4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2538,5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2647,4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Ведомственная целевая программа </w:t>
            </w:r>
          </w:p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17750,2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1476,659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3504,463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6177CF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35974,838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Ведомственная целевая программа  </w:t>
            </w:r>
          </w:p>
          <w:p w:rsidR="00E02BD1" w:rsidRPr="007B2D35" w:rsidRDefault="0071578F" w:rsidP="00BB65B1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«Ресурсное обеспечение программ дополнительного </w:t>
            </w:r>
            <w:r w:rsidRPr="007B2D35">
              <w:rPr>
                <w:lang w:val="ru-RU"/>
              </w:rPr>
              <w:lastRenderedPageBreak/>
              <w:t>образования в сфере физической культуры и спорта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lastRenderedPageBreak/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14144,237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3274,984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6249,711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4601,2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3916,2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3916,2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iCs/>
                <w:lang w:val="ru-RU"/>
              </w:rPr>
              <w:t xml:space="preserve">подпрограммы 2: </w:t>
            </w:r>
            <w:r w:rsidRPr="007B2D35">
              <w:rPr>
                <w:lang w:val="ru-RU"/>
              </w:rPr>
              <w:t>Совершенствование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t>2018-202</w:t>
            </w: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53918,6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2857,3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2.8.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«Культурная среда»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2D4DF1">
            <w:pPr>
              <w:rPr>
                <w:lang w:val="ru-RU"/>
              </w:rPr>
            </w:pPr>
            <w:r w:rsidRPr="007B2D35">
              <w:rPr>
                <w:lang w:val="ru-RU"/>
              </w:rPr>
              <w:t>2021-202</w:t>
            </w:r>
            <w:r w:rsidR="008E30FD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704,561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5992,14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rPr>
                <w:bCs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bCs/>
                <w:lang w:val="ru-RU"/>
              </w:rPr>
              <w:t xml:space="preserve">Подпрограмма 3 </w:t>
            </w:r>
            <w:r w:rsidRPr="007B2D35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27068,846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28160,802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30306,275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3.1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1 </w:t>
            </w:r>
            <w:r w:rsidRPr="007B2D35">
              <w:rPr>
                <w:iCs/>
                <w:lang w:val="ru-RU"/>
              </w:rPr>
              <w:t xml:space="preserve">подпрограммы 3: </w:t>
            </w:r>
            <w:r w:rsidRPr="007B2D35">
              <w:rPr>
                <w:lang w:val="ru-RU"/>
              </w:rPr>
              <w:t>Совершенствование форм организации отдыха детей и трудоустройства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12919,55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15324,532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17396,775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17396,775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17396,775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0FD" w:rsidRPr="007B2D35" w:rsidRDefault="008E30FD" w:rsidP="008E30F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0FD" w:rsidRPr="007B2D35" w:rsidRDefault="008E30FD" w:rsidP="008E30F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</w:pPr>
            <w:r w:rsidRPr="007B2D35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1549,296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2616,27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2709,5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2709,5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2709,5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0FD" w:rsidRPr="007B2D35" w:rsidRDefault="008E30FD" w:rsidP="008E30F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0FD" w:rsidRPr="007B2D35" w:rsidRDefault="008E30FD" w:rsidP="008E30F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8E30FD" w:rsidRDefault="008E30FD" w:rsidP="008E30FD">
            <w:pPr>
              <w:rPr>
                <w:lang w:val="ru-RU"/>
              </w:rPr>
            </w:pPr>
            <w:r w:rsidRPr="007B2D35">
              <w:t>20</w:t>
            </w:r>
            <w:r>
              <w:rPr>
                <w:lang w:val="ru-RU"/>
              </w:rPr>
              <w:t>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</w:pPr>
            <w:r w:rsidRPr="007B2D35"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iCs/>
                <w:lang w:val="ru-RU"/>
              </w:rPr>
              <w:t xml:space="preserve">подпрограммы 3: </w:t>
            </w:r>
            <w:r w:rsidRPr="007B2D35">
              <w:rPr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12600,0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10220,0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8E30FD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8000,0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Подпрограмма 4 «Обеспечение устойчивого функционирования и развития системы </w:t>
            </w:r>
            <w:r w:rsidRPr="007B2D35">
              <w:rPr>
                <w:lang w:val="ru-RU"/>
              </w:rPr>
              <w:lastRenderedPageBreak/>
              <w:t>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lastRenderedPageBreak/>
              <w:t xml:space="preserve">Департамент образования, </w:t>
            </w:r>
          </w:p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администрация города Липецка, департамент </w:t>
            </w:r>
            <w:r w:rsidRPr="007B2D35">
              <w:rPr>
                <w:lang w:val="ru-RU"/>
              </w:rPr>
              <w:lastRenderedPageBreak/>
              <w:t xml:space="preserve">градостроительства и архитектуры, департамент культуры и туризма, 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lastRenderedPageBreak/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116521,8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106786,092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6177CF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121196,289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6177CF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103682,909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8E30FD" w:rsidRDefault="006177CF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103129,539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1 </w:t>
            </w:r>
            <w:r w:rsidRPr="007B2D35">
              <w:rPr>
                <w:iCs/>
                <w:lang w:val="ru-RU"/>
              </w:rPr>
              <w:t xml:space="preserve">подпрограммы 4: </w:t>
            </w:r>
            <w:r w:rsidRPr="007B2D35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, </w:t>
            </w:r>
          </w:p>
          <w:p w:rsidR="008E30FD" w:rsidRPr="007B2D35" w:rsidRDefault="008E30FD" w:rsidP="008E30FD">
            <w:pPr>
              <w:jc w:val="both"/>
            </w:pPr>
            <w:proofErr w:type="spellStart"/>
            <w:r w:rsidRPr="007B2D35">
              <w:t>администрация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города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Липецка</w:t>
            </w:r>
            <w:proofErr w:type="spellEnd"/>
            <w:r w:rsidRPr="007B2D35">
              <w:t xml:space="preserve"> </w:t>
            </w:r>
          </w:p>
          <w:p w:rsidR="008E30FD" w:rsidRPr="007B2D35" w:rsidRDefault="008E30FD" w:rsidP="008E30FD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98780,4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103574,988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6177CF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109155,0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102307,0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102307,0</w:t>
            </w:r>
          </w:p>
        </w:tc>
      </w:tr>
      <w:tr w:rsidR="008E30FD" w:rsidRPr="007B2D35" w:rsidTr="0071578F">
        <w:trPr>
          <w:trHeight w:val="109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4.2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246,564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247,871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238,213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112,539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</w:t>
            </w:r>
            <w:r>
              <w:rPr>
                <w:lang w:val="ru-RU"/>
              </w:rPr>
              <w:t>1</w:t>
            </w:r>
            <w:r w:rsidRPr="007B2D35">
              <w:rPr>
                <w:lang w:val="ru-RU"/>
              </w:rPr>
              <w:t>-202</w:t>
            </w:r>
            <w:r>
              <w:rPr>
                <w:lang w:val="ru-RU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21,07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</w:t>
            </w:r>
            <w:r w:rsidRPr="007B2D35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3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</w:t>
            </w:r>
            <w:r>
              <w:rPr>
                <w:lang w:val="ru-RU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1821,27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6177CF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6177CF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6177CF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4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7B2D35">
              <w:rPr>
                <w:lang w:val="ru-RU"/>
              </w:rPr>
              <w:t>80,0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440,653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300,0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lastRenderedPageBreak/>
              <w:t>4.5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BB65B1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5 </w:t>
            </w:r>
            <w:r w:rsidRPr="007B2D35">
              <w:rPr>
                <w:bCs/>
                <w:lang w:val="ru-RU"/>
              </w:rPr>
              <w:t xml:space="preserve">подпрограммы 4: </w:t>
            </w:r>
            <w:r w:rsidRPr="00BB65B1">
              <w:rPr>
                <w:bCs/>
                <w:sz w:val="18"/>
                <w:szCs w:val="18"/>
                <w:lang w:val="ru-RU"/>
              </w:rPr>
              <w:t xml:space="preserve">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BB65B1">
              <w:rPr>
                <w:bCs/>
                <w:sz w:val="18"/>
                <w:szCs w:val="18"/>
                <w:lang w:val="ru-RU"/>
              </w:rPr>
              <w:t>безбарьерной</w:t>
            </w:r>
            <w:proofErr w:type="spellEnd"/>
            <w:r w:rsidRPr="00BB65B1">
              <w:rPr>
                <w:bCs/>
                <w:sz w:val="18"/>
                <w:szCs w:val="18"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552,2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587,043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300,0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4.6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6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</w:t>
            </w:r>
            <w:r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8211,7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6177CF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3447,517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</w:pPr>
            <w:r w:rsidRPr="007B2D35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rPr>
                <w:lang w:val="ru-RU"/>
              </w:rPr>
            </w:pPr>
            <w:r w:rsidRPr="000052A2">
              <w:rPr>
                <w:lang w:val="ru-RU"/>
              </w:rPr>
              <w:t>4.7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8E30FD" w:rsidRPr="000052A2" w:rsidRDefault="008E30FD" w:rsidP="00BB65B1">
            <w:pPr>
              <w:rPr>
                <w:lang w:val="ru-RU"/>
              </w:rPr>
            </w:pPr>
            <w:r w:rsidRPr="000052A2">
              <w:rPr>
                <w:lang w:val="ru-RU"/>
              </w:rPr>
              <w:t xml:space="preserve">Основное мероприятие 7 </w:t>
            </w:r>
            <w:r w:rsidRPr="000052A2">
              <w:rPr>
                <w:bCs/>
                <w:lang w:val="ru-RU"/>
              </w:rPr>
              <w:t xml:space="preserve">подпрограммы 4: </w:t>
            </w:r>
            <w:r w:rsidRPr="00BB65B1">
              <w:rPr>
                <w:sz w:val="18"/>
                <w:szCs w:val="18"/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both"/>
              <w:rPr>
                <w:lang w:val="ru-RU"/>
              </w:rPr>
            </w:pPr>
            <w:r w:rsidRPr="000052A2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rPr>
                <w:lang w:val="ru-RU"/>
              </w:rPr>
            </w:pPr>
            <w:r w:rsidRPr="000052A2">
              <w:rPr>
                <w:lang w:val="ru-RU"/>
              </w:rPr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rPr>
                <w:lang w:val="ru-RU"/>
              </w:rPr>
            </w:pPr>
            <w:r w:rsidRPr="000052A2">
              <w:rPr>
                <w:lang w:val="ru-RU"/>
              </w:rPr>
              <w:t>4.8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8E30FD" w:rsidRDefault="008E30FD" w:rsidP="008E30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2A2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05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52A2">
              <w:rPr>
                <w:rFonts w:ascii="Times New Roman" w:hAnsi="Times New Roman" w:cs="Times New Roman"/>
                <w:bCs/>
                <w:sz w:val="20"/>
                <w:szCs w:val="20"/>
              </w:rPr>
              <w:t>подпрограммы 4:</w:t>
            </w:r>
          </w:p>
          <w:p w:rsidR="008E30FD" w:rsidRPr="00BB65B1" w:rsidRDefault="008E30FD" w:rsidP="008E30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65B1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мероприятий, направленных на выполнение требований пожарной безопасности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2A2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rPr>
                <w:lang w:val="ru-RU"/>
              </w:rPr>
            </w:pPr>
            <w:r w:rsidRPr="000052A2">
              <w:rPr>
                <w:lang w:val="ru-RU"/>
              </w:rPr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6845,901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</w:tr>
    </w:tbl>
    <w:p w:rsidR="0071578F" w:rsidRPr="007B2D35" w:rsidRDefault="0071578F" w:rsidP="0071578F">
      <w:pPr>
        <w:ind w:firstLine="72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».</w:t>
      </w:r>
    </w:p>
    <w:p w:rsidR="00DF504B" w:rsidRPr="00A1443D" w:rsidRDefault="00DF504B" w:rsidP="00DF504B">
      <w:pPr>
        <w:ind w:firstLine="720"/>
        <w:jc w:val="both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lastRenderedPageBreak/>
        <w:t>1.3.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DF504B" w:rsidRPr="00A1443D" w:rsidRDefault="00DF504B" w:rsidP="00DF504B">
      <w:pPr>
        <w:ind w:firstLine="284"/>
        <w:jc w:val="center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414097" w:rsidRDefault="00DF504B" w:rsidP="00BB65B1">
      <w:pPr>
        <w:ind w:firstLine="284"/>
        <w:jc w:val="center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 xml:space="preserve"> «Развитие образования города Липецка»</w:t>
      </w:r>
    </w:p>
    <w:tbl>
      <w:tblPr>
        <w:tblW w:w="155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A1443D" w:rsidRPr="00A1443D" w:rsidTr="00350A88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proofErr w:type="spellStart"/>
            <w:r w:rsidRPr="00A1443D">
              <w:rPr>
                <w:lang w:val="ru-RU"/>
              </w:rPr>
              <w:t>Расх</w:t>
            </w:r>
            <w:r w:rsidRPr="00A1443D">
              <w:t>оды</w:t>
            </w:r>
            <w:proofErr w:type="spellEnd"/>
            <w:r w:rsidRPr="00A1443D">
              <w:t xml:space="preserve"> (</w:t>
            </w:r>
            <w:proofErr w:type="spellStart"/>
            <w:r w:rsidRPr="00A1443D">
              <w:t>тыс</w:t>
            </w:r>
            <w:proofErr w:type="spellEnd"/>
            <w:r w:rsidRPr="00A1443D">
              <w:t xml:space="preserve">. </w:t>
            </w:r>
            <w:proofErr w:type="spellStart"/>
            <w:r w:rsidRPr="00A1443D">
              <w:t>руб</w:t>
            </w:r>
            <w:proofErr w:type="spellEnd"/>
            <w:r w:rsidRPr="00A1443D">
              <w:t>.)</w:t>
            </w:r>
          </w:p>
        </w:tc>
      </w:tr>
      <w:tr w:rsidR="00A1443D" w:rsidRPr="00A1443D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A1443D" w:rsidRDefault="00406274" w:rsidP="00406274">
            <w:pPr>
              <w:jc w:val="center"/>
            </w:pPr>
            <w:r w:rsidRPr="00A1443D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A1443D" w:rsidRDefault="00406274" w:rsidP="00406274">
            <w:pPr>
              <w:jc w:val="center"/>
            </w:pPr>
            <w:r w:rsidRPr="00A1443D">
              <w:t>2024</w:t>
            </w:r>
          </w:p>
        </w:tc>
      </w:tr>
      <w:tr w:rsidR="00A1443D" w:rsidRPr="00A1443D" w:rsidTr="00350A88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1443D" w:rsidRDefault="00406274" w:rsidP="00406274">
            <w:pPr>
              <w:jc w:val="center"/>
            </w:pPr>
            <w:r w:rsidRPr="00A1443D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1443D" w:rsidRDefault="00406274" w:rsidP="00406274">
            <w:pPr>
              <w:jc w:val="center"/>
            </w:pPr>
            <w:r w:rsidRPr="00A1443D">
              <w:t>11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8504028,455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7821440</w:t>
            </w:r>
            <w:r w:rsidRPr="00A1443D">
              <w:t>,19</w:t>
            </w:r>
            <w:r w:rsidRPr="00A1443D">
              <w:rPr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F3148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8572556,803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6177C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8835423,243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C822B6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8398369,83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2B7E99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8229090,874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</w:pPr>
            <w:r w:rsidRPr="00A1443D">
              <w:rPr>
                <w:lang w:val="ru-RU"/>
              </w:rPr>
              <w:t>772864,2</w:t>
            </w:r>
            <w:r w:rsidRPr="00A1443D"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06BBF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460660,119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6177C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430664,192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C822B6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356416,331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2B7E99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188851,85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4650718,304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t>4574381,25</w:t>
            </w:r>
            <w:r w:rsidRPr="00A1443D">
              <w:rPr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06BBF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4884866,705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6177C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5289155,547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C822B6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5132044,019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2B7E99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5129155,946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2113489,777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2004586,761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F3148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2321488,779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6177C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2204603,504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C822B6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1998909,48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2B7E99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2000083,078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средства бюджетов государственных </w:t>
            </w:r>
          </w:p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966956,128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549393,0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905541,2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>Подпрограмма 1</w:t>
            </w:r>
          </w:p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7423254,603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</w:pPr>
            <w:r w:rsidRPr="00A1443D">
              <w:t>6989139,851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F3148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7613457,805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C822B6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7631093,8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C822B6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7518564,619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2B7E99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7348122,852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746864,246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444257,95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C822B6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353170,492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C822B6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356416,331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2B7E99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188851,85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4575293,254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</w:pPr>
            <w:r w:rsidRPr="00A1443D">
              <w:t>4531089,3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06BBF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4823017,264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C822B6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5119516,318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C822B6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5125388,249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2B7E99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5121150,953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1215567,551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1244971,376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AF3148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1496182,591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C822B6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1288406,99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C822B6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1166760,039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2B7E99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1168120,049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885529,552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520000,0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Подпрограмма 2 </w:t>
            </w:r>
          </w:p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«Повышение доступности и качества услуг в системе </w:t>
            </w:r>
            <w:r w:rsidRPr="00A1443D">
              <w:rPr>
                <w:lang w:val="ru-RU"/>
              </w:rPr>
              <w:lastRenderedPageBreak/>
              <w:t>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lastRenderedPageBreak/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913633,357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636186,739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738340,084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933505,31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725360,257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725727,215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16402,169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77493,7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74310,475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6378,621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66317,66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759997,006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616024,739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690359,294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764693,95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700360,257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700727,215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rPr>
                <w:lang w:val="ru-RU"/>
              </w:rPr>
              <w:t>53325,876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20162,0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25200,0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Подпрограмма 3</w:t>
            </w:r>
          </w:p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64844,57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36299,846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58502,002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46306,275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44106,275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44106,275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27068,846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28160,802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30306,275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28100,7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9231,0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30341,2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r w:rsidRPr="00A1443D">
              <w:rPr>
                <w:lang w:val="ru-RU"/>
              </w:rPr>
              <w:t>функционирова-ния</w:t>
            </w:r>
            <w:proofErr w:type="spellEnd"/>
            <w:r w:rsidRPr="00A1443D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r w:rsidRPr="00A1443D"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102295,925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159813,758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162256,912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224517,858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110338,679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111134,532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43291,958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55470,82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103321,569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6655,77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8004,993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101181,35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116521,8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106786,092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121196,289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103682,909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103129,539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</w:tr>
    </w:tbl>
    <w:p w:rsidR="00406274" w:rsidRPr="00A1443D" w:rsidRDefault="0012153C" w:rsidP="0012153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»</w:t>
      </w:r>
      <w:r w:rsidR="00476061" w:rsidRPr="00A1443D">
        <w:rPr>
          <w:sz w:val="28"/>
          <w:szCs w:val="28"/>
          <w:lang w:val="ru-RU"/>
        </w:rPr>
        <w:t>.</w:t>
      </w:r>
    </w:p>
    <w:p w:rsidR="00A55A7D" w:rsidRDefault="00A55A7D" w:rsidP="00A55A7D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370AD8" w:rsidRDefault="00370AD8" w:rsidP="005D3EA1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807DB9">
        <w:rPr>
          <w:sz w:val="28"/>
          <w:szCs w:val="28"/>
          <w:lang w:val="ru-RU"/>
        </w:rPr>
        <w:t>1.4. В разделе 9. «Целевые индикаторы и показатели задач муниципальной программы» в таблице «Сведения о целевых индикаторах и показателях задач муниципальной программы «Развитие образования города Липецка»</w:t>
      </w:r>
      <w:r w:rsidR="005D3EA1">
        <w:rPr>
          <w:sz w:val="28"/>
          <w:szCs w:val="28"/>
          <w:lang w:val="ru-RU"/>
        </w:rPr>
        <w:t xml:space="preserve"> </w:t>
      </w:r>
      <w:r w:rsidRPr="00807DB9">
        <w:rPr>
          <w:sz w:val="28"/>
          <w:szCs w:val="28"/>
          <w:lang w:val="ru-RU"/>
        </w:rPr>
        <w:t xml:space="preserve">пункт </w:t>
      </w:r>
      <w:r>
        <w:rPr>
          <w:sz w:val="28"/>
          <w:szCs w:val="28"/>
          <w:lang w:val="ru-RU"/>
        </w:rPr>
        <w:t>22</w:t>
      </w:r>
      <w:r w:rsidRPr="00807DB9">
        <w:rPr>
          <w:sz w:val="28"/>
          <w:szCs w:val="28"/>
          <w:lang w:val="ru-RU"/>
        </w:rPr>
        <w:t xml:space="preserve"> изложить в следующей редакции:</w:t>
      </w:r>
    </w:p>
    <w:p w:rsidR="00370AD8" w:rsidRDefault="00370AD8" w:rsidP="00370AD8">
      <w:pPr>
        <w:tabs>
          <w:tab w:val="left" w:pos="567"/>
          <w:tab w:val="left" w:pos="851"/>
        </w:tabs>
        <w:autoSpaceDE w:val="0"/>
        <w:autoSpaceDN w:val="0"/>
        <w:adjustRightInd w:val="0"/>
        <w:ind w:left="284"/>
        <w:jc w:val="both"/>
        <w:rPr>
          <w:sz w:val="28"/>
          <w:szCs w:val="28"/>
          <w:lang w:val="ru-RU"/>
        </w:rPr>
      </w:pPr>
    </w:p>
    <w:tbl>
      <w:tblPr>
        <w:tblW w:w="1562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2"/>
        <w:gridCol w:w="1559"/>
        <w:gridCol w:w="594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2842"/>
      </w:tblGrid>
      <w:tr w:rsidR="00370AD8" w:rsidRPr="0005206C" w:rsidTr="00370AD8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D8" w:rsidRPr="00807DB9" w:rsidRDefault="00370AD8" w:rsidP="00785635">
            <w:pPr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lastRenderedPageBreak/>
              <w:t>22.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D8" w:rsidRPr="00807DB9" w:rsidRDefault="00370AD8" w:rsidP="00785635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Показатель 1 задачи 6</w:t>
            </w:r>
          </w:p>
          <w:p w:rsidR="00370AD8" w:rsidRPr="00807DB9" w:rsidRDefault="00370AD8" w:rsidP="00785635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Доля муниципальных образовательных учреждений, в которых в отчетный период улучшены условия образовательной деятельности за счет проведения капитальных ремонтов, совершенствования условий безопасности и доступности, в общем количестве муниципальных 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D8" w:rsidRPr="00807DB9" w:rsidRDefault="00370AD8" w:rsidP="00785635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Департамент образования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D8" w:rsidRPr="00807DB9" w:rsidRDefault="00370AD8" w:rsidP="00785635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D8" w:rsidRPr="00807DB9" w:rsidRDefault="00370AD8" w:rsidP="0078563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D8" w:rsidRPr="00807DB9" w:rsidRDefault="00370AD8" w:rsidP="0078563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D8" w:rsidRPr="00807DB9" w:rsidRDefault="00370AD8" w:rsidP="0078563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D8" w:rsidRPr="00807DB9" w:rsidRDefault="00370AD8" w:rsidP="0078563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D8" w:rsidRPr="00807DB9" w:rsidRDefault="00370AD8" w:rsidP="0078563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D8" w:rsidRPr="00807DB9" w:rsidRDefault="00370AD8" w:rsidP="0078563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35,7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D8" w:rsidRPr="00807DB9" w:rsidRDefault="00370AD8" w:rsidP="0078563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40,0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D8" w:rsidRPr="00807DB9" w:rsidRDefault="00370AD8" w:rsidP="0078563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32,4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D8" w:rsidRPr="00807DB9" w:rsidRDefault="00370AD8" w:rsidP="0078563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25,0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D8" w:rsidRPr="00807DB9" w:rsidRDefault="00370AD8" w:rsidP="0078563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25,0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D8" w:rsidRPr="00807DB9" w:rsidRDefault="00370AD8" w:rsidP="00785635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Показатель определяется по формуле</w:t>
            </w:r>
          </w:p>
          <w:p w:rsidR="00370AD8" w:rsidRPr="00807DB9" w:rsidRDefault="00370AD8" w:rsidP="00785635">
            <w:pPr>
              <w:autoSpaceDE w:val="0"/>
              <w:autoSpaceDN w:val="0"/>
              <w:adjustRightInd w:val="0"/>
              <w:outlineLvl w:val="0"/>
              <w:rPr>
                <w:sz w:val="23"/>
                <w:szCs w:val="23"/>
                <w:lang w:val="ru-RU"/>
              </w:rPr>
            </w:pPr>
          </w:p>
          <w:p w:rsidR="00370AD8" w:rsidRPr="00807DB9" w:rsidRDefault="00370AD8" w:rsidP="00785635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П</w:t>
            </w:r>
            <w:r w:rsidRPr="00807DB9">
              <w:rPr>
                <w:sz w:val="23"/>
                <w:szCs w:val="23"/>
                <w:vertAlign w:val="subscript"/>
                <w:lang w:val="ru-RU"/>
              </w:rPr>
              <w:t>1/6</w:t>
            </w:r>
            <w:r w:rsidRPr="00807DB9">
              <w:rPr>
                <w:sz w:val="23"/>
                <w:szCs w:val="23"/>
                <w:lang w:val="ru-RU"/>
              </w:rPr>
              <w:t xml:space="preserve"> = Д / К x 100,</w:t>
            </w:r>
          </w:p>
          <w:p w:rsidR="00370AD8" w:rsidRPr="00807DB9" w:rsidRDefault="00370AD8" w:rsidP="00785635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 xml:space="preserve">где Д - кол-во образовательных учреждений, в которых в отчетный период улучшены условия образовательной деятельности за счет проведения капитальных ремонтов, совершенствования условий безопасности и доступности (на условиях </w:t>
            </w:r>
            <w:proofErr w:type="spellStart"/>
            <w:r w:rsidRPr="00807DB9">
              <w:rPr>
                <w:sz w:val="23"/>
                <w:szCs w:val="23"/>
                <w:lang w:val="ru-RU"/>
              </w:rPr>
              <w:t>софинансирования</w:t>
            </w:r>
            <w:proofErr w:type="spellEnd"/>
            <w:r w:rsidRPr="00807DB9">
              <w:rPr>
                <w:sz w:val="23"/>
                <w:szCs w:val="23"/>
                <w:lang w:val="ru-RU"/>
              </w:rPr>
              <w:t>) (данные ведомственной отчетности),</w:t>
            </w:r>
          </w:p>
          <w:p w:rsidR="00370AD8" w:rsidRPr="00807DB9" w:rsidRDefault="00370AD8" w:rsidP="00785635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К - общее количество муниципальных образовательных учреждений</w:t>
            </w:r>
          </w:p>
        </w:tc>
      </w:tr>
    </w:tbl>
    <w:p w:rsidR="00370AD8" w:rsidRDefault="00370AD8" w:rsidP="00370AD8">
      <w:pPr>
        <w:tabs>
          <w:tab w:val="left" w:pos="567"/>
          <w:tab w:val="left" w:pos="851"/>
        </w:tabs>
        <w:autoSpaceDE w:val="0"/>
        <w:autoSpaceDN w:val="0"/>
        <w:adjustRightInd w:val="0"/>
        <w:ind w:left="284"/>
        <w:jc w:val="both"/>
        <w:rPr>
          <w:sz w:val="28"/>
          <w:szCs w:val="28"/>
          <w:lang w:val="ru-RU"/>
        </w:rPr>
      </w:pPr>
    </w:p>
    <w:p w:rsidR="00370AD8" w:rsidRPr="00A1443D" w:rsidRDefault="00370AD8" w:rsidP="00A55A7D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  <w:sectPr w:rsidR="00370AD8" w:rsidRPr="00A1443D" w:rsidSect="006177CF">
          <w:headerReference w:type="default" r:id="rId11"/>
          <w:pgSz w:w="16840" w:h="11907" w:orient="landscape" w:code="9"/>
          <w:pgMar w:top="1418" w:right="1134" w:bottom="567" w:left="1134" w:header="397" w:footer="0" w:gutter="0"/>
          <w:cols w:space="720"/>
          <w:docGrid w:linePitch="272"/>
        </w:sectPr>
      </w:pPr>
    </w:p>
    <w:p w:rsidR="00C822B6" w:rsidRPr="00C26B3B" w:rsidRDefault="00A1443D" w:rsidP="00C822B6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lastRenderedPageBreak/>
        <w:t xml:space="preserve">2. </w:t>
      </w:r>
      <w:r w:rsidR="00C822B6" w:rsidRPr="00C26B3B">
        <w:rPr>
          <w:sz w:val="28"/>
          <w:szCs w:val="28"/>
          <w:lang w:val="ru-RU"/>
        </w:rPr>
        <w:t>В приложении № 1 к муниципальной программе «Развитие образования города Липецка»</w:t>
      </w:r>
      <w:r w:rsidR="00C822B6" w:rsidRPr="00C26B3B">
        <w:rPr>
          <w:bCs/>
          <w:sz w:val="28"/>
          <w:szCs w:val="28"/>
          <w:lang w:val="ru-RU"/>
        </w:rPr>
        <w:t>:</w:t>
      </w:r>
    </w:p>
    <w:p w:rsidR="00C822B6" w:rsidRDefault="00C822B6" w:rsidP="00C822B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26B3B">
        <w:rPr>
          <w:bCs/>
          <w:sz w:val="28"/>
          <w:szCs w:val="28"/>
          <w:lang w:val="ru-RU"/>
        </w:rPr>
        <w:t xml:space="preserve">2.1. </w:t>
      </w:r>
      <w:r w:rsidRPr="00C26B3B">
        <w:rPr>
          <w:sz w:val="28"/>
          <w:szCs w:val="28"/>
          <w:lang w:val="ru-RU"/>
        </w:rPr>
        <w:t>В разделе 1. «</w:t>
      </w:r>
      <w:r w:rsidRPr="00C26B3B">
        <w:rPr>
          <w:bCs/>
          <w:sz w:val="28"/>
          <w:szCs w:val="28"/>
          <w:lang w:val="ru-RU"/>
        </w:rPr>
        <w:t xml:space="preserve">Паспорт </w:t>
      </w:r>
      <w:r w:rsidRPr="00C26B3B">
        <w:rPr>
          <w:sz w:val="28"/>
          <w:szCs w:val="28"/>
          <w:lang w:val="ru-RU"/>
        </w:rPr>
        <w:t>подпрограммы 1</w:t>
      </w:r>
      <w:r w:rsidRPr="00C26B3B">
        <w:rPr>
          <w:bCs/>
          <w:sz w:val="28"/>
          <w:szCs w:val="28"/>
          <w:lang w:val="ru-RU"/>
        </w:rPr>
        <w:t xml:space="preserve"> </w:t>
      </w:r>
      <w:r w:rsidRPr="00C26B3B">
        <w:rPr>
          <w:sz w:val="28"/>
          <w:szCs w:val="28"/>
          <w:lang w:val="ru-RU"/>
        </w:rPr>
        <w:t>«Повышение доступности и качества услуг в системе общего образования» в позиции «Объем финансирования за счет средств бюджета города Липецка с разбивкой по годам» цифры «</w:t>
      </w:r>
      <w:r w:rsidR="00D70252">
        <w:rPr>
          <w:sz w:val="28"/>
          <w:szCs w:val="28"/>
          <w:lang w:val="ru-RU"/>
        </w:rPr>
        <w:t>9788147,339</w:t>
      </w:r>
      <w:r w:rsidRPr="00C26B3B">
        <w:rPr>
          <w:sz w:val="28"/>
          <w:szCs w:val="28"/>
          <w:lang w:val="ru-RU"/>
        </w:rPr>
        <w:t>» заменить цифрами «</w:t>
      </w:r>
      <w:r w:rsidR="00D70252">
        <w:rPr>
          <w:sz w:val="28"/>
          <w:szCs w:val="28"/>
          <w:lang w:val="ru-RU"/>
        </w:rPr>
        <w:t>9869684,489</w:t>
      </w:r>
      <w:r w:rsidRPr="00C26B3B">
        <w:rPr>
          <w:sz w:val="28"/>
          <w:szCs w:val="28"/>
          <w:lang w:val="ru-RU"/>
        </w:rPr>
        <w:t>», цифры «</w:t>
      </w:r>
      <w:r w:rsidR="00D70252">
        <w:rPr>
          <w:sz w:val="28"/>
          <w:szCs w:val="28"/>
          <w:lang w:val="ru-RU"/>
        </w:rPr>
        <w:t>1206869,84</w:t>
      </w:r>
      <w:r w:rsidRPr="00C26B3B">
        <w:rPr>
          <w:sz w:val="28"/>
          <w:szCs w:val="28"/>
          <w:lang w:val="ru-RU"/>
        </w:rPr>
        <w:t>» заменить цифрами «</w:t>
      </w:r>
      <w:r w:rsidR="00D70252">
        <w:rPr>
          <w:sz w:val="28"/>
          <w:szCs w:val="28"/>
          <w:lang w:val="ru-RU"/>
        </w:rPr>
        <w:t>1288406,99</w:t>
      </w:r>
      <w:r w:rsidRPr="00C26B3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 цифры «</w:t>
      </w:r>
      <w:r w:rsidR="00D70252">
        <w:rPr>
          <w:sz w:val="28"/>
          <w:szCs w:val="28"/>
          <w:lang w:val="ru-RU"/>
        </w:rPr>
        <w:t>1166760,039</w:t>
      </w:r>
      <w:r>
        <w:rPr>
          <w:sz w:val="28"/>
          <w:szCs w:val="28"/>
          <w:lang w:val="ru-RU"/>
        </w:rPr>
        <w:t>» заменить цифрами «</w:t>
      </w:r>
      <w:r w:rsidR="00D70252">
        <w:rPr>
          <w:sz w:val="28"/>
          <w:szCs w:val="28"/>
          <w:lang w:val="ru-RU"/>
        </w:rPr>
        <w:t>1166760,039</w:t>
      </w:r>
      <w:r>
        <w:rPr>
          <w:sz w:val="28"/>
          <w:szCs w:val="28"/>
          <w:lang w:val="ru-RU"/>
        </w:rPr>
        <w:t>»;</w:t>
      </w:r>
    </w:p>
    <w:p w:rsidR="00C822B6" w:rsidRPr="00C26B3B" w:rsidRDefault="00D70252" w:rsidP="00C822B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952D0C">
        <w:rPr>
          <w:sz w:val="28"/>
          <w:szCs w:val="28"/>
          <w:lang w:val="ru-RU"/>
        </w:rPr>
        <w:t>2</w:t>
      </w:r>
      <w:r w:rsidR="00C822B6" w:rsidRPr="00C26B3B">
        <w:rPr>
          <w:sz w:val="28"/>
          <w:szCs w:val="28"/>
          <w:lang w:val="ru-RU"/>
        </w:rPr>
        <w:t>. В разделе 6. «Р</w:t>
      </w:r>
      <w:r w:rsidR="00C822B6" w:rsidRPr="00C26B3B">
        <w:rPr>
          <w:bCs/>
          <w:sz w:val="28"/>
          <w:szCs w:val="28"/>
          <w:lang w:val="ru-RU"/>
        </w:rPr>
        <w:t xml:space="preserve">есурсное обеспечение подпрограммы 1» </w:t>
      </w:r>
      <w:r w:rsidR="001F19F8" w:rsidRPr="00C26B3B">
        <w:rPr>
          <w:sz w:val="28"/>
          <w:szCs w:val="28"/>
          <w:lang w:val="ru-RU"/>
        </w:rPr>
        <w:t>цифры «</w:t>
      </w:r>
      <w:r w:rsidR="001F19F8">
        <w:rPr>
          <w:sz w:val="28"/>
          <w:szCs w:val="28"/>
          <w:lang w:val="ru-RU"/>
        </w:rPr>
        <w:t>9788147,339</w:t>
      </w:r>
      <w:r w:rsidR="001F19F8" w:rsidRPr="00C26B3B">
        <w:rPr>
          <w:sz w:val="28"/>
          <w:szCs w:val="28"/>
          <w:lang w:val="ru-RU"/>
        </w:rPr>
        <w:t>» заменить цифрами «</w:t>
      </w:r>
      <w:r w:rsidR="001F19F8">
        <w:rPr>
          <w:sz w:val="28"/>
          <w:szCs w:val="28"/>
          <w:lang w:val="ru-RU"/>
        </w:rPr>
        <w:t>9869684,489</w:t>
      </w:r>
      <w:r w:rsidR="001F19F8" w:rsidRPr="00C26B3B">
        <w:rPr>
          <w:sz w:val="28"/>
          <w:szCs w:val="28"/>
          <w:lang w:val="ru-RU"/>
        </w:rPr>
        <w:t>», цифры «</w:t>
      </w:r>
      <w:r w:rsidR="001F19F8">
        <w:rPr>
          <w:sz w:val="28"/>
          <w:szCs w:val="28"/>
          <w:lang w:val="ru-RU"/>
        </w:rPr>
        <w:t>1206869,84</w:t>
      </w:r>
      <w:r w:rsidR="001F19F8" w:rsidRPr="00C26B3B">
        <w:rPr>
          <w:sz w:val="28"/>
          <w:szCs w:val="28"/>
          <w:lang w:val="ru-RU"/>
        </w:rPr>
        <w:t>» заменить цифрами «</w:t>
      </w:r>
      <w:r w:rsidR="001F19F8">
        <w:rPr>
          <w:sz w:val="28"/>
          <w:szCs w:val="28"/>
          <w:lang w:val="ru-RU"/>
        </w:rPr>
        <w:t>1288406,99</w:t>
      </w:r>
      <w:r w:rsidR="001F19F8" w:rsidRPr="00C26B3B">
        <w:rPr>
          <w:sz w:val="28"/>
          <w:szCs w:val="28"/>
          <w:lang w:val="ru-RU"/>
        </w:rPr>
        <w:t>»</w:t>
      </w:r>
      <w:r w:rsidR="001F19F8">
        <w:rPr>
          <w:sz w:val="28"/>
          <w:szCs w:val="28"/>
          <w:lang w:val="ru-RU"/>
        </w:rPr>
        <w:t>, цифры «1166760,039» заменить цифрами «1166760,039</w:t>
      </w:r>
      <w:r w:rsidR="00C822B6" w:rsidRPr="00C26B3B">
        <w:rPr>
          <w:sz w:val="28"/>
          <w:szCs w:val="28"/>
          <w:lang w:val="ru-RU"/>
        </w:rPr>
        <w:t>»</w:t>
      </w:r>
      <w:r w:rsidR="00C822B6">
        <w:rPr>
          <w:sz w:val="28"/>
          <w:szCs w:val="28"/>
          <w:lang w:val="ru-RU"/>
        </w:rPr>
        <w:t>.</w:t>
      </w:r>
    </w:p>
    <w:p w:rsidR="00A1443D" w:rsidRDefault="00A1443D" w:rsidP="00C822B6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 В приложении № </w:t>
      </w:r>
      <w:r>
        <w:rPr>
          <w:sz w:val="28"/>
          <w:szCs w:val="28"/>
          <w:lang w:val="ru-RU"/>
        </w:rPr>
        <w:t>2</w:t>
      </w:r>
      <w:r w:rsidRPr="00990177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1F19F8" w:rsidRPr="00C26B3B" w:rsidRDefault="00A1443D" w:rsidP="001F19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.1. </w:t>
      </w:r>
      <w:r w:rsidR="001F19F8" w:rsidRPr="00C26B3B">
        <w:rPr>
          <w:sz w:val="28"/>
          <w:szCs w:val="28"/>
          <w:lang w:val="ru-RU"/>
        </w:rPr>
        <w:t>В разделе 1. «</w:t>
      </w:r>
      <w:r w:rsidR="001F19F8" w:rsidRPr="00C26B3B">
        <w:rPr>
          <w:bCs/>
          <w:sz w:val="28"/>
          <w:szCs w:val="28"/>
          <w:lang w:val="ru-RU"/>
        </w:rPr>
        <w:t xml:space="preserve">Паспорт </w:t>
      </w:r>
      <w:r w:rsidR="001F19F8" w:rsidRPr="00C26B3B">
        <w:rPr>
          <w:sz w:val="28"/>
          <w:szCs w:val="28"/>
          <w:lang w:val="ru-RU"/>
        </w:rPr>
        <w:t>подпрограммы 2</w:t>
      </w:r>
      <w:r w:rsidR="001F19F8" w:rsidRPr="00C26B3B">
        <w:rPr>
          <w:bCs/>
          <w:sz w:val="28"/>
          <w:szCs w:val="28"/>
          <w:lang w:val="ru-RU"/>
        </w:rPr>
        <w:t xml:space="preserve"> </w:t>
      </w:r>
      <w:r w:rsidR="001F19F8" w:rsidRPr="00C26B3B">
        <w:rPr>
          <w:sz w:val="28"/>
          <w:szCs w:val="28"/>
          <w:lang w:val="ru-RU"/>
        </w:rPr>
        <w:t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«</w:t>
      </w:r>
      <w:r w:rsidR="001F19F8">
        <w:rPr>
          <w:sz w:val="28"/>
          <w:szCs w:val="28"/>
          <w:lang w:val="ru-RU"/>
        </w:rPr>
        <w:t>5642142,35</w:t>
      </w:r>
      <w:r w:rsidR="001F19F8" w:rsidRPr="00C26B3B">
        <w:rPr>
          <w:sz w:val="28"/>
          <w:szCs w:val="28"/>
          <w:lang w:val="ru-RU"/>
        </w:rPr>
        <w:t>» заменить цифрами «</w:t>
      </w:r>
      <w:r w:rsidR="001F19F8">
        <w:rPr>
          <w:sz w:val="28"/>
          <w:szCs w:val="28"/>
          <w:lang w:val="ru-RU"/>
        </w:rPr>
        <w:t>5682063,346</w:t>
      </w:r>
      <w:r w:rsidR="001F19F8" w:rsidRPr="00C26B3B">
        <w:rPr>
          <w:sz w:val="28"/>
          <w:szCs w:val="28"/>
          <w:lang w:val="ru-RU"/>
        </w:rPr>
        <w:t>», цифры «</w:t>
      </w:r>
      <w:r w:rsidR="00EB7761">
        <w:rPr>
          <w:sz w:val="28"/>
          <w:szCs w:val="28"/>
          <w:lang w:val="ru-RU"/>
        </w:rPr>
        <w:t>724772,954</w:t>
      </w:r>
      <w:r w:rsidR="001F19F8" w:rsidRPr="00C26B3B">
        <w:rPr>
          <w:sz w:val="28"/>
          <w:szCs w:val="28"/>
          <w:lang w:val="ru-RU"/>
        </w:rPr>
        <w:t>» заменить цифрами «</w:t>
      </w:r>
      <w:r w:rsidR="00EB7761">
        <w:rPr>
          <w:sz w:val="28"/>
          <w:szCs w:val="28"/>
          <w:lang w:val="ru-RU"/>
        </w:rPr>
        <w:t>764693,95</w:t>
      </w:r>
      <w:r w:rsidR="001F19F8" w:rsidRPr="00C26B3B">
        <w:rPr>
          <w:sz w:val="28"/>
          <w:szCs w:val="28"/>
          <w:lang w:val="ru-RU"/>
        </w:rPr>
        <w:t xml:space="preserve">»;  </w:t>
      </w:r>
    </w:p>
    <w:p w:rsidR="001F19F8" w:rsidRDefault="001F19F8" w:rsidP="001F19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26B3B">
        <w:rPr>
          <w:sz w:val="28"/>
          <w:szCs w:val="28"/>
          <w:lang w:val="ru-RU"/>
        </w:rPr>
        <w:t xml:space="preserve">3.2. В разделе 6. «Ресурсное обеспечение подпрограммы 2» цифры </w:t>
      </w:r>
      <w:r w:rsidR="00EB7761" w:rsidRPr="00C26B3B">
        <w:rPr>
          <w:sz w:val="28"/>
          <w:szCs w:val="28"/>
          <w:lang w:val="ru-RU"/>
        </w:rPr>
        <w:t>«</w:t>
      </w:r>
      <w:r w:rsidR="00EB7761">
        <w:rPr>
          <w:sz w:val="28"/>
          <w:szCs w:val="28"/>
          <w:lang w:val="ru-RU"/>
        </w:rPr>
        <w:t>5642142,35</w:t>
      </w:r>
      <w:r w:rsidR="00EB7761" w:rsidRPr="00C26B3B">
        <w:rPr>
          <w:sz w:val="28"/>
          <w:szCs w:val="28"/>
          <w:lang w:val="ru-RU"/>
        </w:rPr>
        <w:t>» заменить цифрами «</w:t>
      </w:r>
      <w:r w:rsidR="00EB7761">
        <w:rPr>
          <w:sz w:val="28"/>
          <w:szCs w:val="28"/>
          <w:lang w:val="ru-RU"/>
        </w:rPr>
        <w:t>5682063,346</w:t>
      </w:r>
      <w:r w:rsidR="00EB7761" w:rsidRPr="00C26B3B">
        <w:rPr>
          <w:sz w:val="28"/>
          <w:szCs w:val="28"/>
          <w:lang w:val="ru-RU"/>
        </w:rPr>
        <w:t>», цифры «</w:t>
      </w:r>
      <w:r w:rsidR="00EB7761">
        <w:rPr>
          <w:sz w:val="28"/>
          <w:szCs w:val="28"/>
          <w:lang w:val="ru-RU"/>
        </w:rPr>
        <w:t>724772,954</w:t>
      </w:r>
      <w:r w:rsidR="00EB7761" w:rsidRPr="00C26B3B">
        <w:rPr>
          <w:sz w:val="28"/>
          <w:szCs w:val="28"/>
          <w:lang w:val="ru-RU"/>
        </w:rPr>
        <w:t>» заменить цифрами «</w:t>
      </w:r>
      <w:r w:rsidR="00EB7761">
        <w:rPr>
          <w:sz w:val="28"/>
          <w:szCs w:val="28"/>
          <w:lang w:val="ru-RU"/>
        </w:rPr>
        <w:t>764693,95</w:t>
      </w:r>
      <w:r>
        <w:rPr>
          <w:sz w:val="28"/>
          <w:szCs w:val="28"/>
          <w:lang w:val="ru-RU"/>
        </w:rPr>
        <w:t>».</w:t>
      </w:r>
      <w:r w:rsidR="00EB7761">
        <w:rPr>
          <w:sz w:val="28"/>
          <w:szCs w:val="28"/>
          <w:lang w:val="ru-RU"/>
        </w:rPr>
        <w:t xml:space="preserve"> </w:t>
      </w:r>
    </w:p>
    <w:p w:rsidR="00EB7761" w:rsidRDefault="00A1443D" w:rsidP="00EB7761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. В приложении № </w:t>
      </w:r>
      <w:r>
        <w:rPr>
          <w:sz w:val="28"/>
          <w:szCs w:val="28"/>
          <w:lang w:val="ru-RU"/>
        </w:rPr>
        <w:t>4</w:t>
      </w:r>
      <w:r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EB7761" w:rsidRDefault="00EB7761" w:rsidP="00EB77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</w:t>
      </w:r>
      <w:r w:rsidR="00A1443D" w:rsidRPr="00567B2B">
        <w:rPr>
          <w:bCs/>
          <w:sz w:val="28"/>
          <w:szCs w:val="28"/>
          <w:lang w:val="ru-RU"/>
        </w:rPr>
        <w:t xml:space="preserve">.1. </w:t>
      </w:r>
      <w:r w:rsidRPr="00C26B3B">
        <w:rPr>
          <w:bCs/>
          <w:sz w:val="28"/>
          <w:szCs w:val="28"/>
          <w:lang w:val="ru-RU"/>
        </w:rPr>
        <w:t>В р</w:t>
      </w:r>
      <w:r w:rsidRPr="00C26B3B">
        <w:rPr>
          <w:sz w:val="28"/>
          <w:szCs w:val="28"/>
          <w:lang w:val="ru-RU"/>
        </w:rPr>
        <w:t>азделе 1. «</w:t>
      </w:r>
      <w:r w:rsidRPr="00C26B3B">
        <w:rPr>
          <w:bCs/>
          <w:sz w:val="28"/>
          <w:szCs w:val="28"/>
          <w:lang w:val="ru-RU"/>
        </w:rPr>
        <w:t xml:space="preserve">Паспорт </w:t>
      </w:r>
      <w:r w:rsidRPr="00C26B3B">
        <w:rPr>
          <w:sz w:val="28"/>
          <w:szCs w:val="28"/>
          <w:lang w:val="ru-RU"/>
        </w:rPr>
        <w:t>подпрограммы 4</w:t>
      </w:r>
      <w:r w:rsidRPr="00C26B3B">
        <w:rPr>
          <w:bCs/>
          <w:sz w:val="28"/>
          <w:szCs w:val="28"/>
          <w:lang w:val="ru-RU"/>
        </w:rPr>
        <w:t xml:space="preserve"> </w:t>
      </w:r>
      <w:r w:rsidRPr="00C26B3B">
        <w:rPr>
          <w:sz w:val="28"/>
          <w:szCs w:val="28"/>
          <w:lang w:val="ru-RU"/>
        </w:rPr>
        <w:t xml:space="preserve">«Обеспечение устойчивого функционирования и развития системы образования города Липецка» в позиции </w:t>
      </w:r>
    </w:p>
    <w:p w:rsidR="00EB7761" w:rsidRDefault="00EB7761" w:rsidP="00EB776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C26B3B">
        <w:rPr>
          <w:sz w:val="28"/>
          <w:szCs w:val="28"/>
          <w:lang w:val="ru-RU"/>
        </w:rPr>
        <w:t>«Объем финансирования за счет средств бюджета города Липецка с разбивкой по годам» цифры «</w:t>
      </w:r>
      <w:r>
        <w:rPr>
          <w:sz w:val="28"/>
          <w:szCs w:val="28"/>
          <w:lang w:val="ru-RU"/>
        </w:rPr>
        <w:t>832192,034</w:t>
      </w:r>
      <w:r w:rsidRPr="00C26B3B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828250,804</w:t>
      </w:r>
      <w:r w:rsidRPr="00C26B3B">
        <w:rPr>
          <w:sz w:val="28"/>
          <w:szCs w:val="28"/>
          <w:lang w:val="ru-RU"/>
        </w:rPr>
        <w:t>», цифры «</w:t>
      </w:r>
      <w:r>
        <w:rPr>
          <w:sz w:val="28"/>
          <w:szCs w:val="28"/>
          <w:lang w:val="ru-RU"/>
        </w:rPr>
        <w:t>121992,355</w:t>
      </w:r>
      <w:r w:rsidRPr="00C26B3B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121196,289</w:t>
      </w:r>
      <w:r w:rsidRPr="00C26B3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 цифры «105847,261» заменить цифрами «103682,909», цифры «104110,351» заменить цифрами «103129,539»;</w:t>
      </w:r>
      <w:r w:rsidRPr="00C26B3B">
        <w:rPr>
          <w:sz w:val="28"/>
          <w:szCs w:val="28"/>
          <w:lang w:val="ru-RU"/>
        </w:rPr>
        <w:t xml:space="preserve"> </w:t>
      </w:r>
    </w:p>
    <w:p w:rsidR="00EB7761" w:rsidRPr="00193076" w:rsidRDefault="00EB7761" w:rsidP="00EB77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193076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2</w:t>
      </w:r>
      <w:r w:rsidRPr="00193076">
        <w:rPr>
          <w:sz w:val="28"/>
          <w:szCs w:val="28"/>
          <w:lang w:val="ru-RU"/>
        </w:rPr>
        <w:t>. В разделе 6. «Р</w:t>
      </w:r>
      <w:r w:rsidRPr="00193076">
        <w:rPr>
          <w:bCs/>
          <w:sz w:val="28"/>
          <w:szCs w:val="28"/>
          <w:lang w:val="ru-RU"/>
        </w:rPr>
        <w:t>есурсное обеспечение подпрограммы 4»</w:t>
      </w:r>
      <w:r w:rsidRPr="00193076">
        <w:rPr>
          <w:sz w:val="28"/>
          <w:szCs w:val="28"/>
          <w:lang w:val="ru-RU"/>
        </w:rPr>
        <w:t xml:space="preserve"> </w:t>
      </w:r>
      <w:r w:rsidRPr="00C26B3B">
        <w:rPr>
          <w:sz w:val="28"/>
          <w:szCs w:val="28"/>
          <w:lang w:val="ru-RU"/>
        </w:rPr>
        <w:t>цифры «</w:t>
      </w:r>
      <w:r>
        <w:rPr>
          <w:sz w:val="28"/>
          <w:szCs w:val="28"/>
          <w:lang w:val="ru-RU"/>
        </w:rPr>
        <w:t>832192,034</w:t>
      </w:r>
      <w:r w:rsidRPr="00C26B3B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828250,804</w:t>
      </w:r>
      <w:r w:rsidRPr="00C26B3B">
        <w:rPr>
          <w:sz w:val="28"/>
          <w:szCs w:val="28"/>
          <w:lang w:val="ru-RU"/>
        </w:rPr>
        <w:t>», цифры «</w:t>
      </w:r>
      <w:r>
        <w:rPr>
          <w:sz w:val="28"/>
          <w:szCs w:val="28"/>
          <w:lang w:val="ru-RU"/>
        </w:rPr>
        <w:t>121992,355</w:t>
      </w:r>
      <w:r w:rsidRPr="00C26B3B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121196,289</w:t>
      </w:r>
      <w:r w:rsidRPr="00C26B3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 цифры «105847,261» заменить цифрами «103682,909», цифры «104110,351» заменить цифрами «103129,539</w:t>
      </w:r>
      <w:r w:rsidRPr="00193076">
        <w:rPr>
          <w:sz w:val="28"/>
          <w:szCs w:val="28"/>
          <w:lang w:val="ru-RU"/>
        </w:rPr>
        <w:t xml:space="preserve">».  </w:t>
      </w:r>
    </w:p>
    <w:p w:rsidR="00A1443D" w:rsidRPr="00E072D7" w:rsidRDefault="00A1443D" w:rsidP="00EB7761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</w:p>
    <w:p w:rsidR="00A1443D" w:rsidRDefault="00A1443D" w:rsidP="00A1443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A1443D" w:rsidRDefault="00A1443D" w:rsidP="00A1443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A1443D" w:rsidRDefault="00A1443D" w:rsidP="00A1443D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Pr="003C2074">
        <w:rPr>
          <w:sz w:val="28"/>
          <w:szCs w:val="28"/>
          <w:lang w:val="ru-RU"/>
        </w:rPr>
        <w:t xml:space="preserve"> города Липецка                                                                </w:t>
      </w:r>
      <w:r>
        <w:rPr>
          <w:sz w:val="28"/>
          <w:szCs w:val="28"/>
          <w:lang w:val="ru-RU"/>
        </w:rPr>
        <w:t xml:space="preserve">       </w:t>
      </w:r>
      <w:r w:rsidRPr="003C2074">
        <w:rPr>
          <w:sz w:val="28"/>
          <w:szCs w:val="28"/>
          <w:lang w:val="ru-RU"/>
        </w:rPr>
        <w:t xml:space="preserve">   </w:t>
      </w:r>
      <w:proofErr w:type="spellStart"/>
      <w:r w:rsidRPr="003C2074">
        <w:rPr>
          <w:sz w:val="28"/>
          <w:szCs w:val="28"/>
          <w:lang w:val="ru-RU"/>
        </w:rPr>
        <w:t>Е.Ю.Уваркина</w:t>
      </w:r>
      <w:proofErr w:type="spellEnd"/>
    </w:p>
    <w:p w:rsidR="00EB391F" w:rsidRPr="00EC19A2" w:rsidRDefault="00EB391F" w:rsidP="0086702E">
      <w:pPr>
        <w:autoSpaceDE w:val="0"/>
        <w:autoSpaceDN w:val="0"/>
        <w:adjustRightInd w:val="0"/>
        <w:rPr>
          <w:color w:val="FF0000"/>
          <w:sz w:val="28"/>
          <w:szCs w:val="28"/>
          <w:lang w:val="ru-RU"/>
        </w:rPr>
      </w:pPr>
    </w:p>
    <w:p w:rsidR="00EB391F" w:rsidRPr="00EC19A2" w:rsidRDefault="00EB391F" w:rsidP="00EB391F">
      <w:pPr>
        <w:rPr>
          <w:color w:val="FF0000"/>
          <w:sz w:val="28"/>
          <w:szCs w:val="28"/>
          <w:lang w:val="ru-RU"/>
        </w:rPr>
      </w:pPr>
    </w:p>
    <w:p w:rsidR="00EB391F" w:rsidRPr="00EC19A2" w:rsidRDefault="00EB391F" w:rsidP="00EB391F">
      <w:pPr>
        <w:rPr>
          <w:color w:val="FF0000"/>
          <w:sz w:val="28"/>
          <w:szCs w:val="28"/>
          <w:lang w:val="ru-RU"/>
        </w:rPr>
      </w:pPr>
    </w:p>
    <w:sectPr w:rsidR="00EB391F" w:rsidRPr="00EC19A2" w:rsidSect="006659D2">
      <w:pgSz w:w="11907" w:h="16840" w:code="9"/>
      <w:pgMar w:top="1134" w:right="567" w:bottom="1134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876" w:rsidRDefault="00957876" w:rsidP="0082581A">
      <w:r>
        <w:separator/>
      </w:r>
    </w:p>
  </w:endnote>
  <w:endnote w:type="continuationSeparator" w:id="0">
    <w:p w:rsidR="00957876" w:rsidRDefault="00957876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876" w:rsidRDefault="00957876" w:rsidP="0082581A">
      <w:r>
        <w:separator/>
      </w:r>
    </w:p>
  </w:footnote>
  <w:footnote w:type="continuationSeparator" w:id="0">
    <w:p w:rsidR="00957876" w:rsidRDefault="00957876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2103702"/>
      <w:docPartObj>
        <w:docPartGallery w:val="Page Numbers (Top of Page)"/>
        <w:docPartUnique/>
      </w:docPartObj>
    </w:sdtPr>
    <w:sdtEndPr/>
    <w:sdtContent>
      <w:p w:rsidR="00EA4129" w:rsidRDefault="00EA412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27E47">
          <w:rPr>
            <w:noProof/>
            <w:lang w:val="ru-RU"/>
          </w:rPr>
          <w:t>2</w:t>
        </w:r>
        <w:r>
          <w:fldChar w:fldCharType="end"/>
        </w:r>
      </w:p>
    </w:sdtContent>
  </w:sdt>
  <w:p w:rsidR="00EA4129" w:rsidRPr="002E2303" w:rsidRDefault="00EA4129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129" w:rsidRPr="0053708D" w:rsidRDefault="00EA4129">
    <w:pPr>
      <w:pStyle w:val="a5"/>
      <w:jc w:val="center"/>
      <w:rPr>
        <w:sz w:val="24"/>
        <w:szCs w:val="24"/>
      </w:rPr>
    </w:pPr>
  </w:p>
  <w:p w:rsidR="00EA4129" w:rsidRPr="00E7155E" w:rsidRDefault="00EA4129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129" w:rsidRPr="00F501E3" w:rsidRDefault="00EA4129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05206C" w:rsidRPr="0005206C">
      <w:rPr>
        <w:noProof/>
        <w:sz w:val="24"/>
        <w:szCs w:val="24"/>
        <w:lang w:val="ru-RU"/>
      </w:rPr>
      <w:t>12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 w15:restartNumberingAfterBreak="0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 w15:restartNumberingAfterBreak="0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 w15:restartNumberingAfterBreak="0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 w15:restartNumberingAfterBreak="0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 w15:restartNumberingAfterBreak="0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C1AE1"/>
    <w:multiLevelType w:val="multilevel"/>
    <w:tmpl w:val="D0608AA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0" w15:restartNumberingAfterBreak="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1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40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2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  <w:num w:numId="4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52A2"/>
    <w:rsid w:val="0001101A"/>
    <w:rsid w:val="00015375"/>
    <w:rsid w:val="000156C2"/>
    <w:rsid w:val="000156CA"/>
    <w:rsid w:val="000157EF"/>
    <w:rsid w:val="0001747C"/>
    <w:rsid w:val="000176C5"/>
    <w:rsid w:val="00017701"/>
    <w:rsid w:val="000179DC"/>
    <w:rsid w:val="00021008"/>
    <w:rsid w:val="00024DDA"/>
    <w:rsid w:val="00025CE2"/>
    <w:rsid w:val="00030485"/>
    <w:rsid w:val="00031E1A"/>
    <w:rsid w:val="00032144"/>
    <w:rsid w:val="00032565"/>
    <w:rsid w:val="00034440"/>
    <w:rsid w:val="00034A87"/>
    <w:rsid w:val="00034DB4"/>
    <w:rsid w:val="000374BF"/>
    <w:rsid w:val="00042254"/>
    <w:rsid w:val="000431E1"/>
    <w:rsid w:val="0004360F"/>
    <w:rsid w:val="00044E4E"/>
    <w:rsid w:val="00045B35"/>
    <w:rsid w:val="00046826"/>
    <w:rsid w:val="00046DC5"/>
    <w:rsid w:val="00050A31"/>
    <w:rsid w:val="000513EB"/>
    <w:rsid w:val="00051446"/>
    <w:rsid w:val="0005206C"/>
    <w:rsid w:val="00055D5A"/>
    <w:rsid w:val="00057C1E"/>
    <w:rsid w:val="00060092"/>
    <w:rsid w:val="0006059E"/>
    <w:rsid w:val="00061AC3"/>
    <w:rsid w:val="000642A4"/>
    <w:rsid w:val="000644E9"/>
    <w:rsid w:val="000650AF"/>
    <w:rsid w:val="00067BD8"/>
    <w:rsid w:val="0007100D"/>
    <w:rsid w:val="00075727"/>
    <w:rsid w:val="00082268"/>
    <w:rsid w:val="00082B88"/>
    <w:rsid w:val="000871A1"/>
    <w:rsid w:val="00087908"/>
    <w:rsid w:val="00093230"/>
    <w:rsid w:val="000932C3"/>
    <w:rsid w:val="0009498E"/>
    <w:rsid w:val="000954CB"/>
    <w:rsid w:val="00095DC3"/>
    <w:rsid w:val="00096A3D"/>
    <w:rsid w:val="000A0ACE"/>
    <w:rsid w:val="000A3191"/>
    <w:rsid w:val="000A5429"/>
    <w:rsid w:val="000A5DF1"/>
    <w:rsid w:val="000B00C3"/>
    <w:rsid w:val="000B0CD5"/>
    <w:rsid w:val="000B3FF3"/>
    <w:rsid w:val="000B7397"/>
    <w:rsid w:val="000B7FE5"/>
    <w:rsid w:val="000C1AE5"/>
    <w:rsid w:val="000C3FD9"/>
    <w:rsid w:val="000C43A6"/>
    <w:rsid w:val="000D0B99"/>
    <w:rsid w:val="000D3E07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1002A8"/>
    <w:rsid w:val="00112374"/>
    <w:rsid w:val="00115C0B"/>
    <w:rsid w:val="0012153C"/>
    <w:rsid w:val="00124F6F"/>
    <w:rsid w:val="00126355"/>
    <w:rsid w:val="001308C8"/>
    <w:rsid w:val="0013334C"/>
    <w:rsid w:val="00133E2E"/>
    <w:rsid w:val="00135054"/>
    <w:rsid w:val="00135B00"/>
    <w:rsid w:val="00135F6C"/>
    <w:rsid w:val="00137750"/>
    <w:rsid w:val="00141A31"/>
    <w:rsid w:val="00141F22"/>
    <w:rsid w:val="00142822"/>
    <w:rsid w:val="00143F85"/>
    <w:rsid w:val="00147EF5"/>
    <w:rsid w:val="001533D6"/>
    <w:rsid w:val="001611E4"/>
    <w:rsid w:val="001634DC"/>
    <w:rsid w:val="0016453B"/>
    <w:rsid w:val="00164897"/>
    <w:rsid w:val="0017216D"/>
    <w:rsid w:val="00172E73"/>
    <w:rsid w:val="0017376F"/>
    <w:rsid w:val="00176242"/>
    <w:rsid w:val="0018002B"/>
    <w:rsid w:val="00181124"/>
    <w:rsid w:val="001816CF"/>
    <w:rsid w:val="0018404B"/>
    <w:rsid w:val="0018448A"/>
    <w:rsid w:val="001844A1"/>
    <w:rsid w:val="00184BCE"/>
    <w:rsid w:val="001914CF"/>
    <w:rsid w:val="00191A47"/>
    <w:rsid w:val="00192522"/>
    <w:rsid w:val="00193076"/>
    <w:rsid w:val="00194F02"/>
    <w:rsid w:val="001955EA"/>
    <w:rsid w:val="00196A32"/>
    <w:rsid w:val="00196F19"/>
    <w:rsid w:val="001A0A80"/>
    <w:rsid w:val="001A3615"/>
    <w:rsid w:val="001A4A31"/>
    <w:rsid w:val="001A4BD4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0CF0"/>
    <w:rsid w:val="001D4703"/>
    <w:rsid w:val="001D4EFF"/>
    <w:rsid w:val="001D4F59"/>
    <w:rsid w:val="001D6A20"/>
    <w:rsid w:val="001D7CAF"/>
    <w:rsid w:val="001E0F8F"/>
    <w:rsid w:val="001E2182"/>
    <w:rsid w:val="001E2A01"/>
    <w:rsid w:val="001E456C"/>
    <w:rsid w:val="001F0A34"/>
    <w:rsid w:val="001F0DCA"/>
    <w:rsid w:val="001F19F8"/>
    <w:rsid w:val="001F3A55"/>
    <w:rsid w:val="001F470F"/>
    <w:rsid w:val="00203FD7"/>
    <w:rsid w:val="00204A6C"/>
    <w:rsid w:val="00205520"/>
    <w:rsid w:val="00211C23"/>
    <w:rsid w:val="00213551"/>
    <w:rsid w:val="00213D3B"/>
    <w:rsid w:val="002172B1"/>
    <w:rsid w:val="002178DF"/>
    <w:rsid w:val="00221312"/>
    <w:rsid w:val="00222347"/>
    <w:rsid w:val="00222E2C"/>
    <w:rsid w:val="002303E3"/>
    <w:rsid w:val="00232383"/>
    <w:rsid w:val="00232D06"/>
    <w:rsid w:val="00233BB4"/>
    <w:rsid w:val="002344B3"/>
    <w:rsid w:val="0024554B"/>
    <w:rsid w:val="00247846"/>
    <w:rsid w:val="002535A9"/>
    <w:rsid w:val="00254D13"/>
    <w:rsid w:val="00255DBF"/>
    <w:rsid w:val="00257FBF"/>
    <w:rsid w:val="00261275"/>
    <w:rsid w:val="00261D14"/>
    <w:rsid w:val="00263FBC"/>
    <w:rsid w:val="00264842"/>
    <w:rsid w:val="00270ECC"/>
    <w:rsid w:val="00271B15"/>
    <w:rsid w:val="00271BBF"/>
    <w:rsid w:val="00274196"/>
    <w:rsid w:val="00275339"/>
    <w:rsid w:val="00275C1C"/>
    <w:rsid w:val="00281DA1"/>
    <w:rsid w:val="00283A89"/>
    <w:rsid w:val="00283B96"/>
    <w:rsid w:val="002860B3"/>
    <w:rsid w:val="00287251"/>
    <w:rsid w:val="00293583"/>
    <w:rsid w:val="00294DF0"/>
    <w:rsid w:val="00297948"/>
    <w:rsid w:val="002A019E"/>
    <w:rsid w:val="002A1706"/>
    <w:rsid w:val="002A1E66"/>
    <w:rsid w:val="002A7573"/>
    <w:rsid w:val="002B49D9"/>
    <w:rsid w:val="002B746A"/>
    <w:rsid w:val="002B7E99"/>
    <w:rsid w:val="002B7F0F"/>
    <w:rsid w:val="002C0374"/>
    <w:rsid w:val="002C08AF"/>
    <w:rsid w:val="002C40AF"/>
    <w:rsid w:val="002C4C7F"/>
    <w:rsid w:val="002C5D97"/>
    <w:rsid w:val="002C5FAC"/>
    <w:rsid w:val="002C6CE6"/>
    <w:rsid w:val="002C737A"/>
    <w:rsid w:val="002D21FD"/>
    <w:rsid w:val="002D2AB8"/>
    <w:rsid w:val="002D3512"/>
    <w:rsid w:val="002D4DF1"/>
    <w:rsid w:val="002D5529"/>
    <w:rsid w:val="002D5BC9"/>
    <w:rsid w:val="002D7384"/>
    <w:rsid w:val="002E2303"/>
    <w:rsid w:val="002E37F1"/>
    <w:rsid w:val="002E5F5E"/>
    <w:rsid w:val="002E7E74"/>
    <w:rsid w:val="002F0F0D"/>
    <w:rsid w:val="002F1B58"/>
    <w:rsid w:val="002F411B"/>
    <w:rsid w:val="002F4165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2A29"/>
    <w:rsid w:val="00322E3C"/>
    <w:rsid w:val="00322FA6"/>
    <w:rsid w:val="0032400A"/>
    <w:rsid w:val="00325724"/>
    <w:rsid w:val="00326EA5"/>
    <w:rsid w:val="003275A6"/>
    <w:rsid w:val="00327CE9"/>
    <w:rsid w:val="00327E47"/>
    <w:rsid w:val="00327EC9"/>
    <w:rsid w:val="00335EAE"/>
    <w:rsid w:val="003379DA"/>
    <w:rsid w:val="0034460F"/>
    <w:rsid w:val="00346FFF"/>
    <w:rsid w:val="003472D8"/>
    <w:rsid w:val="00350A88"/>
    <w:rsid w:val="00350C11"/>
    <w:rsid w:val="00353E8C"/>
    <w:rsid w:val="0035419E"/>
    <w:rsid w:val="0036002E"/>
    <w:rsid w:val="00361143"/>
    <w:rsid w:val="00361943"/>
    <w:rsid w:val="00362E41"/>
    <w:rsid w:val="0036361B"/>
    <w:rsid w:val="00370AD8"/>
    <w:rsid w:val="00375E37"/>
    <w:rsid w:val="00376492"/>
    <w:rsid w:val="003808F8"/>
    <w:rsid w:val="00380D5D"/>
    <w:rsid w:val="0038105E"/>
    <w:rsid w:val="003821F3"/>
    <w:rsid w:val="0038374F"/>
    <w:rsid w:val="00384182"/>
    <w:rsid w:val="0038610E"/>
    <w:rsid w:val="00386DC9"/>
    <w:rsid w:val="0039249B"/>
    <w:rsid w:val="003926EE"/>
    <w:rsid w:val="003927F7"/>
    <w:rsid w:val="00393D2F"/>
    <w:rsid w:val="003949C5"/>
    <w:rsid w:val="00394B20"/>
    <w:rsid w:val="00396500"/>
    <w:rsid w:val="00396B44"/>
    <w:rsid w:val="003A32FB"/>
    <w:rsid w:val="003B07FE"/>
    <w:rsid w:val="003B23CC"/>
    <w:rsid w:val="003B3D1E"/>
    <w:rsid w:val="003B54B7"/>
    <w:rsid w:val="003B57D1"/>
    <w:rsid w:val="003B667C"/>
    <w:rsid w:val="003B7240"/>
    <w:rsid w:val="003B7809"/>
    <w:rsid w:val="003C1F50"/>
    <w:rsid w:val="003C2074"/>
    <w:rsid w:val="003C59C5"/>
    <w:rsid w:val="003C7856"/>
    <w:rsid w:val="003D24FB"/>
    <w:rsid w:val="003D3CBF"/>
    <w:rsid w:val="003E15E1"/>
    <w:rsid w:val="003E161B"/>
    <w:rsid w:val="003E18B8"/>
    <w:rsid w:val="003E2096"/>
    <w:rsid w:val="003E4201"/>
    <w:rsid w:val="003E4527"/>
    <w:rsid w:val="003F15B7"/>
    <w:rsid w:val="003F2F30"/>
    <w:rsid w:val="003F424F"/>
    <w:rsid w:val="003F4516"/>
    <w:rsid w:val="003F47A8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26EB1"/>
    <w:rsid w:val="00431704"/>
    <w:rsid w:val="00431732"/>
    <w:rsid w:val="00432560"/>
    <w:rsid w:val="00441EB5"/>
    <w:rsid w:val="0044431F"/>
    <w:rsid w:val="00444DDA"/>
    <w:rsid w:val="00446B7F"/>
    <w:rsid w:val="00454453"/>
    <w:rsid w:val="004560B5"/>
    <w:rsid w:val="004567F0"/>
    <w:rsid w:val="00460607"/>
    <w:rsid w:val="00461287"/>
    <w:rsid w:val="00466A8F"/>
    <w:rsid w:val="00467A39"/>
    <w:rsid w:val="0047041C"/>
    <w:rsid w:val="00470B4F"/>
    <w:rsid w:val="00472560"/>
    <w:rsid w:val="0047406F"/>
    <w:rsid w:val="00476061"/>
    <w:rsid w:val="00481005"/>
    <w:rsid w:val="004835F1"/>
    <w:rsid w:val="004902D1"/>
    <w:rsid w:val="004945CA"/>
    <w:rsid w:val="00494FF8"/>
    <w:rsid w:val="00496BAE"/>
    <w:rsid w:val="004A0073"/>
    <w:rsid w:val="004A30D6"/>
    <w:rsid w:val="004A4174"/>
    <w:rsid w:val="004A598E"/>
    <w:rsid w:val="004B22AC"/>
    <w:rsid w:val="004B2E01"/>
    <w:rsid w:val="004C19C6"/>
    <w:rsid w:val="004C315E"/>
    <w:rsid w:val="004C5448"/>
    <w:rsid w:val="004C65E8"/>
    <w:rsid w:val="004D256D"/>
    <w:rsid w:val="004D5093"/>
    <w:rsid w:val="004D5A45"/>
    <w:rsid w:val="004D620E"/>
    <w:rsid w:val="004E1241"/>
    <w:rsid w:val="004E2B26"/>
    <w:rsid w:val="004E4787"/>
    <w:rsid w:val="004E6453"/>
    <w:rsid w:val="004E7FE7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2A8"/>
    <w:rsid w:val="00504777"/>
    <w:rsid w:val="00504EDF"/>
    <w:rsid w:val="00507C66"/>
    <w:rsid w:val="005124DE"/>
    <w:rsid w:val="005209FA"/>
    <w:rsid w:val="00521922"/>
    <w:rsid w:val="00521A69"/>
    <w:rsid w:val="00521E28"/>
    <w:rsid w:val="0052310B"/>
    <w:rsid w:val="0052412C"/>
    <w:rsid w:val="0052732C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5A00"/>
    <w:rsid w:val="00567870"/>
    <w:rsid w:val="00567B2B"/>
    <w:rsid w:val="00574388"/>
    <w:rsid w:val="005749C8"/>
    <w:rsid w:val="00574A16"/>
    <w:rsid w:val="0058050E"/>
    <w:rsid w:val="005818FD"/>
    <w:rsid w:val="005821FC"/>
    <w:rsid w:val="00582F74"/>
    <w:rsid w:val="00583408"/>
    <w:rsid w:val="005862E0"/>
    <w:rsid w:val="005912A1"/>
    <w:rsid w:val="00591EC3"/>
    <w:rsid w:val="00596C1D"/>
    <w:rsid w:val="005A1650"/>
    <w:rsid w:val="005A1B0F"/>
    <w:rsid w:val="005A2565"/>
    <w:rsid w:val="005A57BD"/>
    <w:rsid w:val="005B0F91"/>
    <w:rsid w:val="005B232B"/>
    <w:rsid w:val="005C380D"/>
    <w:rsid w:val="005C3A56"/>
    <w:rsid w:val="005C4A0F"/>
    <w:rsid w:val="005C5EF0"/>
    <w:rsid w:val="005D2DE7"/>
    <w:rsid w:val="005D3EA1"/>
    <w:rsid w:val="005D619B"/>
    <w:rsid w:val="005D679A"/>
    <w:rsid w:val="005E13F2"/>
    <w:rsid w:val="005E18E2"/>
    <w:rsid w:val="005E19B0"/>
    <w:rsid w:val="005F0308"/>
    <w:rsid w:val="005F19C7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4F6"/>
    <w:rsid w:val="00610568"/>
    <w:rsid w:val="00611586"/>
    <w:rsid w:val="006120BA"/>
    <w:rsid w:val="00612492"/>
    <w:rsid w:val="006177CF"/>
    <w:rsid w:val="00621153"/>
    <w:rsid w:val="00622242"/>
    <w:rsid w:val="006234AB"/>
    <w:rsid w:val="00624ABB"/>
    <w:rsid w:val="006268FA"/>
    <w:rsid w:val="00627721"/>
    <w:rsid w:val="00630D0D"/>
    <w:rsid w:val="00632524"/>
    <w:rsid w:val="0063447D"/>
    <w:rsid w:val="006346CE"/>
    <w:rsid w:val="006374D3"/>
    <w:rsid w:val="00642662"/>
    <w:rsid w:val="0064530A"/>
    <w:rsid w:val="00646807"/>
    <w:rsid w:val="006472A2"/>
    <w:rsid w:val="00650031"/>
    <w:rsid w:val="00650CB5"/>
    <w:rsid w:val="00652E43"/>
    <w:rsid w:val="00653FCB"/>
    <w:rsid w:val="0066035A"/>
    <w:rsid w:val="0066076F"/>
    <w:rsid w:val="00661692"/>
    <w:rsid w:val="006617B9"/>
    <w:rsid w:val="0066229E"/>
    <w:rsid w:val="00663948"/>
    <w:rsid w:val="00664199"/>
    <w:rsid w:val="006652B3"/>
    <w:rsid w:val="006653FD"/>
    <w:rsid w:val="006659D2"/>
    <w:rsid w:val="0066673D"/>
    <w:rsid w:val="00673F32"/>
    <w:rsid w:val="00674FFA"/>
    <w:rsid w:val="00675A60"/>
    <w:rsid w:val="006772C7"/>
    <w:rsid w:val="00680BF2"/>
    <w:rsid w:val="00685386"/>
    <w:rsid w:val="00685C8A"/>
    <w:rsid w:val="0068616B"/>
    <w:rsid w:val="00687AA7"/>
    <w:rsid w:val="00694E9B"/>
    <w:rsid w:val="006951AC"/>
    <w:rsid w:val="006959C7"/>
    <w:rsid w:val="006962FE"/>
    <w:rsid w:val="00696326"/>
    <w:rsid w:val="00697360"/>
    <w:rsid w:val="006A1B1D"/>
    <w:rsid w:val="006A3496"/>
    <w:rsid w:val="006B0CDC"/>
    <w:rsid w:val="006B32E6"/>
    <w:rsid w:val="006B4E81"/>
    <w:rsid w:val="006B4FEC"/>
    <w:rsid w:val="006B7C66"/>
    <w:rsid w:val="006C1DB0"/>
    <w:rsid w:val="006C1FB9"/>
    <w:rsid w:val="006C2773"/>
    <w:rsid w:val="006C4750"/>
    <w:rsid w:val="006C6957"/>
    <w:rsid w:val="006D24DC"/>
    <w:rsid w:val="006D3310"/>
    <w:rsid w:val="006E229A"/>
    <w:rsid w:val="006E38A7"/>
    <w:rsid w:val="006E591A"/>
    <w:rsid w:val="006E6212"/>
    <w:rsid w:val="006E6A99"/>
    <w:rsid w:val="007000CF"/>
    <w:rsid w:val="00700CDF"/>
    <w:rsid w:val="00701966"/>
    <w:rsid w:val="0070328D"/>
    <w:rsid w:val="007037DF"/>
    <w:rsid w:val="007041D8"/>
    <w:rsid w:val="00705B6C"/>
    <w:rsid w:val="007078E8"/>
    <w:rsid w:val="00707BE1"/>
    <w:rsid w:val="00711D91"/>
    <w:rsid w:val="0071352A"/>
    <w:rsid w:val="007155DF"/>
    <w:rsid w:val="0071578F"/>
    <w:rsid w:val="00720656"/>
    <w:rsid w:val="00723B39"/>
    <w:rsid w:val="00723B82"/>
    <w:rsid w:val="0072429A"/>
    <w:rsid w:val="00726E4F"/>
    <w:rsid w:val="007271E6"/>
    <w:rsid w:val="0073050C"/>
    <w:rsid w:val="00731F6C"/>
    <w:rsid w:val="00732C7F"/>
    <w:rsid w:val="00733D2B"/>
    <w:rsid w:val="0073594F"/>
    <w:rsid w:val="00735D54"/>
    <w:rsid w:val="00737B51"/>
    <w:rsid w:val="00740D1A"/>
    <w:rsid w:val="00742B02"/>
    <w:rsid w:val="00745627"/>
    <w:rsid w:val="00746066"/>
    <w:rsid w:val="00746BE7"/>
    <w:rsid w:val="00746C03"/>
    <w:rsid w:val="00750C7D"/>
    <w:rsid w:val="00751D3C"/>
    <w:rsid w:val="00752227"/>
    <w:rsid w:val="00752E4C"/>
    <w:rsid w:val="00755C23"/>
    <w:rsid w:val="00756256"/>
    <w:rsid w:val="00757CEC"/>
    <w:rsid w:val="00764F89"/>
    <w:rsid w:val="007705C1"/>
    <w:rsid w:val="00770886"/>
    <w:rsid w:val="00770C20"/>
    <w:rsid w:val="00774ED4"/>
    <w:rsid w:val="00775FC8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2D35"/>
    <w:rsid w:val="007B3716"/>
    <w:rsid w:val="007B5366"/>
    <w:rsid w:val="007B5508"/>
    <w:rsid w:val="007C0E23"/>
    <w:rsid w:val="007C2A1B"/>
    <w:rsid w:val="007C41A8"/>
    <w:rsid w:val="007C5298"/>
    <w:rsid w:val="007C59BD"/>
    <w:rsid w:val="007C65E0"/>
    <w:rsid w:val="007C6EA0"/>
    <w:rsid w:val="007C70AF"/>
    <w:rsid w:val="007C7278"/>
    <w:rsid w:val="007D0029"/>
    <w:rsid w:val="007D02FD"/>
    <w:rsid w:val="007D1674"/>
    <w:rsid w:val="007D1854"/>
    <w:rsid w:val="007D4917"/>
    <w:rsid w:val="007D595F"/>
    <w:rsid w:val="007D59B2"/>
    <w:rsid w:val="007E3974"/>
    <w:rsid w:val="007E5C76"/>
    <w:rsid w:val="007E635C"/>
    <w:rsid w:val="007E692D"/>
    <w:rsid w:val="007E79AB"/>
    <w:rsid w:val="007E7B3E"/>
    <w:rsid w:val="007F4899"/>
    <w:rsid w:val="007F70AD"/>
    <w:rsid w:val="0080108F"/>
    <w:rsid w:val="00803BFF"/>
    <w:rsid w:val="00805864"/>
    <w:rsid w:val="00807DB9"/>
    <w:rsid w:val="008100A5"/>
    <w:rsid w:val="00810B1F"/>
    <w:rsid w:val="00810B30"/>
    <w:rsid w:val="0081139D"/>
    <w:rsid w:val="0081253F"/>
    <w:rsid w:val="00817F12"/>
    <w:rsid w:val="00820498"/>
    <w:rsid w:val="00820C1D"/>
    <w:rsid w:val="008226A4"/>
    <w:rsid w:val="00823CA3"/>
    <w:rsid w:val="00824555"/>
    <w:rsid w:val="00824556"/>
    <w:rsid w:val="0082581A"/>
    <w:rsid w:val="0082647B"/>
    <w:rsid w:val="008339CD"/>
    <w:rsid w:val="00835E4E"/>
    <w:rsid w:val="0083645D"/>
    <w:rsid w:val="008367BD"/>
    <w:rsid w:val="0084299F"/>
    <w:rsid w:val="0084430F"/>
    <w:rsid w:val="008450B8"/>
    <w:rsid w:val="00845339"/>
    <w:rsid w:val="00847401"/>
    <w:rsid w:val="008509FE"/>
    <w:rsid w:val="00855019"/>
    <w:rsid w:val="00860A2B"/>
    <w:rsid w:val="008618FA"/>
    <w:rsid w:val="00862989"/>
    <w:rsid w:val="00863C9D"/>
    <w:rsid w:val="0086702E"/>
    <w:rsid w:val="00867D29"/>
    <w:rsid w:val="00870CFB"/>
    <w:rsid w:val="00871127"/>
    <w:rsid w:val="00871BD3"/>
    <w:rsid w:val="00873836"/>
    <w:rsid w:val="008740E5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5FAF"/>
    <w:rsid w:val="008B6645"/>
    <w:rsid w:val="008C01AB"/>
    <w:rsid w:val="008C0988"/>
    <w:rsid w:val="008C3543"/>
    <w:rsid w:val="008C44FB"/>
    <w:rsid w:val="008C4BC9"/>
    <w:rsid w:val="008C7FD2"/>
    <w:rsid w:val="008D6355"/>
    <w:rsid w:val="008D6D15"/>
    <w:rsid w:val="008E30FD"/>
    <w:rsid w:val="008E32B4"/>
    <w:rsid w:val="008E51ED"/>
    <w:rsid w:val="008E597C"/>
    <w:rsid w:val="008E6E10"/>
    <w:rsid w:val="008F0575"/>
    <w:rsid w:val="008F0E3B"/>
    <w:rsid w:val="008F202D"/>
    <w:rsid w:val="008F316D"/>
    <w:rsid w:val="008F39A5"/>
    <w:rsid w:val="008F47FD"/>
    <w:rsid w:val="008F686D"/>
    <w:rsid w:val="008F797B"/>
    <w:rsid w:val="00901416"/>
    <w:rsid w:val="0090191A"/>
    <w:rsid w:val="00903D4B"/>
    <w:rsid w:val="00910455"/>
    <w:rsid w:val="00913EB1"/>
    <w:rsid w:val="00915393"/>
    <w:rsid w:val="00916026"/>
    <w:rsid w:val="00916396"/>
    <w:rsid w:val="0092051A"/>
    <w:rsid w:val="00921BEE"/>
    <w:rsid w:val="00924C02"/>
    <w:rsid w:val="009256DF"/>
    <w:rsid w:val="00927700"/>
    <w:rsid w:val="00930553"/>
    <w:rsid w:val="00930D35"/>
    <w:rsid w:val="00931F1F"/>
    <w:rsid w:val="00932751"/>
    <w:rsid w:val="009359CB"/>
    <w:rsid w:val="009375CA"/>
    <w:rsid w:val="009431D7"/>
    <w:rsid w:val="00946B5F"/>
    <w:rsid w:val="0095282B"/>
    <w:rsid w:val="00952D0C"/>
    <w:rsid w:val="009537E1"/>
    <w:rsid w:val="00957876"/>
    <w:rsid w:val="009620B7"/>
    <w:rsid w:val="00962704"/>
    <w:rsid w:val="00962D97"/>
    <w:rsid w:val="00964B09"/>
    <w:rsid w:val="0097142C"/>
    <w:rsid w:val="00972BF9"/>
    <w:rsid w:val="00972EB0"/>
    <w:rsid w:val="00973166"/>
    <w:rsid w:val="0097718C"/>
    <w:rsid w:val="00977BD3"/>
    <w:rsid w:val="009840BC"/>
    <w:rsid w:val="009861FD"/>
    <w:rsid w:val="009874A8"/>
    <w:rsid w:val="00990177"/>
    <w:rsid w:val="0099392D"/>
    <w:rsid w:val="00994319"/>
    <w:rsid w:val="0099695A"/>
    <w:rsid w:val="009977A4"/>
    <w:rsid w:val="00997954"/>
    <w:rsid w:val="009A0EED"/>
    <w:rsid w:val="009A1DCB"/>
    <w:rsid w:val="009B286E"/>
    <w:rsid w:val="009B3342"/>
    <w:rsid w:val="009B4492"/>
    <w:rsid w:val="009B48E9"/>
    <w:rsid w:val="009B6BD4"/>
    <w:rsid w:val="009C14FB"/>
    <w:rsid w:val="009C1A7F"/>
    <w:rsid w:val="009C330E"/>
    <w:rsid w:val="009C502A"/>
    <w:rsid w:val="009C74B5"/>
    <w:rsid w:val="009D2A99"/>
    <w:rsid w:val="009D3FCB"/>
    <w:rsid w:val="009D4836"/>
    <w:rsid w:val="009D5196"/>
    <w:rsid w:val="009D525D"/>
    <w:rsid w:val="009D7A02"/>
    <w:rsid w:val="009E1D09"/>
    <w:rsid w:val="009E3396"/>
    <w:rsid w:val="009E544A"/>
    <w:rsid w:val="009E7F1A"/>
    <w:rsid w:val="009F02E8"/>
    <w:rsid w:val="009F0A99"/>
    <w:rsid w:val="009F0F63"/>
    <w:rsid w:val="009F1A34"/>
    <w:rsid w:val="009F27C8"/>
    <w:rsid w:val="009F3842"/>
    <w:rsid w:val="009F6727"/>
    <w:rsid w:val="00A0229A"/>
    <w:rsid w:val="00A0320A"/>
    <w:rsid w:val="00A03479"/>
    <w:rsid w:val="00A074CC"/>
    <w:rsid w:val="00A12551"/>
    <w:rsid w:val="00A1443D"/>
    <w:rsid w:val="00A218FC"/>
    <w:rsid w:val="00A30005"/>
    <w:rsid w:val="00A30E34"/>
    <w:rsid w:val="00A31008"/>
    <w:rsid w:val="00A317DC"/>
    <w:rsid w:val="00A36EB2"/>
    <w:rsid w:val="00A3704F"/>
    <w:rsid w:val="00A37B6B"/>
    <w:rsid w:val="00A404E6"/>
    <w:rsid w:val="00A40513"/>
    <w:rsid w:val="00A409F9"/>
    <w:rsid w:val="00A410CC"/>
    <w:rsid w:val="00A417A3"/>
    <w:rsid w:val="00A443A9"/>
    <w:rsid w:val="00A450F2"/>
    <w:rsid w:val="00A4539A"/>
    <w:rsid w:val="00A55A7D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0C94"/>
    <w:rsid w:val="00A910CB"/>
    <w:rsid w:val="00A93705"/>
    <w:rsid w:val="00A96479"/>
    <w:rsid w:val="00A9704E"/>
    <w:rsid w:val="00AA2495"/>
    <w:rsid w:val="00AA3318"/>
    <w:rsid w:val="00AA3635"/>
    <w:rsid w:val="00AA39D2"/>
    <w:rsid w:val="00AA5E7F"/>
    <w:rsid w:val="00AA6B9B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C765F"/>
    <w:rsid w:val="00AD32E3"/>
    <w:rsid w:val="00AD64C5"/>
    <w:rsid w:val="00AD67A9"/>
    <w:rsid w:val="00AE3B0D"/>
    <w:rsid w:val="00AE5C07"/>
    <w:rsid w:val="00AF2C12"/>
    <w:rsid w:val="00AF2EC5"/>
    <w:rsid w:val="00AF3148"/>
    <w:rsid w:val="00AF3EDC"/>
    <w:rsid w:val="00AF5AB9"/>
    <w:rsid w:val="00AF6255"/>
    <w:rsid w:val="00AF6847"/>
    <w:rsid w:val="00B00A00"/>
    <w:rsid w:val="00B02634"/>
    <w:rsid w:val="00B0752C"/>
    <w:rsid w:val="00B078AB"/>
    <w:rsid w:val="00B10686"/>
    <w:rsid w:val="00B10A82"/>
    <w:rsid w:val="00B111B2"/>
    <w:rsid w:val="00B119BD"/>
    <w:rsid w:val="00B12EDD"/>
    <w:rsid w:val="00B168A6"/>
    <w:rsid w:val="00B217C8"/>
    <w:rsid w:val="00B2248E"/>
    <w:rsid w:val="00B228AA"/>
    <w:rsid w:val="00B232A5"/>
    <w:rsid w:val="00B23ADE"/>
    <w:rsid w:val="00B305A4"/>
    <w:rsid w:val="00B30720"/>
    <w:rsid w:val="00B31B5D"/>
    <w:rsid w:val="00B31E93"/>
    <w:rsid w:val="00B33037"/>
    <w:rsid w:val="00B3505A"/>
    <w:rsid w:val="00B35E93"/>
    <w:rsid w:val="00B3740E"/>
    <w:rsid w:val="00B47A97"/>
    <w:rsid w:val="00B47F23"/>
    <w:rsid w:val="00B50273"/>
    <w:rsid w:val="00B504AD"/>
    <w:rsid w:val="00B51FA1"/>
    <w:rsid w:val="00B53416"/>
    <w:rsid w:val="00B57AD6"/>
    <w:rsid w:val="00B61CDA"/>
    <w:rsid w:val="00B647F2"/>
    <w:rsid w:val="00B64DBB"/>
    <w:rsid w:val="00B65F4F"/>
    <w:rsid w:val="00B70C2D"/>
    <w:rsid w:val="00B7296A"/>
    <w:rsid w:val="00B7599F"/>
    <w:rsid w:val="00B76C24"/>
    <w:rsid w:val="00B77B3E"/>
    <w:rsid w:val="00B80E8E"/>
    <w:rsid w:val="00B83FF0"/>
    <w:rsid w:val="00B84038"/>
    <w:rsid w:val="00B85908"/>
    <w:rsid w:val="00B91B83"/>
    <w:rsid w:val="00B92949"/>
    <w:rsid w:val="00B93A20"/>
    <w:rsid w:val="00BA2A46"/>
    <w:rsid w:val="00BA4810"/>
    <w:rsid w:val="00BB062F"/>
    <w:rsid w:val="00BB0A09"/>
    <w:rsid w:val="00BB2102"/>
    <w:rsid w:val="00BB2D91"/>
    <w:rsid w:val="00BB334D"/>
    <w:rsid w:val="00BB65B1"/>
    <w:rsid w:val="00BB6A50"/>
    <w:rsid w:val="00BB6B9F"/>
    <w:rsid w:val="00BB7B0B"/>
    <w:rsid w:val="00BC090A"/>
    <w:rsid w:val="00BC30A3"/>
    <w:rsid w:val="00BC4928"/>
    <w:rsid w:val="00BD16EE"/>
    <w:rsid w:val="00BD2423"/>
    <w:rsid w:val="00BD3B05"/>
    <w:rsid w:val="00BD4B15"/>
    <w:rsid w:val="00BD548B"/>
    <w:rsid w:val="00BD7869"/>
    <w:rsid w:val="00BE1955"/>
    <w:rsid w:val="00BE32A5"/>
    <w:rsid w:val="00BE3462"/>
    <w:rsid w:val="00BE3B15"/>
    <w:rsid w:val="00BE3E1D"/>
    <w:rsid w:val="00BE4E86"/>
    <w:rsid w:val="00BE752C"/>
    <w:rsid w:val="00BE76BD"/>
    <w:rsid w:val="00BF1CED"/>
    <w:rsid w:val="00BF38DB"/>
    <w:rsid w:val="00BF3DA1"/>
    <w:rsid w:val="00BF450F"/>
    <w:rsid w:val="00BF5662"/>
    <w:rsid w:val="00BF637E"/>
    <w:rsid w:val="00C00A76"/>
    <w:rsid w:val="00C0170C"/>
    <w:rsid w:val="00C02927"/>
    <w:rsid w:val="00C038C7"/>
    <w:rsid w:val="00C078CC"/>
    <w:rsid w:val="00C07F5B"/>
    <w:rsid w:val="00C113FD"/>
    <w:rsid w:val="00C118B0"/>
    <w:rsid w:val="00C122B8"/>
    <w:rsid w:val="00C17871"/>
    <w:rsid w:val="00C2211F"/>
    <w:rsid w:val="00C26B3B"/>
    <w:rsid w:val="00C26BC1"/>
    <w:rsid w:val="00C27199"/>
    <w:rsid w:val="00C27209"/>
    <w:rsid w:val="00C314BD"/>
    <w:rsid w:val="00C329CA"/>
    <w:rsid w:val="00C34D92"/>
    <w:rsid w:val="00C36C93"/>
    <w:rsid w:val="00C446C8"/>
    <w:rsid w:val="00C451A7"/>
    <w:rsid w:val="00C45597"/>
    <w:rsid w:val="00C45CBB"/>
    <w:rsid w:val="00C474DE"/>
    <w:rsid w:val="00C47A5A"/>
    <w:rsid w:val="00C50EDD"/>
    <w:rsid w:val="00C51028"/>
    <w:rsid w:val="00C53518"/>
    <w:rsid w:val="00C54077"/>
    <w:rsid w:val="00C550ED"/>
    <w:rsid w:val="00C576E4"/>
    <w:rsid w:val="00C6171A"/>
    <w:rsid w:val="00C64EB4"/>
    <w:rsid w:val="00C65A15"/>
    <w:rsid w:val="00C65EF8"/>
    <w:rsid w:val="00C662A5"/>
    <w:rsid w:val="00C72202"/>
    <w:rsid w:val="00C73A69"/>
    <w:rsid w:val="00C74319"/>
    <w:rsid w:val="00C770C7"/>
    <w:rsid w:val="00C80D27"/>
    <w:rsid w:val="00C818C5"/>
    <w:rsid w:val="00C822B6"/>
    <w:rsid w:val="00C82497"/>
    <w:rsid w:val="00C85822"/>
    <w:rsid w:val="00C879DB"/>
    <w:rsid w:val="00C90A7E"/>
    <w:rsid w:val="00C93A73"/>
    <w:rsid w:val="00C94259"/>
    <w:rsid w:val="00C94754"/>
    <w:rsid w:val="00C953D4"/>
    <w:rsid w:val="00C96F33"/>
    <w:rsid w:val="00CA07CA"/>
    <w:rsid w:val="00CA092B"/>
    <w:rsid w:val="00CA2834"/>
    <w:rsid w:val="00CA62CD"/>
    <w:rsid w:val="00CA67DA"/>
    <w:rsid w:val="00CB2157"/>
    <w:rsid w:val="00CB30BA"/>
    <w:rsid w:val="00CC13DC"/>
    <w:rsid w:val="00CC3095"/>
    <w:rsid w:val="00CC6ABC"/>
    <w:rsid w:val="00CD1611"/>
    <w:rsid w:val="00CD2FC4"/>
    <w:rsid w:val="00CD33B5"/>
    <w:rsid w:val="00CD406F"/>
    <w:rsid w:val="00CD776D"/>
    <w:rsid w:val="00CD7B17"/>
    <w:rsid w:val="00CD7B5E"/>
    <w:rsid w:val="00CE4522"/>
    <w:rsid w:val="00CE6AEF"/>
    <w:rsid w:val="00CE7C34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2026"/>
    <w:rsid w:val="00D13061"/>
    <w:rsid w:val="00D15894"/>
    <w:rsid w:val="00D164A2"/>
    <w:rsid w:val="00D22D06"/>
    <w:rsid w:val="00D2429B"/>
    <w:rsid w:val="00D2583E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102B"/>
    <w:rsid w:val="00D412BC"/>
    <w:rsid w:val="00D43DBF"/>
    <w:rsid w:val="00D4718E"/>
    <w:rsid w:val="00D549BE"/>
    <w:rsid w:val="00D6086D"/>
    <w:rsid w:val="00D60990"/>
    <w:rsid w:val="00D61167"/>
    <w:rsid w:val="00D625B0"/>
    <w:rsid w:val="00D632F3"/>
    <w:rsid w:val="00D654AA"/>
    <w:rsid w:val="00D65A9A"/>
    <w:rsid w:val="00D70252"/>
    <w:rsid w:val="00D70A22"/>
    <w:rsid w:val="00D71A6F"/>
    <w:rsid w:val="00D76172"/>
    <w:rsid w:val="00D77700"/>
    <w:rsid w:val="00D8087B"/>
    <w:rsid w:val="00D815A1"/>
    <w:rsid w:val="00D81937"/>
    <w:rsid w:val="00D82F08"/>
    <w:rsid w:val="00D83AA0"/>
    <w:rsid w:val="00D84B3F"/>
    <w:rsid w:val="00D84CD5"/>
    <w:rsid w:val="00D862FE"/>
    <w:rsid w:val="00D90BBD"/>
    <w:rsid w:val="00DA1E67"/>
    <w:rsid w:val="00DA4E9B"/>
    <w:rsid w:val="00DB3877"/>
    <w:rsid w:val="00DB7B3C"/>
    <w:rsid w:val="00DD292A"/>
    <w:rsid w:val="00DD2BC6"/>
    <w:rsid w:val="00DD2EB3"/>
    <w:rsid w:val="00DD3D9D"/>
    <w:rsid w:val="00DE03BA"/>
    <w:rsid w:val="00DE0CA6"/>
    <w:rsid w:val="00DE13EC"/>
    <w:rsid w:val="00DE552C"/>
    <w:rsid w:val="00DE6170"/>
    <w:rsid w:val="00DF0231"/>
    <w:rsid w:val="00DF2569"/>
    <w:rsid w:val="00DF3639"/>
    <w:rsid w:val="00DF4285"/>
    <w:rsid w:val="00DF496C"/>
    <w:rsid w:val="00DF4A6F"/>
    <w:rsid w:val="00DF504B"/>
    <w:rsid w:val="00DF5FD7"/>
    <w:rsid w:val="00E021F2"/>
    <w:rsid w:val="00E02BD1"/>
    <w:rsid w:val="00E072D7"/>
    <w:rsid w:val="00E10CFD"/>
    <w:rsid w:val="00E149E4"/>
    <w:rsid w:val="00E152AE"/>
    <w:rsid w:val="00E164EE"/>
    <w:rsid w:val="00E20E47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2EFB"/>
    <w:rsid w:val="00E53060"/>
    <w:rsid w:val="00E56740"/>
    <w:rsid w:val="00E56CE2"/>
    <w:rsid w:val="00E6047A"/>
    <w:rsid w:val="00E61584"/>
    <w:rsid w:val="00E61E99"/>
    <w:rsid w:val="00E62788"/>
    <w:rsid w:val="00E63E5D"/>
    <w:rsid w:val="00E63F73"/>
    <w:rsid w:val="00E647F1"/>
    <w:rsid w:val="00E7112F"/>
    <w:rsid w:val="00E7155E"/>
    <w:rsid w:val="00E716AE"/>
    <w:rsid w:val="00E72E30"/>
    <w:rsid w:val="00E73AF8"/>
    <w:rsid w:val="00E744FE"/>
    <w:rsid w:val="00E74571"/>
    <w:rsid w:val="00E82D59"/>
    <w:rsid w:val="00E833F4"/>
    <w:rsid w:val="00E87668"/>
    <w:rsid w:val="00E90B12"/>
    <w:rsid w:val="00E90E3B"/>
    <w:rsid w:val="00E9127C"/>
    <w:rsid w:val="00E91D4B"/>
    <w:rsid w:val="00E9252A"/>
    <w:rsid w:val="00E93303"/>
    <w:rsid w:val="00E9355F"/>
    <w:rsid w:val="00E957C7"/>
    <w:rsid w:val="00E95B84"/>
    <w:rsid w:val="00EA0F11"/>
    <w:rsid w:val="00EA4129"/>
    <w:rsid w:val="00EA4D0D"/>
    <w:rsid w:val="00EB0B04"/>
    <w:rsid w:val="00EB2905"/>
    <w:rsid w:val="00EB391F"/>
    <w:rsid w:val="00EB3BBC"/>
    <w:rsid w:val="00EB3EF7"/>
    <w:rsid w:val="00EB4F95"/>
    <w:rsid w:val="00EB5E3D"/>
    <w:rsid w:val="00EB7170"/>
    <w:rsid w:val="00EB7761"/>
    <w:rsid w:val="00EB7A93"/>
    <w:rsid w:val="00EB7FDA"/>
    <w:rsid w:val="00EC0148"/>
    <w:rsid w:val="00EC19A2"/>
    <w:rsid w:val="00EC4877"/>
    <w:rsid w:val="00EC5EF4"/>
    <w:rsid w:val="00EC6E16"/>
    <w:rsid w:val="00EC7E57"/>
    <w:rsid w:val="00EC7F7A"/>
    <w:rsid w:val="00ED0DE3"/>
    <w:rsid w:val="00ED50FD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EF6989"/>
    <w:rsid w:val="00F00844"/>
    <w:rsid w:val="00F01182"/>
    <w:rsid w:val="00F06BBF"/>
    <w:rsid w:val="00F07AFB"/>
    <w:rsid w:val="00F20A4D"/>
    <w:rsid w:val="00F218CC"/>
    <w:rsid w:val="00F2315D"/>
    <w:rsid w:val="00F23D5D"/>
    <w:rsid w:val="00F24B65"/>
    <w:rsid w:val="00F30793"/>
    <w:rsid w:val="00F354C5"/>
    <w:rsid w:val="00F421A5"/>
    <w:rsid w:val="00F42DAA"/>
    <w:rsid w:val="00F42E79"/>
    <w:rsid w:val="00F43BF5"/>
    <w:rsid w:val="00F43FF8"/>
    <w:rsid w:val="00F446F7"/>
    <w:rsid w:val="00F47459"/>
    <w:rsid w:val="00F47A74"/>
    <w:rsid w:val="00F52619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4BDB"/>
    <w:rsid w:val="00F75214"/>
    <w:rsid w:val="00F75A05"/>
    <w:rsid w:val="00F76917"/>
    <w:rsid w:val="00F773C4"/>
    <w:rsid w:val="00F802F0"/>
    <w:rsid w:val="00F83A6F"/>
    <w:rsid w:val="00F843CF"/>
    <w:rsid w:val="00F84B46"/>
    <w:rsid w:val="00F84B62"/>
    <w:rsid w:val="00F84ED5"/>
    <w:rsid w:val="00F858A7"/>
    <w:rsid w:val="00F90606"/>
    <w:rsid w:val="00F92A75"/>
    <w:rsid w:val="00F95D20"/>
    <w:rsid w:val="00FA0691"/>
    <w:rsid w:val="00FA073F"/>
    <w:rsid w:val="00FA0ABE"/>
    <w:rsid w:val="00FA195C"/>
    <w:rsid w:val="00FA7629"/>
    <w:rsid w:val="00FB1684"/>
    <w:rsid w:val="00FB6E2E"/>
    <w:rsid w:val="00FB7B99"/>
    <w:rsid w:val="00FB7DF3"/>
    <w:rsid w:val="00FC2531"/>
    <w:rsid w:val="00FC2B18"/>
    <w:rsid w:val="00FC3E1E"/>
    <w:rsid w:val="00FC51ED"/>
    <w:rsid w:val="00FD06F0"/>
    <w:rsid w:val="00FD1895"/>
    <w:rsid w:val="00FD68DA"/>
    <w:rsid w:val="00FD774C"/>
    <w:rsid w:val="00FD791D"/>
    <w:rsid w:val="00FE0ECE"/>
    <w:rsid w:val="00FE2EAC"/>
    <w:rsid w:val="00FE50ED"/>
    <w:rsid w:val="00FE5C59"/>
    <w:rsid w:val="00FE6F3C"/>
    <w:rsid w:val="00FF12CC"/>
    <w:rsid w:val="00FF67FA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6DA66D"/>
  <w15:docId w15:val="{50921036-E396-45C4-9B61-444D13A8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BD653-5D04-4445-B6BE-106E04F6F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12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/>
  <cp:lastModifiedBy>Шарапова Ирина Александровна</cp:lastModifiedBy>
  <cp:revision>2</cp:revision>
  <cp:lastPrinted>2022-04-06T10:53:00Z</cp:lastPrinted>
  <dcterms:created xsi:type="dcterms:W3CDTF">2022-04-12T08:27:00Z</dcterms:created>
  <dcterms:modified xsi:type="dcterms:W3CDTF">2022-04-12T08:27:00Z</dcterms:modified>
</cp:coreProperties>
</file>