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FFA" w:rsidRDefault="001B2606" w:rsidP="005F294C">
      <w:pPr>
        <w:framePr w:hSpace="180" w:wrap="auto" w:vAnchor="text" w:hAnchor="page" w:x="5842" w:y="-659"/>
      </w:pPr>
      <w:r>
        <w:rPr>
          <w:noProof/>
          <w:lang w:val="ru-RU"/>
        </w:rPr>
        <w:drawing>
          <wp:inline distT="0" distB="0" distL="0" distR="0">
            <wp:extent cx="533400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2860B3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F218CC" w:rsidRPr="005F294C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C0170C" w:rsidRPr="00C0170C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C0170C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C0170C" w:rsidRDefault="00C0170C" w:rsidP="00C0170C">
      <w:pPr>
        <w:rPr>
          <w:rFonts w:ascii="Times New Roman CYR" w:hAnsi="Times New Roman CYR"/>
          <w:lang w:val="ru-RU"/>
        </w:rPr>
      </w:pPr>
    </w:p>
    <w:p w:rsidR="00C0170C" w:rsidRPr="00C0170C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C0170C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CD33B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Default="001B2606" w:rsidP="009019E2">
      <w:pPr>
        <w:ind w:left="-142" w:right="-1"/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13.08.2020</w:t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 w:rsidR="00CD33B5">
        <w:rPr>
          <w:rFonts w:ascii="Times New Roman CYR" w:hAnsi="Times New Roman CYR"/>
          <w:sz w:val="28"/>
          <w:lang w:val="ru-RU"/>
        </w:rPr>
        <w:t>№</w:t>
      </w:r>
      <w:r>
        <w:rPr>
          <w:rFonts w:ascii="Times New Roman CYR" w:hAnsi="Times New Roman CYR"/>
          <w:sz w:val="28"/>
          <w:lang w:val="ru-RU"/>
        </w:rPr>
        <w:t xml:space="preserve"> 1253</w:t>
      </w:r>
    </w:p>
    <w:p w:rsidR="00CB1369" w:rsidRDefault="001D4842" w:rsidP="009019E2">
      <w:pPr>
        <w:ind w:left="-142" w:right="-1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  </w:t>
      </w:r>
      <w:r w:rsidR="002B7F0F">
        <w:rPr>
          <w:rFonts w:ascii="Times New Roman CYR" w:hAnsi="Times New Roman CYR"/>
          <w:sz w:val="28"/>
          <w:lang w:val="ru-RU"/>
        </w:rPr>
        <w:t>г. Липецк</w:t>
      </w:r>
    </w:p>
    <w:p w:rsidR="00A66932" w:rsidRPr="00352728" w:rsidRDefault="00A66932" w:rsidP="009019E2">
      <w:pPr>
        <w:ind w:left="-142" w:right="-1"/>
        <w:jc w:val="center"/>
        <w:rPr>
          <w:rFonts w:ascii="Times New Roman CYR" w:hAnsi="Times New Roman CYR"/>
          <w:sz w:val="24"/>
          <w:szCs w:val="24"/>
          <w:lang w:val="ru-RU"/>
        </w:rPr>
      </w:pPr>
    </w:p>
    <w:p w:rsidR="002E0192" w:rsidRDefault="001D4842" w:rsidP="002E0192">
      <w:pPr>
        <w:pStyle w:val="ConsPlusNormal"/>
        <w:ind w:left="-142" w:right="-1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порядке предоставления субсидии</w:t>
      </w:r>
    </w:p>
    <w:p w:rsidR="00FF12B8" w:rsidRDefault="00FF12B8" w:rsidP="009019E2">
      <w:pPr>
        <w:pStyle w:val="ConsPlusNormal"/>
        <w:ind w:left="-142" w:right="-1" w:firstLine="0"/>
        <w:jc w:val="both"/>
        <w:rPr>
          <w:rFonts w:ascii="Times New Roman" w:hAnsi="Times New Roman" w:cs="Times New Roman"/>
          <w:sz w:val="28"/>
          <w:szCs w:val="28"/>
        </w:rPr>
      </w:pPr>
      <w:r w:rsidRPr="00701BB7">
        <w:rPr>
          <w:rFonts w:ascii="Times New Roman" w:hAnsi="Times New Roman" w:cs="Times New Roman"/>
          <w:sz w:val="28"/>
          <w:szCs w:val="28"/>
        </w:rPr>
        <w:t xml:space="preserve">на возмещение части затрат, не </w:t>
      </w:r>
    </w:p>
    <w:p w:rsidR="00FF12B8" w:rsidRDefault="00FF12B8" w:rsidP="009019E2">
      <w:pPr>
        <w:pStyle w:val="ConsPlusNormal"/>
        <w:ind w:left="-142" w:right="-1" w:firstLine="0"/>
        <w:jc w:val="both"/>
        <w:rPr>
          <w:rFonts w:ascii="Times New Roman" w:hAnsi="Times New Roman" w:cs="Times New Roman"/>
          <w:sz w:val="28"/>
          <w:szCs w:val="28"/>
        </w:rPr>
      </w:pPr>
      <w:r w:rsidRPr="00701BB7">
        <w:rPr>
          <w:rFonts w:ascii="Times New Roman" w:hAnsi="Times New Roman" w:cs="Times New Roman"/>
          <w:sz w:val="28"/>
          <w:szCs w:val="28"/>
        </w:rPr>
        <w:t>покрытых доходами, связанных</w:t>
      </w:r>
    </w:p>
    <w:p w:rsidR="00FF12B8" w:rsidRDefault="00FF12B8" w:rsidP="009019E2">
      <w:pPr>
        <w:pStyle w:val="ConsPlusNormal"/>
        <w:ind w:left="-142" w:right="-1" w:firstLine="0"/>
        <w:jc w:val="both"/>
        <w:rPr>
          <w:rFonts w:ascii="Times New Roman" w:hAnsi="Times New Roman" w:cs="Times New Roman"/>
          <w:sz w:val="28"/>
          <w:szCs w:val="28"/>
        </w:rPr>
      </w:pPr>
      <w:r w:rsidRPr="00701BB7">
        <w:rPr>
          <w:rFonts w:ascii="Times New Roman" w:hAnsi="Times New Roman" w:cs="Times New Roman"/>
          <w:sz w:val="28"/>
          <w:szCs w:val="28"/>
        </w:rPr>
        <w:t xml:space="preserve">с перевозкой пассажиров </w:t>
      </w:r>
    </w:p>
    <w:p w:rsidR="00FF12B8" w:rsidRDefault="00FF12B8" w:rsidP="009019E2">
      <w:pPr>
        <w:pStyle w:val="ConsPlusNormal"/>
        <w:ind w:left="-142" w:right="-1" w:firstLine="0"/>
        <w:jc w:val="both"/>
        <w:rPr>
          <w:rFonts w:ascii="Times New Roman" w:hAnsi="Times New Roman" w:cs="Times New Roman"/>
          <w:sz w:val="28"/>
          <w:szCs w:val="28"/>
        </w:rPr>
      </w:pPr>
      <w:r w:rsidRPr="00701BB7">
        <w:rPr>
          <w:rFonts w:ascii="Times New Roman" w:hAnsi="Times New Roman" w:cs="Times New Roman"/>
          <w:sz w:val="28"/>
          <w:szCs w:val="28"/>
        </w:rPr>
        <w:t xml:space="preserve">автомобильным транспортом </w:t>
      </w:r>
    </w:p>
    <w:p w:rsidR="00FF12B8" w:rsidRDefault="00FF12B8" w:rsidP="009019E2">
      <w:pPr>
        <w:pStyle w:val="ConsPlusNormal"/>
        <w:ind w:left="-142" w:right="-1" w:firstLine="0"/>
        <w:jc w:val="both"/>
        <w:rPr>
          <w:rFonts w:ascii="Times New Roman" w:hAnsi="Times New Roman" w:cs="Times New Roman"/>
          <w:sz w:val="28"/>
          <w:szCs w:val="28"/>
        </w:rPr>
      </w:pPr>
      <w:r w:rsidRPr="00701BB7">
        <w:rPr>
          <w:rFonts w:ascii="Times New Roman" w:hAnsi="Times New Roman" w:cs="Times New Roman"/>
          <w:sz w:val="28"/>
          <w:szCs w:val="28"/>
        </w:rPr>
        <w:t xml:space="preserve">по муниципальным маршрутам </w:t>
      </w:r>
    </w:p>
    <w:p w:rsidR="00FF12B8" w:rsidRDefault="00FF12B8" w:rsidP="009019E2">
      <w:pPr>
        <w:pStyle w:val="ConsPlusNormal"/>
        <w:ind w:left="-142" w:right="-1" w:firstLine="0"/>
        <w:jc w:val="both"/>
        <w:rPr>
          <w:rFonts w:ascii="Times New Roman" w:hAnsi="Times New Roman" w:cs="Times New Roman"/>
          <w:sz w:val="28"/>
          <w:szCs w:val="28"/>
        </w:rPr>
      </w:pPr>
      <w:r w:rsidRPr="00701BB7">
        <w:rPr>
          <w:rFonts w:ascii="Times New Roman" w:hAnsi="Times New Roman" w:cs="Times New Roman"/>
          <w:sz w:val="28"/>
          <w:szCs w:val="28"/>
        </w:rPr>
        <w:t xml:space="preserve">регулярных перевозок по </w:t>
      </w:r>
    </w:p>
    <w:p w:rsidR="00FF12B8" w:rsidRDefault="00FF12B8" w:rsidP="009019E2">
      <w:pPr>
        <w:pStyle w:val="ConsPlusNormal"/>
        <w:ind w:left="-142" w:right="-1" w:firstLine="0"/>
        <w:jc w:val="both"/>
        <w:rPr>
          <w:rFonts w:ascii="Times New Roman" w:hAnsi="Times New Roman" w:cs="Times New Roman"/>
          <w:sz w:val="28"/>
          <w:szCs w:val="28"/>
        </w:rPr>
      </w:pPr>
      <w:r w:rsidRPr="00701BB7">
        <w:rPr>
          <w:rFonts w:ascii="Times New Roman" w:hAnsi="Times New Roman" w:cs="Times New Roman"/>
          <w:sz w:val="28"/>
          <w:szCs w:val="28"/>
        </w:rPr>
        <w:t xml:space="preserve">регулируемым тарифам, </w:t>
      </w:r>
    </w:p>
    <w:p w:rsidR="00FF12B8" w:rsidRDefault="00FF12B8" w:rsidP="009019E2">
      <w:pPr>
        <w:pStyle w:val="ConsPlusNormal"/>
        <w:ind w:left="-142" w:right="-1" w:firstLine="0"/>
        <w:jc w:val="both"/>
        <w:rPr>
          <w:rFonts w:ascii="Times New Roman" w:hAnsi="Times New Roman" w:cs="Times New Roman"/>
          <w:sz w:val="28"/>
          <w:szCs w:val="28"/>
        </w:rPr>
      </w:pPr>
      <w:r w:rsidRPr="00701BB7">
        <w:rPr>
          <w:rFonts w:ascii="Times New Roman" w:hAnsi="Times New Roman" w:cs="Times New Roman"/>
          <w:sz w:val="28"/>
          <w:szCs w:val="28"/>
        </w:rPr>
        <w:t>организованным до территорий</w:t>
      </w:r>
    </w:p>
    <w:p w:rsidR="00FF12B8" w:rsidRDefault="00FF12B8" w:rsidP="009019E2">
      <w:pPr>
        <w:pStyle w:val="ConsPlusNormal"/>
        <w:ind w:left="-142" w:right="-1" w:firstLine="0"/>
        <w:jc w:val="both"/>
        <w:rPr>
          <w:rFonts w:ascii="Times New Roman" w:hAnsi="Times New Roman" w:cs="Times New Roman"/>
          <w:sz w:val="28"/>
          <w:szCs w:val="28"/>
        </w:rPr>
      </w:pPr>
      <w:r w:rsidRPr="00701BB7">
        <w:rPr>
          <w:rFonts w:ascii="Times New Roman" w:hAnsi="Times New Roman" w:cs="Times New Roman"/>
          <w:sz w:val="28"/>
          <w:szCs w:val="28"/>
        </w:rPr>
        <w:t>садоводческих и огороднических</w:t>
      </w:r>
    </w:p>
    <w:p w:rsidR="00FF12B8" w:rsidRDefault="00FF12B8" w:rsidP="009019E2">
      <w:pPr>
        <w:pStyle w:val="ConsPlusNormal"/>
        <w:ind w:left="-142" w:right="-1" w:firstLine="0"/>
        <w:jc w:val="both"/>
        <w:rPr>
          <w:rFonts w:ascii="Times New Roman" w:hAnsi="Times New Roman" w:cs="Times New Roman"/>
          <w:sz w:val="28"/>
          <w:szCs w:val="28"/>
        </w:rPr>
      </w:pPr>
      <w:r w:rsidRPr="00701BB7">
        <w:rPr>
          <w:rFonts w:ascii="Times New Roman" w:hAnsi="Times New Roman" w:cs="Times New Roman"/>
          <w:sz w:val="28"/>
          <w:szCs w:val="28"/>
        </w:rPr>
        <w:t xml:space="preserve">некоммерческих товариществ </w:t>
      </w:r>
    </w:p>
    <w:p w:rsidR="00412EBB" w:rsidRPr="00352728" w:rsidRDefault="00FF12B8" w:rsidP="009019E2">
      <w:pPr>
        <w:pStyle w:val="ConsPlusNormal"/>
        <w:ind w:left="-142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701BB7">
        <w:rPr>
          <w:rFonts w:ascii="Times New Roman" w:hAnsi="Times New Roman" w:cs="Times New Roman"/>
          <w:sz w:val="28"/>
          <w:szCs w:val="28"/>
        </w:rPr>
        <w:t>и обратно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01BB7">
        <w:rPr>
          <w:rFonts w:ascii="Times New Roman" w:hAnsi="Times New Roman" w:cs="Times New Roman"/>
          <w:sz w:val="28"/>
          <w:szCs w:val="28"/>
        </w:rPr>
        <w:t xml:space="preserve"> на 2020 год</w:t>
      </w:r>
    </w:p>
    <w:p w:rsidR="005F534F" w:rsidRDefault="005F534F" w:rsidP="009019E2">
      <w:pPr>
        <w:pStyle w:val="ConsPlusNormal"/>
        <w:ind w:left="-142" w:right="-1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4800B3" w:rsidRPr="00352728" w:rsidRDefault="004800B3" w:rsidP="009019E2">
      <w:pPr>
        <w:pStyle w:val="ConsPlusNormal"/>
        <w:ind w:left="-142" w:right="-1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95105" w:rsidRPr="00E95105" w:rsidRDefault="005F534F" w:rsidP="001D51C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105">
        <w:rPr>
          <w:rFonts w:ascii="Times New Roman" w:hAnsi="Times New Roman" w:cs="Times New Roman"/>
          <w:sz w:val="28"/>
          <w:szCs w:val="28"/>
        </w:rPr>
        <w:t xml:space="preserve">В соответствии со статьей 78 Бюджетного Кодекса Российской Федерации, </w:t>
      </w:r>
      <w:r w:rsidRPr="00E80969">
        <w:rPr>
          <w:rFonts w:ascii="Times New Roman" w:hAnsi="Times New Roman" w:cs="Times New Roman"/>
          <w:sz w:val="28"/>
          <w:szCs w:val="28"/>
        </w:rPr>
        <w:t xml:space="preserve">решением Липецкого городского Совета депутатов от </w:t>
      </w:r>
      <w:r w:rsidR="00C25FB6">
        <w:rPr>
          <w:rFonts w:ascii="Times New Roman" w:hAnsi="Times New Roman" w:cs="Times New Roman"/>
          <w:sz w:val="28"/>
          <w:szCs w:val="28"/>
        </w:rPr>
        <w:t>24.12.2019</w:t>
      </w:r>
      <w:r w:rsidR="00E80969" w:rsidRPr="00E80969">
        <w:rPr>
          <w:rFonts w:ascii="Times New Roman" w:hAnsi="Times New Roman" w:cs="Times New Roman"/>
          <w:sz w:val="28"/>
          <w:szCs w:val="28"/>
        </w:rPr>
        <w:t xml:space="preserve"> </w:t>
      </w:r>
      <w:r w:rsidR="00041A09">
        <w:rPr>
          <w:rFonts w:ascii="Times New Roman" w:hAnsi="Times New Roman" w:cs="Times New Roman"/>
          <w:sz w:val="28"/>
          <w:szCs w:val="28"/>
        </w:rPr>
        <w:t xml:space="preserve">     </w:t>
      </w:r>
      <w:r w:rsidRPr="005D79B0">
        <w:rPr>
          <w:rFonts w:ascii="Times New Roman" w:hAnsi="Times New Roman" w:cs="Times New Roman"/>
          <w:sz w:val="28"/>
          <w:szCs w:val="28"/>
        </w:rPr>
        <w:t>№</w:t>
      </w:r>
      <w:r w:rsidR="00173E88">
        <w:rPr>
          <w:rFonts w:ascii="Times New Roman" w:hAnsi="Times New Roman" w:cs="Times New Roman"/>
          <w:sz w:val="28"/>
          <w:szCs w:val="28"/>
        </w:rPr>
        <w:t xml:space="preserve"> 1034</w:t>
      </w:r>
      <w:r w:rsidRPr="005D79B0">
        <w:rPr>
          <w:rFonts w:ascii="Times New Roman" w:hAnsi="Times New Roman" w:cs="Times New Roman"/>
          <w:sz w:val="28"/>
          <w:szCs w:val="28"/>
        </w:rPr>
        <w:t xml:space="preserve"> «О бюджете</w:t>
      </w:r>
      <w:r w:rsidR="009656D9">
        <w:rPr>
          <w:rFonts w:ascii="Times New Roman" w:hAnsi="Times New Roman" w:cs="Times New Roman"/>
          <w:sz w:val="28"/>
          <w:szCs w:val="28"/>
        </w:rPr>
        <w:t xml:space="preserve"> города Липецка на 2020</w:t>
      </w:r>
      <w:r w:rsidRPr="00E80969">
        <w:rPr>
          <w:rFonts w:ascii="Times New Roman" w:hAnsi="Times New Roman" w:cs="Times New Roman"/>
          <w:sz w:val="28"/>
          <w:szCs w:val="28"/>
        </w:rPr>
        <w:t xml:space="preserve"> год</w:t>
      </w:r>
      <w:r w:rsidR="009656D9">
        <w:rPr>
          <w:rFonts w:ascii="Times New Roman" w:hAnsi="Times New Roman" w:cs="Times New Roman"/>
          <w:sz w:val="28"/>
          <w:szCs w:val="28"/>
        </w:rPr>
        <w:t xml:space="preserve"> и на плановый период 2021</w:t>
      </w:r>
      <w:r w:rsidR="00644EF6">
        <w:rPr>
          <w:rFonts w:ascii="Times New Roman" w:hAnsi="Times New Roman" w:cs="Times New Roman"/>
          <w:sz w:val="28"/>
          <w:szCs w:val="28"/>
        </w:rPr>
        <w:t xml:space="preserve"> и 20</w:t>
      </w:r>
      <w:r w:rsidR="009656D9">
        <w:rPr>
          <w:rFonts w:ascii="Times New Roman" w:hAnsi="Times New Roman" w:cs="Times New Roman"/>
          <w:sz w:val="28"/>
          <w:szCs w:val="28"/>
        </w:rPr>
        <w:t>22</w:t>
      </w:r>
      <w:r w:rsidR="00644EF6">
        <w:rPr>
          <w:rFonts w:ascii="Times New Roman" w:hAnsi="Times New Roman" w:cs="Times New Roman"/>
          <w:sz w:val="28"/>
          <w:szCs w:val="28"/>
        </w:rPr>
        <w:t xml:space="preserve"> годов</w:t>
      </w:r>
      <w:r w:rsidRPr="00E80969">
        <w:rPr>
          <w:rFonts w:ascii="Times New Roman" w:hAnsi="Times New Roman" w:cs="Times New Roman"/>
          <w:sz w:val="28"/>
          <w:szCs w:val="28"/>
        </w:rPr>
        <w:t>»,</w:t>
      </w:r>
      <w:r w:rsidRPr="00E95105">
        <w:rPr>
          <w:rFonts w:ascii="Times New Roman" w:hAnsi="Times New Roman" w:cs="Times New Roman"/>
          <w:sz w:val="28"/>
          <w:szCs w:val="28"/>
        </w:rPr>
        <w:t xml:space="preserve"> в целях планирования бюджетных расходов и обеспечения своевременного предоставления </w:t>
      </w:r>
      <w:r w:rsidR="002A1021">
        <w:rPr>
          <w:rFonts w:ascii="Times New Roman" w:hAnsi="Times New Roman" w:cs="Times New Roman"/>
          <w:sz w:val="28"/>
          <w:szCs w:val="28"/>
        </w:rPr>
        <w:t xml:space="preserve">субсидии </w:t>
      </w:r>
      <w:r w:rsidR="002A1021" w:rsidRPr="00701BB7">
        <w:rPr>
          <w:rFonts w:ascii="Times New Roman" w:hAnsi="Times New Roman" w:cs="Times New Roman"/>
          <w:sz w:val="28"/>
          <w:szCs w:val="28"/>
        </w:rPr>
        <w:t>на возмещение части затрат, не покрытых доходами, связанных с перевозкой пассажиров автомобильным транспортом по муниципальным маршрутам регулярных перевозок по регулируемым тарифам, организованным до территорий садоводческих и огороднических некоммерческих товариществ и обратно</w:t>
      </w:r>
      <w:r w:rsidR="002A1021">
        <w:rPr>
          <w:rFonts w:ascii="Times New Roman" w:hAnsi="Times New Roman" w:cs="Times New Roman"/>
          <w:sz w:val="28"/>
          <w:szCs w:val="28"/>
        </w:rPr>
        <w:t>,</w:t>
      </w:r>
      <w:r w:rsidR="002A1021" w:rsidRPr="00701BB7">
        <w:rPr>
          <w:rFonts w:ascii="Times New Roman" w:hAnsi="Times New Roman" w:cs="Times New Roman"/>
          <w:sz w:val="28"/>
          <w:szCs w:val="28"/>
        </w:rPr>
        <w:t xml:space="preserve"> на 2020 год</w:t>
      </w:r>
      <w:r w:rsidR="00180C59">
        <w:rPr>
          <w:rFonts w:ascii="Times New Roman" w:hAnsi="Times New Roman" w:cs="Times New Roman"/>
          <w:sz w:val="28"/>
          <w:szCs w:val="28"/>
        </w:rPr>
        <w:t>,</w:t>
      </w:r>
      <w:r w:rsidR="00E95105" w:rsidRPr="00E95105">
        <w:rPr>
          <w:rFonts w:ascii="Times New Roman" w:hAnsi="Times New Roman" w:cs="Times New Roman"/>
          <w:sz w:val="28"/>
          <w:szCs w:val="28"/>
        </w:rPr>
        <w:t xml:space="preserve"> администрация города</w:t>
      </w:r>
    </w:p>
    <w:p w:rsidR="00E95105" w:rsidRDefault="00E95105" w:rsidP="009019E2">
      <w:pPr>
        <w:tabs>
          <w:tab w:val="left" w:pos="0"/>
        </w:tabs>
        <w:ind w:left="-142" w:right="-1"/>
        <w:jc w:val="both"/>
        <w:rPr>
          <w:sz w:val="24"/>
          <w:szCs w:val="24"/>
          <w:lang w:val="ru-RU"/>
        </w:rPr>
      </w:pPr>
    </w:p>
    <w:p w:rsidR="00292BF5" w:rsidRPr="00352728" w:rsidRDefault="00292BF5" w:rsidP="009019E2">
      <w:pPr>
        <w:tabs>
          <w:tab w:val="left" w:pos="0"/>
        </w:tabs>
        <w:ind w:left="-142" w:right="-1"/>
        <w:jc w:val="both"/>
        <w:rPr>
          <w:sz w:val="24"/>
          <w:szCs w:val="24"/>
          <w:lang w:val="ru-RU"/>
        </w:rPr>
      </w:pPr>
    </w:p>
    <w:p w:rsidR="00E95105" w:rsidRPr="00E95105" w:rsidRDefault="00E95105" w:rsidP="009019E2">
      <w:pPr>
        <w:suppressAutoHyphens/>
        <w:ind w:left="-142" w:right="-1"/>
        <w:jc w:val="both"/>
        <w:rPr>
          <w:sz w:val="28"/>
          <w:szCs w:val="28"/>
          <w:lang w:val="ru-RU"/>
        </w:rPr>
      </w:pPr>
      <w:r w:rsidRPr="00E95105">
        <w:rPr>
          <w:sz w:val="28"/>
          <w:szCs w:val="28"/>
          <w:lang w:val="ru-RU"/>
        </w:rPr>
        <w:t>П О С Т А Н О В Л Я Е Т:</w:t>
      </w:r>
    </w:p>
    <w:p w:rsidR="00E95105" w:rsidRDefault="00E95105" w:rsidP="009019E2">
      <w:pPr>
        <w:suppressAutoHyphens/>
        <w:ind w:left="-142" w:right="-1"/>
        <w:jc w:val="both"/>
        <w:rPr>
          <w:sz w:val="24"/>
          <w:szCs w:val="24"/>
          <w:lang w:val="ru-RU"/>
        </w:rPr>
      </w:pPr>
    </w:p>
    <w:p w:rsidR="00E95105" w:rsidRPr="00352728" w:rsidRDefault="00E95105" w:rsidP="009019E2">
      <w:pPr>
        <w:suppressAutoHyphens/>
        <w:ind w:left="-142" w:right="-1"/>
        <w:jc w:val="both"/>
        <w:rPr>
          <w:sz w:val="24"/>
          <w:szCs w:val="24"/>
          <w:lang w:val="ru-RU"/>
        </w:rPr>
      </w:pPr>
    </w:p>
    <w:p w:rsidR="00E95105" w:rsidRPr="00E95105" w:rsidRDefault="00E95105" w:rsidP="00B5497F">
      <w:pPr>
        <w:pStyle w:val="ConsPlusNormal"/>
        <w:jc w:val="both"/>
        <w:rPr>
          <w:sz w:val="28"/>
          <w:szCs w:val="28"/>
        </w:rPr>
      </w:pPr>
      <w:r w:rsidRPr="001D4842">
        <w:rPr>
          <w:rFonts w:ascii="Times New Roman" w:hAnsi="Times New Roman" w:cs="Times New Roman"/>
          <w:sz w:val="28"/>
          <w:szCs w:val="28"/>
        </w:rPr>
        <w:t xml:space="preserve">1. Утвердить Порядок </w:t>
      </w:r>
      <w:r w:rsidR="001D4842" w:rsidRPr="001D4842">
        <w:rPr>
          <w:rFonts w:ascii="Times New Roman" w:hAnsi="Times New Roman" w:cs="Times New Roman"/>
          <w:sz w:val="28"/>
          <w:szCs w:val="28"/>
        </w:rPr>
        <w:t xml:space="preserve">предоставления субсидии </w:t>
      </w:r>
      <w:r w:rsidR="00FF12B8" w:rsidRPr="00701BB7">
        <w:rPr>
          <w:rFonts w:ascii="Times New Roman" w:hAnsi="Times New Roman" w:cs="Times New Roman"/>
          <w:sz w:val="28"/>
          <w:szCs w:val="28"/>
        </w:rPr>
        <w:t>на возмещение части затрат, не покрытых доходами, связанных с перевозкой пассажиров автомобильным транспортом по муниципальным маршрутам регулярных перевозок по регулируемым тарифам, организованным до территорий садоводческих и огороднических некоммерческих товариществ и обратно</w:t>
      </w:r>
      <w:r w:rsidR="00FF12B8">
        <w:rPr>
          <w:rFonts w:ascii="Times New Roman" w:hAnsi="Times New Roman" w:cs="Times New Roman"/>
          <w:sz w:val="28"/>
          <w:szCs w:val="28"/>
        </w:rPr>
        <w:t>,</w:t>
      </w:r>
      <w:r w:rsidR="00FF12B8" w:rsidRPr="00701BB7">
        <w:rPr>
          <w:rFonts w:ascii="Times New Roman" w:hAnsi="Times New Roman" w:cs="Times New Roman"/>
          <w:sz w:val="28"/>
          <w:szCs w:val="28"/>
        </w:rPr>
        <w:t xml:space="preserve"> на 2020 год</w:t>
      </w:r>
      <w:r w:rsidR="00B5497F" w:rsidRPr="00655B9C">
        <w:rPr>
          <w:rFonts w:ascii="Times New Roman" w:hAnsi="Times New Roman" w:cs="Times New Roman"/>
          <w:sz w:val="28"/>
          <w:szCs w:val="28"/>
        </w:rPr>
        <w:t xml:space="preserve"> </w:t>
      </w:r>
      <w:r w:rsidRPr="001D4842">
        <w:rPr>
          <w:rFonts w:ascii="Times New Roman" w:hAnsi="Times New Roman" w:cs="Times New Roman"/>
          <w:sz w:val="28"/>
          <w:szCs w:val="28"/>
        </w:rPr>
        <w:t>(приложение).</w:t>
      </w:r>
    </w:p>
    <w:p w:rsidR="0007016E" w:rsidRDefault="0007016E" w:rsidP="00B5497F">
      <w:pPr>
        <w:tabs>
          <w:tab w:val="left" w:pos="0"/>
          <w:tab w:val="left" w:pos="720"/>
        </w:tabs>
        <w:ind w:firstLine="720"/>
        <w:jc w:val="both"/>
        <w:rPr>
          <w:sz w:val="28"/>
          <w:szCs w:val="28"/>
          <w:lang w:val="ru-RU"/>
        </w:rPr>
      </w:pPr>
    </w:p>
    <w:p w:rsidR="00E95105" w:rsidRPr="00E95105" w:rsidRDefault="00E95105" w:rsidP="00B5497F">
      <w:pPr>
        <w:tabs>
          <w:tab w:val="left" w:pos="0"/>
          <w:tab w:val="left" w:pos="720"/>
        </w:tabs>
        <w:ind w:firstLine="720"/>
        <w:jc w:val="both"/>
        <w:rPr>
          <w:sz w:val="28"/>
          <w:szCs w:val="28"/>
          <w:lang w:val="ru-RU"/>
        </w:rPr>
      </w:pPr>
      <w:r w:rsidRPr="00E95105">
        <w:rPr>
          <w:sz w:val="28"/>
          <w:szCs w:val="28"/>
          <w:lang w:val="ru-RU"/>
        </w:rPr>
        <w:lastRenderedPageBreak/>
        <w:t>2.</w:t>
      </w:r>
      <w:r w:rsidRPr="00E95105">
        <w:rPr>
          <w:sz w:val="28"/>
          <w:szCs w:val="28"/>
        </w:rPr>
        <w:t> </w:t>
      </w:r>
      <w:r w:rsidRPr="00E95105">
        <w:rPr>
          <w:sz w:val="28"/>
          <w:szCs w:val="28"/>
          <w:lang w:val="ru-RU"/>
        </w:rPr>
        <w:t>Контроль за исполнением настоя</w:t>
      </w:r>
      <w:r w:rsidR="003D08A8">
        <w:rPr>
          <w:sz w:val="28"/>
          <w:szCs w:val="28"/>
          <w:lang w:val="ru-RU"/>
        </w:rPr>
        <w:t>щего постановления возложить на</w:t>
      </w:r>
      <w:r w:rsidR="00DA5BFD">
        <w:rPr>
          <w:sz w:val="28"/>
          <w:szCs w:val="28"/>
          <w:lang w:val="ru-RU"/>
        </w:rPr>
        <w:t xml:space="preserve"> </w:t>
      </w:r>
      <w:r w:rsidR="00FF4C94">
        <w:rPr>
          <w:sz w:val="28"/>
          <w:szCs w:val="28"/>
          <w:lang w:val="ru-RU"/>
        </w:rPr>
        <w:t xml:space="preserve">первого </w:t>
      </w:r>
      <w:r w:rsidRPr="00E95105">
        <w:rPr>
          <w:sz w:val="28"/>
          <w:szCs w:val="28"/>
          <w:lang w:val="ru-RU"/>
        </w:rPr>
        <w:t>заместителя главы</w:t>
      </w:r>
      <w:r w:rsidR="00644EF6">
        <w:rPr>
          <w:sz w:val="28"/>
          <w:szCs w:val="28"/>
          <w:lang w:val="ru-RU"/>
        </w:rPr>
        <w:t xml:space="preserve"> администрации города Липецка </w:t>
      </w:r>
      <w:r w:rsidR="00FF4C94">
        <w:rPr>
          <w:sz w:val="28"/>
          <w:szCs w:val="28"/>
          <w:lang w:val="ru-RU"/>
        </w:rPr>
        <w:t>К.В.Вострикова</w:t>
      </w:r>
      <w:r w:rsidR="00644EF6">
        <w:rPr>
          <w:sz w:val="28"/>
          <w:szCs w:val="28"/>
          <w:lang w:val="ru-RU"/>
        </w:rPr>
        <w:t>.</w:t>
      </w:r>
    </w:p>
    <w:p w:rsidR="00352728" w:rsidRDefault="00352728" w:rsidP="00A15195">
      <w:pPr>
        <w:tabs>
          <w:tab w:val="left" w:pos="0"/>
        </w:tabs>
        <w:ind w:left="-142" w:right="-1"/>
        <w:jc w:val="both"/>
        <w:rPr>
          <w:sz w:val="28"/>
          <w:szCs w:val="28"/>
          <w:lang w:val="ru-RU"/>
        </w:rPr>
      </w:pPr>
    </w:p>
    <w:p w:rsidR="0007016E" w:rsidRPr="00FF4C94" w:rsidRDefault="0007016E" w:rsidP="00A15195">
      <w:pPr>
        <w:tabs>
          <w:tab w:val="left" w:pos="0"/>
        </w:tabs>
        <w:ind w:left="-142" w:right="-1"/>
        <w:jc w:val="both"/>
        <w:rPr>
          <w:sz w:val="28"/>
          <w:szCs w:val="28"/>
          <w:lang w:val="ru-RU"/>
        </w:rPr>
      </w:pPr>
    </w:p>
    <w:p w:rsidR="004B34C8" w:rsidRPr="00FF4C94" w:rsidRDefault="004B34C8" w:rsidP="00A15195">
      <w:pPr>
        <w:tabs>
          <w:tab w:val="left" w:pos="0"/>
        </w:tabs>
        <w:ind w:left="-142" w:right="-1"/>
        <w:jc w:val="both"/>
        <w:rPr>
          <w:sz w:val="28"/>
          <w:szCs w:val="28"/>
          <w:lang w:val="ru-RU"/>
        </w:rPr>
      </w:pPr>
    </w:p>
    <w:p w:rsidR="00BB2314" w:rsidRPr="00433527" w:rsidRDefault="00BB2314" w:rsidP="00BB2314">
      <w:pPr>
        <w:tabs>
          <w:tab w:val="left" w:pos="0"/>
        </w:tabs>
        <w:ind w:left="-142" w:right="-1"/>
        <w:jc w:val="both"/>
        <w:rPr>
          <w:sz w:val="28"/>
          <w:szCs w:val="28"/>
          <w:lang w:val="ru-RU"/>
        </w:rPr>
        <w:sectPr w:rsidR="00BB2314" w:rsidRPr="00433527" w:rsidSect="004B34C8">
          <w:pgSz w:w="11906" w:h="16838"/>
          <w:pgMar w:top="1134" w:right="567" w:bottom="1134" w:left="1588" w:header="709" w:footer="709" w:gutter="0"/>
          <w:cols w:space="720"/>
        </w:sectPr>
      </w:pPr>
      <w:r>
        <w:rPr>
          <w:sz w:val="28"/>
          <w:szCs w:val="28"/>
          <w:lang w:val="ru-RU"/>
        </w:rPr>
        <w:t>И.о. г</w:t>
      </w:r>
      <w:r w:rsidRPr="00E95105">
        <w:rPr>
          <w:sz w:val="28"/>
          <w:szCs w:val="28"/>
          <w:lang w:val="ru-RU"/>
        </w:rPr>
        <w:t>лав</w:t>
      </w:r>
      <w:r>
        <w:rPr>
          <w:sz w:val="28"/>
          <w:szCs w:val="28"/>
          <w:lang w:val="ru-RU"/>
        </w:rPr>
        <w:t>ы города Липецка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>К.В.Востриков</w:t>
      </w:r>
    </w:p>
    <w:p w:rsidR="001B2606" w:rsidRPr="001B2606" w:rsidRDefault="001B2606" w:rsidP="001B2606">
      <w:pPr>
        <w:ind w:left="4944" w:firstLine="720"/>
        <w:jc w:val="both"/>
        <w:rPr>
          <w:sz w:val="28"/>
          <w:szCs w:val="28"/>
          <w:lang w:val="ru-RU"/>
        </w:rPr>
      </w:pPr>
      <w:r w:rsidRPr="001B2606">
        <w:rPr>
          <w:sz w:val="28"/>
          <w:szCs w:val="28"/>
          <w:lang w:val="ru-RU"/>
        </w:rPr>
        <w:lastRenderedPageBreak/>
        <w:t xml:space="preserve">Приложение </w:t>
      </w:r>
    </w:p>
    <w:p w:rsidR="001B2606" w:rsidRPr="001B2606" w:rsidRDefault="001B2606" w:rsidP="001B2606">
      <w:pPr>
        <w:ind w:left="5664" w:firstLine="12"/>
        <w:jc w:val="both"/>
        <w:rPr>
          <w:sz w:val="28"/>
          <w:szCs w:val="28"/>
          <w:lang w:val="ru-RU"/>
        </w:rPr>
      </w:pPr>
      <w:r w:rsidRPr="001B2606">
        <w:rPr>
          <w:sz w:val="28"/>
          <w:szCs w:val="28"/>
          <w:lang w:val="ru-RU"/>
        </w:rPr>
        <w:t>к постановлению администрации города Липецка</w:t>
      </w:r>
    </w:p>
    <w:p w:rsidR="001B2606" w:rsidRPr="001B2606" w:rsidRDefault="001B2606" w:rsidP="001B2606">
      <w:pPr>
        <w:ind w:left="4956" w:firstLine="708"/>
        <w:jc w:val="both"/>
        <w:rPr>
          <w:sz w:val="28"/>
          <w:szCs w:val="28"/>
          <w:lang w:val="ru-RU"/>
        </w:rPr>
      </w:pPr>
      <w:r w:rsidRPr="001B2606">
        <w:rPr>
          <w:sz w:val="28"/>
          <w:szCs w:val="28"/>
          <w:lang w:val="ru-RU"/>
        </w:rPr>
        <w:t xml:space="preserve">от </w:t>
      </w:r>
      <w:r>
        <w:rPr>
          <w:sz w:val="28"/>
          <w:szCs w:val="28"/>
          <w:lang w:val="ru-RU"/>
        </w:rPr>
        <w:t xml:space="preserve">13.08.2020 </w:t>
      </w:r>
      <w:r w:rsidRPr="001B2606">
        <w:rPr>
          <w:sz w:val="28"/>
          <w:szCs w:val="28"/>
          <w:lang w:val="ru-RU"/>
        </w:rPr>
        <w:t>№</w:t>
      </w:r>
      <w:r>
        <w:rPr>
          <w:sz w:val="28"/>
          <w:szCs w:val="28"/>
          <w:lang w:val="ru-RU"/>
        </w:rPr>
        <w:t xml:space="preserve"> 1253</w:t>
      </w:r>
    </w:p>
    <w:p w:rsidR="001B2606" w:rsidRPr="001B2606" w:rsidRDefault="001B2606" w:rsidP="001B2606">
      <w:pPr>
        <w:autoSpaceDE w:val="0"/>
        <w:autoSpaceDN w:val="0"/>
        <w:adjustRightInd w:val="0"/>
        <w:jc w:val="center"/>
        <w:rPr>
          <w:b/>
          <w:sz w:val="28"/>
          <w:szCs w:val="28"/>
          <w:lang w:val="ru-RU"/>
        </w:rPr>
      </w:pPr>
    </w:p>
    <w:p w:rsidR="001B2606" w:rsidRPr="001B2606" w:rsidRDefault="001B2606" w:rsidP="001B2606">
      <w:pPr>
        <w:autoSpaceDE w:val="0"/>
        <w:autoSpaceDN w:val="0"/>
        <w:adjustRightInd w:val="0"/>
        <w:jc w:val="center"/>
        <w:rPr>
          <w:b/>
          <w:sz w:val="28"/>
          <w:szCs w:val="28"/>
          <w:lang w:val="ru-RU"/>
        </w:rPr>
      </w:pPr>
    </w:p>
    <w:p w:rsidR="001B2606" w:rsidRPr="001B2606" w:rsidRDefault="001B2606" w:rsidP="001B2606">
      <w:pPr>
        <w:autoSpaceDE w:val="0"/>
        <w:autoSpaceDN w:val="0"/>
        <w:adjustRightInd w:val="0"/>
        <w:jc w:val="center"/>
        <w:rPr>
          <w:b/>
          <w:sz w:val="28"/>
          <w:szCs w:val="28"/>
          <w:lang w:val="ru-RU"/>
        </w:rPr>
      </w:pPr>
    </w:p>
    <w:p w:rsidR="001B2606" w:rsidRPr="001B2606" w:rsidRDefault="001B2606" w:rsidP="001B2606">
      <w:pPr>
        <w:autoSpaceDE w:val="0"/>
        <w:autoSpaceDN w:val="0"/>
        <w:adjustRightInd w:val="0"/>
        <w:jc w:val="center"/>
        <w:rPr>
          <w:b/>
          <w:sz w:val="28"/>
          <w:szCs w:val="28"/>
          <w:lang w:val="ru-RU"/>
        </w:rPr>
      </w:pPr>
      <w:r w:rsidRPr="001B2606">
        <w:rPr>
          <w:b/>
          <w:sz w:val="28"/>
          <w:szCs w:val="28"/>
          <w:lang w:val="ru-RU"/>
        </w:rPr>
        <w:t>ПОРЯДОК</w:t>
      </w:r>
    </w:p>
    <w:p w:rsidR="001B2606" w:rsidRPr="001B2606" w:rsidRDefault="001B2606" w:rsidP="001B2606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1B2606">
        <w:rPr>
          <w:sz w:val="28"/>
          <w:szCs w:val="28"/>
          <w:lang w:val="ru-RU"/>
        </w:rPr>
        <w:t xml:space="preserve">предоставления субсидии на возмещение части затрат, не покрытых доходами, связанных с перевозкой пассажиров автомобильным транспортом по муниципальным маршрутам регулярных перевозок по регулируемым тарифам, организованным до территорий садоводческих и огороднических некоммерческих товариществ и обратно, на 2020 год </w:t>
      </w:r>
    </w:p>
    <w:p w:rsidR="001B2606" w:rsidRPr="001B2606" w:rsidRDefault="001B2606" w:rsidP="001B2606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1B2606" w:rsidRPr="001B2606" w:rsidRDefault="001B2606" w:rsidP="001B2606">
      <w:pPr>
        <w:ind w:left="360"/>
        <w:jc w:val="center"/>
        <w:rPr>
          <w:sz w:val="28"/>
          <w:szCs w:val="28"/>
          <w:lang w:val="ru-RU"/>
        </w:rPr>
      </w:pPr>
      <w:r w:rsidRPr="001B2606">
        <w:rPr>
          <w:sz w:val="28"/>
          <w:szCs w:val="28"/>
          <w:lang w:val="ru-RU"/>
        </w:rPr>
        <w:t>1. Общие положения</w:t>
      </w:r>
    </w:p>
    <w:p w:rsidR="001B2606" w:rsidRPr="001B2606" w:rsidRDefault="001B2606" w:rsidP="001B2606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1B2606" w:rsidRPr="001B2606" w:rsidRDefault="001B2606" w:rsidP="001B260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1B2606">
        <w:rPr>
          <w:sz w:val="28"/>
          <w:szCs w:val="28"/>
          <w:lang w:val="ru-RU"/>
        </w:rPr>
        <w:t xml:space="preserve">1.1. Настоящий Порядок устанавливает механизм предоставления субсидии на возмещение части затрат, не покрытых доходами, связанных с перевозкой пассажиров автомобильным транспортом по муниципальным маршрутам регулярных перевозок по регулируемым тарифам, организованным до территорий садоводческих и огороднических некоммерческих товариществ и обратно (далее - Порядок) на 2020 год в пределах средств, предусмотренных </w:t>
      </w:r>
      <w:hyperlink r:id="rId9" w:history="1">
        <w:r w:rsidRPr="001B2606">
          <w:rPr>
            <w:sz w:val="28"/>
            <w:szCs w:val="28"/>
            <w:lang w:val="ru-RU"/>
          </w:rPr>
          <w:t>решением</w:t>
        </w:r>
      </w:hyperlink>
      <w:r w:rsidRPr="001B2606">
        <w:rPr>
          <w:sz w:val="28"/>
          <w:szCs w:val="28"/>
          <w:lang w:val="ru-RU"/>
        </w:rPr>
        <w:t xml:space="preserve"> Липецкого городского Совета депутатов от 24.12.2019 № 1034 «О бюджете города Липецка на 2020 год и на плановый период 2021 и 2022 годов».</w:t>
      </w:r>
    </w:p>
    <w:p w:rsidR="001B2606" w:rsidRPr="001B2606" w:rsidRDefault="001B2606" w:rsidP="001B2606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  <w:r w:rsidRPr="001B2606">
        <w:rPr>
          <w:sz w:val="28"/>
          <w:szCs w:val="28"/>
          <w:lang w:val="ru-RU"/>
        </w:rPr>
        <w:t>1.2. Субсидия предоставляется в целях создания условий для предоставления транспортных услуг населению и организации транспортного обслуживания населения по муниципальным маршрутам регулярных перевозок по регулируемым тарифам, организованным до территорий садоводческих и огороднических некоммерческих товариществ и обратно (далее – садоводческие маршруты) в рамках мероприятий, предусмотренных постановлением администрации города Липецка от 14.10.2016 № 1853 «Об утверждении муниципальной программы города Липецка «Развитие транспорта и дорожного хозяйства города Липецка».</w:t>
      </w:r>
    </w:p>
    <w:p w:rsidR="001B2606" w:rsidRPr="001B2606" w:rsidRDefault="001B2606" w:rsidP="001B260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1B2606">
        <w:rPr>
          <w:sz w:val="28"/>
          <w:szCs w:val="28"/>
          <w:lang w:val="ru-RU"/>
        </w:rPr>
        <w:t>1.3. Субсидия предоставляется на безвозмездной и безвозвратной основе юридическим лицам (за исключением государственных (муниципальных) учреждений), индивидуальным предпринимателям, осуществляющим перевозку пассажиров автомобильным транспортом по муниципальным маршрутам регулярных перевозок по регулируемым тарифам, организованным до территорий садоводческих и огороднических некоммерческих товариществ и обратно (далее - Получатели), заключившим с департаментом транспорта администрации города Липецка договор на выполнение регулярных перевозок на сезонных (садоводческих) маршрутах.</w:t>
      </w:r>
    </w:p>
    <w:p w:rsidR="001B2606" w:rsidRPr="001B2606" w:rsidRDefault="001B2606" w:rsidP="001B260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1B2606">
        <w:rPr>
          <w:sz w:val="28"/>
          <w:szCs w:val="28"/>
          <w:lang w:val="ru-RU"/>
        </w:rPr>
        <w:t>1.4. Главным распорядителем бюджетных средств, которому доведены лимиты бюджетных обязательств на предоставление субсидии, является департамент транспорта администрации города Липецка (далее - Департамент).</w:t>
      </w:r>
    </w:p>
    <w:p w:rsidR="001B2606" w:rsidRPr="001B2606" w:rsidRDefault="001B2606" w:rsidP="001B2606">
      <w:pPr>
        <w:jc w:val="center"/>
        <w:rPr>
          <w:sz w:val="28"/>
          <w:szCs w:val="28"/>
          <w:lang w:val="ru-RU"/>
        </w:rPr>
      </w:pPr>
    </w:p>
    <w:p w:rsidR="001B2606" w:rsidRPr="001B2606" w:rsidRDefault="001B2606" w:rsidP="001B2606">
      <w:pPr>
        <w:jc w:val="center"/>
        <w:rPr>
          <w:sz w:val="28"/>
          <w:szCs w:val="28"/>
          <w:lang w:val="ru-RU"/>
        </w:rPr>
      </w:pPr>
      <w:r w:rsidRPr="001B2606">
        <w:rPr>
          <w:sz w:val="28"/>
          <w:szCs w:val="28"/>
          <w:lang w:val="ru-RU"/>
        </w:rPr>
        <w:t>2. Условия и порядок предоставления субсидии</w:t>
      </w:r>
    </w:p>
    <w:p w:rsidR="001B2606" w:rsidRPr="001B2606" w:rsidRDefault="001B2606" w:rsidP="001B2606">
      <w:pPr>
        <w:autoSpaceDE w:val="0"/>
        <w:autoSpaceDN w:val="0"/>
        <w:adjustRightInd w:val="0"/>
        <w:jc w:val="center"/>
        <w:rPr>
          <w:sz w:val="24"/>
          <w:szCs w:val="24"/>
          <w:lang w:val="ru-RU"/>
        </w:rPr>
      </w:pPr>
    </w:p>
    <w:p w:rsidR="001B2606" w:rsidRPr="001B2606" w:rsidRDefault="001B2606" w:rsidP="001B260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bookmarkStart w:id="0" w:name="Par0"/>
      <w:bookmarkEnd w:id="0"/>
      <w:r w:rsidRPr="001B2606">
        <w:rPr>
          <w:sz w:val="28"/>
          <w:szCs w:val="28"/>
          <w:lang w:val="ru-RU"/>
        </w:rPr>
        <w:t>2.1. Для получения субсидии Получатели представляют в Департамент следующие документы:</w:t>
      </w:r>
    </w:p>
    <w:p w:rsidR="001B2606" w:rsidRPr="001B2606" w:rsidRDefault="001B2606" w:rsidP="001B260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1B2606">
        <w:rPr>
          <w:sz w:val="28"/>
          <w:szCs w:val="28"/>
          <w:lang w:val="ru-RU"/>
        </w:rPr>
        <w:t xml:space="preserve">1) </w:t>
      </w:r>
      <w:hyperlink r:id="rId10" w:history="1">
        <w:r w:rsidRPr="001B2606">
          <w:rPr>
            <w:sz w:val="28"/>
            <w:szCs w:val="28"/>
            <w:lang w:val="ru-RU"/>
          </w:rPr>
          <w:t>заявку</w:t>
        </w:r>
      </w:hyperlink>
      <w:r w:rsidRPr="001B2606">
        <w:rPr>
          <w:sz w:val="28"/>
          <w:szCs w:val="28"/>
          <w:lang w:val="ru-RU"/>
        </w:rPr>
        <w:t xml:space="preserve"> на получение субсидии по форме, установленной приложением    № 1 к настоящему Порядку;</w:t>
      </w:r>
    </w:p>
    <w:p w:rsidR="001B2606" w:rsidRPr="001B2606" w:rsidRDefault="001B2606" w:rsidP="001B260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1B2606">
        <w:rPr>
          <w:sz w:val="28"/>
          <w:szCs w:val="28"/>
          <w:lang w:val="ru-RU"/>
        </w:rPr>
        <w:t>2) копии учредительных документов (для юридических лиц);</w:t>
      </w:r>
    </w:p>
    <w:p w:rsidR="001B2606" w:rsidRPr="001B2606" w:rsidRDefault="001B2606" w:rsidP="001B260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1B2606">
        <w:rPr>
          <w:sz w:val="28"/>
          <w:szCs w:val="28"/>
          <w:lang w:val="ru-RU"/>
        </w:rPr>
        <w:t>3) копию лицензии на осуществление деятельности по перевозкам пассажиров и иных лиц автобусами;</w:t>
      </w:r>
    </w:p>
    <w:p w:rsidR="001B2606" w:rsidRPr="001B2606" w:rsidRDefault="001B2606" w:rsidP="001B260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bookmarkStart w:id="1" w:name="Par4"/>
      <w:bookmarkEnd w:id="1"/>
      <w:r w:rsidRPr="001B2606">
        <w:rPr>
          <w:sz w:val="28"/>
          <w:szCs w:val="28"/>
          <w:lang w:val="ru-RU"/>
        </w:rPr>
        <w:t>4) документы, подтверждающие понесенные затраты, - ежемесячно в срок до 25 числа месяца, следующего за отчетным:</w:t>
      </w:r>
    </w:p>
    <w:p w:rsidR="001B2606" w:rsidRPr="001B2606" w:rsidRDefault="001B2606" w:rsidP="001B260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1B2606">
        <w:rPr>
          <w:sz w:val="28"/>
          <w:szCs w:val="28"/>
          <w:lang w:val="ru-RU"/>
        </w:rPr>
        <w:t xml:space="preserve">- о фактических затратах и полученных доходах, связанных с перевозкой пассажиров на садоводческих маршрутах регулярных перевозок по регулируемым тарифам в городе Липецке, по форме, установленной </w:t>
      </w:r>
      <w:hyperlink r:id="rId11" w:history="1">
        <w:r w:rsidRPr="001B2606">
          <w:rPr>
            <w:sz w:val="28"/>
            <w:szCs w:val="28"/>
            <w:lang w:val="ru-RU"/>
          </w:rPr>
          <w:t>приложением № 2</w:t>
        </w:r>
      </w:hyperlink>
      <w:r w:rsidRPr="001B2606">
        <w:rPr>
          <w:sz w:val="28"/>
          <w:szCs w:val="28"/>
          <w:lang w:val="ru-RU"/>
        </w:rPr>
        <w:t xml:space="preserve"> к настоящему Порядку. По запросу Департамента предоставляются копии договоров и первичных учетных документов (счетов-фактур, актов сдачи-приемки выполненных работ, товарных накладных, платежных ведомостей, документов, подтверждающих численность основного и привлеченного персонала, копий платежных поручений, реестров платежных поручений), заверенные Получателем;</w:t>
      </w:r>
    </w:p>
    <w:p w:rsidR="001B2606" w:rsidRPr="001B2606" w:rsidRDefault="001B2606" w:rsidP="001B260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1B2606">
        <w:rPr>
          <w:sz w:val="28"/>
          <w:szCs w:val="28"/>
          <w:lang w:val="ru-RU"/>
        </w:rPr>
        <w:t>- отчет о достижении результата предоставления субсидии.</w:t>
      </w:r>
    </w:p>
    <w:p w:rsidR="001B2606" w:rsidRPr="001B2606" w:rsidRDefault="001B2606" w:rsidP="001B260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1B2606">
        <w:rPr>
          <w:sz w:val="28"/>
          <w:szCs w:val="28"/>
          <w:lang w:val="ru-RU"/>
        </w:rPr>
        <w:t>Указанные документы удостоверяются подписью руководителя и печатью Получателя.</w:t>
      </w:r>
    </w:p>
    <w:p w:rsidR="001B2606" w:rsidRPr="001B2606" w:rsidRDefault="001B2606" w:rsidP="001B260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1B2606">
        <w:rPr>
          <w:sz w:val="28"/>
          <w:szCs w:val="28"/>
          <w:lang w:val="ru-RU"/>
        </w:rPr>
        <w:t>2.2. Условиями предоставления субсидии является:</w:t>
      </w:r>
    </w:p>
    <w:p w:rsidR="001B2606" w:rsidRPr="001B2606" w:rsidRDefault="001B2606" w:rsidP="001B260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1B2606">
        <w:rPr>
          <w:sz w:val="28"/>
          <w:szCs w:val="28"/>
          <w:lang w:val="ru-RU"/>
        </w:rPr>
        <w:t>- ведение Получателем субсидии обособленного аналитического учета операций, связанных с субсидируемой деятельностью.</w:t>
      </w:r>
    </w:p>
    <w:p w:rsidR="001B2606" w:rsidRPr="001B2606" w:rsidRDefault="001B2606" w:rsidP="001B260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1B2606">
        <w:rPr>
          <w:sz w:val="28"/>
          <w:szCs w:val="28"/>
          <w:lang w:val="ru-RU"/>
        </w:rPr>
        <w:t xml:space="preserve">- наличие у Получателя субсидии в отчетном периоде текущего финансового года </w:t>
      </w:r>
      <w:r w:rsidRPr="001B2606">
        <w:rPr>
          <w:rFonts w:cs="Times New Roman CYR"/>
          <w:sz w:val="28"/>
          <w:szCs w:val="28"/>
          <w:lang w:val="ru-RU"/>
        </w:rPr>
        <w:t xml:space="preserve">затрат, </w:t>
      </w:r>
      <w:r w:rsidRPr="001B2606">
        <w:rPr>
          <w:sz w:val="28"/>
          <w:szCs w:val="28"/>
          <w:lang w:val="ru-RU"/>
        </w:rPr>
        <w:t>не покрытых доходами, связанных с перевозкой пассажиров на садоводческих маршрутах регулярных перевозок по регулируемым тарифам в городе Липецке</w:t>
      </w:r>
      <w:r w:rsidRPr="001B2606">
        <w:rPr>
          <w:rFonts w:cs="Times New Roman CYR"/>
          <w:sz w:val="28"/>
          <w:szCs w:val="28"/>
          <w:lang w:val="ru-RU"/>
        </w:rPr>
        <w:t>.</w:t>
      </w:r>
    </w:p>
    <w:p w:rsidR="001B2606" w:rsidRPr="001B2606" w:rsidRDefault="001B2606" w:rsidP="001B260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bookmarkStart w:id="2" w:name="Par12"/>
      <w:bookmarkEnd w:id="2"/>
      <w:r w:rsidRPr="001B2606">
        <w:rPr>
          <w:sz w:val="28"/>
          <w:szCs w:val="28"/>
          <w:lang w:val="ru-RU"/>
        </w:rPr>
        <w:t>2.3. Требования, которым должны соответствовать Получатели на первое число месяца, предшествующего месяцу, в котором планируется заключение Соглашения:</w:t>
      </w:r>
    </w:p>
    <w:p w:rsidR="001B2606" w:rsidRPr="001B2606" w:rsidRDefault="001B2606" w:rsidP="001B260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1B2606">
        <w:rPr>
          <w:sz w:val="28"/>
          <w:szCs w:val="28"/>
          <w:lang w:val="ru-RU"/>
        </w:rPr>
        <w:t>у Получателей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1B2606" w:rsidRPr="001B2606" w:rsidRDefault="001B2606" w:rsidP="001B260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1B2606">
        <w:rPr>
          <w:sz w:val="28"/>
          <w:szCs w:val="28"/>
          <w:lang w:val="ru-RU"/>
        </w:rPr>
        <w:t>у Получателей должна отсутствовать просроченная задолженность по возврату в бюджет города субсидий, бюджетных инвестиций и иная просроченная задолженность перед бюджетом города Липецка;</w:t>
      </w:r>
    </w:p>
    <w:p w:rsidR="001B2606" w:rsidRPr="001B2606" w:rsidRDefault="001B2606" w:rsidP="001B2606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  <w:r w:rsidRPr="001B2606">
        <w:rPr>
          <w:sz w:val="28"/>
          <w:szCs w:val="28"/>
          <w:lang w:val="ru-RU"/>
        </w:rPr>
        <w:t xml:space="preserve">Получатели - юридические лица не должны находиться в процессе реорганизации, ликвидации, в отношении их не введена процедура банкротства, деятельность Получателя не приостановлена в порядке, предусмотренном законодательством Российской Федерации, а Получатели - индивидуальные </w:t>
      </w:r>
      <w:r w:rsidRPr="001B2606">
        <w:rPr>
          <w:sz w:val="28"/>
          <w:szCs w:val="28"/>
          <w:lang w:val="ru-RU"/>
        </w:rPr>
        <w:lastRenderedPageBreak/>
        <w:t>предприниматели не должны прекратить деятельность в качестве индивидуального предпринимателя;</w:t>
      </w:r>
    </w:p>
    <w:p w:rsidR="001B2606" w:rsidRPr="001B2606" w:rsidRDefault="001B2606" w:rsidP="001B260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1B2606">
        <w:rPr>
          <w:sz w:val="28"/>
          <w:szCs w:val="28"/>
          <w:lang w:val="ru-RU"/>
        </w:rPr>
        <w:t>Получатели не должны являться иностранными юридическими лицами,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:rsidR="001B2606" w:rsidRPr="001B2606" w:rsidRDefault="001B2606" w:rsidP="001B260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1B2606">
        <w:rPr>
          <w:sz w:val="28"/>
          <w:szCs w:val="28"/>
          <w:lang w:val="ru-RU"/>
        </w:rPr>
        <w:t xml:space="preserve">Получатели не должны получать средства из бюджета города Липецка на основании муниципальных правовых актов на цели, указанные в </w:t>
      </w:r>
      <w:hyperlink r:id="rId12" w:history="1">
        <w:r w:rsidRPr="001B2606">
          <w:rPr>
            <w:sz w:val="28"/>
            <w:szCs w:val="28"/>
            <w:lang w:val="ru-RU"/>
          </w:rPr>
          <w:t>пункте 1.2</w:t>
        </w:r>
      </w:hyperlink>
      <w:r w:rsidRPr="001B2606">
        <w:rPr>
          <w:sz w:val="28"/>
          <w:szCs w:val="28"/>
          <w:lang w:val="ru-RU"/>
        </w:rPr>
        <w:t xml:space="preserve"> настоящего Порядка, в текущем финансовом году;</w:t>
      </w:r>
    </w:p>
    <w:p w:rsidR="001B2606" w:rsidRPr="001B2606" w:rsidRDefault="001B2606" w:rsidP="001B260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1B2606">
        <w:rPr>
          <w:sz w:val="28"/>
          <w:szCs w:val="28"/>
          <w:lang w:val="ru-RU"/>
        </w:rPr>
        <w:t>у Получателей должна отсутствовать задолженность по выплате заработной платы перед работниками;</w:t>
      </w:r>
    </w:p>
    <w:p w:rsidR="001B2606" w:rsidRPr="001B2606" w:rsidRDefault="001B2606" w:rsidP="001B260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1B2606">
        <w:rPr>
          <w:sz w:val="28"/>
          <w:szCs w:val="28"/>
          <w:lang w:val="ru-RU"/>
        </w:rPr>
        <w:t>уровень среднемесячной заработной платы работников Получателей должен быть не ниже размера минимальной заработной платы, установленной на соответствующий финансовый год в Липецкой области.</w:t>
      </w:r>
    </w:p>
    <w:p w:rsidR="001B2606" w:rsidRPr="001B2606" w:rsidRDefault="001B2606" w:rsidP="001B260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1B2606">
        <w:rPr>
          <w:sz w:val="28"/>
          <w:szCs w:val="28"/>
          <w:lang w:val="ru-RU"/>
        </w:rPr>
        <w:t>2.4. Основаниями для отказа Получателю в предоставлении субсидии являются:</w:t>
      </w:r>
    </w:p>
    <w:p w:rsidR="001B2606" w:rsidRPr="001B2606" w:rsidRDefault="001B2606" w:rsidP="001B260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1B2606">
        <w:rPr>
          <w:sz w:val="28"/>
          <w:szCs w:val="28"/>
          <w:lang w:val="ru-RU"/>
        </w:rPr>
        <w:t xml:space="preserve">1) несоответствие представленных документов требованиям, определенным </w:t>
      </w:r>
      <w:hyperlink w:anchor="Par0" w:history="1">
        <w:r w:rsidRPr="001B2606">
          <w:rPr>
            <w:sz w:val="28"/>
            <w:szCs w:val="28"/>
            <w:lang w:val="ru-RU"/>
          </w:rPr>
          <w:t>пунктом 2.1</w:t>
        </w:r>
      </w:hyperlink>
      <w:r w:rsidRPr="001B2606">
        <w:rPr>
          <w:sz w:val="28"/>
          <w:szCs w:val="28"/>
          <w:lang w:val="ru-RU"/>
        </w:rPr>
        <w:t xml:space="preserve"> настоящего Порядка, или непредставление (предоставление не в полном объеме) указанных документов;</w:t>
      </w:r>
    </w:p>
    <w:p w:rsidR="001B2606" w:rsidRPr="001B2606" w:rsidRDefault="001B2606" w:rsidP="001B260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1B2606">
        <w:rPr>
          <w:sz w:val="28"/>
          <w:szCs w:val="28"/>
          <w:lang w:val="ru-RU"/>
        </w:rPr>
        <w:t>2) недостоверность представленной Получателем информации;</w:t>
      </w:r>
    </w:p>
    <w:p w:rsidR="001B2606" w:rsidRPr="001B2606" w:rsidRDefault="001B2606" w:rsidP="001B260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1B2606">
        <w:rPr>
          <w:sz w:val="28"/>
          <w:szCs w:val="28"/>
          <w:lang w:val="ru-RU"/>
        </w:rPr>
        <w:t xml:space="preserve">3) несоответствие Получателя требованиям, определенным </w:t>
      </w:r>
      <w:hyperlink w:anchor="Par12" w:history="1">
        <w:r w:rsidRPr="001B2606">
          <w:rPr>
            <w:sz w:val="28"/>
            <w:szCs w:val="28"/>
            <w:lang w:val="ru-RU"/>
          </w:rPr>
          <w:t>пунктом 2.</w:t>
        </w:r>
      </w:hyperlink>
      <w:r w:rsidRPr="001B2606">
        <w:rPr>
          <w:sz w:val="28"/>
          <w:szCs w:val="28"/>
          <w:lang w:val="ru-RU"/>
        </w:rPr>
        <w:t>3 настоящего Порядка.</w:t>
      </w:r>
    </w:p>
    <w:p w:rsidR="001B2606" w:rsidRPr="001B2606" w:rsidRDefault="001B2606" w:rsidP="001B260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1B2606">
        <w:rPr>
          <w:sz w:val="28"/>
          <w:szCs w:val="28"/>
          <w:lang w:val="ru-RU"/>
        </w:rPr>
        <w:t>2.5. Департамент:</w:t>
      </w:r>
    </w:p>
    <w:p w:rsidR="001B2606" w:rsidRPr="001B2606" w:rsidRDefault="001B2606" w:rsidP="001B260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1B2606">
        <w:rPr>
          <w:sz w:val="28"/>
          <w:szCs w:val="28"/>
          <w:lang w:val="ru-RU"/>
        </w:rPr>
        <w:t xml:space="preserve">в рамках межведомственного взаимодействия запрашивает выписку из Единого государственного реестра юридических лиц или Единого государственного реестра индивидуальных предпринимателей (далее - выписка) в отношении Получателей, предоставивших документы, предусмотренные </w:t>
      </w:r>
      <w:hyperlink w:anchor="Par0" w:history="1">
        <w:r w:rsidRPr="001B2606">
          <w:rPr>
            <w:sz w:val="28"/>
            <w:szCs w:val="28"/>
            <w:lang w:val="ru-RU"/>
          </w:rPr>
          <w:t>пунктом 2.1</w:t>
        </w:r>
      </w:hyperlink>
      <w:r w:rsidRPr="001B2606">
        <w:rPr>
          <w:sz w:val="28"/>
          <w:szCs w:val="28"/>
          <w:lang w:val="ru-RU"/>
        </w:rPr>
        <w:t xml:space="preserve"> настоящего Порядка. Получатель вправе представить выписку по собственной инициативе;</w:t>
      </w:r>
    </w:p>
    <w:p w:rsidR="001B2606" w:rsidRPr="001B2606" w:rsidRDefault="001B2606" w:rsidP="001B260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1B2606">
        <w:rPr>
          <w:sz w:val="28"/>
          <w:szCs w:val="28"/>
          <w:lang w:val="ru-RU"/>
        </w:rPr>
        <w:t xml:space="preserve">в течение 5 рабочих дней с даты получения выписки проводит проверку документов, указанных в </w:t>
      </w:r>
      <w:hyperlink w:anchor="Par0" w:history="1">
        <w:r w:rsidRPr="001B2606">
          <w:rPr>
            <w:sz w:val="28"/>
            <w:szCs w:val="28"/>
            <w:lang w:val="ru-RU"/>
          </w:rPr>
          <w:t>пункте 2.1</w:t>
        </w:r>
      </w:hyperlink>
      <w:r w:rsidRPr="001B2606">
        <w:rPr>
          <w:sz w:val="28"/>
          <w:szCs w:val="28"/>
          <w:lang w:val="ru-RU"/>
        </w:rPr>
        <w:t xml:space="preserve"> настоящего Порядка, и принимает решение в форме распоряжения о предоставлении или об отказе в предоставлении субсидии. В случае принятия решения о предоставлении субсидии Департамент в течение 5 рабочих дней с даты принятия такого решения заключает с Получателем субсидии соглашение о предоставлении субсидии в соответствии с типовой формой, утвержденной департаментом финансов администрации города Липецка (далее - Соглашение);</w:t>
      </w:r>
    </w:p>
    <w:p w:rsidR="001B2606" w:rsidRPr="001B2606" w:rsidRDefault="001B2606" w:rsidP="001B260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1B2606">
        <w:rPr>
          <w:sz w:val="28"/>
          <w:szCs w:val="28"/>
          <w:lang w:val="ru-RU"/>
        </w:rPr>
        <w:t xml:space="preserve">не позднее 10 рабочих дней после предоставления документов, указанных в </w:t>
      </w:r>
      <w:hyperlink w:anchor="Par4" w:history="1">
        <w:r w:rsidRPr="001B2606">
          <w:rPr>
            <w:sz w:val="28"/>
            <w:szCs w:val="28"/>
            <w:lang w:val="ru-RU"/>
          </w:rPr>
          <w:t>подпункте 4 пункта 2.1</w:t>
        </w:r>
      </w:hyperlink>
      <w:r w:rsidRPr="001B2606">
        <w:rPr>
          <w:sz w:val="28"/>
          <w:szCs w:val="28"/>
          <w:lang w:val="ru-RU"/>
        </w:rPr>
        <w:t xml:space="preserve"> настоящего Порядка перечисляет Получателю субсидию за отчетный период.</w:t>
      </w:r>
    </w:p>
    <w:p w:rsidR="001B2606" w:rsidRPr="001B2606" w:rsidRDefault="001B2606" w:rsidP="001B260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1B2606">
        <w:rPr>
          <w:sz w:val="28"/>
          <w:szCs w:val="28"/>
          <w:lang w:val="ru-RU"/>
        </w:rPr>
        <w:lastRenderedPageBreak/>
        <w:t>2.6. Объем субсидии для каждого Получателя определяется исходя из фактических затрат как отношение суммы субсидии, утвержденной бюджетом города Липецка на текущий финансовый год, к плановому пробегу Получателей в соответствии с утвержденным расписанием движения по садоводческим маршрутам.</w:t>
      </w:r>
    </w:p>
    <w:p w:rsidR="001B2606" w:rsidRPr="001B2606" w:rsidRDefault="001B2606" w:rsidP="001B260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1B2606">
        <w:rPr>
          <w:sz w:val="28"/>
          <w:szCs w:val="28"/>
          <w:lang w:val="ru-RU"/>
        </w:rPr>
        <w:t>Размер субсидии рассчитывается по формуле:</w:t>
      </w:r>
    </w:p>
    <w:p w:rsidR="001B2606" w:rsidRPr="001B2606" w:rsidRDefault="001B2606" w:rsidP="001B260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1B2606" w:rsidRPr="001B2606" w:rsidRDefault="001B2606" w:rsidP="001B260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1B2606">
        <w:rPr>
          <w:sz w:val="28"/>
          <w:szCs w:val="28"/>
          <w:lang w:val="ru-RU"/>
        </w:rPr>
        <w:t>С = S - В - D, где</w:t>
      </w:r>
    </w:p>
    <w:p w:rsidR="001B2606" w:rsidRPr="001B2606" w:rsidRDefault="001B2606" w:rsidP="001B260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1B2606">
        <w:rPr>
          <w:sz w:val="28"/>
          <w:szCs w:val="28"/>
          <w:lang w:val="ru-RU"/>
        </w:rPr>
        <w:t>С - размер субсидии за отчетный период;</w:t>
      </w:r>
    </w:p>
    <w:p w:rsidR="001B2606" w:rsidRPr="001B2606" w:rsidRDefault="001B2606" w:rsidP="001B260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1B2606">
        <w:rPr>
          <w:sz w:val="28"/>
          <w:szCs w:val="28"/>
          <w:lang w:val="ru-RU"/>
        </w:rPr>
        <w:t>S - сумма затрат, не покрытых доходами, связанных с перевозкой пассажиров автомобильным транспортом по муниципальным маршрутам регулярных перевозок по регулируемым тарифам, организованным до территорий садоводческих и огороднических некоммерческих товариществ и обратно;</w:t>
      </w:r>
    </w:p>
    <w:p w:rsidR="001B2606" w:rsidRPr="001B2606" w:rsidRDefault="001B2606" w:rsidP="001B260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1B2606">
        <w:rPr>
          <w:sz w:val="28"/>
          <w:szCs w:val="28"/>
          <w:lang w:val="ru-RU"/>
        </w:rPr>
        <w:t>В - сумма понесенных расходов, подлежащих возмещению за счет средств бюджета города Липецка, в связи с предоставлением гражданам права бесплатного проезда без ограничения числа поездок автомобильным транспортом по муниципальным маршрутам регулярных перевозок по регулируемым тарифам, организованным до территорий садоводческих и огороднических некоммерческих товариществ и обратно;</w:t>
      </w:r>
    </w:p>
    <w:p w:rsidR="001B2606" w:rsidRPr="001B2606" w:rsidRDefault="001B2606" w:rsidP="001B260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1B2606">
        <w:rPr>
          <w:sz w:val="28"/>
          <w:szCs w:val="28"/>
          <w:lang w:val="ru-RU"/>
        </w:rPr>
        <w:t>D - сумма понесенных расходов, подлежащих возмещению за счет средств областного бюджета в соответствии с Законом Липецкой области от 02.12.2004    № 141-ОЗ «О мерах социальной поддержки отдельных категорий граждан в Липецкой области» и Законом Липецкой области от 27.03.2009 № 259-ОЗ «О социальных, поощрительных выплатах и мерах социальной поддержки в сфере семейной и демографической политики, а также лицам, имеющим особые заслуги перед Российской Федерацией и Липецкой областью».</w:t>
      </w:r>
    </w:p>
    <w:p w:rsidR="001B2606" w:rsidRPr="001B2606" w:rsidRDefault="001B2606" w:rsidP="001B260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1B2606">
        <w:rPr>
          <w:sz w:val="28"/>
          <w:szCs w:val="28"/>
          <w:lang w:val="ru-RU"/>
        </w:rPr>
        <w:t xml:space="preserve">Объем субсидии для каждого Получателя подлежит корректировке в случаях изменения доли Получателя в общем объеме субсидии, определенной в соответствии с настоящим пунктом, и (или) увеличения (уменьшения) размера средств, предусмотренных в бюджете города Липецка на текущий финансовый год на цели, предусмотренные </w:t>
      </w:r>
      <w:hyperlink r:id="rId13" w:history="1">
        <w:r w:rsidRPr="001B2606">
          <w:rPr>
            <w:sz w:val="28"/>
            <w:szCs w:val="28"/>
            <w:lang w:val="ru-RU"/>
          </w:rPr>
          <w:t>пунктом 1.2</w:t>
        </w:r>
      </w:hyperlink>
      <w:r w:rsidRPr="001B2606">
        <w:rPr>
          <w:sz w:val="28"/>
          <w:szCs w:val="28"/>
          <w:lang w:val="ru-RU"/>
        </w:rPr>
        <w:t xml:space="preserve"> настоящего Порядка.</w:t>
      </w:r>
    </w:p>
    <w:p w:rsidR="001B2606" w:rsidRPr="001B2606" w:rsidRDefault="001B2606" w:rsidP="001B260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1B2606">
        <w:rPr>
          <w:sz w:val="28"/>
          <w:szCs w:val="28"/>
          <w:lang w:val="ru-RU"/>
        </w:rPr>
        <w:t xml:space="preserve">2.7. Субсидия предоставляется в пределах средств, предусмотренных в бюджете города Липецка на текущий финансовый год на цели, указанные в </w:t>
      </w:r>
      <w:hyperlink r:id="rId14" w:history="1">
        <w:r w:rsidRPr="001B2606">
          <w:rPr>
            <w:sz w:val="28"/>
            <w:szCs w:val="28"/>
            <w:lang w:val="ru-RU"/>
          </w:rPr>
          <w:t>пункте 1.2</w:t>
        </w:r>
      </w:hyperlink>
      <w:r w:rsidRPr="001B2606">
        <w:rPr>
          <w:sz w:val="28"/>
          <w:szCs w:val="28"/>
          <w:lang w:val="ru-RU"/>
        </w:rPr>
        <w:t xml:space="preserve"> настоящего Порядка.</w:t>
      </w:r>
    </w:p>
    <w:p w:rsidR="001B2606" w:rsidRPr="001B2606" w:rsidRDefault="001B2606" w:rsidP="001B260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1B2606">
        <w:rPr>
          <w:sz w:val="28"/>
          <w:szCs w:val="28"/>
          <w:lang w:val="ru-RU"/>
        </w:rPr>
        <w:t>2.8. В случае превышения фактической потребности в субсидии над суммой бюджетных ассигнований, предусмотренных в бюджете города Липецка на цели, предусмотренные пунктом 1.2 настоящего Порядка, размер субсидии каждому из Получателей пропорционально уменьшается.</w:t>
      </w:r>
    </w:p>
    <w:p w:rsidR="001B2606" w:rsidRPr="001B2606" w:rsidRDefault="001B2606" w:rsidP="001B260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1B2606">
        <w:rPr>
          <w:sz w:val="28"/>
          <w:szCs w:val="28"/>
          <w:lang w:val="ru-RU"/>
        </w:rPr>
        <w:t>2.9. К фактическим затратам относятся затраты на:</w:t>
      </w:r>
    </w:p>
    <w:p w:rsidR="001B2606" w:rsidRPr="001B2606" w:rsidRDefault="001B2606" w:rsidP="001B260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1B2606">
        <w:rPr>
          <w:sz w:val="28"/>
          <w:szCs w:val="28"/>
          <w:lang w:val="ru-RU"/>
        </w:rPr>
        <w:t>заработную плату водителей, включая страховые взносы на фонд оплаты труда водителей;</w:t>
      </w:r>
    </w:p>
    <w:p w:rsidR="001B2606" w:rsidRPr="001B2606" w:rsidRDefault="001B2606" w:rsidP="001B260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1B2606">
        <w:rPr>
          <w:sz w:val="28"/>
          <w:szCs w:val="28"/>
          <w:lang w:val="ru-RU"/>
        </w:rPr>
        <w:t>автомобильное топливо, смазочные и прочие эксплуатационные материалы;</w:t>
      </w:r>
    </w:p>
    <w:p w:rsidR="001B2606" w:rsidRPr="001B2606" w:rsidRDefault="001B2606" w:rsidP="001B260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1B2606">
        <w:rPr>
          <w:sz w:val="28"/>
          <w:szCs w:val="28"/>
          <w:lang w:val="ru-RU"/>
        </w:rPr>
        <w:t>износ и ремонт автомобильных шин;</w:t>
      </w:r>
    </w:p>
    <w:p w:rsidR="001B2606" w:rsidRPr="001B2606" w:rsidRDefault="001B2606" w:rsidP="001B260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1B2606">
        <w:rPr>
          <w:sz w:val="28"/>
          <w:szCs w:val="28"/>
          <w:lang w:val="ru-RU"/>
        </w:rPr>
        <w:lastRenderedPageBreak/>
        <w:t>техническое обслуживание и эксплуатационный ремонт транспортных средств (в том числе расходы на заработную плату ремонтных и вспомогательных рабочих со страховыми взносами);</w:t>
      </w:r>
    </w:p>
    <w:p w:rsidR="001B2606" w:rsidRPr="001B2606" w:rsidRDefault="001B2606" w:rsidP="001B260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1B2606">
        <w:rPr>
          <w:sz w:val="28"/>
          <w:szCs w:val="28"/>
          <w:lang w:val="ru-RU"/>
        </w:rPr>
        <w:t>общехозяйственные расходы (в том числе расходы на заработную плату специалистов и служащих со страховыми взносами).</w:t>
      </w:r>
    </w:p>
    <w:p w:rsidR="001B2606" w:rsidRPr="001B2606" w:rsidRDefault="001B2606" w:rsidP="001B260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1B2606">
        <w:rPr>
          <w:sz w:val="28"/>
          <w:szCs w:val="28"/>
          <w:lang w:val="ru-RU"/>
        </w:rPr>
        <w:t>2.10. Перечисление субсидии осуществляется на расчетный счет Получателя, открытый в кредитной организации.</w:t>
      </w:r>
    </w:p>
    <w:p w:rsidR="001B2606" w:rsidRPr="001B2606" w:rsidRDefault="001B2606" w:rsidP="001B260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1B2606">
        <w:rPr>
          <w:sz w:val="28"/>
          <w:szCs w:val="28"/>
          <w:lang w:val="ru-RU"/>
        </w:rPr>
        <w:t>2.11. Результатом предоставления субсидии является обеспечение надлежащего качества обслуживания пассажиров.</w:t>
      </w:r>
    </w:p>
    <w:p w:rsidR="001B2606" w:rsidRPr="001B2606" w:rsidRDefault="001B2606" w:rsidP="001B260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1B2606">
        <w:rPr>
          <w:sz w:val="28"/>
          <w:szCs w:val="28"/>
          <w:lang w:val="ru-RU"/>
        </w:rPr>
        <w:t>Показателем, необходимым для достижения результатов предоставления субсидии в 2020 году является:</w:t>
      </w:r>
    </w:p>
    <w:p w:rsidR="001B2606" w:rsidRPr="001B2606" w:rsidRDefault="001B2606" w:rsidP="001B260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1B2606">
        <w:rPr>
          <w:sz w:val="28"/>
          <w:szCs w:val="28"/>
          <w:lang w:val="ru-RU"/>
        </w:rPr>
        <w:t xml:space="preserve">- выполнение планового пробега на </w:t>
      </w:r>
      <w:r w:rsidRPr="001B2606">
        <w:rPr>
          <w:rFonts w:cs="Times New Roman CYR"/>
          <w:sz w:val="28"/>
          <w:szCs w:val="28"/>
          <w:lang w:val="ru-RU"/>
        </w:rPr>
        <w:t>муниципальных маршрутах регулярных перевозок по регулируемым тарифам, организованных до территорий садоводческих и огороднических некоммерческих товариществ и обратно</w:t>
      </w:r>
      <w:r w:rsidRPr="001B2606">
        <w:rPr>
          <w:sz w:val="28"/>
          <w:szCs w:val="28"/>
          <w:lang w:val="ru-RU"/>
        </w:rPr>
        <w:t xml:space="preserve"> в размере не менее 93,5%</w:t>
      </w:r>
    </w:p>
    <w:p w:rsidR="001B2606" w:rsidRPr="001B2606" w:rsidRDefault="001B2606" w:rsidP="001B260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1B2606" w:rsidRPr="001B2606" w:rsidRDefault="001B2606" w:rsidP="001B2606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1B2606">
        <w:rPr>
          <w:sz w:val="28"/>
          <w:szCs w:val="28"/>
          <w:lang w:val="ru-RU"/>
        </w:rPr>
        <w:t>3. Требования к отчетности, об осуществлении контроля</w:t>
      </w:r>
    </w:p>
    <w:p w:rsidR="001B2606" w:rsidRPr="001B2606" w:rsidRDefault="001B2606" w:rsidP="001B2606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1B2606">
        <w:rPr>
          <w:sz w:val="28"/>
          <w:szCs w:val="28"/>
          <w:lang w:val="ru-RU"/>
        </w:rPr>
        <w:t xml:space="preserve"> за соблюдением условий, целей и порядка предоставления субсидий и ответственности за их нарушения</w:t>
      </w:r>
    </w:p>
    <w:p w:rsidR="001B2606" w:rsidRPr="001B2606" w:rsidRDefault="001B2606" w:rsidP="001B2606">
      <w:pPr>
        <w:ind w:firstLine="540"/>
        <w:jc w:val="center"/>
        <w:rPr>
          <w:sz w:val="28"/>
          <w:lang w:val="ru-RU"/>
        </w:rPr>
      </w:pPr>
    </w:p>
    <w:p w:rsidR="001B2606" w:rsidRPr="001B2606" w:rsidRDefault="001B2606" w:rsidP="001B2606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  <w:r w:rsidRPr="001B2606">
        <w:rPr>
          <w:sz w:val="28"/>
          <w:szCs w:val="28"/>
          <w:lang w:val="ru-RU"/>
        </w:rPr>
        <w:t>3.1. Ежемесячно, в срок до 25 числа месяца, следующего за отчетным, Получатель представляет в Департамент отчет о достижении результатов предоставления субсидии, а также показателей, необходимых для достижения результатов предоставления субсидии, по форме, установленной Соглашением о предоставлении субсидии.</w:t>
      </w:r>
    </w:p>
    <w:p w:rsidR="001B2606" w:rsidRPr="001B2606" w:rsidRDefault="001B2606" w:rsidP="001B260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1B2606">
        <w:rPr>
          <w:sz w:val="28"/>
          <w:szCs w:val="28"/>
          <w:lang w:val="ru-RU"/>
        </w:rPr>
        <w:t>3.2. Департамент и орган муниципального финансового контроля осуществляют обязательную проверку соблюдения условий, целей и Порядка предоставления субсидии.</w:t>
      </w:r>
    </w:p>
    <w:p w:rsidR="001B2606" w:rsidRPr="001B2606" w:rsidRDefault="001B2606" w:rsidP="001B260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1B2606">
        <w:rPr>
          <w:sz w:val="28"/>
          <w:szCs w:val="28"/>
          <w:lang w:val="ru-RU"/>
        </w:rPr>
        <w:t>При предоставлении субсидии обязательным условием ее предоставления, включаемым в Соглашение, является согласие Получателя на осуществление Департаментом и органом муниципального финансового контроля проверок соблюдения ими условий, целей и порядка предоставления субсидии, а также запрет приобретения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субсидии.</w:t>
      </w:r>
    </w:p>
    <w:p w:rsidR="001B2606" w:rsidRPr="001B2606" w:rsidRDefault="001B2606" w:rsidP="001B260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1B2606">
        <w:rPr>
          <w:sz w:val="28"/>
          <w:szCs w:val="28"/>
          <w:lang w:val="ru-RU"/>
        </w:rPr>
        <w:t>3.3. В случае выявления нарушений условий предоставления субсидий, нецелевого использования субсидий, искажения отчетных данных, факта излишне полученных средств Получатель возвращает в бюджет города денежные средства в объеме допущенных нарушений.</w:t>
      </w:r>
    </w:p>
    <w:p w:rsidR="001B2606" w:rsidRPr="001B2606" w:rsidRDefault="001B2606" w:rsidP="001B2606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  <w:r w:rsidRPr="001B2606">
        <w:rPr>
          <w:sz w:val="28"/>
          <w:szCs w:val="28"/>
          <w:lang w:val="ru-RU"/>
        </w:rPr>
        <w:t xml:space="preserve">3.4. При недостижении результатов предоставления субсидии, а также показателей, необходимых для достижения результатов предоставления субсидии, Получатель осуществляет возврат полученных бюджетных средств в </w:t>
      </w:r>
      <w:r w:rsidRPr="001B2606">
        <w:rPr>
          <w:sz w:val="28"/>
          <w:szCs w:val="28"/>
          <w:lang w:val="ru-RU"/>
        </w:rPr>
        <w:lastRenderedPageBreak/>
        <w:t>10-дневный срок со дня получения соответствующего уведомления Департамента.</w:t>
      </w:r>
    </w:p>
    <w:p w:rsidR="001B2606" w:rsidRPr="001B2606" w:rsidRDefault="001B2606" w:rsidP="001B260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1B2606">
        <w:rPr>
          <w:sz w:val="28"/>
          <w:szCs w:val="28"/>
          <w:lang w:val="ru-RU"/>
        </w:rPr>
        <w:t>3.5. При отказе Получателя от добровольного возврата указанных средств Департамент обеспечивает их принудительное взыскание и перечисление в доход бюджета города в судебном порядке в соответствии с действующим законодательством Российской Федерации.</w:t>
      </w:r>
    </w:p>
    <w:p w:rsidR="001B2606" w:rsidRDefault="001B2606" w:rsidP="001B2606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1B2606" w:rsidRDefault="001B2606" w:rsidP="001B2606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1B2606" w:rsidRDefault="001B2606" w:rsidP="001B2606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1B2606" w:rsidRDefault="001B2606" w:rsidP="001B2606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1B2606" w:rsidRDefault="001B2606" w:rsidP="001B2606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1B2606" w:rsidRDefault="001B2606" w:rsidP="001B2606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1B2606" w:rsidRDefault="001B2606" w:rsidP="001B2606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1B2606" w:rsidRDefault="001B2606" w:rsidP="001B2606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1B2606" w:rsidRDefault="001B2606" w:rsidP="001B2606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1B2606" w:rsidRDefault="001B2606" w:rsidP="001B2606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1B2606" w:rsidRDefault="001B2606" w:rsidP="001B2606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1B2606" w:rsidRDefault="001B2606" w:rsidP="001B2606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1B2606" w:rsidRDefault="001B2606" w:rsidP="001B2606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1B2606" w:rsidRDefault="001B2606" w:rsidP="001B2606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1B2606" w:rsidRDefault="001B2606" w:rsidP="001B2606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1B2606" w:rsidRDefault="001B2606" w:rsidP="001B2606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1B2606" w:rsidRDefault="001B2606" w:rsidP="001B2606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1B2606" w:rsidRDefault="001B2606" w:rsidP="001B2606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1B2606" w:rsidRDefault="001B2606" w:rsidP="001B2606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1B2606" w:rsidRDefault="001B2606" w:rsidP="001B2606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1B2606" w:rsidRDefault="001B2606" w:rsidP="001B2606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1B2606" w:rsidRDefault="001B2606" w:rsidP="001B2606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1B2606" w:rsidRDefault="001B2606" w:rsidP="001B2606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1B2606" w:rsidRDefault="001B2606" w:rsidP="001B2606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1B2606" w:rsidRDefault="001B2606" w:rsidP="001B2606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1B2606" w:rsidRDefault="001B2606" w:rsidP="001B2606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1B2606" w:rsidRDefault="001B2606" w:rsidP="001B2606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1B2606" w:rsidRDefault="001B2606" w:rsidP="001B2606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1B2606" w:rsidRDefault="001B2606" w:rsidP="001B2606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1B2606" w:rsidRDefault="001B2606" w:rsidP="001B2606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1B2606" w:rsidRDefault="001B2606" w:rsidP="001B2606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1B2606" w:rsidRDefault="001B2606" w:rsidP="001B2606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1B2606" w:rsidRPr="001B2606" w:rsidRDefault="001B2606" w:rsidP="001B2606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1B2606" w:rsidRPr="001B2606" w:rsidRDefault="001B2606" w:rsidP="001B2606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  <w:sectPr w:rsidR="001B2606" w:rsidRPr="001B2606" w:rsidSect="00E31C8A">
          <w:headerReference w:type="even" r:id="rId15"/>
          <w:headerReference w:type="default" r:id="rId16"/>
          <w:headerReference w:type="first" r:id="rId17"/>
          <w:pgSz w:w="11906" w:h="16838"/>
          <w:pgMar w:top="1134" w:right="567" w:bottom="851" w:left="1418" w:header="709" w:footer="709" w:gutter="0"/>
          <w:pgNumType w:start="1"/>
          <w:cols w:space="708"/>
          <w:titlePg/>
          <w:docGrid w:linePitch="381"/>
        </w:sectPr>
      </w:pPr>
      <w:r w:rsidRPr="001B2606">
        <w:rPr>
          <w:sz w:val="28"/>
          <w:szCs w:val="28"/>
          <w:lang w:val="ru-RU"/>
        </w:rPr>
        <w:t>Е.А.Чекрыжов</w:t>
      </w:r>
    </w:p>
    <w:p w:rsidR="001B2606" w:rsidRPr="001B2606" w:rsidRDefault="001B2606" w:rsidP="001B2606">
      <w:pPr>
        <w:widowControl w:val="0"/>
        <w:tabs>
          <w:tab w:val="left" w:pos="-4962"/>
        </w:tabs>
        <w:autoSpaceDE w:val="0"/>
        <w:autoSpaceDN w:val="0"/>
        <w:adjustRightInd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bookmarkStart w:id="3" w:name="_GoBack"/>
      <w:bookmarkEnd w:id="3"/>
      <w:r w:rsidRPr="001B2606">
        <w:rPr>
          <w:sz w:val="28"/>
          <w:szCs w:val="28"/>
          <w:lang w:val="ru-RU"/>
        </w:rPr>
        <w:t>Приложение №1</w:t>
      </w:r>
    </w:p>
    <w:p w:rsidR="001B2606" w:rsidRPr="001B2606" w:rsidRDefault="001B2606" w:rsidP="001B2606">
      <w:pPr>
        <w:widowControl w:val="0"/>
        <w:tabs>
          <w:tab w:val="left" w:pos="4253"/>
        </w:tabs>
        <w:autoSpaceDE w:val="0"/>
        <w:autoSpaceDN w:val="0"/>
        <w:adjustRightInd w:val="0"/>
        <w:rPr>
          <w:sz w:val="28"/>
          <w:szCs w:val="28"/>
          <w:lang w:val="ru-RU"/>
        </w:rPr>
      </w:pPr>
      <w:r w:rsidRPr="001B2606">
        <w:rPr>
          <w:sz w:val="28"/>
          <w:szCs w:val="28"/>
          <w:lang w:val="ru-RU"/>
        </w:rPr>
        <w:tab/>
        <w:t>к Порядку предоставления субсидии</w:t>
      </w:r>
    </w:p>
    <w:p w:rsidR="001B2606" w:rsidRPr="001B2606" w:rsidRDefault="001B2606" w:rsidP="001B2606">
      <w:pPr>
        <w:ind w:left="4248"/>
        <w:rPr>
          <w:sz w:val="28"/>
          <w:szCs w:val="28"/>
          <w:lang w:val="ru-RU"/>
        </w:rPr>
      </w:pPr>
      <w:r w:rsidRPr="001B2606">
        <w:rPr>
          <w:sz w:val="28"/>
          <w:szCs w:val="28"/>
          <w:lang w:val="ru-RU"/>
        </w:rPr>
        <w:t>на возмещение части затрат, не</w:t>
      </w:r>
    </w:p>
    <w:p w:rsidR="001B2606" w:rsidRPr="001B2606" w:rsidRDefault="001B2606" w:rsidP="001B2606">
      <w:pPr>
        <w:tabs>
          <w:tab w:val="left" w:pos="4253"/>
        </w:tabs>
        <w:rPr>
          <w:sz w:val="28"/>
          <w:szCs w:val="28"/>
          <w:lang w:val="ru-RU"/>
        </w:rPr>
      </w:pPr>
      <w:r w:rsidRPr="001B2606">
        <w:rPr>
          <w:sz w:val="28"/>
          <w:szCs w:val="28"/>
          <w:lang w:val="ru-RU"/>
        </w:rPr>
        <w:tab/>
        <w:t xml:space="preserve">покрытых доходами, связанных </w:t>
      </w:r>
    </w:p>
    <w:p w:rsidR="001B2606" w:rsidRPr="001B2606" w:rsidRDefault="001B2606" w:rsidP="001B2606">
      <w:pPr>
        <w:tabs>
          <w:tab w:val="left" w:pos="4678"/>
        </w:tabs>
        <w:ind w:left="4248"/>
        <w:rPr>
          <w:sz w:val="28"/>
          <w:szCs w:val="28"/>
          <w:lang w:val="ru-RU"/>
        </w:rPr>
      </w:pPr>
      <w:r w:rsidRPr="001B2606">
        <w:rPr>
          <w:sz w:val="28"/>
          <w:szCs w:val="28"/>
          <w:lang w:val="ru-RU"/>
        </w:rPr>
        <w:t>с перевозкой пассажиров автомобильным транспортом по муниципальным маршрутам регулярных перевозок по регулируемым тарифам, организованным до территорий садоводческих и огороднических некоммерческих товариществ и обратно, на 2020 год</w:t>
      </w:r>
    </w:p>
    <w:p w:rsidR="001B2606" w:rsidRPr="001B2606" w:rsidRDefault="001B2606" w:rsidP="001B2606">
      <w:pPr>
        <w:widowControl w:val="0"/>
        <w:tabs>
          <w:tab w:val="left" w:pos="4678"/>
        </w:tabs>
        <w:autoSpaceDE w:val="0"/>
        <w:autoSpaceDN w:val="0"/>
        <w:adjustRightInd w:val="0"/>
        <w:rPr>
          <w:sz w:val="24"/>
          <w:szCs w:val="24"/>
          <w:lang w:val="ru-RU"/>
        </w:rPr>
      </w:pPr>
    </w:p>
    <w:p w:rsidR="001B2606" w:rsidRPr="001B2606" w:rsidRDefault="001B2606" w:rsidP="001B2606">
      <w:pPr>
        <w:widowControl w:val="0"/>
        <w:tabs>
          <w:tab w:val="left" w:pos="4536"/>
        </w:tabs>
        <w:autoSpaceDE w:val="0"/>
        <w:autoSpaceDN w:val="0"/>
        <w:adjustRightInd w:val="0"/>
        <w:rPr>
          <w:sz w:val="28"/>
          <w:szCs w:val="28"/>
          <w:lang w:val="ru-RU"/>
        </w:rPr>
      </w:pPr>
      <w:r w:rsidRPr="001B2606">
        <w:rPr>
          <w:sz w:val="28"/>
          <w:szCs w:val="28"/>
          <w:lang w:val="ru-RU"/>
        </w:rPr>
        <w:tab/>
        <w:t>Председателю департамента транспорта</w:t>
      </w:r>
    </w:p>
    <w:p w:rsidR="001B2606" w:rsidRPr="001B2606" w:rsidRDefault="001B2606" w:rsidP="001B2606">
      <w:pPr>
        <w:widowControl w:val="0"/>
        <w:tabs>
          <w:tab w:val="left" w:pos="4678"/>
          <w:tab w:val="left" w:pos="5387"/>
        </w:tabs>
        <w:autoSpaceDE w:val="0"/>
        <w:autoSpaceDN w:val="0"/>
        <w:adjustRightInd w:val="0"/>
        <w:rPr>
          <w:sz w:val="28"/>
          <w:szCs w:val="28"/>
          <w:lang w:val="ru-RU"/>
        </w:rPr>
      </w:pPr>
      <w:r w:rsidRPr="001B2606">
        <w:rPr>
          <w:sz w:val="28"/>
          <w:szCs w:val="28"/>
          <w:lang w:val="ru-RU"/>
        </w:rPr>
        <w:t xml:space="preserve">                                                                 администрации города Липецка</w:t>
      </w:r>
    </w:p>
    <w:p w:rsidR="001B2606" w:rsidRPr="001B2606" w:rsidRDefault="001B2606" w:rsidP="001B2606">
      <w:pPr>
        <w:widowControl w:val="0"/>
        <w:tabs>
          <w:tab w:val="left" w:pos="4678"/>
          <w:tab w:val="left" w:pos="5387"/>
        </w:tabs>
        <w:autoSpaceDE w:val="0"/>
        <w:autoSpaceDN w:val="0"/>
        <w:adjustRightInd w:val="0"/>
        <w:rPr>
          <w:sz w:val="28"/>
          <w:szCs w:val="28"/>
          <w:lang w:val="ru-RU"/>
        </w:rPr>
      </w:pPr>
      <w:r w:rsidRPr="001B2606">
        <w:rPr>
          <w:sz w:val="28"/>
          <w:szCs w:val="28"/>
          <w:lang w:val="ru-RU"/>
        </w:rPr>
        <w:t xml:space="preserve">                                                                 _____________________________</w:t>
      </w:r>
    </w:p>
    <w:p w:rsidR="001B2606" w:rsidRPr="001B2606" w:rsidRDefault="001B2606" w:rsidP="001B2606">
      <w:pPr>
        <w:widowControl w:val="0"/>
        <w:tabs>
          <w:tab w:val="left" w:pos="4678"/>
          <w:tab w:val="left" w:pos="5387"/>
        </w:tabs>
        <w:autoSpaceDE w:val="0"/>
        <w:autoSpaceDN w:val="0"/>
        <w:adjustRightInd w:val="0"/>
        <w:rPr>
          <w:sz w:val="28"/>
          <w:szCs w:val="28"/>
          <w:lang w:val="ru-RU"/>
        </w:rPr>
      </w:pPr>
      <w:r w:rsidRPr="001B2606">
        <w:rPr>
          <w:sz w:val="28"/>
          <w:szCs w:val="28"/>
          <w:lang w:val="ru-RU"/>
        </w:rPr>
        <w:t xml:space="preserve">                                                                 «__» ___________________ 2020 г.</w:t>
      </w:r>
    </w:p>
    <w:p w:rsidR="001B2606" w:rsidRPr="001B2606" w:rsidRDefault="001B2606" w:rsidP="001B2606">
      <w:pPr>
        <w:widowControl w:val="0"/>
        <w:autoSpaceDE w:val="0"/>
        <w:autoSpaceDN w:val="0"/>
        <w:adjustRightInd w:val="0"/>
        <w:jc w:val="center"/>
        <w:rPr>
          <w:b/>
          <w:bCs/>
          <w:color w:val="26282F"/>
          <w:sz w:val="24"/>
          <w:szCs w:val="24"/>
          <w:lang w:val="ru-RU"/>
        </w:rPr>
      </w:pPr>
    </w:p>
    <w:p w:rsidR="001B2606" w:rsidRPr="001B2606" w:rsidRDefault="001B2606" w:rsidP="001B2606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1B2606">
        <w:rPr>
          <w:bCs/>
          <w:color w:val="26282F"/>
          <w:sz w:val="28"/>
          <w:szCs w:val="28"/>
          <w:lang w:val="ru-RU"/>
        </w:rPr>
        <w:t>ЗАЯВКА</w:t>
      </w:r>
    </w:p>
    <w:p w:rsidR="001B2606" w:rsidRPr="001B2606" w:rsidRDefault="001B2606" w:rsidP="001B2606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1B2606">
        <w:rPr>
          <w:bCs/>
          <w:color w:val="26282F"/>
          <w:sz w:val="28"/>
          <w:szCs w:val="28"/>
          <w:lang w:val="ru-RU"/>
        </w:rPr>
        <w:t xml:space="preserve">на получение субсидии </w:t>
      </w:r>
      <w:r w:rsidRPr="001B2606">
        <w:rPr>
          <w:sz w:val="28"/>
          <w:szCs w:val="28"/>
          <w:lang w:val="ru-RU"/>
        </w:rPr>
        <w:t>на возмещение части затрат, не покрытых доходами, связанных с перевозкой пассажиров автомобильным транспортом по муниципальным маршрутам регулярных перевозок по регулируемым тарифам, организованным до территорий садоводческих и огороднических некоммерческих товариществ и обратно, на 2020 год</w:t>
      </w:r>
    </w:p>
    <w:p w:rsidR="001B2606" w:rsidRPr="001B2606" w:rsidRDefault="001B2606" w:rsidP="001B2606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1B2606">
        <w:rPr>
          <w:sz w:val="28"/>
          <w:szCs w:val="28"/>
          <w:lang w:val="ru-RU"/>
        </w:rPr>
        <w:t xml:space="preserve">                                                                                                                                    </w:t>
      </w:r>
    </w:p>
    <w:p w:rsidR="001B2606" w:rsidRPr="001B2606" w:rsidRDefault="001B2606" w:rsidP="001B2606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val="ru-RU"/>
        </w:rPr>
      </w:pPr>
      <w:r w:rsidRPr="001B2606">
        <w:rPr>
          <w:sz w:val="26"/>
          <w:szCs w:val="26"/>
          <w:lang w:val="ru-RU"/>
        </w:rPr>
        <w:t xml:space="preserve">В соответствии с </w:t>
      </w:r>
      <w:hyperlink r:id="rId18" w:history="1">
        <w:r w:rsidRPr="001B2606">
          <w:rPr>
            <w:bCs/>
            <w:sz w:val="26"/>
            <w:szCs w:val="26"/>
            <w:lang w:val="ru-RU"/>
          </w:rPr>
          <w:t>решени</w:t>
        </w:r>
      </w:hyperlink>
      <w:r w:rsidRPr="001B2606">
        <w:rPr>
          <w:sz w:val="26"/>
          <w:szCs w:val="26"/>
          <w:lang w:val="ru-RU"/>
        </w:rPr>
        <w:t>ем Липецкого городского Совета депутатов от 24.12.2019 № 1034 «О бюджете города Липецка на 2020 год и на плановый период 2021 и 2022 годов»  _________________________________________________</w:t>
      </w:r>
    </w:p>
    <w:p w:rsidR="001B2606" w:rsidRPr="001B2606" w:rsidRDefault="001B2606" w:rsidP="001B2606">
      <w:pPr>
        <w:widowControl w:val="0"/>
        <w:autoSpaceDE w:val="0"/>
        <w:autoSpaceDN w:val="0"/>
        <w:adjustRightInd w:val="0"/>
        <w:jc w:val="both"/>
        <w:rPr>
          <w:sz w:val="26"/>
          <w:szCs w:val="26"/>
          <w:lang w:val="ru-RU"/>
        </w:rPr>
      </w:pPr>
      <w:r w:rsidRPr="001B2606">
        <w:rPr>
          <w:sz w:val="26"/>
          <w:szCs w:val="26"/>
          <w:lang w:val="ru-RU"/>
        </w:rPr>
        <w:t xml:space="preserve">                                                          (наименование перевозчика)</w:t>
      </w:r>
    </w:p>
    <w:p w:rsidR="001B2606" w:rsidRPr="001B2606" w:rsidRDefault="001B2606" w:rsidP="001B2606">
      <w:pPr>
        <w:widowControl w:val="0"/>
        <w:autoSpaceDE w:val="0"/>
        <w:autoSpaceDN w:val="0"/>
        <w:adjustRightInd w:val="0"/>
        <w:jc w:val="both"/>
        <w:rPr>
          <w:sz w:val="26"/>
          <w:szCs w:val="26"/>
          <w:lang w:val="ru-RU"/>
        </w:rPr>
      </w:pPr>
      <w:r w:rsidRPr="001B2606">
        <w:rPr>
          <w:sz w:val="26"/>
          <w:szCs w:val="26"/>
          <w:lang w:val="ru-RU"/>
        </w:rPr>
        <w:t>просит предоставить из бюджета города субсидию на возмещение части затрат, не покрытых доходами, связанных с перевозкой пассажиров автомобильным транспортом по муниципальным маршрутам регулярных перевозок по регулируемым тарифам, организованным до территорий садоводческих и огороднических некоммерческих товариществ и обратно, на 2020 год.</w:t>
      </w:r>
    </w:p>
    <w:p w:rsidR="001B2606" w:rsidRPr="001B2606" w:rsidRDefault="001B2606" w:rsidP="001B2606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val="ru-RU"/>
        </w:rPr>
      </w:pPr>
      <w:r w:rsidRPr="001B2606">
        <w:rPr>
          <w:sz w:val="26"/>
          <w:szCs w:val="26"/>
          <w:lang w:val="ru-RU"/>
        </w:rPr>
        <w:t>Реквизиты для перечисления субсидии:</w:t>
      </w:r>
    </w:p>
    <w:p w:rsidR="001B2606" w:rsidRPr="001B2606" w:rsidRDefault="001B2606" w:rsidP="001B2606">
      <w:pPr>
        <w:widowControl w:val="0"/>
        <w:autoSpaceDE w:val="0"/>
        <w:autoSpaceDN w:val="0"/>
        <w:adjustRightInd w:val="0"/>
        <w:jc w:val="both"/>
        <w:rPr>
          <w:sz w:val="26"/>
          <w:szCs w:val="26"/>
          <w:lang w:val="ru-RU"/>
        </w:rPr>
      </w:pPr>
      <w:r w:rsidRPr="001B2606">
        <w:rPr>
          <w:sz w:val="26"/>
          <w:szCs w:val="26"/>
          <w:lang w:val="ru-RU"/>
        </w:rPr>
        <w:t>______________________________________________________________________</w:t>
      </w:r>
    </w:p>
    <w:p w:rsidR="001B2606" w:rsidRPr="001B2606" w:rsidRDefault="001B2606" w:rsidP="001B2606">
      <w:pPr>
        <w:widowControl w:val="0"/>
        <w:autoSpaceDE w:val="0"/>
        <w:autoSpaceDN w:val="0"/>
        <w:adjustRightInd w:val="0"/>
        <w:jc w:val="both"/>
        <w:rPr>
          <w:sz w:val="26"/>
          <w:szCs w:val="26"/>
          <w:lang w:val="ru-RU"/>
        </w:rPr>
      </w:pPr>
      <w:r w:rsidRPr="001B2606">
        <w:rPr>
          <w:sz w:val="26"/>
          <w:szCs w:val="26"/>
          <w:lang w:val="ru-RU"/>
        </w:rPr>
        <w:t>______________________________________________________________________</w:t>
      </w:r>
    </w:p>
    <w:p w:rsidR="001B2606" w:rsidRPr="001B2606" w:rsidRDefault="001B2606" w:rsidP="001B2606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  <w:lang w:val="ru-RU"/>
        </w:rPr>
      </w:pPr>
      <w:r w:rsidRPr="001B2606">
        <w:rPr>
          <w:sz w:val="26"/>
          <w:szCs w:val="26"/>
          <w:lang w:val="ru-RU"/>
        </w:rPr>
        <w:t>Настоящим подтверждаем, что вся информация, содержащаяся в заявке и прилагаемых к ней документах, является достоверной.</w:t>
      </w:r>
    </w:p>
    <w:p w:rsidR="001B2606" w:rsidRPr="001B2606" w:rsidRDefault="001B2606" w:rsidP="001B2606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val="ru-RU"/>
        </w:rPr>
      </w:pPr>
      <w:r w:rsidRPr="001B2606">
        <w:rPr>
          <w:sz w:val="26"/>
          <w:szCs w:val="26"/>
          <w:lang w:val="ru-RU"/>
        </w:rPr>
        <w:t>Перечень прилагаемых документов:</w:t>
      </w:r>
    </w:p>
    <w:p w:rsidR="001B2606" w:rsidRPr="001B2606" w:rsidRDefault="001B2606" w:rsidP="001B2606">
      <w:pPr>
        <w:autoSpaceDE w:val="0"/>
        <w:autoSpaceDN w:val="0"/>
        <w:adjustRightInd w:val="0"/>
        <w:jc w:val="both"/>
        <w:rPr>
          <w:sz w:val="26"/>
          <w:szCs w:val="26"/>
          <w:lang w:val="ru-RU"/>
        </w:rPr>
      </w:pPr>
      <w:r w:rsidRPr="001B2606">
        <w:rPr>
          <w:sz w:val="26"/>
          <w:szCs w:val="26"/>
          <w:lang w:val="ru-RU"/>
        </w:rPr>
        <w:t>______________________________________________________________________</w:t>
      </w:r>
    </w:p>
    <w:p w:rsidR="001B2606" w:rsidRPr="001B2606" w:rsidRDefault="001B2606" w:rsidP="001B2606">
      <w:pPr>
        <w:autoSpaceDE w:val="0"/>
        <w:autoSpaceDN w:val="0"/>
        <w:adjustRightInd w:val="0"/>
        <w:jc w:val="both"/>
        <w:rPr>
          <w:sz w:val="26"/>
          <w:szCs w:val="26"/>
          <w:lang w:val="ru-RU"/>
        </w:rPr>
      </w:pPr>
      <w:r w:rsidRPr="001B2606">
        <w:rPr>
          <w:sz w:val="26"/>
          <w:szCs w:val="26"/>
          <w:lang w:val="ru-RU"/>
        </w:rPr>
        <w:t>______________________________________________________________________</w:t>
      </w:r>
    </w:p>
    <w:p w:rsidR="001B2606" w:rsidRPr="001B2606" w:rsidRDefault="001B2606" w:rsidP="001B2606">
      <w:pPr>
        <w:widowControl w:val="0"/>
        <w:autoSpaceDE w:val="0"/>
        <w:autoSpaceDN w:val="0"/>
        <w:adjustRightInd w:val="0"/>
        <w:jc w:val="both"/>
        <w:rPr>
          <w:sz w:val="26"/>
          <w:szCs w:val="26"/>
          <w:lang w:val="ru-RU"/>
        </w:rPr>
      </w:pPr>
    </w:p>
    <w:p w:rsidR="001B2606" w:rsidRPr="001B2606" w:rsidRDefault="001B2606" w:rsidP="001B2606">
      <w:pPr>
        <w:autoSpaceDE w:val="0"/>
        <w:autoSpaceDN w:val="0"/>
        <w:rPr>
          <w:sz w:val="26"/>
          <w:szCs w:val="26"/>
          <w:lang w:val="ru-RU"/>
        </w:rPr>
      </w:pPr>
      <w:r w:rsidRPr="001B2606">
        <w:rPr>
          <w:sz w:val="26"/>
          <w:szCs w:val="26"/>
          <w:lang w:val="ru-RU"/>
        </w:rPr>
        <w:t>Получатель           _______________                            __________________________</w:t>
      </w:r>
    </w:p>
    <w:p w:rsidR="001B2606" w:rsidRPr="001B2606" w:rsidRDefault="001B2606" w:rsidP="001B2606">
      <w:pPr>
        <w:autoSpaceDE w:val="0"/>
        <w:autoSpaceDN w:val="0"/>
        <w:rPr>
          <w:sz w:val="26"/>
          <w:szCs w:val="26"/>
          <w:lang w:val="ru-RU"/>
        </w:rPr>
      </w:pPr>
      <w:r w:rsidRPr="001B2606">
        <w:rPr>
          <w:sz w:val="26"/>
          <w:szCs w:val="26"/>
          <w:lang w:val="ru-RU"/>
        </w:rPr>
        <w:t xml:space="preserve">                                     (подпись)                                         (расшифровка подписи)</w:t>
      </w:r>
    </w:p>
    <w:p w:rsidR="001B2606" w:rsidRDefault="001B2606" w:rsidP="001B2606">
      <w:pPr>
        <w:autoSpaceDE w:val="0"/>
        <w:autoSpaceDN w:val="0"/>
        <w:ind w:left="1416" w:firstLine="708"/>
        <w:rPr>
          <w:sz w:val="26"/>
          <w:szCs w:val="26"/>
          <w:lang w:val="ru-RU"/>
        </w:rPr>
      </w:pPr>
      <w:r w:rsidRPr="001B2606">
        <w:rPr>
          <w:sz w:val="26"/>
          <w:szCs w:val="26"/>
          <w:lang w:val="ru-RU"/>
        </w:rPr>
        <w:t xml:space="preserve">   М.П.</w:t>
      </w:r>
    </w:p>
    <w:p w:rsidR="001B2606" w:rsidRPr="001B2606" w:rsidRDefault="001B2606" w:rsidP="001B2606">
      <w:pPr>
        <w:autoSpaceDE w:val="0"/>
        <w:autoSpaceDN w:val="0"/>
        <w:rPr>
          <w:rFonts w:eastAsia="Calibri"/>
          <w:bCs/>
          <w:color w:val="26282F"/>
          <w:sz w:val="28"/>
          <w:szCs w:val="28"/>
          <w:lang w:val="ru-RU" w:eastAsia="en-US"/>
        </w:rPr>
      </w:pPr>
      <w:r w:rsidRPr="001B2606">
        <w:rPr>
          <w:rFonts w:eastAsia="Calibri"/>
          <w:bCs/>
          <w:color w:val="26282F"/>
          <w:sz w:val="28"/>
          <w:szCs w:val="28"/>
          <w:lang w:val="ru-RU" w:eastAsia="en-US"/>
        </w:rPr>
        <w:t>Е.А.Чекрыжов</w:t>
      </w:r>
    </w:p>
    <w:p w:rsidR="001B2606" w:rsidRPr="001B2606" w:rsidRDefault="001B2606" w:rsidP="001B2606">
      <w:pPr>
        <w:widowControl w:val="0"/>
        <w:tabs>
          <w:tab w:val="left" w:pos="4253"/>
        </w:tabs>
        <w:autoSpaceDE w:val="0"/>
        <w:autoSpaceDN w:val="0"/>
        <w:adjustRightInd w:val="0"/>
        <w:rPr>
          <w:sz w:val="28"/>
          <w:szCs w:val="28"/>
          <w:lang w:val="ru-RU"/>
        </w:rPr>
      </w:pPr>
      <w:r w:rsidRPr="001B2606">
        <w:rPr>
          <w:sz w:val="28"/>
          <w:szCs w:val="28"/>
          <w:lang w:val="ru-RU"/>
        </w:rPr>
        <w:lastRenderedPageBreak/>
        <w:tab/>
        <w:t>Приложение №2</w:t>
      </w:r>
    </w:p>
    <w:p w:rsidR="001B2606" w:rsidRPr="001B2606" w:rsidRDefault="001B2606" w:rsidP="001B2606">
      <w:pPr>
        <w:widowControl w:val="0"/>
        <w:tabs>
          <w:tab w:val="left" w:pos="4253"/>
        </w:tabs>
        <w:autoSpaceDE w:val="0"/>
        <w:autoSpaceDN w:val="0"/>
        <w:adjustRightInd w:val="0"/>
        <w:rPr>
          <w:sz w:val="28"/>
          <w:szCs w:val="28"/>
          <w:lang w:val="ru-RU"/>
        </w:rPr>
      </w:pPr>
      <w:r w:rsidRPr="001B2606">
        <w:rPr>
          <w:sz w:val="28"/>
          <w:szCs w:val="28"/>
          <w:lang w:val="ru-RU"/>
        </w:rPr>
        <w:tab/>
        <w:t>к Порядку предоставления субсидии</w:t>
      </w:r>
    </w:p>
    <w:p w:rsidR="001B2606" w:rsidRPr="001B2606" w:rsidRDefault="001B2606" w:rsidP="001B2606">
      <w:pPr>
        <w:ind w:left="4248"/>
        <w:rPr>
          <w:sz w:val="28"/>
          <w:szCs w:val="28"/>
          <w:lang w:val="ru-RU"/>
        </w:rPr>
      </w:pPr>
      <w:r w:rsidRPr="001B2606">
        <w:rPr>
          <w:sz w:val="28"/>
          <w:szCs w:val="28"/>
          <w:lang w:val="ru-RU"/>
        </w:rPr>
        <w:t>на возмещение части затрат, не</w:t>
      </w:r>
    </w:p>
    <w:p w:rsidR="001B2606" w:rsidRPr="001B2606" w:rsidRDefault="001B2606" w:rsidP="001B2606">
      <w:pPr>
        <w:tabs>
          <w:tab w:val="left" w:pos="4253"/>
        </w:tabs>
        <w:rPr>
          <w:sz w:val="28"/>
          <w:szCs w:val="28"/>
          <w:lang w:val="ru-RU"/>
        </w:rPr>
      </w:pPr>
      <w:r w:rsidRPr="001B2606">
        <w:rPr>
          <w:sz w:val="28"/>
          <w:szCs w:val="28"/>
          <w:lang w:val="ru-RU"/>
        </w:rPr>
        <w:tab/>
        <w:t xml:space="preserve">покрытых доходами, связанных </w:t>
      </w:r>
    </w:p>
    <w:p w:rsidR="001B2606" w:rsidRPr="001B2606" w:rsidRDefault="001B2606" w:rsidP="001B2606">
      <w:pPr>
        <w:tabs>
          <w:tab w:val="left" w:pos="4678"/>
        </w:tabs>
        <w:ind w:left="4248"/>
        <w:rPr>
          <w:sz w:val="28"/>
          <w:szCs w:val="28"/>
          <w:lang w:val="ru-RU"/>
        </w:rPr>
      </w:pPr>
      <w:r w:rsidRPr="001B2606">
        <w:rPr>
          <w:sz w:val="28"/>
          <w:szCs w:val="28"/>
          <w:lang w:val="ru-RU"/>
        </w:rPr>
        <w:t>с перевозкой пассажиров автомобильным транспортом по муниципальным маршрутам регулярных перевозок по регулируемым тарифам, организованным до территорий садоводческих и огороднических некоммерческих товариществ и обратно, на 2020 год</w:t>
      </w:r>
    </w:p>
    <w:p w:rsidR="001B2606" w:rsidRPr="001B2606" w:rsidRDefault="001B2606" w:rsidP="001B2606">
      <w:pPr>
        <w:tabs>
          <w:tab w:val="left" w:pos="4678"/>
        </w:tabs>
        <w:ind w:left="4248"/>
        <w:jc w:val="both"/>
        <w:rPr>
          <w:rFonts w:eastAsia="Calibri"/>
          <w:bCs/>
          <w:color w:val="26282F"/>
          <w:sz w:val="24"/>
          <w:szCs w:val="24"/>
          <w:lang w:val="ru-RU" w:eastAsia="en-US"/>
        </w:rPr>
      </w:pPr>
    </w:p>
    <w:p w:rsidR="001B2606" w:rsidRPr="001B2606" w:rsidRDefault="001B2606" w:rsidP="001B2606">
      <w:pPr>
        <w:jc w:val="both"/>
        <w:rPr>
          <w:rFonts w:eastAsia="Calibri"/>
          <w:bCs/>
          <w:color w:val="26282F"/>
          <w:sz w:val="28"/>
          <w:szCs w:val="28"/>
          <w:lang w:val="ru-RU" w:eastAsia="en-US"/>
        </w:rPr>
      </w:pPr>
      <w:r w:rsidRPr="001B2606">
        <w:rPr>
          <w:rFonts w:eastAsia="Calibri"/>
          <w:bCs/>
          <w:color w:val="26282F"/>
          <w:sz w:val="24"/>
          <w:szCs w:val="24"/>
          <w:lang w:val="ru-RU" w:eastAsia="en-US"/>
        </w:rPr>
        <w:tab/>
      </w:r>
      <w:r w:rsidRPr="001B2606">
        <w:rPr>
          <w:rFonts w:eastAsia="Calibri"/>
          <w:bCs/>
          <w:color w:val="26282F"/>
          <w:sz w:val="24"/>
          <w:szCs w:val="24"/>
          <w:lang w:val="ru-RU" w:eastAsia="en-US"/>
        </w:rPr>
        <w:tab/>
      </w:r>
      <w:r w:rsidRPr="001B2606">
        <w:rPr>
          <w:rFonts w:eastAsia="Calibri"/>
          <w:bCs/>
          <w:color w:val="26282F"/>
          <w:sz w:val="24"/>
          <w:szCs w:val="24"/>
          <w:lang w:val="ru-RU" w:eastAsia="en-US"/>
        </w:rPr>
        <w:tab/>
      </w:r>
      <w:r w:rsidRPr="001B2606">
        <w:rPr>
          <w:rFonts w:eastAsia="Calibri"/>
          <w:bCs/>
          <w:color w:val="26282F"/>
          <w:sz w:val="24"/>
          <w:szCs w:val="24"/>
          <w:lang w:val="ru-RU" w:eastAsia="en-US"/>
        </w:rPr>
        <w:tab/>
      </w:r>
      <w:r w:rsidRPr="001B2606">
        <w:rPr>
          <w:rFonts w:eastAsia="Calibri"/>
          <w:bCs/>
          <w:color w:val="26282F"/>
          <w:sz w:val="24"/>
          <w:szCs w:val="24"/>
          <w:lang w:val="ru-RU" w:eastAsia="en-US"/>
        </w:rPr>
        <w:tab/>
      </w:r>
      <w:r w:rsidRPr="001B2606">
        <w:rPr>
          <w:rFonts w:eastAsia="Calibri"/>
          <w:bCs/>
          <w:color w:val="26282F"/>
          <w:sz w:val="24"/>
          <w:szCs w:val="24"/>
          <w:lang w:val="ru-RU" w:eastAsia="en-US"/>
        </w:rPr>
        <w:tab/>
        <w:t xml:space="preserve">      </w:t>
      </w:r>
      <w:r w:rsidRPr="001B2606">
        <w:rPr>
          <w:rFonts w:eastAsia="Calibri"/>
          <w:bCs/>
          <w:color w:val="26282F"/>
          <w:sz w:val="28"/>
          <w:szCs w:val="28"/>
          <w:lang w:val="ru-RU" w:eastAsia="en-US"/>
        </w:rPr>
        <w:t>УТВЕРЖДАЮ</w:t>
      </w:r>
    </w:p>
    <w:p w:rsidR="001B2606" w:rsidRPr="001B2606" w:rsidRDefault="001B2606" w:rsidP="001B2606">
      <w:pPr>
        <w:widowControl w:val="0"/>
        <w:tabs>
          <w:tab w:val="left" w:pos="4678"/>
        </w:tabs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1B2606">
        <w:rPr>
          <w:sz w:val="28"/>
          <w:szCs w:val="28"/>
          <w:lang w:val="ru-RU"/>
        </w:rPr>
        <w:t xml:space="preserve">                                      Председатель департамента </w:t>
      </w:r>
    </w:p>
    <w:p w:rsidR="001B2606" w:rsidRPr="001B2606" w:rsidRDefault="001B2606" w:rsidP="001B2606">
      <w:pPr>
        <w:widowControl w:val="0"/>
        <w:tabs>
          <w:tab w:val="left" w:pos="4678"/>
        </w:tabs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1B2606">
        <w:rPr>
          <w:sz w:val="28"/>
          <w:szCs w:val="28"/>
          <w:lang w:val="ru-RU"/>
        </w:rPr>
        <w:t xml:space="preserve">                                    транспорта администрации</w:t>
      </w:r>
    </w:p>
    <w:p w:rsidR="001B2606" w:rsidRPr="001B2606" w:rsidRDefault="001B2606" w:rsidP="001B2606">
      <w:pPr>
        <w:widowControl w:val="0"/>
        <w:tabs>
          <w:tab w:val="left" w:pos="4678"/>
          <w:tab w:val="left" w:pos="5387"/>
        </w:tabs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1B2606">
        <w:rPr>
          <w:sz w:val="28"/>
          <w:szCs w:val="28"/>
          <w:lang w:val="ru-RU"/>
        </w:rPr>
        <w:t xml:space="preserve">                 города Липецка</w:t>
      </w:r>
    </w:p>
    <w:p w:rsidR="001B2606" w:rsidRPr="001B2606" w:rsidRDefault="001B2606" w:rsidP="001B2606">
      <w:pPr>
        <w:widowControl w:val="0"/>
        <w:tabs>
          <w:tab w:val="left" w:pos="4678"/>
          <w:tab w:val="left" w:pos="5387"/>
        </w:tabs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1B2606">
        <w:rPr>
          <w:sz w:val="28"/>
          <w:szCs w:val="28"/>
          <w:lang w:val="ru-RU"/>
        </w:rPr>
        <w:t xml:space="preserve">                             ___________________</w:t>
      </w:r>
    </w:p>
    <w:p w:rsidR="001B2606" w:rsidRPr="001B2606" w:rsidRDefault="001B2606" w:rsidP="001B2606">
      <w:pPr>
        <w:widowControl w:val="0"/>
        <w:tabs>
          <w:tab w:val="left" w:pos="4678"/>
          <w:tab w:val="left" w:pos="5387"/>
        </w:tabs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1B2606">
        <w:rPr>
          <w:sz w:val="28"/>
          <w:szCs w:val="28"/>
          <w:lang w:val="ru-RU"/>
        </w:rPr>
        <w:t xml:space="preserve">                                                «__» __________________ 2020г.</w:t>
      </w:r>
    </w:p>
    <w:p w:rsidR="001B2606" w:rsidRPr="001B2606" w:rsidRDefault="001B2606" w:rsidP="001B2606">
      <w:pPr>
        <w:spacing w:after="200" w:line="276" w:lineRule="auto"/>
        <w:jc w:val="center"/>
        <w:rPr>
          <w:rFonts w:eastAsia="Calibri"/>
          <w:bCs/>
          <w:color w:val="26282F"/>
          <w:sz w:val="28"/>
          <w:szCs w:val="28"/>
          <w:lang w:val="ru-RU" w:eastAsia="en-US"/>
        </w:rPr>
      </w:pPr>
    </w:p>
    <w:p w:rsidR="001B2606" w:rsidRPr="001B2606" w:rsidRDefault="001B2606" w:rsidP="001B2606">
      <w:pPr>
        <w:spacing w:line="276" w:lineRule="auto"/>
        <w:ind w:firstLine="698"/>
        <w:jc w:val="center"/>
        <w:rPr>
          <w:sz w:val="28"/>
          <w:szCs w:val="28"/>
          <w:lang w:val="ru-RU"/>
        </w:rPr>
      </w:pPr>
      <w:r w:rsidRPr="001B2606">
        <w:rPr>
          <w:sz w:val="28"/>
          <w:szCs w:val="28"/>
          <w:lang w:val="ru-RU"/>
        </w:rPr>
        <w:t>ОТЧЕТ</w:t>
      </w:r>
    </w:p>
    <w:p w:rsidR="001B2606" w:rsidRPr="001B2606" w:rsidRDefault="001B2606" w:rsidP="001B2606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1B2606">
        <w:rPr>
          <w:bCs/>
          <w:color w:val="26282F"/>
          <w:sz w:val="28"/>
          <w:szCs w:val="28"/>
          <w:lang w:val="ru-RU"/>
        </w:rPr>
        <w:t xml:space="preserve">о фактических затратах и полученных доходах, </w:t>
      </w:r>
      <w:r w:rsidRPr="001B2606">
        <w:rPr>
          <w:sz w:val="28"/>
          <w:szCs w:val="28"/>
          <w:lang w:val="ru-RU"/>
        </w:rPr>
        <w:t>связанных с перевозкой пассажиров автомобильным транспортом по муниципальным маршрутам регулярных перевозок по регулируемым тарифам, организованным до территорий садоводческих и огороднических некоммерческих товариществ и обратно</w:t>
      </w:r>
    </w:p>
    <w:p w:rsidR="001B2606" w:rsidRPr="001B2606" w:rsidRDefault="001B2606" w:rsidP="001B2606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1B2606">
        <w:rPr>
          <w:sz w:val="28"/>
          <w:szCs w:val="28"/>
          <w:lang w:val="ru-RU"/>
        </w:rPr>
        <w:t>_______________________________</w:t>
      </w:r>
    </w:p>
    <w:p w:rsidR="001B2606" w:rsidRPr="001B2606" w:rsidRDefault="001B2606" w:rsidP="001B2606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1B2606">
        <w:rPr>
          <w:sz w:val="28"/>
          <w:szCs w:val="28"/>
          <w:lang w:val="ru-RU"/>
        </w:rPr>
        <w:t>(наименование получателя субсидии)</w:t>
      </w:r>
    </w:p>
    <w:p w:rsidR="001B2606" w:rsidRPr="001B2606" w:rsidRDefault="001B2606" w:rsidP="001B2606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1B2606">
        <w:rPr>
          <w:sz w:val="28"/>
          <w:szCs w:val="28"/>
          <w:lang w:val="ru-RU"/>
        </w:rPr>
        <w:t>за период с</w:t>
      </w:r>
      <w:r w:rsidRPr="001B2606">
        <w:rPr>
          <w:sz w:val="28"/>
          <w:szCs w:val="28"/>
          <w:lang w:val="ru-RU"/>
        </w:rPr>
        <w:tab/>
        <w:t xml:space="preserve"> ________ по _________20</w:t>
      </w:r>
      <w:r w:rsidRPr="001B2606">
        <w:rPr>
          <w:sz w:val="28"/>
          <w:szCs w:val="28"/>
          <w:lang w:val="ru-RU"/>
        </w:rPr>
        <w:tab/>
        <w:t xml:space="preserve">  года</w:t>
      </w:r>
    </w:p>
    <w:p w:rsidR="001B2606" w:rsidRPr="001B2606" w:rsidRDefault="001B2606" w:rsidP="001B2606">
      <w:pPr>
        <w:spacing w:after="200" w:line="276" w:lineRule="auto"/>
        <w:jc w:val="center"/>
        <w:rPr>
          <w:rFonts w:eastAsia="Calibri"/>
          <w:bCs/>
          <w:color w:val="26282F"/>
          <w:sz w:val="28"/>
          <w:szCs w:val="28"/>
          <w:lang w:val="ru-RU" w:eastAsia="en-US"/>
        </w:rPr>
      </w:pPr>
    </w:p>
    <w:tbl>
      <w:tblPr>
        <w:tblW w:w="10087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66"/>
        <w:gridCol w:w="4763"/>
        <w:gridCol w:w="1232"/>
        <w:gridCol w:w="1613"/>
        <w:gridCol w:w="1713"/>
      </w:tblGrid>
      <w:tr w:rsidR="001B2606" w:rsidRPr="001B2606" w:rsidTr="009B6093">
        <w:trPr>
          <w:trHeight w:val="460"/>
        </w:trPr>
        <w:tc>
          <w:tcPr>
            <w:tcW w:w="76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B2606" w:rsidRPr="001B2606" w:rsidRDefault="001B2606" w:rsidP="001B2606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1B2606">
              <w:rPr>
                <w:sz w:val="26"/>
                <w:szCs w:val="26"/>
                <w:lang w:val="ru-RU"/>
              </w:rPr>
              <w:t>№ п/п</w:t>
            </w:r>
          </w:p>
        </w:tc>
        <w:tc>
          <w:tcPr>
            <w:tcW w:w="476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B2606" w:rsidRPr="001B2606" w:rsidRDefault="001B2606" w:rsidP="001B2606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1B2606">
              <w:rPr>
                <w:sz w:val="26"/>
                <w:szCs w:val="26"/>
                <w:lang w:val="ru-RU"/>
              </w:rPr>
              <w:t>Наименование показателей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B2606" w:rsidRPr="001B2606" w:rsidRDefault="001B2606" w:rsidP="001B2606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1B2606">
              <w:rPr>
                <w:sz w:val="26"/>
                <w:szCs w:val="26"/>
                <w:lang w:val="ru-RU"/>
              </w:rPr>
              <w:t>Ед. изм.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2606" w:rsidRPr="001B2606" w:rsidRDefault="001B2606" w:rsidP="001B2606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1B2606">
              <w:rPr>
                <w:sz w:val="26"/>
                <w:szCs w:val="26"/>
                <w:lang w:val="ru-RU"/>
              </w:rPr>
              <w:t>Значение показателя за отчетный период</w:t>
            </w: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2606" w:rsidRPr="001B2606" w:rsidRDefault="001B2606" w:rsidP="001B2606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1B2606">
              <w:rPr>
                <w:sz w:val="26"/>
                <w:szCs w:val="26"/>
                <w:lang w:val="ru-RU"/>
              </w:rPr>
              <w:t>Значение показателя с начала года (нарастающим итогом)</w:t>
            </w:r>
          </w:p>
        </w:tc>
      </w:tr>
      <w:tr w:rsidR="001B2606" w:rsidRPr="001B2606" w:rsidTr="009B6093">
        <w:trPr>
          <w:trHeight w:val="165"/>
        </w:trPr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2606" w:rsidRPr="001B2606" w:rsidRDefault="001B2606" w:rsidP="001B2606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1B2606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4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2606" w:rsidRPr="001B2606" w:rsidRDefault="001B2606" w:rsidP="001B2606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1B2606"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2606" w:rsidRPr="001B2606" w:rsidRDefault="001B2606" w:rsidP="001B2606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1B2606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606" w:rsidRPr="001B2606" w:rsidRDefault="001B2606" w:rsidP="001B2606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1B2606">
              <w:rPr>
                <w:sz w:val="26"/>
                <w:szCs w:val="26"/>
                <w:lang w:val="ru-RU"/>
              </w:rPr>
              <w:t>4</w:t>
            </w: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606" w:rsidRPr="001B2606" w:rsidRDefault="001B2606" w:rsidP="001B2606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1B2606">
              <w:rPr>
                <w:sz w:val="26"/>
                <w:szCs w:val="26"/>
                <w:lang w:val="ru-RU"/>
              </w:rPr>
              <w:t>5</w:t>
            </w:r>
          </w:p>
        </w:tc>
      </w:tr>
      <w:tr w:rsidR="001B2606" w:rsidRPr="001B2606" w:rsidTr="009B6093">
        <w:trPr>
          <w:trHeight w:val="165"/>
        </w:trPr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606" w:rsidRPr="001B2606" w:rsidRDefault="001B2606" w:rsidP="001B2606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1B2606">
              <w:rPr>
                <w:sz w:val="26"/>
                <w:szCs w:val="26"/>
                <w:lang w:val="ru-RU"/>
              </w:rPr>
              <w:t>1.</w:t>
            </w:r>
          </w:p>
        </w:tc>
        <w:tc>
          <w:tcPr>
            <w:tcW w:w="4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606" w:rsidRPr="001B2606" w:rsidRDefault="001B2606" w:rsidP="001B2606">
            <w:pPr>
              <w:autoSpaceDE w:val="0"/>
              <w:autoSpaceDN w:val="0"/>
              <w:rPr>
                <w:sz w:val="26"/>
                <w:szCs w:val="26"/>
                <w:lang w:val="ru-RU"/>
              </w:rPr>
            </w:pPr>
            <w:r w:rsidRPr="001B2606">
              <w:rPr>
                <w:sz w:val="26"/>
                <w:szCs w:val="26"/>
                <w:lang w:val="ru-RU"/>
              </w:rPr>
              <w:t>Общий пробег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606" w:rsidRPr="001B2606" w:rsidRDefault="001B2606" w:rsidP="001B2606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1B2606">
              <w:rPr>
                <w:sz w:val="26"/>
                <w:szCs w:val="26"/>
                <w:lang w:val="ru-RU"/>
              </w:rPr>
              <w:t>тыс. км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606" w:rsidRPr="001B2606" w:rsidRDefault="001B2606" w:rsidP="001B2606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606" w:rsidRPr="001B2606" w:rsidRDefault="001B2606" w:rsidP="001B2606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1B2606" w:rsidRPr="001B2606" w:rsidTr="009B6093">
        <w:trPr>
          <w:trHeight w:val="165"/>
        </w:trPr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606" w:rsidRPr="001B2606" w:rsidRDefault="001B2606" w:rsidP="001B2606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1B2606">
              <w:rPr>
                <w:sz w:val="26"/>
                <w:szCs w:val="26"/>
                <w:lang w:val="ru-RU"/>
              </w:rPr>
              <w:t>2.</w:t>
            </w:r>
          </w:p>
        </w:tc>
        <w:tc>
          <w:tcPr>
            <w:tcW w:w="4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606" w:rsidRPr="001B2606" w:rsidRDefault="001B2606" w:rsidP="001B2606">
            <w:pPr>
              <w:autoSpaceDE w:val="0"/>
              <w:autoSpaceDN w:val="0"/>
              <w:rPr>
                <w:sz w:val="26"/>
                <w:szCs w:val="26"/>
                <w:lang w:val="ru-RU"/>
              </w:rPr>
            </w:pPr>
            <w:r w:rsidRPr="001B2606">
              <w:rPr>
                <w:sz w:val="26"/>
                <w:szCs w:val="26"/>
                <w:lang w:val="ru-RU"/>
              </w:rPr>
              <w:t>Пробег с пассажирами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606" w:rsidRPr="001B2606" w:rsidRDefault="001B2606" w:rsidP="001B2606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1B2606">
              <w:rPr>
                <w:sz w:val="26"/>
                <w:szCs w:val="26"/>
                <w:lang w:val="ru-RU"/>
              </w:rPr>
              <w:t>тыс. км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606" w:rsidRPr="001B2606" w:rsidRDefault="001B2606" w:rsidP="001B2606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606" w:rsidRPr="001B2606" w:rsidRDefault="001B2606" w:rsidP="001B2606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1B2606" w:rsidRPr="001B2606" w:rsidTr="009B6093">
        <w:trPr>
          <w:trHeight w:val="165"/>
        </w:trPr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606" w:rsidRPr="001B2606" w:rsidRDefault="001B2606" w:rsidP="001B2606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1B2606">
              <w:rPr>
                <w:sz w:val="26"/>
                <w:szCs w:val="26"/>
                <w:lang w:val="ru-RU"/>
              </w:rPr>
              <w:t>3.</w:t>
            </w:r>
          </w:p>
        </w:tc>
        <w:tc>
          <w:tcPr>
            <w:tcW w:w="4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606" w:rsidRPr="001B2606" w:rsidRDefault="001B2606" w:rsidP="001B2606">
            <w:pPr>
              <w:autoSpaceDE w:val="0"/>
              <w:autoSpaceDN w:val="0"/>
              <w:rPr>
                <w:sz w:val="26"/>
                <w:szCs w:val="26"/>
                <w:lang w:val="ru-RU"/>
              </w:rPr>
            </w:pPr>
            <w:r w:rsidRPr="001B2606">
              <w:rPr>
                <w:sz w:val="26"/>
                <w:szCs w:val="26"/>
                <w:lang w:val="ru-RU"/>
              </w:rPr>
              <w:t xml:space="preserve">Перевезено пассажиров 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606" w:rsidRPr="001B2606" w:rsidRDefault="001B2606" w:rsidP="001B2606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1B2606">
              <w:rPr>
                <w:sz w:val="26"/>
                <w:szCs w:val="26"/>
                <w:lang w:val="ru-RU"/>
              </w:rPr>
              <w:t>тыс. пасс.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606" w:rsidRPr="001B2606" w:rsidRDefault="001B2606" w:rsidP="001B2606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606" w:rsidRPr="001B2606" w:rsidRDefault="001B2606" w:rsidP="001B2606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1B2606" w:rsidRPr="001B2606" w:rsidTr="009B6093">
        <w:trPr>
          <w:trHeight w:val="165"/>
        </w:trPr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606" w:rsidRPr="001B2606" w:rsidRDefault="001B2606" w:rsidP="001B2606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1B2606">
              <w:rPr>
                <w:sz w:val="26"/>
                <w:szCs w:val="26"/>
                <w:lang w:val="ru-RU"/>
              </w:rPr>
              <w:t>4.</w:t>
            </w:r>
          </w:p>
        </w:tc>
        <w:tc>
          <w:tcPr>
            <w:tcW w:w="4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606" w:rsidRPr="001B2606" w:rsidRDefault="001B2606" w:rsidP="001B2606">
            <w:pPr>
              <w:autoSpaceDE w:val="0"/>
              <w:autoSpaceDN w:val="0"/>
              <w:rPr>
                <w:sz w:val="26"/>
                <w:szCs w:val="26"/>
                <w:lang w:val="ru-RU"/>
              </w:rPr>
            </w:pPr>
            <w:r w:rsidRPr="001B2606">
              <w:rPr>
                <w:sz w:val="26"/>
                <w:szCs w:val="26"/>
                <w:lang w:val="ru-RU"/>
              </w:rPr>
              <w:t>Пассажирооборот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606" w:rsidRPr="001B2606" w:rsidRDefault="001B2606" w:rsidP="001B2606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1B2606">
              <w:rPr>
                <w:sz w:val="26"/>
                <w:szCs w:val="26"/>
                <w:lang w:val="ru-RU"/>
              </w:rPr>
              <w:t>тыс.</w:t>
            </w:r>
          </w:p>
          <w:p w:rsidR="001B2606" w:rsidRPr="001B2606" w:rsidRDefault="001B2606" w:rsidP="001B2606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1B2606">
              <w:rPr>
                <w:sz w:val="26"/>
                <w:szCs w:val="26"/>
                <w:lang w:val="ru-RU"/>
              </w:rPr>
              <w:t>пасс/км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606" w:rsidRPr="001B2606" w:rsidRDefault="001B2606" w:rsidP="001B2606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606" w:rsidRPr="001B2606" w:rsidRDefault="001B2606" w:rsidP="001B2606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1B2606" w:rsidRPr="001B2606" w:rsidTr="009B6093">
        <w:trPr>
          <w:trHeight w:val="165"/>
        </w:trPr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606" w:rsidRPr="001B2606" w:rsidRDefault="001B2606" w:rsidP="001B2606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1B2606">
              <w:rPr>
                <w:sz w:val="26"/>
                <w:szCs w:val="26"/>
                <w:lang w:val="ru-RU"/>
              </w:rPr>
              <w:t>5.</w:t>
            </w:r>
          </w:p>
        </w:tc>
        <w:tc>
          <w:tcPr>
            <w:tcW w:w="4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606" w:rsidRPr="001B2606" w:rsidRDefault="001B2606" w:rsidP="001B2606">
            <w:pPr>
              <w:autoSpaceDE w:val="0"/>
              <w:autoSpaceDN w:val="0"/>
              <w:rPr>
                <w:sz w:val="26"/>
                <w:szCs w:val="26"/>
                <w:lang w:val="ru-RU"/>
              </w:rPr>
            </w:pPr>
            <w:r w:rsidRPr="001B2606">
              <w:rPr>
                <w:sz w:val="26"/>
                <w:szCs w:val="26"/>
                <w:lang w:val="ru-RU"/>
              </w:rPr>
              <w:t xml:space="preserve">Получено средств из бюджета города Липецка на возмещение части затрат, не покрытых доходами, связанных с перевозкой пассажиров автомобильным </w:t>
            </w:r>
            <w:r w:rsidRPr="001B2606">
              <w:rPr>
                <w:sz w:val="26"/>
                <w:szCs w:val="26"/>
                <w:lang w:val="ru-RU"/>
              </w:rPr>
              <w:lastRenderedPageBreak/>
              <w:t>транспортом по муниципальным маршрутам регулярных перевозок по регулируемым тарифам, организованным до территорий садоводческих и огороднических некоммерческих товариществ и обратно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606" w:rsidRPr="001B2606" w:rsidRDefault="001B2606" w:rsidP="001B2606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1B2606">
              <w:rPr>
                <w:sz w:val="26"/>
                <w:szCs w:val="26"/>
                <w:lang w:val="ru-RU"/>
              </w:rPr>
              <w:lastRenderedPageBreak/>
              <w:t>тыс. руб.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606" w:rsidRPr="001B2606" w:rsidRDefault="001B2606" w:rsidP="001B2606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606" w:rsidRPr="001B2606" w:rsidRDefault="001B2606" w:rsidP="001B2606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1B2606" w:rsidRPr="001B2606" w:rsidTr="009B6093">
        <w:trPr>
          <w:trHeight w:val="165"/>
        </w:trPr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606" w:rsidRPr="001B2606" w:rsidRDefault="001B2606" w:rsidP="001B2606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1B2606">
              <w:rPr>
                <w:sz w:val="26"/>
                <w:szCs w:val="26"/>
                <w:lang w:val="ru-RU"/>
              </w:rPr>
              <w:lastRenderedPageBreak/>
              <w:t>6.</w:t>
            </w:r>
          </w:p>
        </w:tc>
        <w:tc>
          <w:tcPr>
            <w:tcW w:w="4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606" w:rsidRPr="001B2606" w:rsidRDefault="001B2606" w:rsidP="001B2606">
            <w:pPr>
              <w:autoSpaceDE w:val="0"/>
              <w:autoSpaceDN w:val="0"/>
              <w:rPr>
                <w:sz w:val="26"/>
                <w:szCs w:val="26"/>
                <w:lang w:val="ru-RU"/>
              </w:rPr>
            </w:pPr>
            <w:r w:rsidRPr="001B2606">
              <w:rPr>
                <w:sz w:val="26"/>
                <w:szCs w:val="26"/>
                <w:lang w:val="ru-RU"/>
              </w:rPr>
              <w:t xml:space="preserve">Получено субсидий из областного бюджета в соответствии с Законом Липецкой области от 02.12.2004 </w:t>
            </w:r>
          </w:p>
          <w:p w:rsidR="001B2606" w:rsidRPr="001B2606" w:rsidRDefault="001B2606" w:rsidP="001B2606">
            <w:pPr>
              <w:autoSpaceDE w:val="0"/>
              <w:autoSpaceDN w:val="0"/>
              <w:rPr>
                <w:sz w:val="26"/>
                <w:szCs w:val="26"/>
                <w:lang w:val="ru-RU"/>
              </w:rPr>
            </w:pPr>
            <w:r w:rsidRPr="001B2606">
              <w:rPr>
                <w:sz w:val="26"/>
                <w:szCs w:val="26"/>
                <w:lang w:val="ru-RU"/>
              </w:rPr>
              <w:t>№ 141-ОЗ «О мерах социальной поддержки отдельных категорий граждан в Липецкой области» и Законом Липецкой области от 27.03.2009 №259-ОЗ «О социальных, поощрительных выплатах и мерах социальной поддержки в сфере семейной и демографической политики, а также лицам, имеющим особые заслуги перед Российской Федерацией и Липецкой областью»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606" w:rsidRPr="001B2606" w:rsidRDefault="001B2606" w:rsidP="001B2606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1B2606">
              <w:rPr>
                <w:sz w:val="26"/>
                <w:szCs w:val="26"/>
                <w:lang w:val="ru-RU"/>
              </w:rPr>
              <w:t>тыс. руб.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606" w:rsidRPr="001B2606" w:rsidRDefault="001B2606" w:rsidP="001B2606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606" w:rsidRPr="001B2606" w:rsidRDefault="001B2606" w:rsidP="001B2606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1B2606" w:rsidRPr="001B2606" w:rsidTr="009B6093">
        <w:trPr>
          <w:trHeight w:val="165"/>
        </w:trPr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606" w:rsidRPr="001B2606" w:rsidRDefault="001B2606" w:rsidP="001B2606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1B2606">
              <w:rPr>
                <w:sz w:val="26"/>
                <w:szCs w:val="26"/>
                <w:lang w:val="ru-RU"/>
              </w:rPr>
              <w:t>7.</w:t>
            </w:r>
          </w:p>
        </w:tc>
        <w:tc>
          <w:tcPr>
            <w:tcW w:w="4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606" w:rsidRPr="001B2606" w:rsidRDefault="001B2606" w:rsidP="001B2606">
            <w:pPr>
              <w:autoSpaceDE w:val="0"/>
              <w:autoSpaceDN w:val="0"/>
              <w:rPr>
                <w:sz w:val="26"/>
                <w:szCs w:val="26"/>
                <w:lang w:val="ru-RU"/>
              </w:rPr>
            </w:pPr>
            <w:r w:rsidRPr="001B2606">
              <w:rPr>
                <w:sz w:val="26"/>
                <w:szCs w:val="26"/>
                <w:lang w:val="ru-RU"/>
              </w:rPr>
              <w:t>Получено субсидий из бюджета города Липецка на возмещение недополученных доходов в связи с предоставлением гражданам права бесплатного проезда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606" w:rsidRPr="001B2606" w:rsidRDefault="001B2606" w:rsidP="001B2606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1B2606">
              <w:rPr>
                <w:sz w:val="26"/>
                <w:szCs w:val="26"/>
                <w:lang w:val="ru-RU"/>
              </w:rPr>
              <w:t>тыс. руб.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606" w:rsidRPr="001B2606" w:rsidRDefault="001B2606" w:rsidP="001B2606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606" w:rsidRPr="001B2606" w:rsidRDefault="001B2606" w:rsidP="001B2606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1B2606" w:rsidRPr="001B2606" w:rsidTr="009B6093">
        <w:trPr>
          <w:trHeight w:val="165"/>
        </w:trPr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606" w:rsidRPr="001B2606" w:rsidRDefault="001B2606" w:rsidP="001B2606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1B2606">
              <w:rPr>
                <w:sz w:val="26"/>
                <w:szCs w:val="26"/>
                <w:lang w:val="ru-RU"/>
              </w:rPr>
              <w:t>8.</w:t>
            </w:r>
          </w:p>
        </w:tc>
        <w:tc>
          <w:tcPr>
            <w:tcW w:w="4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606" w:rsidRPr="001B2606" w:rsidRDefault="001B2606" w:rsidP="001B2606">
            <w:pPr>
              <w:autoSpaceDE w:val="0"/>
              <w:autoSpaceDN w:val="0"/>
              <w:adjustRightInd w:val="0"/>
              <w:rPr>
                <w:sz w:val="26"/>
                <w:szCs w:val="26"/>
                <w:lang w:val="ru-RU"/>
              </w:rPr>
            </w:pPr>
            <w:r w:rsidRPr="001B2606">
              <w:rPr>
                <w:sz w:val="26"/>
                <w:szCs w:val="26"/>
                <w:lang w:val="ru-RU"/>
              </w:rPr>
              <w:t>Компенсация понесенных расходов из областного бюджета в связи перевозкой категорий граждан, указанных в абзаце первом статьи 10 Закона Липецкой области от 02.12.2004 № 141-ОЗ «О мерах социальной поддержки отдельных категорий граждан в Липецкой области»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606" w:rsidRPr="001B2606" w:rsidRDefault="001B2606" w:rsidP="001B2606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1B2606">
              <w:rPr>
                <w:sz w:val="26"/>
                <w:szCs w:val="26"/>
                <w:lang w:val="ru-RU"/>
              </w:rPr>
              <w:t>тыс. руб.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606" w:rsidRPr="001B2606" w:rsidRDefault="001B2606" w:rsidP="001B2606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606" w:rsidRPr="001B2606" w:rsidRDefault="001B2606" w:rsidP="001B2606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1B2606" w:rsidRPr="001B2606" w:rsidTr="009B6093">
        <w:trPr>
          <w:trHeight w:val="165"/>
        </w:trPr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606" w:rsidRPr="001B2606" w:rsidRDefault="001B2606" w:rsidP="001B2606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1B2606">
              <w:rPr>
                <w:sz w:val="26"/>
                <w:szCs w:val="26"/>
                <w:lang w:val="ru-RU"/>
              </w:rPr>
              <w:t>9.</w:t>
            </w:r>
          </w:p>
        </w:tc>
        <w:tc>
          <w:tcPr>
            <w:tcW w:w="4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606" w:rsidRPr="001B2606" w:rsidRDefault="001B2606" w:rsidP="001B2606">
            <w:pPr>
              <w:autoSpaceDE w:val="0"/>
              <w:autoSpaceDN w:val="0"/>
              <w:rPr>
                <w:sz w:val="26"/>
                <w:szCs w:val="26"/>
                <w:lang w:val="ru-RU"/>
              </w:rPr>
            </w:pPr>
            <w:r w:rsidRPr="001B2606">
              <w:rPr>
                <w:b/>
                <w:sz w:val="26"/>
                <w:szCs w:val="26"/>
                <w:lang w:val="ru-RU"/>
              </w:rPr>
              <w:t>Расходы всего</w:t>
            </w:r>
            <w:r w:rsidRPr="001B2606">
              <w:rPr>
                <w:sz w:val="26"/>
                <w:szCs w:val="26"/>
                <w:lang w:val="ru-RU"/>
              </w:rPr>
              <w:t xml:space="preserve">, </w:t>
            </w:r>
          </w:p>
          <w:p w:rsidR="001B2606" w:rsidRPr="001B2606" w:rsidRDefault="001B2606" w:rsidP="001B2606">
            <w:pPr>
              <w:autoSpaceDE w:val="0"/>
              <w:autoSpaceDN w:val="0"/>
              <w:rPr>
                <w:sz w:val="26"/>
                <w:szCs w:val="26"/>
                <w:lang w:val="ru-RU"/>
              </w:rPr>
            </w:pPr>
            <w:r w:rsidRPr="001B2606">
              <w:rPr>
                <w:sz w:val="26"/>
                <w:szCs w:val="26"/>
                <w:lang w:val="ru-RU"/>
              </w:rPr>
              <w:t>в том числе: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606" w:rsidRPr="001B2606" w:rsidRDefault="001B2606" w:rsidP="001B2606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1B2606">
              <w:rPr>
                <w:sz w:val="26"/>
                <w:szCs w:val="26"/>
                <w:lang w:val="ru-RU"/>
              </w:rPr>
              <w:t>тыс. руб.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606" w:rsidRPr="001B2606" w:rsidRDefault="001B2606" w:rsidP="001B2606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606" w:rsidRPr="001B2606" w:rsidRDefault="001B2606" w:rsidP="001B2606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1B2606" w:rsidRPr="001B2606" w:rsidTr="009B6093">
        <w:trPr>
          <w:trHeight w:val="247"/>
        </w:trPr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606" w:rsidRPr="001B2606" w:rsidRDefault="001B2606" w:rsidP="001B2606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1B2606">
              <w:rPr>
                <w:sz w:val="26"/>
                <w:szCs w:val="26"/>
                <w:lang w:val="ru-RU"/>
              </w:rPr>
              <w:t>9.1.</w:t>
            </w:r>
          </w:p>
        </w:tc>
        <w:tc>
          <w:tcPr>
            <w:tcW w:w="4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606" w:rsidRPr="001B2606" w:rsidRDefault="001B2606" w:rsidP="001B2606">
            <w:pPr>
              <w:autoSpaceDE w:val="0"/>
              <w:autoSpaceDN w:val="0"/>
              <w:rPr>
                <w:sz w:val="26"/>
                <w:szCs w:val="26"/>
                <w:lang w:val="ru-RU"/>
              </w:rPr>
            </w:pPr>
            <w:r w:rsidRPr="001B2606">
              <w:rPr>
                <w:sz w:val="26"/>
                <w:szCs w:val="26"/>
                <w:lang w:val="ru-RU"/>
              </w:rPr>
              <w:t>заработная плата водителей;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606" w:rsidRPr="001B2606" w:rsidRDefault="001B2606" w:rsidP="001B2606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1B2606">
              <w:rPr>
                <w:sz w:val="26"/>
                <w:szCs w:val="26"/>
                <w:lang w:val="ru-RU"/>
              </w:rPr>
              <w:t>тыс. руб.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606" w:rsidRPr="001B2606" w:rsidRDefault="001B2606" w:rsidP="001B2606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606" w:rsidRPr="001B2606" w:rsidRDefault="001B2606" w:rsidP="001B2606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1B2606" w:rsidRPr="001B2606" w:rsidTr="009B6093">
        <w:trPr>
          <w:trHeight w:val="165"/>
        </w:trPr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606" w:rsidRPr="001B2606" w:rsidRDefault="001B2606" w:rsidP="001B2606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1B2606">
              <w:rPr>
                <w:sz w:val="26"/>
                <w:szCs w:val="26"/>
                <w:lang w:val="ru-RU"/>
              </w:rPr>
              <w:t>9.2.</w:t>
            </w:r>
          </w:p>
        </w:tc>
        <w:tc>
          <w:tcPr>
            <w:tcW w:w="4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606" w:rsidRPr="001B2606" w:rsidRDefault="001B2606" w:rsidP="001B2606">
            <w:pPr>
              <w:autoSpaceDE w:val="0"/>
              <w:autoSpaceDN w:val="0"/>
              <w:rPr>
                <w:sz w:val="26"/>
                <w:szCs w:val="26"/>
                <w:lang w:val="ru-RU"/>
              </w:rPr>
            </w:pPr>
            <w:r w:rsidRPr="001B2606">
              <w:rPr>
                <w:sz w:val="26"/>
                <w:szCs w:val="26"/>
                <w:lang w:val="ru-RU"/>
              </w:rPr>
              <w:t>страховые взносы на фонд оплаты труда водителей;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606" w:rsidRPr="001B2606" w:rsidRDefault="001B2606" w:rsidP="001B2606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1B2606">
              <w:rPr>
                <w:sz w:val="26"/>
                <w:szCs w:val="26"/>
                <w:lang w:val="ru-RU"/>
              </w:rPr>
              <w:t>тыс. руб.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606" w:rsidRPr="001B2606" w:rsidRDefault="001B2606" w:rsidP="001B2606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606" w:rsidRPr="001B2606" w:rsidRDefault="001B2606" w:rsidP="001B2606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1B2606" w:rsidRPr="001B2606" w:rsidTr="009B6093">
        <w:trPr>
          <w:trHeight w:val="165"/>
        </w:trPr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606" w:rsidRPr="001B2606" w:rsidRDefault="001B2606" w:rsidP="001B2606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1B2606">
              <w:rPr>
                <w:sz w:val="26"/>
                <w:szCs w:val="26"/>
                <w:lang w:val="ru-RU"/>
              </w:rPr>
              <w:t>9.3.</w:t>
            </w:r>
          </w:p>
        </w:tc>
        <w:tc>
          <w:tcPr>
            <w:tcW w:w="4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606" w:rsidRPr="001B2606" w:rsidRDefault="001B2606" w:rsidP="001B2606">
            <w:pPr>
              <w:autoSpaceDE w:val="0"/>
              <w:autoSpaceDN w:val="0"/>
              <w:rPr>
                <w:sz w:val="26"/>
                <w:szCs w:val="26"/>
                <w:lang w:val="ru-RU"/>
              </w:rPr>
            </w:pPr>
            <w:r w:rsidRPr="001B2606">
              <w:rPr>
                <w:sz w:val="26"/>
                <w:szCs w:val="26"/>
                <w:lang w:val="ru-RU"/>
              </w:rPr>
              <w:t>автомобильное топливо;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606" w:rsidRPr="001B2606" w:rsidRDefault="001B2606" w:rsidP="001B2606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1B2606">
              <w:rPr>
                <w:sz w:val="26"/>
                <w:szCs w:val="26"/>
                <w:lang w:val="ru-RU"/>
              </w:rPr>
              <w:t>тыс. руб.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606" w:rsidRPr="001B2606" w:rsidRDefault="001B2606" w:rsidP="001B2606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606" w:rsidRPr="001B2606" w:rsidRDefault="001B2606" w:rsidP="001B2606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1B2606" w:rsidRPr="001B2606" w:rsidTr="009B6093">
        <w:trPr>
          <w:trHeight w:val="165"/>
        </w:trPr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606" w:rsidRPr="001B2606" w:rsidRDefault="001B2606" w:rsidP="001B2606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1B2606">
              <w:rPr>
                <w:sz w:val="26"/>
                <w:szCs w:val="26"/>
                <w:lang w:val="ru-RU"/>
              </w:rPr>
              <w:t>9.4.</w:t>
            </w:r>
          </w:p>
        </w:tc>
        <w:tc>
          <w:tcPr>
            <w:tcW w:w="4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606" w:rsidRPr="001B2606" w:rsidRDefault="001B2606" w:rsidP="001B2606">
            <w:pPr>
              <w:autoSpaceDE w:val="0"/>
              <w:autoSpaceDN w:val="0"/>
              <w:rPr>
                <w:sz w:val="26"/>
                <w:szCs w:val="26"/>
                <w:lang w:val="ru-RU"/>
              </w:rPr>
            </w:pPr>
            <w:r w:rsidRPr="001B2606">
              <w:rPr>
                <w:sz w:val="26"/>
                <w:szCs w:val="26"/>
                <w:lang w:val="ru-RU"/>
              </w:rPr>
              <w:t>смазочные и прочие эксплуатационные материалы;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606" w:rsidRPr="001B2606" w:rsidRDefault="001B2606" w:rsidP="001B2606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1B2606">
              <w:rPr>
                <w:sz w:val="26"/>
                <w:szCs w:val="26"/>
                <w:lang w:val="ru-RU"/>
              </w:rPr>
              <w:t>тыс. руб.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606" w:rsidRPr="001B2606" w:rsidRDefault="001B2606" w:rsidP="001B2606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606" w:rsidRPr="001B2606" w:rsidRDefault="001B2606" w:rsidP="001B2606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1B2606" w:rsidRPr="001B2606" w:rsidTr="009B6093">
        <w:trPr>
          <w:trHeight w:val="165"/>
        </w:trPr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606" w:rsidRPr="001B2606" w:rsidRDefault="001B2606" w:rsidP="001B2606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1B2606">
              <w:rPr>
                <w:sz w:val="26"/>
                <w:szCs w:val="26"/>
                <w:lang w:val="ru-RU"/>
              </w:rPr>
              <w:t>9.5.</w:t>
            </w:r>
          </w:p>
        </w:tc>
        <w:tc>
          <w:tcPr>
            <w:tcW w:w="4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606" w:rsidRPr="001B2606" w:rsidRDefault="001B2606" w:rsidP="001B2606">
            <w:pPr>
              <w:autoSpaceDE w:val="0"/>
              <w:autoSpaceDN w:val="0"/>
              <w:rPr>
                <w:sz w:val="26"/>
                <w:szCs w:val="26"/>
                <w:lang w:val="ru-RU"/>
              </w:rPr>
            </w:pPr>
            <w:r w:rsidRPr="001B2606">
              <w:rPr>
                <w:sz w:val="26"/>
                <w:szCs w:val="26"/>
                <w:lang w:val="ru-RU"/>
              </w:rPr>
              <w:t>износ и ремонт автомобильных шин;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606" w:rsidRPr="001B2606" w:rsidRDefault="001B2606" w:rsidP="001B2606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1B2606">
              <w:rPr>
                <w:sz w:val="26"/>
                <w:szCs w:val="26"/>
                <w:lang w:val="ru-RU"/>
              </w:rPr>
              <w:t>тыс. руб.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606" w:rsidRPr="001B2606" w:rsidRDefault="001B2606" w:rsidP="001B2606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606" w:rsidRPr="001B2606" w:rsidRDefault="001B2606" w:rsidP="001B2606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1B2606" w:rsidRPr="001B2606" w:rsidTr="009B6093">
        <w:trPr>
          <w:trHeight w:val="165"/>
        </w:trPr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606" w:rsidRPr="001B2606" w:rsidRDefault="001B2606" w:rsidP="001B2606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1B2606">
              <w:rPr>
                <w:sz w:val="26"/>
                <w:szCs w:val="26"/>
                <w:lang w:val="ru-RU"/>
              </w:rPr>
              <w:t>9.6.</w:t>
            </w:r>
          </w:p>
        </w:tc>
        <w:tc>
          <w:tcPr>
            <w:tcW w:w="4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606" w:rsidRPr="001B2606" w:rsidRDefault="001B2606" w:rsidP="001B2606">
            <w:pPr>
              <w:autoSpaceDE w:val="0"/>
              <w:autoSpaceDN w:val="0"/>
              <w:rPr>
                <w:sz w:val="26"/>
                <w:szCs w:val="26"/>
                <w:lang w:val="ru-RU"/>
              </w:rPr>
            </w:pPr>
            <w:r w:rsidRPr="001B2606">
              <w:rPr>
                <w:sz w:val="26"/>
                <w:szCs w:val="26"/>
                <w:lang w:val="ru-RU"/>
              </w:rPr>
              <w:t>техническое обслуживание и эксплуатационный ремонт, в том числе: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606" w:rsidRPr="001B2606" w:rsidRDefault="001B2606" w:rsidP="001B2606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1B2606">
              <w:rPr>
                <w:sz w:val="26"/>
                <w:szCs w:val="26"/>
                <w:lang w:val="ru-RU"/>
              </w:rPr>
              <w:t>тыс. руб.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606" w:rsidRPr="001B2606" w:rsidRDefault="001B2606" w:rsidP="001B2606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606" w:rsidRPr="001B2606" w:rsidRDefault="001B2606" w:rsidP="001B2606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1B2606" w:rsidRPr="001B2606" w:rsidTr="009B6093">
        <w:trPr>
          <w:trHeight w:val="329"/>
        </w:trPr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606" w:rsidRPr="001B2606" w:rsidRDefault="001B2606" w:rsidP="001B2606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4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606" w:rsidRPr="001B2606" w:rsidRDefault="001B2606" w:rsidP="001B2606">
            <w:pPr>
              <w:autoSpaceDE w:val="0"/>
              <w:autoSpaceDN w:val="0"/>
              <w:rPr>
                <w:sz w:val="26"/>
                <w:szCs w:val="26"/>
                <w:lang w:val="ru-RU"/>
              </w:rPr>
            </w:pPr>
            <w:r w:rsidRPr="001B2606">
              <w:rPr>
                <w:sz w:val="26"/>
                <w:szCs w:val="26"/>
                <w:lang w:val="ru-RU"/>
              </w:rPr>
              <w:t>расходы на заработную плату ремонтных и вспомогательных рабочих со страховыми взносами;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606" w:rsidRPr="001B2606" w:rsidRDefault="001B2606" w:rsidP="001B2606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1B2606">
              <w:rPr>
                <w:sz w:val="26"/>
                <w:szCs w:val="26"/>
                <w:lang w:val="ru-RU"/>
              </w:rPr>
              <w:t>тыс. руб.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606" w:rsidRPr="001B2606" w:rsidRDefault="001B2606" w:rsidP="001B2606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606" w:rsidRPr="001B2606" w:rsidRDefault="001B2606" w:rsidP="001B2606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1B2606" w:rsidRPr="001B2606" w:rsidTr="009B6093">
        <w:trPr>
          <w:trHeight w:val="223"/>
        </w:trPr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606" w:rsidRPr="001B2606" w:rsidRDefault="001B2606" w:rsidP="001B2606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1B2606">
              <w:rPr>
                <w:sz w:val="26"/>
                <w:szCs w:val="26"/>
                <w:lang w:val="ru-RU"/>
              </w:rPr>
              <w:t>9.7.</w:t>
            </w:r>
          </w:p>
        </w:tc>
        <w:tc>
          <w:tcPr>
            <w:tcW w:w="4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606" w:rsidRPr="001B2606" w:rsidRDefault="001B2606" w:rsidP="001B2606">
            <w:pPr>
              <w:autoSpaceDE w:val="0"/>
              <w:autoSpaceDN w:val="0"/>
              <w:rPr>
                <w:sz w:val="26"/>
                <w:szCs w:val="26"/>
                <w:lang w:val="ru-RU"/>
              </w:rPr>
            </w:pPr>
            <w:r w:rsidRPr="001B2606">
              <w:rPr>
                <w:sz w:val="26"/>
                <w:szCs w:val="26"/>
                <w:lang w:val="ru-RU"/>
              </w:rPr>
              <w:t xml:space="preserve">общехозяйственные расходы, </w:t>
            </w:r>
          </w:p>
          <w:p w:rsidR="001B2606" w:rsidRPr="001B2606" w:rsidRDefault="001B2606" w:rsidP="001B2606">
            <w:pPr>
              <w:autoSpaceDE w:val="0"/>
              <w:autoSpaceDN w:val="0"/>
              <w:rPr>
                <w:sz w:val="26"/>
                <w:szCs w:val="26"/>
                <w:lang w:val="ru-RU"/>
              </w:rPr>
            </w:pPr>
            <w:r w:rsidRPr="001B2606">
              <w:rPr>
                <w:sz w:val="26"/>
                <w:szCs w:val="26"/>
                <w:lang w:val="ru-RU"/>
              </w:rPr>
              <w:t>в том числе: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606" w:rsidRPr="001B2606" w:rsidRDefault="001B2606" w:rsidP="001B2606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1B2606">
              <w:rPr>
                <w:sz w:val="26"/>
                <w:szCs w:val="26"/>
                <w:lang w:val="ru-RU"/>
              </w:rPr>
              <w:t>тыс. руб.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606" w:rsidRPr="001B2606" w:rsidRDefault="001B2606" w:rsidP="001B2606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606" w:rsidRPr="001B2606" w:rsidRDefault="001B2606" w:rsidP="001B2606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1B2606" w:rsidRPr="001B2606" w:rsidTr="009B6093">
        <w:trPr>
          <w:trHeight w:val="247"/>
        </w:trPr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606" w:rsidRPr="001B2606" w:rsidRDefault="001B2606" w:rsidP="001B2606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4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606" w:rsidRPr="001B2606" w:rsidRDefault="001B2606" w:rsidP="001B2606">
            <w:pPr>
              <w:autoSpaceDE w:val="0"/>
              <w:autoSpaceDN w:val="0"/>
              <w:rPr>
                <w:sz w:val="26"/>
                <w:szCs w:val="26"/>
                <w:lang w:val="ru-RU"/>
              </w:rPr>
            </w:pPr>
            <w:r w:rsidRPr="001B2606">
              <w:rPr>
                <w:sz w:val="26"/>
                <w:szCs w:val="26"/>
                <w:lang w:val="ru-RU"/>
              </w:rPr>
              <w:t xml:space="preserve">расходы на заработную плату </w:t>
            </w:r>
            <w:r w:rsidRPr="001B2606">
              <w:rPr>
                <w:sz w:val="26"/>
                <w:szCs w:val="26"/>
                <w:lang w:val="ru-RU"/>
              </w:rPr>
              <w:lastRenderedPageBreak/>
              <w:t>специалистов и служащих со страховыми взносами</w:t>
            </w:r>
          </w:p>
          <w:p w:rsidR="001B2606" w:rsidRPr="001B2606" w:rsidRDefault="001B2606" w:rsidP="001B2606">
            <w:pPr>
              <w:autoSpaceDE w:val="0"/>
              <w:autoSpaceDN w:val="0"/>
              <w:rPr>
                <w:sz w:val="26"/>
                <w:szCs w:val="26"/>
                <w:lang w:val="ru-RU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606" w:rsidRPr="001B2606" w:rsidRDefault="001B2606" w:rsidP="001B2606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1B2606">
              <w:rPr>
                <w:sz w:val="26"/>
                <w:szCs w:val="26"/>
                <w:lang w:val="ru-RU"/>
              </w:rPr>
              <w:lastRenderedPageBreak/>
              <w:t>тыс. руб.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606" w:rsidRPr="001B2606" w:rsidRDefault="001B2606" w:rsidP="001B2606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606" w:rsidRPr="001B2606" w:rsidRDefault="001B2606" w:rsidP="001B2606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1B2606" w:rsidRPr="001B2606" w:rsidTr="009B6093">
        <w:trPr>
          <w:trHeight w:val="247"/>
        </w:trPr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606" w:rsidRPr="001B2606" w:rsidRDefault="001B2606" w:rsidP="001B2606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1B2606">
              <w:rPr>
                <w:sz w:val="26"/>
                <w:szCs w:val="26"/>
                <w:lang w:val="ru-RU"/>
              </w:rPr>
              <w:lastRenderedPageBreak/>
              <w:t>10.</w:t>
            </w:r>
          </w:p>
        </w:tc>
        <w:tc>
          <w:tcPr>
            <w:tcW w:w="4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606" w:rsidRPr="001B2606" w:rsidRDefault="001B2606" w:rsidP="001B2606">
            <w:pPr>
              <w:autoSpaceDE w:val="0"/>
              <w:autoSpaceDN w:val="0"/>
              <w:rPr>
                <w:b/>
                <w:sz w:val="26"/>
                <w:szCs w:val="26"/>
                <w:lang w:val="ru-RU"/>
              </w:rPr>
            </w:pPr>
            <w:r w:rsidRPr="001B2606">
              <w:rPr>
                <w:b/>
                <w:sz w:val="26"/>
                <w:szCs w:val="26"/>
                <w:lang w:val="ru-RU"/>
              </w:rPr>
              <w:t>Финансовый результат с учетом финансирования из областного и муниципального бюджетов (стр.5+стр.6+стр.7+стр.8-стр.9)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606" w:rsidRPr="001B2606" w:rsidRDefault="001B2606" w:rsidP="001B2606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1B2606">
              <w:rPr>
                <w:sz w:val="26"/>
                <w:szCs w:val="26"/>
                <w:lang w:val="ru-RU"/>
              </w:rPr>
              <w:t>тыс. руб.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606" w:rsidRPr="001B2606" w:rsidRDefault="001B2606" w:rsidP="001B2606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606" w:rsidRPr="001B2606" w:rsidRDefault="001B2606" w:rsidP="001B2606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1B2606" w:rsidRPr="001B2606" w:rsidTr="009B6093">
        <w:trPr>
          <w:trHeight w:val="165"/>
        </w:trPr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606" w:rsidRPr="001B2606" w:rsidRDefault="001B2606" w:rsidP="001B2606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1B2606">
              <w:rPr>
                <w:sz w:val="26"/>
                <w:szCs w:val="26"/>
                <w:lang w:val="ru-RU"/>
              </w:rPr>
              <w:t>11.</w:t>
            </w:r>
          </w:p>
        </w:tc>
        <w:tc>
          <w:tcPr>
            <w:tcW w:w="4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606" w:rsidRPr="001B2606" w:rsidRDefault="001B2606" w:rsidP="001B2606">
            <w:pPr>
              <w:autoSpaceDE w:val="0"/>
              <w:autoSpaceDN w:val="0"/>
              <w:rPr>
                <w:sz w:val="26"/>
                <w:szCs w:val="26"/>
                <w:lang w:val="ru-RU"/>
              </w:rPr>
            </w:pPr>
            <w:r w:rsidRPr="001B2606">
              <w:rPr>
                <w:sz w:val="26"/>
                <w:szCs w:val="26"/>
                <w:lang w:val="ru-RU"/>
              </w:rPr>
              <w:t>Среднесписочная численность работников, обслуживающих садоводческие перевозки всего,</w:t>
            </w:r>
          </w:p>
          <w:p w:rsidR="001B2606" w:rsidRPr="001B2606" w:rsidRDefault="001B2606" w:rsidP="001B2606">
            <w:pPr>
              <w:autoSpaceDE w:val="0"/>
              <w:autoSpaceDN w:val="0"/>
              <w:rPr>
                <w:sz w:val="26"/>
                <w:szCs w:val="26"/>
                <w:lang w:val="ru-RU"/>
              </w:rPr>
            </w:pPr>
            <w:r w:rsidRPr="001B2606">
              <w:rPr>
                <w:sz w:val="26"/>
                <w:szCs w:val="26"/>
                <w:lang w:val="ru-RU"/>
              </w:rPr>
              <w:t>в том числе: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606" w:rsidRPr="001B2606" w:rsidRDefault="001B2606" w:rsidP="001B2606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1B2606">
              <w:rPr>
                <w:sz w:val="26"/>
                <w:szCs w:val="26"/>
                <w:lang w:val="ru-RU"/>
              </w:rPr>
              <w:t>чел.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606" w:rsidRPr="001B2606" w:rsidRDefault="001B2606" w:rsidP="001B2606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606" w:rsidRPr="001B2606" w:rsidRDefault="001B2606" w:rsidP="001B2606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1B2606" w:rsidRPr="001B2606" w:rsidTr="009B6093">
        <w:trPr>
          <w:trHeight w:val="165"/>
        </w:trPr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606" w:rsidRPr="001B2606" w:rsidRDefault="001B2606" w:rsidP="001B2606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4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606" w:rsidRPr="001B2606" w:rsidRDefault="001B2606" w:rsidP="001B2606">
            <w:pPr>
              <w:autoSpaceDE w:val="0"/>
              <w:autoSpaceDN w:val="0"/>
              <w:rPr>
                <w:sz w:val="26"/>
                <w:szCs w:val="26"/>
                <w:lang w:val="ru-RU"/>
              </w:rPr>
            </w:pPr>
            <w:r w:rsidRPr="001B2606">
              <w:rPr>
                <w:sz w:val="26"/>
                <w:szCs w:val="26"/>
                <w:lang w:val="ru-RU"/>
              </w:rPr>
              <w:t>водителей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606" w:rsidRPr="001B2606" w:rsidRDefault="001B2606" w:rsidP="001B2606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1B2606">
              <w:rPr>
                <w:sz w:val="26"/>
                <w:szCs w:val="26"/>
                <w:lang w:val="ru-RU"/>
              </w:rPr>
              <w:t>чел.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606" w:rsidRPr="001B2606" w:rsidRDefault="001B2606" w:rsidP="001B2606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606" w:rsidRPr="001B2606" w:rsidRDefault="001B2606" w:rsidP="001B2606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1B2606" w:rsidRPr="001B2606" w:rsidTr="009B6093">
        <w:trPr>
          <w:trHeight w:val="165"/>
        </w:trPr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606" w:rsidRPr="001B2606" w:rsidRDefault="001B2606" w:rsidP="001B2606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4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606" w:rsidRPr="001B2606" w:rsidRDefault="001B2606" w:rsidP="001B2606">
            <w:pPr>
              <w:autoSpaceDE w:val="0"/>
              <w:autoSpaceDN w:val="0"/>
              <w:rPr>
                <w:sz w:val="26"/>
                <w:szCs w:val="26"/>
                <w:lang w:val="ru-RU"/>
              </w:rPr>
            </w:pPr>
            <w:r w:rsidRPr="001B2606">
              <w:rPr>
                <w:sz w:val="26"/>
                <w:szCs w:val="26"/>
                <w:lang w:val="ru-RU"/>
              </w:rPr>
              <w:t>основных и вспомогательных рабочих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606" w:rsidRPr="001B2606" w:rsidRDefault="001B2606" w:rsidP="001B2606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1B2606">
              <w:rPr>
                <w:sz w:val="26"/>
                <w:szCs w:val="26"/>
                <w:lang w:val="ru-RU"/>
              </w:rPr>
              <w:t>чел.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606" w:rsidRPr="001B2606" w:rsidRDefault="001B2606" w:rsidP="001B2606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606" w:rsidRPr="001B2606" w:rsidRDefault="001B2606" w:rsidP="001B2606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1B2606" w:rsidRPr="001B2606" w:rsidTr="009B6093">
        <w:trPr>
          <w:trHeight w:val="165"/>
        </w:trPr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606" w:rsidRPr="001B2606" w:rsidRDefault="001B2606" w:rsidP="001B2606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4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606" w:rsidRPr="001B2606" w:rsidRDefault="001B2606" w:rsidP="001B2606">
            <w:pPr>
              <w:autoSpaceDE w:val="0"/>
              <w:autoSpaceDN w:val="0"/>
              <w:rPr>
                <w:sz w:val="26"/>
                <w:szCs w:val="26"/>
                <w:lang w:val="ru-RU"/>
              </w:rPr>
            </w:pPr>
            <w:r w:rsidRPr="001B2606">
              <w:rPr>
                <w:sz w:val="26"/>
                <w:szCs w:val="26"/>
                <w:lang w:val="ru-RU"/>
              </w:rPr>
              <w:t>специалистов и служащих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606" w:rsidRPr="001B2606" w:rsidRDefault="001B2606" w:rsidP="001B2606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1B2606">
              <w:rPr>
                <w:sz w:val="26"/>
                <w:szCs w:val="26"/>
                <w:lang w:val="ru-RU"/>
              </w:rPr>
              <w:t>чел.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606" w:rsidRPr="001B2606" w:rsidRDefault="001B2606" w:rsidP="001B2606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606" w:rsidRPr="001B2606" w:rsidRDefault="001B2606" w:rsidP="001B2606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1B2606" w:rsidRPr="001B2606" w:rsidTr="009B6093">
        <w:trPr>
          <w:trHeight w:val="165"/>
        </w:trPr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606" w:rsidRPr="001B2606" w:rsidRDefault="001B2606" w:rsidP="001B2606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1B2606">
              <w:rPr>
                <w:sz w:val="26"/>
                <w:szCs w:val="26"/>
                <w:lang w:val="ru-RU"/>
              </w:rPr>
              <w:t>12.</w:t>
            </w:r>
          </w:p>
        </w:tc>
        <w:tc>
          <w:tcPr>
            <w:tcW w:w="4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606" w:rsidRPr="001B2606" w:rsidRDefault="001B2606" w:rsidP="001B2606">
            <w:pPr>
              <w:autoSpaceDE w:val="0"/>
              <w:autoSpaceDN w:val="0"/>
              <w:rPr>
                <w:sz w:val="26"/>
                <w:szCs w:val="26"/>
                <w:lang w:val="ru-RU"/>
              </w:rPr>
            </w:pPr>
            <w:r w:rsidRPr="001B2606">
              <w:rPr>
                <w:sz w:val="26"/>
                <w:szCs w:val="26"/>
                <w:lang w:val="ru-RU"/>
              </w:rPr>
              <w:t>Среднемесячная заработная плата работников, обслуживающих садоводческие перевозки всего,</w:t>
            </w:r>
          </w:p>
          <w:p w:rsidR="001B2606" w:rsidRPr="001B2606" w:rsidRDefault="001B2606" w:rsidP="001B2606">
            <w:pPr>
              <w:autoSpaceDE w:val="0"/>
              <w:autoSpaceDN w:val="0"/>
              <w:rPr>
                <w:sz w:val="26"/>
                <w:szCs w:val="26"/>
                <w:lang w:val="ru-RU"/>
              </w:rPr>
            </w:pPr>
            <w:r w:rsidRPr="001B2606">
              <w:rPr>
                <w:sz w:val="26"/>
                <w:szCs w:val="26"/>
                <w:lang w:val="ru-RU"/>
              </w:rPr>
              <w:t>в том числе: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606" w:rsidRPr="001B2606" w:rsidRDefault="001B2606" w:rsidP="001B2606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1B2606">
              <w:rPr>
                <w:sz w:val="26"/>
                <w:szCs w:val="26"/>
                <w:lang w:val="ru-RU"/>
              </w:rPr>
              <w:t>руб.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606" w:rsidRPr="001B2606" w:rsidRDefault="001B2606" w:rsidP="001B2606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606" w:rsidRPr="001B2606" w:rsidRDefault="001B2606" w:rsidP="001B2606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1B2606" w:rsidRPr="001B2606" w:rsidTr="009B6093">
        <w:trPr>
          <w:trHeight w:val="165"/>
        </w:trPr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606" w:rsidRPr="001B2606" w:rsidRDefault="001B2606" w:rsidP="001B2606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4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606" w:rsidRPr="001B2606" w:rsidRDefault="001B2606" w:rsidP="001B2606">
            <w:pPr>
              <w:autoSpaceDE w:val="0"/>
              <w:autoSpaceDN w:val="0"/>
              <w:rPr>
                <w:sz w:val="26"/>
                <w:szCs w:val="26"/>
                <w:lang w:val="ru-RU"/>
              </w:rPr>
            </w:pPr>
            <w:r w:rsidRPr="001B2606">
              <w:rPr>
                <w:sz w:val="26"/>
                <w:szCs w:val="26"/>
                <w:lang w:val="ru-RU"/>
              </w:rPr>
              <w:t xml:space="preserve">водителей 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606" w:rsidRPr="001B2606" w:rsidRDefault="001B2606" w:rsidP="001B2606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1B2606">
              <w:rPr>
                <w:sz w:val="26"/>
                <w:szCs w:val="26"/>
                <w:lang w:val="ru-RU"/>
              </w:rPr>
              <w:t>руб.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606" w:rsidRPr="001B2606" w:rsidRDefault="001B2606" w:rsidP="001B2606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606" w:rsidRPr="001B2606" w:rsidRDefault="001B2606" w:rsidP="001B2606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1B2606" w:rsidRPr="001B2606" w:rsidTr="009B6093">
        <w:trPr>
          <w:trHeight w:val="165"/>
        </w:trPr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606" w:rsidRPr="001B2606" w:rsidRDefault="001B2606" w:rsidP="001B2606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4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606" w:rsidRPr="001B2606" w:rsidRDefault="001B2606" w:rsidP="001B2606">
            <w:pPr>
              <w:autoSpaceDE w:val="0"/>
              <w:autoSpaceDN w:val="0"/>
              <w:rPr>
                <w:sz w:val="26"/>
                <w:szCs w:val="26"/>
                <w:lang w:val="ru-RU"/>
              </w:rPr>
            </w:pPr>
            <w:r w:rsidRPr="001B2606">
              <w:rPr>
                <w:sz w:val="26"/>
                <w:szCs w:val="26"/>
                <w:lang w:val="ru-RU"/>
              </w:rPr>
              <w:t>основных и вспомогательных рабочих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606" w:rsidRPr="001B2606" w:rsidRDefault="001B2606" w:rsidP="001B2606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1B2606">
              <w:rPr>
                <w:sz w:val="26"/>
                <w:szCs w:val="26"/>
                <w:lang w:val="ru-RU"/>
              </w:rPr>
              <w:t>руб.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606" w:rsidRPr="001B2606" w:rsidRDefault="001B2606" w:rsidP="001B2606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606" w:rsidRPr="001B2606" w:rsidRDefault="001B2606" w:rsidP="001B2606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1B2606" w:rsidRPr="001B2606" w:rsidTr="009B6093">
        <w:trPr>
          <w:trHeight w:val="165"/>
        </w:trPr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606" w:rsidRPr="001B2606" w:rsidRDefault="001B2606" w:rsidP="001B2606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4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606" w:rsidRPr="001B2606" w:rsidRDefault="001B2606" w:rsidP="001B2606">
            <w:pPr>
              <w:autoSpaceDE w:val="0"/>
              <w:autoSpaceDN w:val="0"/>
              <w:rPr>
                <w:sz w:val="26"/>
                <w:szCs w:val="26"/>
                <w:lang w:val="ru-RU"/>
              </w:rPr>
            </w:pPr>
            <w:r w:rsidRPr="001B2606">
              <w:rPr>
                <w:sz w:val="26"/>
                <w:szCs w:val="26"/>
                <w:lang w:val="ru-RU"/>
              </w:rPr>
              <w:t>специалистов и служащих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606" w:rsidRPr="001B2606" w:rsidRDefault="001B2606" w:rsidP="001B2606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1B2606">
              <w:rPr>
                <w:sz w:val="26"/>
                <w:szCs w:val="26"/>
                <w:lang w:val="ru-RU"/>
              </w:rPr>
              <w:t>руб.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606" w:rsidRPr="001B2606" w:rsidRDefault="001B2606" w:rsidP="001B2606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2606" w:rsidRPr="001B2606" w:rsidRDefault="001B2606" w:rsidP="001B2606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</w:tr>
    </w:tbl>
    <w:p w:rsidR="001B2606" w:rsidRPr="001B2606" w:rsidRDefault="001B2606" w:rsidP="001B2606">
      <w:pPr>
        <w:spacing w:after="200" w:line="276" w:lineRule="auto"/>
        <w:jc w:val="both"/>
        <w:rPr>
          <w:rFonts w:eastAsia="Calibri"/>
          <w:bCs/>
          <w:color w:val="26282F"/>
          <w:sz w:val="28"/>
          <w:szCs w:val="28"/>
          <w:lang w:val="ru-RU" w:eastAsia="en-US"/>
        </w:rPr>
      </w:pPr>
    </w:p>
    <w:p w:rsidR="001B2606" w:rsidRPr="001B2606" w:rsidRDefault="001B2606" w:rsidP="001B2606">
      <w:pPr>
        <w:autoSpaceDE w:val="0"/>
        <w:autoSpaceDN w:val="0"/>
        <w:rPr>
          <w:sz w:val="28"/>
          <w:szCs w:val="28"/>
          <w:lang w:val="ru-RU"/>
        </w:rPr>
      </w:pPr>
      <w:r w:rsidRPr="001B2606">
        <w:rPr>
          <w:sz w:val="28"/>
          <w:szCs w:val="28"/>
          <w:lang w:val="ru-RU"/>
        </w:rPr>
        <w:t>Получатель           _______________                            __________________________</w:t>
      </w:r>
    </w:p>
    <w:p w:rsidR="001B2606" w:rsidRPr="001B2606" w:rsidRDefault="001B2606" w:rsidP="001B2606">
      <w:pPr>
        <w:autoSpaceDE w:val="0"/>
        <w:autoSpaceDN w:val="0"/>
        <w:rPr>
          <w:sz w:val="28"/>
          <w:szCs w:val="28"/>
          <w:lang w:val="ru-RU"/>
        </w:rPr>
      </w:pPr>
      <w:r w:rsidRPr="001B2606">
        <w:rPr>
          <w:sz w:val="28"/>
          <w:szCs w:val="28"/>
          <w:lang w:val="ru-RU"/>
        </w:rPr>
        <w:t xml:space="preserve">                                     (подпись)                                         (расшифровка подписи)</w:t>
      </w:r>
    </w:p>
    <w:p w:rsidR="001B2606" w:rsidRPr="001B2606" w:rsidRDefault="001B2606" w:rsidP="001B2606">
      <w:pPr>
        <w:autoSpaceDE w:val="0"/>
        <w:autoSpaceDN w:val="0"/>
        <w:rPr>
          <w:sz w:val="28"/>
          <w:szCs w:val="28"/>
          <w:lang w:val="ru-RU"/>
        </w:rPr>
      </w:pPr>
      <w:r w:rsidRPr="001B2606">
        <w:rPr>
          <w:sz w:val="28"/>
          <w:szCs w:val="28"/>
          <w:lang w:val="ru-RU"/>
        </w:rPr>
        <w:t>М.П.</w:t>
      </w:r>
    </w:p>
    <w:p w:rsidR="001B2606" w:rsidRPr="001B2606" w:rsidRDefault="001B2606" w:rsidP="001B2606">
      <w:pPr>
        <w:autoSpaceDE w:val="0"/>
        <w:autoSpaceDN w:val="0"/>
        <w:rPr>
          <w:sz w:val="28"/>
          <w:lang w:val="ru-RU"/>
        </w:rPr>
      </w:pPr>
    </w:p>
    <w:p w:rsidR="001B2606" w:rsidRPr="001B2606" w:rsidRDefault="001B2606" w:rsidP="001B2606">
      <w:pPr>
        <w:autoSpaceDE w:val="0"/>
        <w:autoSpaceDN w:val="0"/>
        <w:rPr>
          <w:sz w:val="28"/>
          <w:lang w:val="ru-RU"/>
        </w:rPr>
      </w:pPr>
    </w:p>
    <w:p w:rsidR="001B2606" w:rsidRPr="001B2606" w:rsidRDefault="001B2606" w:rsidP="001B2606">
      <w:pPr>
        <w:autoSpaceDE w:val="0"/>
        <w:autoSpaceDN w:val="0"/>
        <w:rPr>
          <w:rFonts w:eastAsia="Calibri"/>
          <w:bCs/>
          <w:color w:val="26282F"/>
          <w:sz w:val="28"/>
          <w:szCs w:val="28"/>
          <w:lang w:val="ru-RU" w:eastAsia="en-US"/>
        </w:rPr>
      </w:pPr>
      <w:r w:rsidRPr="001B2606">
        <w:rPr>
          <w:sz w:val="28"/>
          <w:lang w:val="ru-RU"/>
        </w:rPr>
        <w:t>Е.А.Чекрыжов</w:t>
      </w:r>
    </w:p>
    <w:p w:rsidR="001B2606" w:rsidRPr="001B2606" w:rsidRDefault="001B2606" w:rsidP="001B2606">
      <w:pPr>
        <w:widowControl w:val="0"/>
        <w:autoSpaceDE w:val="0"/>
        <w:autoSpaceDN w:val="0"/>
        <w:adjustRightInd w:val="0"/>
        <w:ind w:left="7788"/>
        <w:rPr>
          <w:sz w:val="28"/>
          <w:lang w:val="ru-RU"/>
        </w:rPr>
      </w:pPr>
    </w:p>
    <w:p w:rsidR="00412EBB" w:rsidRPr="003B63C3" w:rsidRDefault="00412EBB" w:rsidP="001B2606">
      <w:pPr>
        <w:jc w:val="both"/>
        <w:rPr>
          <w:sz w:val="28"/>
          <w:szCs w:val="28"/>
          <w:lang w:val="ru-RU"/>
        </w:rPr>
      </w:pPr>
    </w:p>
    <w:sectPr w:rsidR="00412EBB" w:rsidRPr="003B63C3" w:rsidSect="001B2606">
      <w:headerReference w:type="default" r:id="rId19"/>
      <w:headerReference w:type="first" r:id="rId20"/>
      <w:pgSz w:w="11906" w:h="16838"/>
      <w:pgMar w:top="1134" w:right="567" w:bottom="851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7855" w:rsidRDefault="00BF7855">
      <w:r>
        <w:separator/>
      </w:r>
    </w:p>
  </w:endnote>
  <w:endnote w:type="continuationSeparator" w:id="0">
    <w:p w:rsidR="00BF7855" w:rsidRDefault="00BF78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7855" w:rsidRDefault="00BF7855">
      <w:r>
        <w:separator/>
      </w:r>
    </w:p>
  </w:footnote>
  <w:footnote w:type="continuationSeparator" w:id="0">
    <w:p w:rsidR="00BF7855" w:rsidRDefault="00BF78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2606" w:rsidRDefault="001B2606" w:rsidP="0088004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B2606" w:rsidRDefault="001B2606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2606" w:rsidRDefault="001B2606" w:rsidP="00E31C8A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2606" w:rsidRDefault="001B2606">
    <w:pPr>
      <w:pStyle w:val="a4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17C9" w:rsidRDefault="00BF7855" w:rsidP="0088004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B2606">
      <w:rPr>
        <w:rStyle w:val="a5"/>
        <w:noProof/>
      </w:rPr>
      <w:t>2</w:t>
    </w:r>
    <w:r>
      <w:rPr>
        <w:rStyle w:val="a5"/>
      </w:rPr>
      <w:fldChar w:fldCharType="end"/>
    </w:r>
  </w:p>
  <w:p w:rsidR="00EB17C9" w:rsidRDefault="00BF7855">
    <w:pPr>
      <w:pStyle w:val="a4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1C8A" w:rsidRDefault="00BF7855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017297"/>
    <w:rsid w:val="00021AF3"/>
    <w:rsid w:val="00034E30"/>
    <w:rsid w:val="00041A09"/>
    <w:rsid w:val="00042DEE"/>
    <w:rsid w:val="000506DC"/>
    <w:rsid w:val="00057ED6"/>
    <w:rsid w:val="000606DD"/>
    <w:rsid w:val="0006648E"/>
    <w:rsid w:val="0007016E"/>
    <w:rsid w:val="00081318"/>
    <w:rsid w:val="00083A2E"/>
    <w:rsid w:val="000C61FC"/>
    <w:rsid w:val="000D61C6"/>
    <w:rsid w:val="000F312A"/>
    <w:rsid w:val="001058CD"/>
    <w:rsid w:val="00110BE3"/>
    <w:rsid w:val="001226B7"/>
    <w:rsid w:val="00131D76"/>
    <w:rsid w:val="0014402A"/>
    <w:rsid w:val="00147680"/>
    <w:rsid w:val="00152E7C"/>
    <w:rsid w:val="001561E2"/>
    <w:rsid w:val="00167C87"/>
    <w:rsid w:val="00173E88"/>
    <w:rsid w:val="00180C59"/>
    <w:rsid w:val="00181CCA"/>
    <w:rsid w:val="00196180"/>
    <w:rsid w:val="001A3A35"/>
    <w:rsid w:val="001A51F7"/>
    <w:rsid w:val="001B2606"/>
    <w:rsid w:val="001D4842"/>
    <w:rsid w:val="001D51C1"/>
    <w:rsid w:val="001D5C6D"/>
    <w:rsid w:val="002347E7"/>
    <w:rsid w:val="002523AD"/>
    <w:rsid w:val="00263653"/>
    <w:rsid w:val="00266AC1"/>
    <w:rsid w:val="002860B3"/>
    <w:rsid w:val="0029218E"/>
    <w:rsid w:val="00292BF5"/>
    <w:rsid w:val="00295F40"/>
    <w:rsid w:val="002A1021"/>
    <w:rsid w:val="002B7F0F"/>
    <w:rsid w:val="002D7626"/>
    <w:rsid w:val="002E0192"/>
    <w:rsid w:val="00311E0D"/>
    <w:rsid w:val="003124D2"/>
    <w:rsid w:val="0031255F"/>
    <w:rsid w:val="00316D8A"/>
    <w:rsid w:val="003201B2"/>
    <w:rsid w:val="0035069B"/>
    <w:rsid w:val="00352728"/>
    <w:rsid w:val="00374603"/>
    <w:rsid w:val="003B53B9"/>
    <w:rsid w:val="003B63C3"/>
    <w:rsid w:val="003B7240"/>
    <w:rsid w:val="003C0484"/>
    <w:rsid w:val="003C1BB2"/>
    <w:rsid w:val="003D08A8"/>
    <w:rsid w:val="003D4B0F"/>
    <w:rsid w:val="003F2C16"/>
    <w:rsid w:val="0041292E"/>
    <w:rsid w:val="00412EBB"/>
    <w:rsid w:val="00412ED1"/>
    <w:rsid w:val="00430AC4"/>
    <w:rsid w:val="00433527"/>
    <w:rsid w:val="0043685F"/>
    <w:rsid w:val="00461B35"/>
    <w:rsid w:val="004800B3"/>
    <w:rsid w:val="0048225D"/>
    <w:rsid w:val="0048548F"/>
    <w:rsid w:val="004977F8"/>
    <w:rsid w:val="004A2C20"/>
    <w:rsid w:val="004B34C8"/>
    <w:rsid w:val="004B49C8"/>
    <w:rsid w:val="004C0F1C"/>
    <w:rsid w:val="004C7C33"/>
    <w:rsid w:val="004D16CB"/>
    <w:rsid w:val="004E3625"/>
    <w:rsid w:val="004F0EE7"/>
    <w:rsid w:val="004F607D"/>
    <w:rsid w:val="00500FED"/>
    <w:rsid w:val="00516A1C"/>
    <w:rsid w:val="00530A4B"/>
    <w:rsid w:val="005464D9"/>
    <w:rsid w:val="00552A5D"/>
    <w:rsid w:val="00563C49"/>
    <w:rsid w:val="00567F9B"/>
    <w:rsid w:val="00582149"/>
    <w:rsid w:val="005A56D2"/>
    <w:rsid w:val="005C27C7"/>
    <w:rsid w:val="005D2DE7"/>
    <w:rsid w:val="005D79B0"/>
    <w:rsid w:val="005F294C"/>
    <w:rsid w:val="005F534F"/>
    <w:rsid w:val="00600F67"/>
    <w:rsid w:val="00613ACB"/>
    <w:rsid w:val="00616E34"/>
    <w:rsid w:val="006203AE"/>
    <w:rsid w:val="00644EF6"/>
    <w:rsid w:val="0064530A"/>
    <w:rsid w:val="00675EC4"/>
    <w:rsid w:val="00676369"/>
    <w:rsid w:val="006919C7"/>
    <w:rsid w:val="006A7570"/>
    <w:rsid w:val="006A7EAF"/>
    <w:rsid w:val="006B139B"/>
    <w:rsid w:val="006C67B7"/>
    <w:rsid w:val="006D56BC"/>
    <w:rsid w:val="006E12D1"/>
    <w:rsid w:val="006E6DF9"/>
    <w:rsid w:val="00704CBD"/>
    <w:rsid w:val="007205D6"/>
    <w:rsid w:val="007421F6"/>
    <w:rsid w:val="00764611"/>
    <w:rsid w:val="007A19A9"/>
    <w:rsid w:val="007B49FD"/>
    <w:rsid w:val="007C3157"/>
    <w:rsid w:val="007E776E"/>
    <w:rsid w:val="007E79AB"/>
    <w:rsid w:val="007F0CE7"/>
    <w:rsid w:val="007F70AD"/>
    <w:rsid w:val="00826525"/>
    <w:rsid w:val="00832F42"/>
    <w:rsid w:val="008509FE"/>
    <w:rsid w:val="0086215C"/>
    <w:rsid w:val="00865F6E"/>
    <w:rsid w:val="008700F1"/>
    <w:rsid w:val="00881B71"/>
    <w:rsid w:val="008867C6"/>
    <w:rsid w:val="00891B26"/>
    <w:rsid w:val="008929F6"/>
    <w:rsid w:val="008C0B91"/>
    <w:rsid w:val="008E2A41"/>
    <w:rsid w:val="008E3CB9"/>
    <w:rsid w:val="008E3D9C"/>
    <w:rsid w:val="009019E2"/>
    <w:rsid w:val="00965366"/>
    <w:rsid w:val="009656D9"/>
    <w:rsid w:val="009B32AB"/>
    <w:rsid w:val="009F4B42"/>
    <w:rsid w:val="009F4CCB"/>
    <w:rsid w:val="009F74F4"/>
    <w:rsid w:val="00A15195"/>
    <w:rsid w:val="00A42376"/>
    <w:rsid w:val="00A66932"/>
    <w:rsid w:val="00A74FFA"/>
    <w:rsid w:val="00A84866"/>
    <w:rsid w:val="00AA491A"/>
    <w:rsid w:val="00AD4570"/>
    <w:rsid w:val="00AD6B52"/>
    <w:rsid w:val="00AF293A"/>
    <w:rsid w:val="00B01196"/>
    <w:rsid w:val="00B13D49"/>
    <w:rsid w:val="00B27E45"/>
    <w:rsid w:val="00B35DCE"/>
    <w:rsid w:val="00B52D74"/>
    <w:rsid w:val="00B5497F"/>
    <w:rsid w:val="00B600FE"/>
    <w:rsid w:val="00B71AB0"/>
    <w:rsid w:val="00B84DD5"/>
    <w:rsid w:val="00BA4CD2"/>
    <w:rsid w:val="00BB1C28"/>
    <w:rsid w:val="00BB2314"/>
    <w:rsid w:val="00BC2FB6"/>
    <w:rsid w:val="00BC335D"/>
    <w:rsid w:val="00BC71FB"/>
    <w:rsid w:val="00BD4AA0"/>
    <w:rsid w:val="00BD6BD6"/>
    <w:rsid w:val="00BF7855"/>
    <w:rsid w:val="00C0170C"/>
    <w:rsid w:val="00C05311"/>
    <w:rsid w:val="00C25FB6"/>
    <w:rsid w:val="00C4666A"/>
    <w:rsid w:val="00C531E9"/>
    <w:rsid w:val="00CA5AC2"/>
    <w:rsid w:val="00CB1369"/>
    <w:rsid w:val="00CB549A"/>
    <w:rsid w:val="00CC2D6D"/>
    <w:rsid w:val="00CD33B5"/>
    <w:rsid w:val="00CD6715"/>
    <w:rsid w:val="00CE19F2"/>
    <w:rsid w:val="00CF517E"/>
    <w:rsid w:val="00D06FA7"/>
    <w:rsid w:val="00D16E91"/>
    <w:rsid w:val="00D17FF0"/>
    <w:rsid w:val="00D409AF"/>
    <w:rsid w:val="00D43E93"/>
    <w:rsid w:val="00D53D16"/>
    <w:rsid w:val="00D60A74"/>
    <w:rsid w:val="00D70477"/>
    <w:rsid w:val="00D761EA"/>
    <w:rsid w:val="00D86180"/>
    <w:rsid w:val="00DA0A71"/>
    <w:rsid w:val="00DA5BFD"/>
    <w:rsid w:val="00DB0639"/>
    <w:rsid w:val="00DB2F58"/>
    <w:rsid w:val="00DB6287"/>
    <w:rsid w:val="00DE3307"/>
    <w:rsid w:val="00DE71A4"/>
    <w:rsid w:val="00DF43FB"/>
    <w:rsid w:val="00E4035F"/>
    <w:rsid w:val="00E503C0"/>
    <w:rsid w:val="00E52111"/>
    <w:rsid w:val="00E6764B"/>
    <w:rsid w:val="00E80969"/>
    <w:rsid w:val="00E95105"/>
    <w:rsid w:val="00EA1107"/>
    <w:rsid w:val="00EA5FC0"/>
    <w:rsid w:val="00EB3C74"/>
    <w:rsid w:val="00EB553B"/>
    <w:rsid w:val="00EE6A7C"/>
    <w:rsid w:val="00EF00A7"/>
    <w:rsid w:val="00EF7032"/>
    <w:rsid w:val="00F013D9"/>
    <w:rsid w:val="00F218CC"/>
    <w:rsid w:val="00F30779"/>
    <w:rsid w:val="00F36963"/>
    <w:rsid w:val="00F52624"/>
    <w:rsid w:val="00FC04B0"/>
    <w:rsid w:val="00FD6A43"/>
    <w:rsid w:val="00FE0BA1"/>
    <w:rsid w:val="00FE460A"/>
    <w:rsid w:val="00FF12B8"/>
    <w:rsid w:val="00FF3265"/>
    <w:rsid w:val="00FF3F72"/>
    <w:rsid w:val="00FF4C94"/>
    <w:rsid w:val="00FF6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2">
    <w:name w:val="Body Text 2"/>
    <w:basedOn w:val="a"/>
    <w:rsid w:val="00DE71A4"/>
    <w:pPr>
      <w:ind w:right="-101"/>
      <w:jc w:val="both"/>
    </w:pPr>
    <w:rPr>
      <w:sz w:val="24"/>
      <w:lang w:val="ru-RU"/>
    </w:rPr>
  </w:style>
  <w:style w:type="paragraph" w:styleId="a4">
    <w:name w:val="header"/>
    <w:basedOn w:val="a"/>
    <w:rsid w:val="001226B7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1226B7"/>
  </w:style>
  <w:style w:type="paragraph" w:styleId="a6">
    <w:name w:val="footer"/>
    <w:basedOn w:val="a"/>
    <w:rsid w:val="001226B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412EB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7">
    <w:name w:val="Strong"/>
    <w:qFormat/>
    <w:rsid w:val="003B63C3"/>
    <w:rPr>
      <w:b/>
      <w:bCs/>
    </w:rPr>
  </w:style>
  <w:style w:type="character" w:customStyle="1" w:styleId="a8">
    <w:name w:val="Основной текст_"/>
    <w:link w:val="3"/>
    <w:locked/>
    <w:rsid w:val="00FF4C94"/>
    <w:rPr>
      <w:rFonts w:ascii="Book Antiqua" w:eastAsia="Book Antiqua" w:hAnsi="Book Antiqua"/>
      <w:sz w:val="15"/>
      <w:szCs w:val="15"/>
      <w:shd w:val="clear" w:color="auto" w:fill="FFFFFF"/>
    </w:rPr>
  </w:style>
  <w:style w:type="paragraph" w:customStyle="1" w:styleId="3">
    <w:name w:val="Основной текст3"/>
    <w:basedOn w:val="a"/>
    <w:link w:val="a8"/>
    <w:rsid w:val="00FF4C94"/>
    <w:pPr>
      <w:shd w:val="clear" w:color="auto" w:fill="FFFFFF"/>
      <w:spacing w:line="206" w:lineRule="exact"/>
    </w:pPr>
    <w:rPr>
      <w:rFonts w:ascii="Book Antiqua" w:eastAsia="Book Antiqua" w:hAnsi="Book Antiqua"/>
      <w:sz w:val="15"/>
      <w:szCs w:val="15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2">
    <w:name w:val="Body Text 2"/>
    <w:basedOn w:val="a"/>
    <w:rsid w:val="00DE71A4"/>
    <w:pPr>
      <w:ind w:right="-101"/>
      <w:jc w:val="both"/>
    </w:pPr>
    <w:rPr>
      <w:sz w:val="24"/>
      <w:lang w:val="ru-RU"/>
    </w:rPr>
  </w:style>
  <w:style w:type="paragraph" w:styleId="a4">
    <w:name w:val="header"/>
    <w:basedOn w:val="a"/>
    <w:rsid w:val="001226B7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1226B7"/>
  </w:style>
  <w:style w:type="paragraph" w:styleId="a6">
    <w:name w:val="footer"/>
    <w:basedOn w:val="a"/>
    <w:rsid w:val="001226B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412EB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7">
    <w:name w:val="Strong"/>
    <w:qFormat/>
    <w:rsid w:val="003B63C3"/>
    <w:rPr>
      <w:b/>
      <w:bCs/>
    </w:rPr>
  </w:style>
  <w:style w:type="character" w:customStyle="1" w:styleId="a8">
    <w:name w:val="Основной текст_"/>
    <w:link w:val="3"/>
    <w:locked/>
    <w:rsid w:val="00FF4C94"/>
    <w:rPr>
      <w:rFonts w:ascii="Book Antiqua" w:eastAsia="Book Antiqua" w:hAnsi="Book Antiqua"/>
      <w:sz w:val="15"/>
      <w:szCs w:val="15"/>
      <w:shd w:val="clear" w:color="auto" w:fill="FFFFFF"/>
    </w:rPr>
  </w:style>
  <w:style w:type="paragraph" w:customStyle="1" w:styleId="3">
    <w:name w:val="Основной текст3"/>
    <w:basedOn w:val="a"/>
    <w:link w:val="a8"/>
    <w:rsid w:val="00FF4C94"/>
    <w:pPr>
      <w:shd w:val="clear" w:color="auto" w:fill="FFFFFF"/>
      <w:spacing w:line="206" w:lineRule="exact"/>
    </w:pPr>
    <w:rPr>
      <w:rFonts w:ascii="Book Antiqua" w:eastAsia="Book Antiqua" w:hAnsi="Book Antiqua"/>
      <w:sz w:val="15"/>
      <w:szCs w:val="15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consultantplus://offline/ref=7F4FF316DE556FF12A9D842284BCB10D7AB4F2ED1561DE7F546C890EEC5F9A71FEC3259A19187D2748BF18578DE9EDC8A06AACB3DF183B3A496A3B4AO0o1I" TargetMode="External"/><Relationship Id="rId18" Type="http://schemas.openxmlformats.org/officeDocument/2006/relationships/hyperlink" Target="garantF1://29618940.0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3F99DF5E8E19916DF15757C9DA87742B8D5708ED6C91FEFC6330EE05C2CF5C731378D39E999E70AA3E657F427A92D9382237A77728F82CB22A27CFyFlEN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F99DF5E8E19916DF15757C9DA87742B8D5708ED6C91FEFC6330EE05C2CF5C731378D39E999E70AA3E6578427A92D9382237A77728F82CB22A27CFyFlEN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3F99DF5E8E19916DF15757C9DA87742B8D5708ED6C91FEFC6330EE05C2CF5C731378D39E999E70AA3E657B497A92D9382237A77728F82CB22A27CFyFlEN" TargetMode="External"/><Relationship Id="rId19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9B55831A8B31D789EF36B13934BAE11D8B28D881DF879056D78CB8647350B5392C14DC9008793A5B8CA6DA0C52D6D6C8A7F581A341C7717D0251Eb3l7N" TargetMode="External"/><Relationship Id="rId14" Type="http://schemas.openxmlformats.org/officeDocument/2006/relationships/hyperlink" Target="consultantplus://offline/ref=3F99DF5E8E19916DF15757C9DA87742B8D5708ED6C91FEFC6330EE05C2CF5C731378D39E999E70AA3E657F427A92D9382237A77728F82CB22A27CFyFlEN" TargetMode="Externa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7F7639-C740-4DF2-800F-081C399FE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0</TotalTime>
  <Pages>12</Pages>
  <Words>3303</Words>
  <Characters>18831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Munitcom</Company>
  <LinksUpToDate>false</LinksUpToDate>
  <CharactersWithSpaces>22090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dc:description>A REGIONALIZAЗГO Й UM ERRO COLOSSAL!</dc:description>
  <cp:lastModifiedBy>Ирина А. Шарапова</cp:lastModifiedBy>
  <cp:revision>2</cp:revision>
  <cp:lastPrinted>2020-07-06T07:07:00Z</cp:lastPrinted>
  <dcterms:created xsi:type="dcterms:W3CDTF">2020-08-14T13:42:00Z</dcterms:created>
  <dcterms:modified xsi:type="dcterms:W3CDTF">2020-08-14T13:42:00Z</dcterms:modified>
</cp:coreProperties>
</file>