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780DE2" w:rsidP="00B042C0">
      <w:pPr>
        <w:framePr w:h="1104" w:hRule="exact" w:hSpace="180" w:wrap="auto" w:vAnchor="text" w:hAnchor="page" w:x="5842" w:y="-542"/>
      </w:pPr>
      <w:r>
        <w:rPr>
          <w:noProof/>
          <w:lang w:val="ru-RU"/>
        </w:rPr>
        <w:drawing>
          <wp:inline distT="0" distB="0" distL="0" distR="0">
            <wp:extent cx="53340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B042C0" w:rsidRDefault="00B042C0" w:rsidP="00B042C0">
      <w:pPr>
        <w:rPr>
          <w:rFonts w:ascii="Times New Roman CYR" w:hAnsi="Times New Roman CYR"/>
          <w:sz w:val="32"/>
          <w:szCs w:val="32"/>
          <w:lang w:val="ru-RU"/>
        </w:rPr>
      </w:pPr>
    </w:p>
    <w:p w:rsidR="002860B3" w:rsidRPr="002860B3" w:rsidRDefault="002860B3" w:rsidP="002860B3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860B3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2860B3" w:rsidRPr="002860B3" w:rsidRDefault="002860B3" w:rsidP="002860B3">
      <w:pPr>
        <w:rPr>
          <w:rFonts w:ascii="Times New Roman CYR" w:hAnsi="Times New Roman CYR"/>
          <w:lang w:val="ru-RU"/>
        </w:rPr>
      </w:pPr>
    </w:p>
    <w:p w:rsidR="0068429D" w:rsidRPr="0068429D" w:rsidRDefault="0068429D" w:rsidP="0068429D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68429D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6A617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02.09.2022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1976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500732" w:rsidRDefault="00500732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4A3327" w:rsidRDefault="008305DE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</w:t>
      </w:r>
      <w:r w:rsidR="004A3327">
        <w:rPr>
          <w:sz w:val="28"/>
          <w:szCs w:val="28"/>
          <w:lang w:val="ru-RU"/>
        </w:rPr>
        <w:t xml:space="preserve">внесении изменений в </w:t>
      </w:r>
    </w:p>
    <w:p w:rsidR="00D365DB" w:rsidRDefault="004A3327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</w:t>
      </w:r>
    </w:p>
    <w:p w:rsidR="004A3327" w:rsidRPr="0074546C" w:rsidRDefault="004A3327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Липецка от 31.12.2019 № 2632</w:t>
      </w: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896AFC" w:rsidRDefault="00E22347" w:rsidP="002E2E6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2C6263">
        <w:rPr>
          <w:sz w:val="28"/>
          <w:szCs w:val="28"/>
          <w:lang w:val="ru-RU"/>
        </w:rPr>
        <w:t xml:space="preserve"> </w:t>
      </w:r>
      <w:r w:rsidR="009807BE">
        <w:rPr>
          <w:sz w:val="28"/>
          <w:szCs w:val="28"/>
          <w:lang w:val="ru-RU"/>
        </w:rPr>
        <w:t>связи с</w:t>
      </w:r>
      <w:r w:rsidR="000A0CEF">
        <w:rPr>
          <w:sz w:val="28"/>
          <w:szCs w:val="28"/>
          <w:lang w:val="ru-RU"/>
        </w:rPr>
        <w:t xml:space="preserve"> </w:t>
      </w:r>
      <w:r w:rsidR="006F1207">
        <w:rPr>
          <w:sz w:val="28"/>
          <w:szCs w:val="28"/>
          <w:lang w:val="ru-RU"/>
        </w:rPr>
        <w:t>кадровыми изменениями</w:t>
      </w:r>
      <w:r w:rsidR="00C05A2D">
        <w:rPr>
          <w:sz w:val="28"/>
          <w:szCs w:val="28"/>
          <w:lang w:val="ru-RU"/>
        </w:rPr>
        <w:t xml:space="preserve"> администрация города</w:t>
      </w:r>
    </w:p>
    <w:p w:rsidR="00500150" w:rsidRDefault="00500150" w:rsidP="002E2E66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500150" w:rsidRPr="002E2E66" w:rsidRDefault="00500150" w:rsidP="002E2E6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896AFC" w:rsidRPr="002F18B8" w:rsidRDefault="00896AFC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68429D" w:rsidRDefault="0068429D" w:rsidP="0068429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68429D">
        <w:rPr>
          <w:color w:val="000000"/>
          <w:sz w:val="28"/>
          <w:szCs w:val="28"/>
          <w:lang w:val="ru-RU"/>
        </w:rPr>
        <w:t>П О С Т А Н О В Л Я Е Т:</w:t>
      </w:r>
    </w:p>
    <w:p w:rsidR="00896AFC" w:rsidRPr="00896AFC" w:rsidRDefault="00896AFC" w:rsidP="00C358EA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896AFC" w:rsidRDefault="00896AFC" w:rsidP="006175B6">
      <w:pPr>
        <w:shd w:val="clear" w:color="auto" w:fill="FFFFFF"/>
        <w:jc w:val="both"/>
        <w:rPr>
          <w:sz w:val="28"/>
          <w:szCs w:val="28"/>
          <w:lang w:val="ru-RU"/>
        </w:rPr>
      </w:pPr>
      <w:r w:rsidRPr="00896AFC">
        <w:rPr>
          <w:sz w:val="28"/>
          <w:szCs w:val="28"/>
          <w:lang w:val="ru-RU"/>
        </w:rPr>
        <w:tab/>
      </w:r>
      <w:r w:rsidR="004A3327">
        <w:rPr>
          <w:sz w:val="28"/>
          <w:szCs w:val="28"/>
          <w:lang w:val="ru-RU"/>
        </w:rPr>
        <w:t>Внести в постановление администрации города Липецка от 31.12.2019</w:t>
      </w:r>
      <w:r w:rsidR="006175B6">
        <w:rPr>
          <w:sz w:val="28"/>
          <w:szCs w:val="28"/>
          <w:lang w:val="ru-RU"/>
        </w:rPr>
        <w:t xml:space="preserve">  </w:t>
      </w:r>
      <w:r w:rsidR="004A3327">
        <w:rPr>
          <w:sz w:val="28"/>
          <w:szCs w:val="28"/>
          <w:lang w:val="ru-RU"/>
        </w:rPr>
        <w:t xml:space="preserve"> № 2632 «О реализации полномочий по</w:t>
      </w:r>
      <w:r w:rsidR="004A3327" w:rsidRPr="001B1D0D">
        <w:rPr>
          <w:sz w:val="28"/>
          <w:szCs w:val="28"/>
          <w:lang w:val="ru-RU"/>
        </w:rPr>
        <w:t xml:space="preserve"> </w:t>
      </w:r>
      <w:r w:rsidR="00C05A2D">
        <w:rPr>
          <w:sz w:val="28"/>
          <w:szCs w:val="28"/>
          <w:lang w:val="ru-RU"/>
        </w:rPr>
        <w:t>согласованию создания</w:t>
      </w:r>
      <w:r w:rsidR="004A3327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 xml:space="preserve">мест </w:t>
      </w:r>
      <w:r w:rsidR="004A3327">
        <w:rPr>
          <w:sz w:val="28"/>
          <w:szCs w:val="28"/>
          <w:lang w:val="ru-RU"/>
        </w:rPr>
        <w:t xml:space="preserve">(площадок) </w:t>
      </w:r>
      <w:r w:rsidR="004A3327" w:rsidRPr="0074546C">
        <w:rPr>
          <w:sz w:val="28"/>
          <w:szCs w:val="28"/>
          <w:lang w:val="ru-RU"/>
        </w:rPr>
        <w:t>накопления твердых</w:t>
      </w:r>
      <w:r w:rsidR="004A3327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>коммунальных отходов и ведени</w:t>
      </w:r>
      <w:r w:rsidR="004A3327">
        <w:rPr>
          <w:sz w:val="28"/>
          <w:szCs w:val="28"/>
          <w:lang w:val="ru-RU"/>
        </w:rPr>
        <w:t>ю</w:t>
      </w:r>
      <w:r w:rsidR="004A3327" w:rsidRPr="0074546C">
        <w:rPr>
          <w:sz w:val="28"/>
          <w:szCs w:val="28"/>
          <w:lang w:val="ru-RU"/>
        </w:rPr>
        <w:t xml:space="preserve"> реестра мест</w:t>
      </w:r>
      <w:r w:rsidR="005C6DC1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>(площадок) накопления твердых коммунальных отходов</w:t>
      </w:r>
      <w:r w:rsidR="006175B6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 xml:space="preserve">на территории </w:t>
      </w:r>
      <w:r w:rsidR="004A3327">
        <w:rPr>
          <w:sz w:val="28"/>
          <w:szCs w:val="28"/>
          <w:lang w:val="ru-RU"/>
        </w:rPr>
        <w:t>города Липецка</w:t>
      </w:r>
      <w:r w:rsidR="006175B6">
        <w:rPr>
          <w:sz w:val="28"/>
          <w:szCs w:val="28"/>
          <w:lang w:val="ru-RU"/>
        </w:rPr>
        <w:t>»</w:t>
      </w:r>
      <w:r w:rsidR="002C6263">
        <w:rPr>
          <w:sz w:val="28"/>
          <w:szCs w:val="28"/>
          <w:lang w:val="ru-RU"/>
        </w:rPr>
        <w:t xml:space="preserve"> (в редак</w:t>
      </w:r>
      <w:r w:rsidR="002E2E66">
        <w:rPr>
          <w:sz w:val="28"/>
          <w:szCs w:val="28"/>
          <w:lang w:val="ru-RU"/>
        </w:rPr>
        <w:t>ции постановлений</w:t>
      </w:r>
      <w:r w:rsidR="002C6263">
        <w:rPr>
          <w:sz w:val="28"/>
          <w:szCs w:val="28"/>
          <w:lang w:val="ru-RU"/>
        </w:rPr>
        <w:t xml:space="preserve"> от 20.07.2020 № 1039</w:t>
      </w:r>
      <w:r w:rsidR="002E2E66">
        <w:rPr>
          <w:sz w:val="28"/>
          <w:szCs w:val="28"/>
          <w:lang w:val="ru-RU"/>
        </w:rPr>
        <w:t>, 14.08.2020 №1270</w:t>
      </w:r>
      <w:r w:rsidR="002C6263">
        <w:rPr>
          <w:sz w:val="28"/>
          <w:szCs w:val="28"/>
          <w:lang w:val="ru-RU"/>
        </w:rPr>
        <w:t>)</w:t>
      </w:r>
      <w:r w:rsidR="006175B6">
        <w:rPr>
          <w:sz w:val="28"/>
          <w:szCs w:val="28"/>
          <w:lang w:val="ru-RU"/>
        </w:rPr>
        <w:t xml:space="preserve"> следующие изменения:</w:t>
      </w:r>
    </w:p>
    <w:p w:rsidR="00FA0027" w:rsidRPr="00D036DC" w:rsidRDefault="00BD11C6" w:rsidP="00D036DC">
      <w:pPr>
        <w:pStyle w:val="af0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D51F46">
        <w:rPr>
          <w:sz w:val="28"/>
          <w:szCs w:val="28"/>
          <w:lang w:val="ru-RU"/>
        </w:rPr>
        <w:t xml:space="preserve">1. </w:t>
      </w:r>
      <w:r w:rsidR="00C05A2D">
        <w:rPr>
          <w:sz w:val="28"/>
          <w:szCs w:val="28"/>
          <w:lang w:val="ru-RU"/>
        </w:rPr>
        <w:t>В пункте 9</w:t>
      </w:r>
      <w:r w:rsidR="00FA0027">
        <w:rPr>
          <w:sz w:val="28"/>
          <w:szCs w:val="28"/>
          <w:lang w:val="ru-RU"/>
        </w:rPr>
        <w:t xml:space="preserve"> слова «Щербаков</w:t>
      </w:r>
      <w:r w:rsidR="002E2E66">
        <w:rPr>
          <w:sz w:val="28"/>
          <w:szCs w:val="28"/>
          <w:lang w:val="ru-RU"/>
        </w:rPr>
        <w:t>а</w:t>
      </w:r>
      <w:r w:rsidR="00FA0027">
        <w:rPr>
          <w:sz w:val="28"/>
          <w:szCs w:val="28"/>
          <w:lang w:val="ru-RU"/>
        </w:rPr>
        <w:t xml:space="preserve"> М.А.» заменить словами </w:t>
      </w:r>
      <w:r w:rsidR="00D036DC">
        <w:rPr>
          <w:sz w:val="28"/>
          <w:szCs w:val="28"/>
          <w:lang w:val="ru-RU"/>
        </w:rPr>
        <w:br/>
      </w:r>
      <w:r w:rsidR="00FA0027" w:rsidRPr="00D036DC">
        <w:rPr>
          <w:sz w:val="28"/>
          <w:szCs w:val="28"/>
          <w:lang w:val="ru-RU"/>
        </w:rPr>
        <w:t>«</w:t>
      </w:r>
      <w:proofErr w:type="spellStart"/>
      <w:r w:rsidR="00FA0027" w:rsidRPr="00D036DC">
        <w:rPr>
          <w:sz w:val="28"/>
          <w:szCs w:val="28"/>
          <w:lang w:val="ru-RU"/>
        </w:rPr>
        <w:t>Негробов</w:t>
      </w:r>
      <w:r w:rsidR="002E2E66" w:rsidRPr="00D036DC">
        <w:rPr>
          <w:sz w:val="28"/>
          <w:szCs w:val="28"/>
          <w:lang w:val="ru-RU"/>
        </w:rPr>
        <w:t>а</w:t>
      </w:r>
      <w:proofErr w:type="spellEnd"/>
      <w:r w:rsidR="00FA0027" w:rsidRPr="00D036DC">
        <w:rPr>
          <w:sz w:val="28"/>
          <w:szCs w:val="28"/>
          <w:lang w:val="ru-RU"/>
        </w:rPr>
        <w:t xml:space="preserve"> В.Н.». </w:t>
      </w:r>
    </w:p>
    <w:p w:rsidR="006220F9" w:rsidRDefault="00500150" w:rsidP="00B074C6">
      <w:pPr>
        <w:pStyle w:val="af0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П</w:t>
      </w:r>
      <w:r w:rsidR="00C05A2D">
        <w:rPr>
          <w:sz w:val="28"/>
          <w:szCs w:val="28"/>
          <w:lang w:val="ru-RU"/>
        </w:rPr>
        <w:t>риложение</w:t>
      </w:r>
      <w:r w:rsidR="006175B6" w:rsidRPr="00B80A1C">
        <w:rPr>
          <w:sz w:val="28"/>
          <w:szCs w:val="28"/>
          <w:lang w:val="ru-RU"/>
        </w:rPr>
        <w:t xml:space="preserve"> № 1 к постановлению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="006220F9">
        <w:rPr>
          <w:sz w:val="28"/>
          <w:szCs w:val="28"/>
          <w:lang w:val="ru-RU"/>
        </w:rPr>
        <w:t>:</w:t>
      </w:r>
    </w:p>
    <w:p w:rsidR="00500150" w:rsidRDefault="00500150" w:rsidP="00B074C6">
      <w:pPr>
        <w:pStyle w:val="af0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</w:p>
    <w:p w:rsidR="007A2AF2" w:rsidRDefault="007A2AF2" w:rsidP="00B074C6">
      <w:pPr>
        <w:pStyle w:val="af0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</w:p>
    <w:p w:rsidR="007C1ED3" w:rsidRPr="00940AF2" w:rsidRDefault="007C1ED3" w:rsidP="00940AF2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500150" w:rsidRDefault="006A6172" w:rsidP="006A6172">
      <w:pPr>
        <w:pStyle w:val="af0"/>
        <w:shd w:val="clear" w:color="auto" w:fill="FFFFFF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500150">
        <w:rPr>
          <w:sz w:val="28"/>
          <w:szCs w:val="28"/>
          <w:lang w:val="ru-RU"/>
        </w:rPr>
        <w:t>«Приложение</w:t>
      </w:r>
      <w:r w:rsidR="00A136D1">
        <w:rPr>
          <w:sz w:val="28"/>
          <w:szCs w:val="28"/>
          <w:lang w:val="ru-RU"/>
        </w:rPr>
        <w:t xml:space="preserve"> №1</w:t>
      </w:r>
    </w:p>
    <w:p w:rsidR="00500150" w:rsidRDefault="006A6172" w:rsidP="006A6172">
      <w:pPr>
        <w:pStyle w:val="af0"/>
        <w:shd w:val="clear" w:color="auto" w:fill="FFFFFF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500150">
        <w:rPr>
          <w:sz w:val="28"/>
          <w:szCs w:val="28"/>
          <w:lang w:val="ru-RU"/>
        </w:rPr>
        <w:t>к постановлению</w:t>
      </w:r>
    </w:p>
    <w:p w:rsidR="00500150" w:rsidRDefault="006A6172" w:rsidP="006A6172">
      <w:pPr>
        <w:pStyle w:val="af0"/>
        <w:shd w:val="clear" w:color="auto" w:fill="FFFFFF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500150">
        <w:rPr>
          <w:sz w:val="28"/>
          <w:szCs w:val="28"/>
          <w:lang w:val="ru-RU"/>
        </w:rPr>
        <w:t>администрации города Липецка</w:t>
      </w:r>
    </w:p>
    <w:p w:rsidR="00500150" w:rsidRDefault="006A6172" w:rsidP="006A6172">
      <w:pPr>
        <w:pStyle w:val="af0"/>
        <w:shd w:val="clear" w:color="auto" w:fill="FFFFFF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500150">
        <w:rPr>
          <w:sz w:val="28"/>
          <w:szCs w:val="28"/>
          <w:lang w:val="ru-RU"/>
        </w:rPr>
        <w:t>от 31.12.2019 №2632</w:t>
      </w:r>
    </w:p>
    <w:p w:rsidR="00D365DB" w:rsidRDefault="00D365DB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00150" w:rsidRDefault="00500150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00150" w:rsidRDefault="00500150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00150" w:rsidRPr="006A6172" w:rsidRDefault="00500150" w:rsidP="00500150">
      <w:pPr>
        <w:suppressAutoHyphens/>
        <w:ind w:firstLine="284"/>
        <w:jc w:val="center"/>
        <w:rPr>
          <w:bCs/>
          <w:sz w:val="28"/>
          <w:szCs w:val="28"/>
          <w:lang w:val="ru-RU"/>
        </w:rPr>
      </w:pPr>
      <w:r w:rsidRPr="006A6172">
        <w:rPr>
          <w:bCs/>
          <w:sz w:val="28"/>
          <w:szCs w:val="28"/>
          <w:lang w:val="ru-RU"/>
        </w:rPr>
        <w:t>СОСТАВ</w:t>
      </w:r>
    </w:p>
    <w:p w:rsidR="00500150" w:rsidRPr="006A6172" w:rsidRDefault="00C43676" w:rsidP="00500150">
      <w:pPr>
        <w:suppressAutoHyphens/>
        <w:ind w:firstLine="284"/>
        <w:jc w:val="center"/>
        <w:rPr>
          <w:bCs/>
          <w:sz w:val="28"/>
          <w:szCs w:val="28"/>
          <w:lang w:val="ru-RU"/>
        </w:rPr>
      </w:pPr>
      <w:r w:rsidRPr="006A6172">
        <w:rPr>
          <w:bCs/>
          <w:sz w:val="28"/>
          <w:szCs w:val="28"/>
          <w:lang w:val="ru-RU"/>
        </w:rPr>
        <w:t>КОМИССИИ ПО ОБСЛЕДОВАНИЮ МЕСТ (ПЛОЩАДОК) НАКОПЛЕНИЯ ТВЕРДЫХ КОММУНАЛЬНЫХ ОТХОДОВ НА ТЕРРИТОРИИ ГОРОДА ЛИПЕЦКА</w:t>
      </w:r>
    </w:p>
    <w:p w:rsidR="00500150" w:rsidRPr="00C43676" w:rsidRDefault="00500150" w:rsidP="00500150">
      <w:pPr>
        <w:suppressAutoHyphens/>
        <w:ind w:firstLine="284"/>
        <w:jc w:val="both"/>
        <w:rPr>
          <w:sz w:val="28"/>
          <w:szCs w:val="28"/>
          <w:lang w:val="ru-RU"/>
        </w:rPr>
      </w:pPr>
    </w:p>
    <w:p w:rsidR="00500150" w:rsidRDefault="00500150" w:rsidP="00500150">
      <w:pPr>
        <w:suppressAutoHyphens/>
        <w:jc w:val="both"/>
        <w:rPr>
          <w:sz w:val="28"/>
          <w:szCs w:val="28"/>
          <w:lang w:val="ru-RU"/>
        </w:rPr>
      </w:pP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val="ru-RU" w:eastAsia="en-US"/>
        </w:rPr>
        <w:lastRenderedPageBreak/>
        <w:t>Протасова Т.В.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- начальник отдела охраны окружающей среды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 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администрации города Липецка, председатель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/>
        </w:rPr>
      </w:pPr>
      <w:r w:rsidRPr="00C43676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комиссии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val="ru-RU" w:eastAsia="en-US"/>
        </w:rPr>
        <w:t>Малыхин С.И.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  <w:t>-</w:t>
      </w:r>
      <w:r w:rsidRPr="00C43676">
        <w:rPr>
          <w:sz w:val="28"/>
          <w:szCs w:val="28"/>
          <w:lang w:val="ru-RU" w:eastAsia="en-US"/>
        </w:rPr>
        <w:t xml:space="preserve"> главный консультант отдела охраны окружающей 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 xml:space="preserve">среды администрации города Липецка, 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заместитель председателя комиссии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  <w:r w:rsidRPr="006A6172">
        <w:rPr>
          <w:sz w:val="28"/>
          <w:szCs w:val="28"/>
          <w:lang w:val="ru-RU" w:eastAsia="en-US"/>
        </w:rPr>
        <w:t>Шмелева И.Ю.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  <w:t xml:space="preserve">- </w:t>
      </w:r>
      <w:r w:rsidRPr="00C43676">
        <w:rPr>
          <w:sz w:val="28"/>
          <w:szCs w:val="28"/>
          <w:lang w:val="ru-RU" w:eastAsia="en-US"/>
        </w:rPr>
        <w:t>главный консультант отдела охраны окружающей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 xml:space="preserve">среды администрации города Липецка, 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секретарь комиссии</w:t>
      </w:r>
    </w:p>
    <w:p w:rsidR="006A6172" w:rsidRDefault="006A6172" w:rsidP="00500150">
      <w:pPr>
        <w:suppressAutoHyphens/>
        <w:jc w:val="both"/>
        <w:rPr>
          <w:sz w:val="28"/>
          <w:szCs w:val="28"/>
          <w:lang w:val="ru-RU" w:eastAsia="en-US"/>
        </w:rPr>
      </w:pPr>
    </w:p>
    <w:p w:rsidR="006A6172" w:rsidRDefault="006A6172" w:rsidP="006A6172">
      <w:pPr>
        <w:suppressAutoHyphens/>
        <w:jc w:val="center"/>
        <w:rPr>
          <w:bCs/>
          <w:sz w:val="28"/>
          <w:szCs w:val="28"/>
          <w:lang w:val="ru-RU" w:eastAsia="en-US"/>
        </w:rPr>
      </w:pPr>
      <w:r w:rsidRPr="006A6172">
        <w:rPr>
          <w:bCs/>
          <w:sz w:val="28"/>
          <w:szCs w:val="28"/>
          <w:lang w:val="ru-RU" w:eastAsia="en-US"/>
        </w:rPr>
        <w:t>Члены</w:t>
      </w:r>
      <w:r>
        <w:rPr>
          <w:bCs/>
          <w:sz w:val="28"/>
          <w:szCs w:val="28"/>
          <w:lang w:val="ru-RU" w:eastAsia="en-US"/>
        </w:rPr>
        <w:t xml:space="preserve"> комиссии:</w:t>
      </w:r>
    </w:p>
    <w:p w:rsidR="006A6172" w:rsidRDefault="006A6172" w:rsidP="006A6172">
      <w:pPr>
        <w:suppressAutoHyphens/>
        <w:rPr>
          <w:sz w:val="28"/>
          <w:szCs w:val="28"/>
          <w:lang w:val="ru-RU" w:eastAsia="en-US"/>
        </w:rPr>
      </w:pPr>
      <w:r>
        <w:rPr>
          <w:rFonts w:eastAsia="Arial Unicode MS"/>
          <w:color w:val="000000"/>
          <w:sz w:val="28"/>
          <w:szCs w:val="28"/>
          <w:lang w:val="ru-RU" w:eastAsia="en-US"/>
        </w:rPr>
        <w:t>Глухова С.Р.</w:t>
      </w:r>
      <w:r>
        <w:rPr>
          <w:rFonts w:eastAsia="Arial Unicode MS"/>
          <w:color w:val="000000"/>
          <w:sz w:val="28"/>
          <w:szCs w:val="28"/>
          <w:lang w:val="ru-RU" w:eastAsia="en-US"/>
        </w:rPr>
        <w:tab/>
      </w:r>
      <w:r>
        <w:rPr>
          <w:rFonts w:eastAsia="Arial Unicode MS"/>
          <w:color w:val="000000"/>
          <w:sz w:val="28"/>
          <w:szCs w:val="28"/>
          <w:lang w:val="ru-RU" w:eastAsia="en-US"/>
        </w:rPr>
        <w:tab/>
      </w:r>
      <w:r>
        <w:rPr>
          <w:bCs/>
          <w:sz w:val="28"/>
          <w:szCs w:val="28"/>
          <w:lang w:val="ru-RU" w:eastAsia="en-US"/>
        </w:rPr>
        <w:t xml:space="preserve">- ведущий консультант </w:t>
      </w:r>
      <w:r w:rsidRPr="00C43676">
        <w:rPr>
          <w:sz w:val="28"/>
          <w:szCs w:val="28"/>
          <w:lang w:val="ru-RU" w:eastAsia="en-US"/>
        </w:rPr>
        <w:t xml:space="preserve">отдела охраны окружающей </w:t>
      </w:r>
    </w:p>
    <w:p w:rsidR="006A6172" w:rsidRDefault="006A6172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среды администрации города Липецка</w:t>
      </w:r>
    </w:p>
    <w:p w:rsidR="006A6172" w:rsidRDefault="006A6172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Гончарова О.С</w:t>
      </w:r>
      <w:r w:rsidRPr="00C43676">
        <w:rPr>
          <w:sz w:val="28"/>
          <w:szCs w:val="28"/>
          <w:lang w:val="ru-RU" w:eastAsia="en-US"/>
        </w:rPr>
        <w:t>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>- начальник отдела архитектуры управления</w:t>
      </w:r>
    </w:p>
    <w:p w:rsidR="006A6172" w:rsidRDefault="006A6172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>архитектуры департамента</w:t>
      </w:r>
      <w:r w:rsidRPr="00C43676">
        <w:rPr>
          <w:sz w:val="28"/>
          <w:szCs w:val="28"/>
          <w:lang w:val="ru-RU" w:eastAsia="en-US"/>
        </w:rPr>
        <w:t xml:space="preserve"> градостроительства</w:t>
      </w:r>
    </w:p>
    <w:p w:rsidR="006A6172" w:rsidRDefault="006A6172" w:rsidP="006A6172">
      <w:pPr>
        <w:suppressAutoHyphens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и архитектуры администрации города Липецка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eastAsia="en-US"/>
        </w:rPr>
        <w:t>С</w:t>
      </w:r>
      <w:proofErr w:type="spellStart"/>
      <w:r>
        <w:rPr>
          <w:sz w:val="28"/>
          <w:szCs w:val="28"/>
          <w:lang w:val="ru-RU" w:eastAsia="en-US"/>
        </w:rPr>
        <w:t>оломахин</w:t>
      </w:r>
      <w:proofErr w:type="spellEnd"/>
      <w:r>
        <w:rPr>
          <w:sz w:val="28"/>
          <w:szCs w:val="28"/>
          <w:lang w:val="ru-RU" w:eastAsia="en-US"/>
        </w:rPr>
        <w:t xml:space="preserve"> И.В.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>- старший инспектор</w:t>
      </w:r>
      <w:r w:rsidRPr="00C43676">
        <w:rPr>
          <w:sz w:val="28"/>
          <w:szCs w:val="28"/>
          <w:lang w:val="ru-RU" w:eastAsia="en-US"/>
        </w:rPr>
        <w:t xml:space="preserve"> управления Октябрьским округом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 xml:space="preserve">департамента развития территории </w:t>
      </w:r>
    </w:p>
    <w:p w:rsidR="006A6172" w:rsidRDefault="00602EE0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администрации города Липецка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proofErr w:type="spellStart"/>
      <w:r>
        <w:rPr>
          <w:sz w:val="28"/>
          <w:szCs w:val="28"/>
          <w:lang w:val="ru-RU" w:eastAsia="en-US"/>
        </w:rPr>
        <w:t>Енькова</w:t>
      </w:r>
      <w:proofErr w:type="spellEnd"/>
      <w:r>
        <w:rPr>
          <w:sz w:val="28"/>
          <w:szCs w:val="28"/>
          <w:lang w:val="ru-RU" w:eastAsia="en-US"/>
        </w:rPr>
        <w:t xml:space="preserve"> Е.М.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 xml:space="preserve">- </w:t>
      </w:r>
      <w:r>
        <w:rPr>
          <w:sz w:val="28"/>
          <w:szCs w:val="28"/>
          <w:lang w:val="ru-RU" w:eastAsia="en-US"/>
        </w:rPr>
        <w:t>старший инспектор управления Правобережным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 xml:space="preserve">округом </w:t>
      </w:r>
      <w:r>
        <w:rPr>
          <w:sz w:val="28"/>
          <w:szCs w:val="28"/>
          <w:lang w:val="ru-RU" w:eastAsia="en-US"/>
        </w:rPr>
        <w:t>департамента развития территории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администрации города Липецка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Бурмистров Н.Ю.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 xml:space="preserve">- </w:t>
      </w:r>
      <w:r>
        <w:rPr>
          <w:sz w:val="28"/>
          <w:szCs w:val="28"/>
          <w:lang w:val="ru-RU" w:eastAsia="en-US"/>
        </w:rPr>
        <w:t>старший инспектор управления Левобережным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 w:rsidRPr="00C43676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 xml:space="preserve">округом </w:t>
      </w:r>
      <w:r>
        <w:rPr>
          <w:sz w:val="28"/>
          <w:szCs w:val="28"/>
          <w:lang w:val="ru-RU" w:eastAsia="en-US"/>
        </w:rPr>
        <w:t>департамента развития территории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администрации города Липецка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Лихачев С.В.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 xml:space="preserve">- </w:t>
      </w:r>
      <w:r>
        <w:rPr>
          <w:sz w:val="28"/>
          <w:szCs w:val="28"/>
          <w:lang w:val="ru-RU" w:eastAsia="en-US"/>
        </w:rPr>
        <w:t>заместитель начальника управления Советским</w:t>
      </w:r>
      <w:r w:rsidRPr="00C43676">
        <w:rPr>
          <w:sz w:val="28"/>
          <w:szCs w:val="28"/>
          <w:lang w:val="ru-RU" w:eastAsia="en-US"/>
        </w:rPr>
        <w:t xml:space="preserve"> 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 xml:space="preserve">округом </w:t>
      </w:r>
      <w:r>
        <w:rPr>
          <w:sz w:val="28"/>
          <w:szCs w:val="28"/>
          <w:lang w:val="ru-RU" w:eastAsia="en-US"/>
        </w:rPr>
        <w:t>департамента развития территории</w:t>
      </w:r>
    </w:p>
    <w:p w:rsidR="00602EE0" w:rsidRDefault="00602EE0" w:rsidP="006A6172">
      <w:pPr>
        <w:suppressAutoHyphens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>
        <w:rPr>
          <w:sz w:val="28"/>
          <w:szCs w:val="28"/>
          <w:lang w:val="ru-RU" w:eastAsia="en-US"/>
        </w:rPr>
        <w:tab/>
      </w:r>
      <w:r w:rsidRPr="00C43676">
        <w:rPr>
          <w:sz w:val="28"/>
          <w:szCs w:val="28"/>
          <w:lang w:val="ru-RU" w:eastAsia="en-US"/>
        </w:rPr>
        <w:t>администрации города Липецка</w:t>
      </w:r>
    </w:p>
    <w:p w:rsidR="00500150" w:rsidRPr="00C43676" w:rsidRDefault="00E63417" w:rsidP="00500150">
      <w:pPr>
        <w:suppressAutoHyphens/>
        <w:ind w:left="-142"/>
        <w:rPr>
          <w:rFonts w:eastAsia="Arial Unicode MS"/>
          <w:color w:val="000000"/>
          <w:sz w:val="28"/>
          <w:szCs w:val="28"/>
          <w:lang w:val="ru-RU"/>
        </w:rPr>
      </w:pPr>
      <w:bookmarkStart w:id="0" w:name="_GoBack"/>
      <w:bookmarkEnd w:id="0"/>
      <w:proofErr w:type="spellStart"/>
      <w:r w:rsidRPr="00C43676">
        <w:rPr>
          <w:sz w:val="28"/>
          <w:szCs w:val="28"/>
          <w:lang w:val="ru-RU"/>
        </w:rPr>
        <w:t>Кривопусков</w:t>
      </w:r>
      <w:proofErr w:type="spellEnd"/>
      <w:r w:rsidRPr="00C43676">
        <w:rPr>
          <w:sz w:val="28"/>
          <w:szCs w:val="28"/>
          <w:lang w:val="ru-RU"/>
        </w:rPr>
        <w:t xml:space="preserve"> А.А.       </w:t>
      </w:r>
      <w:r w:rsidR="005D12C5">
        <w:rPr>
          <w:sz w:val="28"/>
          <w:szCs w:val="28"/>
          <w:lang w:val="ru-RU"/>
        </w:rPr>
        <w:t xml:space="preserve">  </w:t>
      </w:r>
      <w:r w:rsidR="00500150" w:rsidRPr="00C43676">
        <w:rPr>
          <w:sz w:val="28"/>
          <w:szCs w:val="28"/>
          <w:lang w:val="ru-RU"/>
        </w:rPr>
        <w:t>- начальн</w:t>
      </w:r>
      <w:r w:rsidRPr="00C43676">
        <w:rPr>
          <w:sz w:val="28"/>
          <w:szCs w:val="28"/>
          <w:lang w:val="ru-RU"/>
        </w:rPr>
        <w:t>ик автоколонны по вывозу ТКО АО</w:t>
      </w:r>
      <w:r w:rsidR="005D12C5">
        <w:rPr>
          <w:sz w:val="28"/>
          <w:szCs w:val="28"/>
          <w:lang w:val="ru-RU"/>
        </w:rPr>
        <w:t xml:space="preserve"> </w:t>
      </w:r>
      <w:r w:rsidR="00500150" w:rsidRPr="00C43676">
        <w:rPr>
          <w:sz w:val="28"/>
          <w:szCs w:val="28"/>
          <w:lang w:val="ru-RU"/>
        </w:rPr>
        <w:t>«</w:t>
      </w:r>
      <w:proofErr w:type="spellStart"/>
      <w:r w:rsidR="00500150" w:rsidRPr="00C43676">
        <w:rPr>
          <w:sz w:val="28"/>
          <w:szCs w:val="28"/>
          <w:lang w:val="ru-RU"/>
        </w:rPr>
        <w:t>ЭкоПром</w:t>
      </w:r>
      <w:proofErr w:type="spellEnd"/>
      <w:r w:rsidR="00500150" w:rsidRPr="00C43676">
        <w:rPr>
          <w:sz w:val="28"/>
          <w:szCs w:val="28"/>
          <w:lang w:val="ru-RU"/>
        </w:rPr>
        <w:t xml:space="preserve">-  </w:t>
      </w:r>
    </w:p>
    <w:p w:rsidR="00500150" w:rsidRPr="00C43676" w:rsidRDefault="00500150" w:rsidP="00500150">
      <w:pPr>
        <w:tabs>
          <w:tab w:val="left" w:pos="2865"/>
        </w:tabs>
        <w:suppressAutoHyphens/>
        <w:rPr>
          <w:sz w:val="28"/>
          <w:szCs w:val="28"/>
          <w:lang w:val="ru-RU"/>
        </w:rPr>
      </w:pPr>
      <w:r w:rsidRPr="00C43676">
        <w:rPr>
          <w:sz w:val="28"/>
          <w:szCs w:val="28"/>
          <w:lang w:val="ru-RU"/>
        </w:rPr>
        <w:t xml:space="preserve">          </w:t>
      </w:r>
      <w:r w:rsidR="00CE559C">
        <w:rPr>
          <w:sz w:val="28"/>
          <w:szCs w:val="28"/>
          <w:lang w:val="ru-RU"/>
        </w:rPr>
        <w:t xml:space="preserve">                             </w:t>
      </w:r>
      <w:r w:rsidRPr="00C43676">
        <w:rPr>
          <w:sz w:val="28"/>
          <w:szCs w:val="28"/>
          <w:lang w:val="ru-RU"/>
        </w:rPr>
        <w:t>Липецк» (по согласованию)</w:t>
      </w:r>
      <w:r w:rsidR="00E63417" w:rsidRPr="00C43676">
        <w:rPr>
          <w:sz w:val="28"/>
          <w:szCs w:val="28"/>
          <w:lang w:val="ru-RU"/>
        </w:rPr>
        <w:t>»</w:t>
      </w:r>
      <w:r w:rsidR="003674EB">
        <w:rPr>
          <w:sz w:val="28"/>
          <w:szCs w:val="28"/>
          <w:lang w:val="ru-RU"/>
        </w:rPr>
        <w:t>.</w:t>
      </w:r>
    </w:p>
    <w:p w:rsidR="00500150" w:rsidRPr="00C43676" w:rsidRDefault="00500150" w:rsidP="00500150">
      <w:pPr>
        <w:tabs>
          <w:tab w:val="left" w:pos="2865"/>
        </w:tabs>
        <w:suppressAutoHyphens/>
        <w:rPr>
          <w:sz w:val="28"/>
          <w:szCs w:val="28"/>
          <w:lang w:val="ru-RU"/>
        </w:rPr>
      </w:pPr>
    </w:p>
    <w:p w:rsidR="00500150" w:rsidRPr="00C43676" w:rsidRDefault="00500150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674EB" w:rsidRDefault="003674EB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5DB" w:rsidRDefault="00D036DC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65DB" w:rsidRPr="002F18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           </w:t>
      </w:r>
      <w:r w:rsidR="00E353F9">
        <w:rPr>
          <w:rFonts w:ascii="Times New Roman" w:hAnsi="Times New Roman" w:cs="Times New Roman"/>
          <w:sz w:val="28"/>
          <w:szCs w:val="28"/>
        </w:rPr>
        <w:t xml:space="preserve">  </w:t>
      </w:r>
      <w:r w:rsidR="00EA68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634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634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Е.Ю. Уваркина</w:t>
      </w:r>
    </w:p>
    <w:p w:rsidR="007A2AF2" w:rsidRPr="002F18B8" w:rsidRDefault="007A2AF2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5DB" w:rsidRPr="002F18B8" w:rsidRDefault="00D365DB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D365DB" w:rsidRPr="002F18B8" w:rsidSect="007D4C33">
      <w:headerReference w:type="even" r:id="rId9"/>
      <w:headerReference w:type="default" r:id="rId10"/>
      <w:pgSz w:w="11907" w:h="16840" w:code="9"/>
      <w:pgMar w:top="992" w:right="567" w:bottom="709" w:left="1701" w:header="96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CA1" w:rsidRDefault="00532CA1">
      <w:r>
        <w:separator/>
      </w:r>
    </w:p>
  </w:endnote>
  <w:endnote w:type="continuationSeparator" w:id="0">
    <w:p w:rsidR="00532CA1" w:rsidRDefault="0053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CA1" w:rsidRDefault="00532CA1">
      <w:r>
        <w:separator/>
      </w:r>
    </w:p>
  </w:footnote>
  <w:footnote w:type="continuationSeparator" w:id="0">
    <w:p w:rsidR="00532CA1" w:rsidRDefault="00532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0B" w:rsidRDefault="004D250B" w:rsidP="00144E2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250B" w:rsidRDefault="004D25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0B" w:rsidRDefault="004D250B">
    <w:pPr>
      <w:pStyle w:val="a4"/>
      <w:jc w:val="center"/>
    </w:pPr>
  </w:p>
  <w:p w:rsidR="004D250B" w:rsidRDefault="004D25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6FCC"/>
    <w:multiLevelType w:val="hybridMultilevel"/>
    <w:tmpl w:val="CB7845D6"/>
    <w:lvl w:ilvl="0" w:tplc="98EAD728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189025D"/>
    <w:multiLevelType w:val="hybridMultilevel"/>
    <w:tmpl w:val="BC408D00"/>
    <w:lvl w:ilvl="0" w:tplc="B882C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6B1E64"/>
    <w:multiLevelType w:val="hybridMultilevel"/>
    <w:tmpl w:val="22568554"/>
    <w:lvl w:ilvl="0" w:tplc="7D5CA92E">
      <w:start w:val="1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9D4A52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A96416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F03397"/>
    <w:multiLevelType w:val="hybridMultilevel"/>
    <w:tmpl w:val="BC408D00"/>
    <w:lvl w:ilvl="0" w:tplc="B882C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787149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834521"/>
    <w:multiLevelType w:val="hybridMultilevel"/>
    <w:tmpl w:val="7F7C484C"/>
    <w:lvl w:ilvl="0" w:tplc="039A87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035034"/>
    <w:multiLevelType w:val="hybridMultilevel"/>
    <w:tmpl w:val="35E040CC"/>
    <w:lvl w:ilvl="0" w:tplc="09A6A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1D4330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2D78DF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246D6"/>
    <w:rsid w:val="00040834"/>
    <w:rsid w:val="000472DC"/>
    <w:rsid w:val="000526EC"/>
    <w:rsid w:val="00063FA2"/>
    <w:rsid w:val="00066F59"/>
    <w:rsid w:val="00092BB5"/>
    <w:rsid w:val="000A0CEF"/>
    <w:rsid w:val="000B1130"/>
    <w:rsid w:val="000D284C"/>
    <w:rsid w:val="000D565D"/>
    <w:rsid w:val="000E2B6F"/>
    <w:rsid w:val="000E567B"/>
    <w:rsid w:val="00103792"/>
    <w:rsid w:val="00142543"/>
    <w:rsid w:val="00144E2A"/>
    <w:rsid w:val="00157165"/>
    <w:rsid w:val="0016659C"/>
    <w:rsid w:val="00167796"/>
    <w:rsid w:val="0017409D"/>
    <w:rsid w:val="0017481D"/>
    <w:rsid w:val="00183F09"/>
    <w:rsid w:val="001A731D"/>
    <w:rsid w:val="001B1D0D"/>
    <w:rsid w:val="001B7AAF"/>
    <w:rsid w:val="001C2A91"/>
    <w:rsid w:val="001C6381"/>
    <w:rsid w:val="001C7AA1"/>
    <w:rsid w:val="001E7C6C"/>
    <w:rsid w:val="001F1CDD"/>
    <w:rsid w:val="00202907"/>
    <w:rsid w:val="002046F0"/>
    <w:rsid w:val="002120D7"/>
    <w:rsid w:val="00213356"/>
    <w:rsid w:val="0021655B"/>
    <w:rsid w:val="002169CB"/>
    <w:rsid w:val="0023330B"/>
    <w:rsid w:val="00245701"/>
    <w:rsid w:val="00252F2D"/>
    <w:rsid w:val="00253459"/>
    <w:rsid w:val="00280DED"/>
    <w:rsid w:val="002826C3"/>
    <w:rsid w:val="002860B3"/>
    <w:rsid w:val="002A1394"/>
    <w:rsid w:val="002A4625"/>
    <w:rsid w:val="002A639D"/>
    <w:rsid w:val="002B3B4B"/>
    <w:rsid w:val="002B7F0F"/>
    <w:rsid w:val="002C5E55"/>
    <w:rsid w:val="002C6263"/>
    <w:rsid w:val="002C6D81"/>
    <w:rsid w:val="002D6832"/>
    <w:rsid w:val="002E26D6"/>
    <w:rsid w:val="002E2E66"/>
    <w:rsid w:val="002F3DC3"/>
    <w:rsid w:val="003436F8"/>
    <w:rsid w:val="0034502F"/>
    <w:rsid w:val="003674EB"/>
    <w:rsid w:val="003929BF"/>
    <w:rsid w:val="003A4769"/>
    <w:rsid w:val="003B645F"/>
    <w:rsid w:val="003B7240"/>
    <w:rsid w:val="003E1356"/>
    <w:rsid w:val="004079CF"/>
    <w:rsid w:val="00413913"/>
    <w:rsid w:val="00442C5A"/>
    <w:rsid w:val="00450117"/>
    <w:rsid w:val="004628F7"/>
    <w:rsid w:val="004672FE"/>
    <w:rsid w:val="00487A4E"/>
    <w:rsid w:val="004A3327"/>
    <w:rsid w:val="004D250B"/>
    <w:rsid w:val="00500150"/>
    <w:rsid w:val="00500732"/>
    <w:rsid w:val="00517E56"/>
    <w:rsid w:val="005200FE"/>
    <w:rsid w:val="00532CA1"/>
    <w:rsid w:val="0053678A"/>
    <w:rsid w:val="00557F16"/>
    <w:rsid w:val="005633E0"/>
    <w:rsid w:val="00577A11"/>
    <w:rsid w:val="00595837"/>
    <w:rsid w:val="005A36B9"/>
    <w:rsid w:val="005C6DC1"/>
    <w:rsid w:val="005D12C5"/>
    <w:rsid w:val="005D2DE7"/>
    <w:rsid w:val="005D512A"/>
    <w:rsid w:val="005D7D9B"/>
    <w:rsid w:val="005E0BFC"/>
    <w:rsid w:val="005E6BD6"/>
    <w:rsid w:val="005F294C"/>
    <w:rsid w:val="00601A8D"/>
    <w:rsid w:val="0060229B"/>
    <w:rsid w:val="00602EE0"/>
    <w:rsid w:val="006175B6"/>
    <w:rsid w:val="006220F9"/>
    <w:rsid w:val="006229A5"/>
    <w:rsid w:val="00642319"/>
    <w:rsid w:val="0064530A"/>
    <w:rsid w:val="0064693D"/>
    <w:rsid w:val="00665657"/>
    <w:rsid w:val="0067079D"/>
    <w:rsid w:val="006734F4"/>
    <w:rsid w:val="00674C5C"/>
    <w:rsid w:val="00676625"/>
    <w:rsid w:val="006840EC"/>
    <w:rsid w:val="0068429D"/>
    <w:rsid w:val="006A0EB0"/>
    <w:rsid w:val="006A2CE2"/>
    <w:rsid w:val="006A6172"/>
    <w:rsid w:val="006B6A7F"/>
    <w:rsid w:val="006C6D96"/>
    <w:rsid w:val="006D5AC8"/>
    <w:rsid w:val="006F1207"/>
    <w:rsid w:val="006F759F"/>
    <w:rsid w:val="006F7A8C"/>
    <w:rsid w:val="00701EA2"/>
    <w:rsid w:val="00715C86"/>
    <w:rsid w:val="007273FD"/>
    <w:rsid w:val="00727A1B"/>
    <w:rsid w:val="00731ED3"/>
    <w:rsid w:val="00734A9F"/>
    <w:rsid w:val="0074546C"/>
    <w:rsid w:val="00750C61"/>
    <w:rsid w:val="00761D67"/>
    <w:rsid w:val="00780DE2"/>
    <w:rsid w:val="007A107B"/>
    <w:rsid w:val="007A2AF2"/>
    <w:rsid w:val="007A37F0"/>
    <w:rsid w:val="007C1ED3"/>
    <w:rsid w:val="007C432A"/>
    <w:rsid w:val="007D21F2"/>
    <w:rsid w:val="007D4C33"/>
    <w:rsid w:val="007E3C7D"/>
    <w:rsid w:val="007E79AB"/>
    <w:rsid w:val="007F0E85"/>
    <w:rsid w:val="007F1CBF"/>
    <w:rsid w:val="007F34D1"/>
    <w:rsid w:val="007F70AD"/>
    <w:rsid w:val="00826458"/>
    <w:rsid w:val="0082671A"/>
    <w:rsid w:val="008305DE"/>
    <w:rsid w:val="008350E5"/>
    <w:rsid w:val="008509FE"/>
    <w:rsid w:val="00857088"/>
    <w:rsid w:val="00884A3E"/>
    <w:rsid w:val="00892E9D"/>
    <w:rsid w:val="00896AFC"/>
    <w:rsid w:val="008B10E8"/>
    <w:rsid w:val="008B57EC"/>
    <w:rsid w:val="008C1D46"/>
    <w:rsid w:val="00906122"/>
    <w:rsid w:val="00935324"/>
    <w:rsid w:val="00940AF2"/>
    <w:rsid w:val="009641FF"/>
    <w:rsid w:val="009658ED"/>
    <w:rsid w:val="00971E26"/>
    <w:rsid w:val="00977922"/>
    <w:rsid w:val="009807BE"/>
    <w:rsid w:val="009A7690"/>
    <w:rsid w:val="009B0503"/>
    <w:rsid w:val="009B15AC"/>
    <w:rsid w:val="009C27A8"/>
    <w:rsid w:val="009E33B9"/>
    <w:rsid w:val="009E5B41"/>
    <w:rsid w:val="009F009A"/>
    <w:rsid w:val="009F0421"/>
    <w:rsid w:val="00A00428"/>
    <w:rsid w:val="00A0370A"/>
    <w:rsid w:val="00A136D1"/>
    <w:rsid w:val="00A3572B"/>
    <w:rsid w:val="00A36845"/>
    <w:rsid w:val="00A41332"/>
    <w:rsid w:val="00A531F7"/>
    <w:rsid w:val="00A6646F"/>
    <w:rsid w:val="00A74FFA"/>
    <w:rsid w:val="00A77E01"/>
    <w:rsid w:val="00A8023F"/>
    <w:rsid w:val="00AA1C01"/>
    <w:rsid w:val="00AC6DA6"/>
    <w:rsid w:val="00AD2BE1"/>
    <w:rsid w:val="00AE2E15"/>
    <w:rsid w:val="00AF28E9"/>
    <w:rsid w:val="00AF6218"/>
    <w:rsid w:val="00B03519"/>
    <w:rsid w:val="00B042C0"/>
    <w:rsid w:val="00B074C6"/>
    <w:rsid w:val="00B23142"/>
    <w:rsid w:val="00B46EF4"/>
    <w:rsid w:val="00B54DDA"/>
    <w:rsid w:val="00B60A8F"/>
    <w:rsid w:val="00B72B64"/>
    <w:rsid w:val="00B80A1C"/>
    <w:rsid w:val="00B97807"/>
    <w:rsid w:val="00BA58E6"/>
    <w:rsid w:val="00BD11C6"/>
    <w:rsid w:val="00BD563C"/>
    <w:rsid w:val="00BD5FDE"/>
    <w:rsid w:val="00BD7FED"/>
    <w:rsid w:val="00BE0CDD"/>
    <w:rsid w:val="00BE63F8"/>
    <w:rsid w:val="00BE76C0"/>
    <w:rsid w:val="00BF40C7"/>
    <w:rsid w:val="00C05A2D"/>
    <w:rsid w:val="00C11D0C"/>
    <w:rsid w:val="00C13E13"/>
    <w:rsid w:val="00C220AD"/>
    <w:rsid w:val="00C24163"/>
    <w:rsid w:val="00C33978"/>
    <w:rsid w:val="00C34294"/>
    <w:rsid w:val="00C358EA"/>
    <w:rsid w:val="00C43676"/>
    <w:rsid w:val="00C457F1"/>
    <w:rsid w:val="00C54A4B"/>
    <w:rsid w:val="00C6192D"/>
    <w:rsid w:val="00C944B2"/>
    <w:rsid w:val="00CA4BF6"/>
    <w:rsid w:val="00CB6FE4"/>
    <w:rsid w:val="00CD33B5"/>
    <w:rsid w:val="00CD3BEA"/>
    <w:rsid w:val="00CE559C"/>
    <w:rsid w:val="00CE576F"/>
    <w:rsid w:val="00D036DC"/>
    <w:rsid w:val="00D121FA"/>
    <w:rsid w:val="00D365DB"/>
    <w:rsid w:val="00D51F46"/>
    <w:rsid w:val="00D55D6A"/>
    <w:rsid w:val="00D73DED"/>
    <w:rsid w:val="00D77365"/>
    <w:rsid w:val="00D829AD"/>
    <w:rsid w:val="00D830FA"/>
    <w:rsid w:val="00D93398"/>
    <w:rsid w:val="00D939F2"/>
    <w:rsid w:val="00DA0C68"/>
    <w:rsid w:val="00DB67D9"/>
    <w:rsid w:val="00DD27C1"/>
    <w:rsid w:val="00DD3BC9"/>
    <w:rsid w:val="00DD54CC"/>
    <w:rsid w:val="00DE56E0"/>
    <w:rsid w:val="00E06FC3"/>
    <w:rsid w:val="00E07BD3"/>
    <w:rsid w:val="00E22347"/>
    <w:rsid w:val="00E353F9"/>
    <w:rsid w:val="00E40CE4"/>
    <w:rsid w:val="00E63417"/>
    <w:rsid w:val="00EA007C"/>
    <w:rsid w:val="00EA30A0"/>
    <w:rsid w:val="00EA6800"/>
    <w:rsid w:val="00EC7278"/>
    <w:rsid w:val="00EE611A"/>
    <w:rsid w:val="00EF78CF"/>
    <w:rsid w:val="00F0737B"/>
    <w:rsid w:val="00F218CC"/>
    <w:rsid w:val="00F31236"/>
    <w:rsid w:val="00F35BC8"/>
    <w:rsid w:val="00F3775B"/>
    <w:rsid w:val="00F45463"/>
    <w:rsid w:val="00F45640"/>
    <w:rsid w:val="00F5028A"/>
    <w:rsid w:val="00F64665"/>
    <w:rsid w:val="00F7334A"/>
    <w:rsid w:val="00F73B2B"/>
    <w:rsid w:val="00FA0027"/>
    <w:rsid w:val="00FB7E3F"/>
    <w:rsid w:val="00FF2C43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989D5"/>
  <w15:docId w15:val="{9CFE3288-B2BC-4E9C-85D9-3182BF89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3E135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1356"/>
  </w:style>
  <w:style w:type="character" w:styleId="a7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C457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C457F1"/>
    <w:rPr>
      <w:lang w:val="en-US"/>
    </w:rPr>
  </w:style>
  <w:style w:type="paragraph" w:styleId="aa">
    <w:name w:val="Body Text"/>
    <w:basedOn w:val="a"/>
    <w:link w:val="ab"/>
    <w:rsid w:val="00F45640"/>
    <w:pPr>
      <w:spacing w:line="360" w:lineRule="auto"/>
    </w:pPr>
    <w:rPr>
      <w:sz w:val="28"/>
      <w:szCs w:val="24"/>
    </w:rPr>
  </w:style>
  <w:style w:type="character" w:customStyle="1" w:styleId="ab">
    <w:name w:val="Основной текст Знак"/>
    <w:link w:val="aa"/>
    <w:rsid w:val="00F45640"/>
    <w:rPr>
      <w:sz w:val="28"/>
      <w:szCs w:val="24"/>
    </w:rPr>
  </w:style>
  <w:style w:type="paragraph" w:customStyle="1" w:styleId="Default">
    <w:name w:val="Default"/>
    <w:uiPriority w:val="99"/>
    <w:rsid w:val="007F1C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footnote text"/>
    <w:basedOn w:val="a"/>
    <w:link w:val="ad"/>
    <w:rsid w:val="007F1CBF"/>
    <w:rPr>
      <w:lang w:val="ru-RU"/>
    </w:rPr>
  </w:style>
  <w:style w:type="character" w:customStyle="1" w:styleId="ad">
    <w:name w:val="Текст сноски Знак"/>
    <w:basedOn w:val="a0"/>
    <w:link w:val="ac"/>
    <w:rsid w:val="007F1CBF"/>
  </w:style>
  <w:style w:type="character" w:styleId="ae">
    <w:name w:val="footnote reference"/>
    <w:rsid w:val="007F1CBF"/>
    <w:rPr>
      <w:vertAlign w:val="superscript"/>
    </w:rPr>
  </w:style>
  <w:style w:type="character" w:customStyle="1" w:styleId="a5">
    <w:name w:val="Верхний колонтитул Знак"/>
    <w:basedOn w:val="a0"/>
    <w:link w:val="a4"/>
    <w:uiPriority w:val="99"/>
    <w:rsid w:val="007F1CBF"/>
    <w:rPr>
      <w:lang w:val="en-US"/>
    </w:rPr>
  </w:style>
  <w:style w:type="character" w:styleId="af">
    <w:name w:val="Hyperlink"/>
    <w:basedOn w:val="a0"/>
    <w:rsid w:val="007F1CB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B80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E6DA6-E3C2-457F-AD46-36D150B6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Шарапова Ирина Александровна</cp:lastModifiedBy>
  <cp:revision>2</cp:revision>
  <cp:lastPrinted>2022-08-29T09:21:00Z</cp:lastPrinted>
  <dcterms:created xsi:type="dcterms:W3CDTF">2022-09-02T12:03:00Z</dcterms:created>
  <dcterms:modified xsi:type="dcterms:W3CDTF">2022-09-02T12:03:00Z</dcterms:modified>
</cp:coreProperties>
</file>