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3302FD" w:rsidRDefault="002860B3">
      <w:pPr>
        <w:rPr>
          <w:sz w:val="28"/>
          <w:szCs w:val="28"/>
          <w:lang w:val="ru-RU"/>
        </w:rPr>
      </w:pP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F97158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13.03.2024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872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C52D90" w:rsidRPr="00D012CE" w:rsidRDefault="00096170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 w:rsidRPr="00D012CE">
        <w:rPr>
          <w:rFonts w:ascii="Times New Roman" w:hAnsi="Times New Roman"/>
          <w:szCs w:val="24"/>
          <w:lang w:val="ru-RU"/>
        </w:rPr>
        <w:tab/>
      </w:r>
    </w:p>
    <w:p w:rsidR="009873A6" w:rsidRPr="00D012CE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A945C0" w:rsidRDefault="00A945C0" w:rsidP="00A945C0">
      <w:pPr>
        <w:ind w:firstLine="709"/>
        <w:jc w:val="both"/>
        <w:rPr>
          <w:sz w:val="28"/>
          <w:szCs w:val="28"/>
          <w:lang w:val="ru-RU"/>
        </w:rPr>
      </w:pPr>
      <w:r w:rsidRPr="00B05B21">
        <w:rPr>
          <w:sz w:val="28"/>
          <w:szCs w:val="28"/>
          <w:lang w:val="ru-RU"/>
        </w:rPr>
        <w:t xml:space="preserve">В соответствии </w:t>
      </w:r>
      <w:r>
        <w:rPr>
          <w:sz w:val="28"/>
          <w:szCs w:val="28"/>
          <w:lang w:val="ru-RU"/>
        </w:rPr>
        <w:t xml:space="preserve">с решением Липецкого городского Совета депутатов от </w:t>
      </w:r>
      <w:r w:rsidRPr="00FE28B8">
        <w:rPr>
          <w:sz w:val="28"/>
          <w:szCs w:val="28"/>
          <w:lang w:val="ru-RU"/>
        </w:rPr>
        <w:t>2</w:t>
      </w:r>
      <w:r w:rsidR="000414B4">
        <w:rPr>
          <w:sz w:val="28"/>
          <w:szCs w:val="28"/>
          <w:lang w:val="ru-RU"/>
        </w:rPr>
        <w:t>6</w:t>
      </w:r>
      <w:r w:rsidRPr="00FE28B8">
        <w:rPr>
          <w:sz w:val="28"/>
          <w:szCs w:val="28"/>
          <w:lang w:val="ru-RU"/>
        </w:rPr>
        <w:t>.12.202</w:t>
      </w:r>
      <w:r w:rsidR="000414B4">
        <w:rPr>
          <w:sz w:val="28"/>
          <w:szCs w:val="28"/>
          <w:lang w:val="ru-RU"/>
        </w:rPr>
        <w:t>3</w:t>
      </w:r>
      <w:r w:rsidRPr="00FE28B8">
        <w:rPr>
          <w:sz w:val="28"/>
          <w:szCs w:val="28"/>
          <w:lang w:val="ru-RU"/>
        </w:rPr>
        <w:t xml:space="preserve"> № </w:t>
      </w:r>
      <w:r w:rsidR="000414B4">
        <w:rPr>
          <w:sz w:val="28"/>
          <w:szCs w:val="28"/>
          <w:lang w:val="ru-RU"/>
        </w:rPr>
        <w:t>663</w:t>
      </w:r>
      <w:r>
        <w:rPr>
          <w:sz w:val="28"/>
          <w:szCs w:val="28"/>
          <w:lang w:val="ru-RU"/>
        </w:rPr>
        <w:t xml:space="preserve"> </w:t>
      </w:r>
      <w:r w:rsidRPr="00070FD7">
        <w:rPr>
          <w:sz w:val="28"/>
          <w:szCs w:val="28"/>
          <w:lang w:val="ru-RU"/>
        </w:rPr>
        <w:t>«О Бюджете города Липецка на 202</w:t>
      </w:r>
      <w:r w:rsidR="000414B4">
        <w:rPr>
          <w:sz w:val="28"/>
          <w:szCs w:val="28"/>
          <w:lang w:val="ru-RU"/>
        </w:rPr>
        <w:t>4</w:t>
      </w:r>
      <w:r w:rsidRPr="00070FD7">
        <w:rPr>
          <w:sz w:val="28"/>
          <w:szCs w:val="28"/>
          <w:lang w:val="ru-RU"/>
        </w:rPr>
        <w:t xml:space="preserve"> год и на плановый период</w:t>
      </w:r>
      <w:r>
        <w:rPr>
          <w:sz w:val="28"/>
          <w:szCs w:val="28"/>
          <w:lang w:val="ru-RU"/>
        </w:rPr>
        <w:t xml:space="preserve"> 202</w:t>
      </w:r>
      <w:r w:rsidR="000414B4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и 202</w:t>
      </w:r>
      <w:r w:rsidR="000414B4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годов» </w:t>
      </w:r>
      <w:r w:rsidRPr="00B05B21">
        <w:rPr>
          <w:sz w:val="28"/>
          <w:szCs w:val="28"/>
          <w:lang w:val="ru-RU"/>
        </w:rPr>
        <w:t>ад</w:t>
      </w:r>
      <w:r>
        <w:rPr>
          <w:sz w:val="28"/>
          <w:szCs w:val="28"/>
          <w:lang w:val="ru-RU"/>
        </w:rPr>
        <w:t>министрация города</w:t>
      </w:r>
    </w:p>
    <w:p w:rsidR="00DA4D97" w:rsidRPr="0022043A" w:rsidRDefault="00DA4D97" w:rsidP="00DA4D97">
      <w:pPr>
        <w:ind w:firstLine="709"/>
        <w:jc w:val="both"/>
        <w:rPr>
          <w:sz w:val="22"/>
          <w:szCs w:val="22"/>
          <w:lang w:val="ru-RU"/>
        </w:rPr>
      </w:pPr>
    </w:p>
    <w:p w:rsidR="00DA4D97" w:rsidRPr="0022043A" w:rsidRDefault="00DA4D97" w:rsidP="00DA4D97">
      <w:pPr>
        <w:ind w:firstLine="709"/>
        <w:jc w:val="both"/>
        <w:rPr>
          <w:sz w:val="22"/>
          <w:szCs w:val="22"/>
          <w:lang w:val="ru-RU"/>
        </w:rPr>
      </w:pPr>
    </w:p>
    <w:p w:rsidR="00DA4D97" w:rsidRDefault="00DA4D97" w:rsidP="00DA4D97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 w:rsidRPr="003D2D28">
        <w:rPr>
          <w:rFonts w:ascii="Times New Roman" w:hAnsi="Times New Roman"/>
          <w:sz w:val="28"/>
          <w:szCs w:val="28"/>
          <w:lang w:val="ru-RU"/>
        </w:rPr>
        <w:t>П О С Т А Н О В Л Я Е Т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DA4D97" w:rsidRPr="0022043A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DA4D97" w:rsidRPr="0022043A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DA4D97" w:rsidRPr="00B5603C" w:rsidRDefault="00DA4D97" w:rsidP="00DA4D97">
      <w:pPr>
        <w:ind w:firstLine="709"/>
        <w:jc w:val="both"/>
        <w:rPr>
          <w:sz w:val="28"/>
          <w:szCs w:val="28"/>
          <w:lang w:val="ru-RU"/>
        </w:rPr>
      </w:pPr>
      <w:r w:rsidRPr="00B5603C">
        <w:rPr>
          <w:sz w:val="28"/>
          <w:szCs w:val="28"/>
          <w:lang w:val="ru-RU"/>
        </w:rPr>
        <w:t xml:space="preserve">Внести в постановление администрации города Липецка от 14.10.2016                  № 1852 «Об утверждении муниципальной программы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(в редакции постановлений от 14.04.2017 № 568, от 12.09.2017 № 1777, от 28.02.2018 № 276, от 04.04.2018 № 479, от 07.09.2018 № 1584, от 17.10.2018 </w:t>
      </w:r>
      <w:r w:rsidR="0067638A" w:rsidRPr="00B5603C">
        <w:rPr>
          <w:sz w:val="28"/>
          <w:szCs w:val="28"/>
          <w:lang w:val="ru-RU"/>
        </w:rPr>
        <w:t xml:space="preserve">    </w:t>
      </w:r>
      <w:r w:rsidRPr="00B5603C">
        <w:rPr>
          <w:sz w:val="28"/>
          <w:szCs w:val="28"/>
          <w:lang w:val="ru-RU"/>
        </w:rPr>
        <w:t>№ 1890, от 27.12.2018 № 2450, от 04.03.2019 № 290, от 30.04.2019 № 801, от 11.10.2019 № 2001, от 26.12.2019 № 2510, от 03.03.2020 № 262, от 30.12.2020</w:t>
      </w:r>
      <w:r w:rsidR="00B5603C" w:rsidRPr="00B5603C">
        <w:rPr>
          <w:sz w:val="28"/>
          <w:szCs w:val="28"/>
          <w:lang w:val="ru-RU"/>
        </w:rPr>
        <w:t xml:space="preserve">       </w:t>
      </w:r>
      <w:r w:rsidRPr="00B5603C">
        <w:rPr>
          <w:sz w:val="28"/>
          <w:szCs w:val="28"/>
          <w:lang w:val="ru-RU"/>
        </w:rPr>
        <w:t xml:space="preserve"> № 2580, от 05.02.2021 № 132, от 01.06.2021 № 975, от 27.12.2021 № 2955, от 30.12.2021 № 3051</w:t>
      </w:r>
      <w:r w:rsidR="00530C5E" w:rsidRPr="00B5603C">
        <w:rPr>
          <w:sz w:val="28"/>
          <w:szCs w:val="28"/>
          <w:lang w:val="ru-RU"/>
        </w:rPr>
        <w:t>, от 28.03.2022 № 651</w:t>
      </w:r>
      <w:r w:rsidR="00CD75DB" w:rsidRPr="00B5603C">
        <w:rPr>
          <w:sz w:val="28"/>
          <w:szCs w:val="28"/>
          <w:lang w:val="ru-RU"/>
        </w:rPr>
        <w:t>, от 03.06.2022 № 1155</w:t>
      </w:r>
      <w:r w:rsidR="0088089E">
        <w:rPr>
          <w:sz w:val="28"/>
          <w:szCs w:val="28"/>
          <w:lang w:val="ru-RU"/>
        </w:rPr>
        <w:t>, от 27.10.2022    № 2483</w:t>
      </w:r>
      <w:r w:rsidR="00A945C0">
        <w:rPr>
          <w:sz w:val="28"/>
          <w:szCs w:val="28"/>
          <w:lang w:val="ru-RU"/>
        </w:rPr>
        <w:t xml:space="preserve">, </w:t>
      </w:r>
      <w:r w:rsidR="00A945C0" w:rsidRPr="00167657">
        <w:rPr>
          <w:sz w:val="28"/>
          <w:szCs w:val="28"/>
          <w:lang w:val="ru-RU"/>
        </w:rPr>
        <w:t>от 30.12.2022 № 3427</w:t>
      </w:r>
      <w:r w:rsidR="000414B4">
        <w:rPr>
          <w:sz w:val="28"/>
          <w:szCs w:val="28"/>
          <w:lang w:val="ru-RU"/>
        </w:rPr>
        <w:t xml:space="preserve">, </w:t>
      </w:r>
      <w:r w:rsidR="000414B4" w:rsidRPr="000414B4">
        <w:rPr>
          <w:sz w:val="28"/>
          <w:szCs w:val="28"/>
          <w:lang w:val="ru-RU"/>
        </w:rPr>
        <w:t>от 21.03.2023 № 759, от 10.04.2023 № 1030, от 25.12.2023 № 4254</w:t>
      </w:r>
      <w:r w:rsidR="000414B4">
        <w:rPr>
          <w:sz w:val="28"/>
          <w:szCs w:val="28"/>
          <w:lang w:val="ru-RU"/>
        </w:rPr>
        <w:t>, от 29.12.2023 №4355</w:t>
      </w:r>
      <w:r w:rsidR="00CD75DB" w:rsidRPr="00B5603C">
        <w:rPr>
          <w:sz w:val="28"/>
          <w:szCs w:val="28"/>
          <w:lang w:val="ru-RU"/>
        </w:rPr>
        <w:t>)</w:t>
      </w:r>
      <w:r w:rsidRPr="00B5603C">
        <w:rPr>
          <w:sz w:val="28"/>
          <w:szCs w:val="28"/>
          <w:lang w:val="ru-RU"/>
        </w:rPr>
        <w:t xml:space="preserve"> следующие изменения:</w:t>
      </w:r>
    </w:p>
    <w:p w:rsidR="003302FD" w:rsidRPr="00B5603C" w:rsidRDefault="003302FD" w:rsidP="00B5603C">
      <w:pPr>
        <w:pStyle w:val="ac"/>
        <w:numPr>
          <w:ilvl w:val="0"/>
          <w:numId w:val="15"/>
        </w:numPr>
        <w:tabs>
          <w:tab w:val="left" w:pos="1418"/>
        </w:tabs>
        <w:jc w:val="both"/>
        <w:rPr>
          <w:sz w:val="28"/>
          <w:szCs w:val="28"/>
          <w:lang w:val="ru-RU"/>
        </w:rPr>
      </w:pPr>
      <w:r w:rsidRPr="00B5603C">
        <w:rPr>
          <w:sz w:val="28"/>
          <w:szCs w:val="28"/>
          <w:lang w:val="ru-RU"/>
        </w:rPr>
        <w:t>В приложении к постановлению:</w:t>
      </w:r>
    </w:p>
    <w:p w:rsidR="003302FD" w:rsidRPr="00AE4033" w:rsidRDefault="003302FD" w:rsidP="0088089E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="00B5603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 xml:space="preserve"> позици</w:t>
      </w:r>
      <w:r w:rsidR="0088089E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 «</w:t>
      </w:r>
      <w:r w:rsidRPr="004E193D">
        <w:rPr>
          <w:sz w:val="28"/>
          <w:szCs w:val="28"/>
          <w:lang w:val="ru-RU"/>
        </w:rPr>
        <w:t xml:space="preserve">Объёмы </w:t>
      </w:r>
      <w:r>
        <w:rPr>
          <w:sz w:val="28"/>
          <w:szCs w:val="28"/>
          <w:lang w:val="ru-RU"/>
        </w:rPr>
        <w:t xml:space="preserve">финансирования за счет средств </w:t>
      </w:r>
      <w:r w:rsidRPr="004E193D">
        <w:rPr>
          <w:sz w:val="28"/>
          <w:szCs w:val="28"/>
          <w:lang w:val="ru-RU"/>
        </w:rPr>
        <w:t>бюджета города Липецка с разбивкой по годам</w:t>
      </w:r>
      <w:r>
        <w:rPr>
          <w:sz w:val="28"/>
          <w:szCs w:val="28"/>
          <w:lang w:val="ru-RU"/>
        </w:rPr>
        <w:t>» изложить в следующей редакции: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3302FD" w:rsidRPr="002F0687" w:rsidTr="00B5603C">
        <w:trPr>
          <w:trHeight w:val="2826"/>
        </w:trPr>
        <w:tc>
          <w:tcPr>
            <w:tcW w:w="4480" w:type="dxa"/>
          </w:tcPr>
          <w:p w:rsidR="003302FD" w:rsidRPr="00603F42" w:rsidRDefault="003302FD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«Объёмы финансирования за счет средств бюджета города Липецка</w:t>
            </w:r>
            <w:r w:rsidRPr="00F9761E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F9761E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780320" w:rsidRPr="00780320" w:rsidRDefault="00780320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2019 год – 55577,0 тыс. рублей</w:t>
            </w:r>
          </w:p>
          <w:p w:rsidR="00575D74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2020 год – 57099,4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57854,4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>
              <w:rPr>
                <w:sz w:val="24"/>
                <w:szCs w:val="24"/>
                <w:lang w:val="ru-RU"/>
              </w:rPr>
              <w:t>6</w:t>
            </w:r>
            <w:r w:rsidR="0088089E">
              <w:rPr>
                <w:sz w:val="24"/>
                <w:szCs w:val="24"/>
                <w:lang w:val="ru-RU"/>
              </w:rPr>
              <w:t>30</w:t>
            </w:r>
            <w:r w:rsidR="00A576BF"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,</w:t>
            </w:r>
            <w:r w:rsidR="00477CC6">
              <w:rPr>
                <w:sz w:val="24"/>
                <w:szCs w:val="24"/>
                <w:lang w:val="ru-RU"/>
              </w:rPr>
              <w:t>1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 w:rsidR="00BE5941">
              <w:rPr>
                <w:sz w:val="24"/>
                <w:szCs w:val="24"/>
                <w:lang w:val="ru-RU"/>
              </w:rPr>
              <w:t>73918,8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 w:rsidR="00274C78">
              <w:rPr>
                <w:sz w:val="24"/>
                <w:szCs w:val="24"/>
                <w:lang w:val="ru-RU"/>
              </w:rPr>
              <w:t>108 25</w:t>
            </w:r>
            <w:r w:rsidR="00A30B8B">
              <w:rPr>
                <w:sz w:val="24"/>
                <w:szCs w:val="24"/>
                <w:lang w:val="ru-RU"/>
              </w:rPr>
              <w:t>3,2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2025 год – </w:t>
            </w:r>
            <w:r w:rsidR="00DD6482">
              <w:rPr>
                <w:sz w:val="24"/>
                <w:szCs w:val="24"/>
                <w:lang w:val="ru-RU"/>
              </w:rPr>
              <w:t>69845,2</w:t>
            </w:r>
            <w:r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A30B8B" w:rsidRDefault="00A30B8B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2026 год </w:t>
            </w:r>
            <w:r w:rsidRPr="00A30B8B">
              <w:rPr>
                <w:sz w:val="24"/>
                <w:szCs w:val="24"/>
                <w:lang w:val="ru-RU"/>
              </w:rPr>
              <w:t>–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D6482">
              <w:rPr>
                <w:sz w:val="24"/>
                <w:szCs w:val="24"/>
                <w:lang w:val="ru-RU"/>
              </w:rPr>
              <w:t>68595,2</w:t>
            </w:r>
            <w:r w:rsidRPr="00A30B8B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8808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Итого: </w:t>
            </w:r>
            <w:r w:rsidR="0053457A">
              <w:rPr>
                <w:sz w:val="24"/>
                <w:szCs w:val="24"/>
                <w:lang w:val="ru-RU"/>
              </w:rPr>
              <w:t>649254,0</w:t>
            </w:r>
            <w:r w:rsidR="00A945C0">
              <w:rPr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тыс. рублей»</w:t>
            </w:r>
          </w:p>
          <w:p w:rsidR="00575D74" w:rsidRPr="00575D74" w:rsidRDefault="00575D74" w:rsidP="0088089E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ED1B8C" w:rsidRPr="003867F3" w:rsidRDefault="00ED1B8C" w:rsidP="00B5603C">
      <w:pPr>
        <w:ind w:firstLine="709"/>
        <w:contextualSpacing/>
        <w:jc w:val="both"/>
        <w:rPr>
          <w:lang w:val="ru-RU"/>
        </w:rPr>
      </w:pPr>
    </w:p>
    <w:p w:rsidR="003302FD" w:rsidRDefault="003302FD" w:rsidP="0088089E">
      <w:pPr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 В </w:t>
      </w:r>
      <w:r>
        <w:rPr>
          <w:rFonts w:ascii="Times New Roman CYR" w:hAnsi="Times New Roman CYR"/>
          <w:sz w:val="28"/>
          <w:szCs w:val="28"/>
          <w:lang w:val="ru-RU"/>
        </w:rPr>
        <w:t xml:space="preserve">разделе 5 </w:t>
      </w:r>
      <w:r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>
        <w:rPr>
          <w:rFonts w:ascii="Times New Roman CYR" w:hAnsi="Times New Roman CYR"/>
          <w:sz w:val="28"/>
          <w:szCs w:val="28"/>
          <w:lang w:val="ru-RU"/>
        </w:rPr>
        <w:t xml:space="preserve"> таблицу «</w:t>
      </w:r>
      <w:r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изложить в следующей редакции:</w:t>
      </w:r>
    </w:p>
    <w:p w:rsidR="003302FD" w:rsidRPr="003867F3" w:rsidRDefault="003302FD" w:rsidP="00ED1B8C">
      <w:pPr>
        <w:spacing w:before="240" w:after="240"/>
        <w:ind w:firstLine="709"/>
        <w:contextualSpacing/>
        <w:jc w:val="both"/>
        <w:rPr>
          <w:lang w:val="ru-RU"/>
        </w:rPr>
      </w:pPr>
    </w:p>
    <w:p w:rsidR="003302FD" w:rsidRDefault="003302FD" w:rsidP="003302FD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3867F3" w:rsidRPr="003867F3" w:rsidRDefault="003867F3" w:rsidP="003302FD">
      <w:pPr>
        <w:ind w:firstLine="709"/>
        <w:jc w:val="center"/>
        <w:rPr>
          <w:sz w:val="16"/>
          <w:szCs w:val="16"/>
          <w:lang w:val="ru-RU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AE208B" w:rsidRPr="00F97158" w:rsidTr="00EC6112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п/п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E208B" w:rsidRPr="0046577E" w:rsidRDefault="00AE208B" w:rsidP="0037153F">
            <w:pPr>
              <w:autoSpaceDE w:val="0"/>
              <w:autoSpaceDN w:val="0"/>
              <w:adjustRightInd w:val="0"/>
              <w:ind w:left="-62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AE208B" w:rsidRPr="0046577E" w:rsidRDefault="00AE208B" w:rsidP="0037153F">
            <w:pPr>
              <w:autoSpaceDE w:val="0"/>
              <w:autoSpaceDN w:val="0"/>
              <w:adjustRightInd w:val="0"/>
              <w:ind w:left="-62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AE208B" w:rsidRPr="0046577E" w:rsidRDefault="00AE208B" w:rsidP="0037153F">
            <w:pPr>
              <w:autoSpaceDE w:val="0"/>
              <w:autoSpaceDN w:val="0"/>
              <w:adjustRightInd w:val="0"/>
              <w:ind w:left="-62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AE208B" w:rsidRPr="0046577E" w:rsidRDefault="00AE208B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7088" w:type="dxa"/>
            <w:gridSpan w:val="10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AE208B" w:rsidRPr="0046577E" w:rsidTr="00EC6112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AE208B" w:rsidRPr="0046577E" w:rsidRDefault="00AE208B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2017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2018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8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2020 </w:t>
            </w:r>
            <w:r w:rsidRPr="0046577E">
              <w:rPr>
                <w:lang w:val="ru-RU"/>
              </w:rPr>
              <w:t>год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8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709" w:type="dxa"/>
          </w:tcPr>
          <w:p w:rsidR="00AE208B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2026 </w:t>
            </w:r>
            <w:r w:rsidRPr="00AE208B">
              <w:rPr>
                <w:lang w:val="ru-RU"/>
              </w:rPr>
              <w:t>год</w:t>
            </w:r>
          </w:p>
        </w:tc>
      </w:tr>
      <w:tr w:rsidR="00AE208B" w:rsidRPr="0046577E" w:rsidTr="00EC6112">
        <w:trPr>
          <w:trHeight w:val="261"/>
        </w:trPr>
        <w:tc>
          <w:tcPr>
            <w:tcW w:w="567" w:type="dxa"/>
            <w:shd w:val="clear" w:color="auto" w:fill="auto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AE208B" w:rsidRPr="0046577E" w:rsidRDefault="00AE208B" w:rsidP="0060346F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E208B" w:rsidRPr="0046577E" w:rsidRDefault="00AE208B" w:rsidP="0060346F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AE208B" w:rsidRPr="0046577E" w:rsidRDefault="00AE208B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708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708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  <w:tc>
          <w:tcPr>
            <w:tcW w:w="709" w:type="dxa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09" w:type="dxa"/>
          </w:tcPr>
          <w:p w:rsidR="00AE208B" w:rsidRDefault="00FE2331" w:rsidP="0060346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AE208B" w:rsidRPr="0046577E" w:rsidTr="00EC6112">
        <w:trPr>
          <w:trHeight w:val="70"/>
        </w:trPr>
        <w:tc>
          <w:tcPr>
            <w:tcW w:w="567" w:type="dxa"/>
            <w:shd w:val="clear" w:color="auto" w:fill="auto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ind w:left="-108" w:firstLine="108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702" w:type="dxa"/>
            <w:shd w:val="clear" w:color="auto" w:fill="auto"/>
          </w:tcPr>
          <w:p w:rsidR="00AE208B" w:rsidRPr="0046577E" w:rsidRDefault="00AE208B" w:rsidP="0060346F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AE208B" w:rsidRDefault="00AE208B" w:rsidP="003867F3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граждан»</w:t>
            </w:r>
          </w:p>
          <w:p w:rsidR="00AE208B" w:rsidRPr="00575D74" w:rsidRDefault="00AE208B" w:rsidP="003867F3">
            <w:pPr>
              <w:ind w:left="-3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E208B" w:rsidRDefault="00AE208B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AE208B" w:rsidRPr="0046577E" w:rsidRDefault="00AE208B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  <w:p w:rsidR="00AE208B" w:rsidRPr="0046577E" w:rsidRDefault="00AE208B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AE208B" w:rsidRPr="0046577E" w:rsidRDefault="00AE208B" w:rsidP="00AE208B">
            <w:pPr>
              <w:autoSpaceDE w:val="0"/>
              <w:autoSpaceDN w:val="0"/>
              <w:adjustRightInd w:val="0"/>
              <w:ind w:left="-1" w:right="-43" w:hanging="15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</w:t>
            </w:r>
            <w:r w:rsidR="00015898">
              <w:rPr>
                <w:sz w:val="18"/>
                <w:szCs w:val="18"/>
                <w:lang w:val="ru-RU"/>
              </w:rPr>
              <w:t>6</w:t>
            </w:r>
          </w:p>
          <w:p w:rsidR="00AE208B" w:rsidRPr="0046577E" w:rsidRDefault="00AE208B" w:rsidP="00AE208B">
            <w:pPr>
              <w:autoSpaceDE w:val="0"/>
              <w:autoSpaceDN w:val="0"/>
              <w:adjustRightInd w:val="0"/>
              <w:ind w:left="-1" w:right="-43" w:hanging="15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AE208B" w:rsidRPr="00E0195C" w:rsidRDefault="00AE208B" w:rsidP="00364AB6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AE208B" w:rsidRPr="00E0195C" w:rsidRDefault="00AE208B" w:rsidP="00364AB6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AE208B" w:rsidRPr="00E0195C" w:rsidRDefault="00AE208B" w:rsidP="00364AB6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8" w:type="dxa"/>
          </w:tcPr>
          <w:p w:rsidR="00AE208B" w:rsidRPr="00E0195C" w:rsidRDefault="00AE208B" w:rsidP="00364A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AE208B" w:rsidRPr="00E0195C" w:rsidRDefault="00AE208B" w:rsidP="00364A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AE208B" w:rsidRPr="00E0195C" w:rsidRDefault="00AE208B" w:rsidP="00364A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AE208B" w:rsidRPr="00E0195C" w:rsidRDefault="00AE208B" w:rsidP="00364A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3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18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8</w:t>
            </w:r>
          </w:p>
        </w:tc>
        <w:tc>
          <w:tcPr>
            <w:tcW w:w="708" w:type="dxa"/>
          </w:tcPr>
          <w:p w:rsidR="00AE208B" w:rsidRPr="00E0195C" w:rsidRDefault="0084761B" w:rsidP="00364A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10825</w:t>
            </w:r>
            <w:r w:rsidR="00AE208B">
              <w:rPr>
                <w:rFonts w:eastAsia="Calibri"/>
                <w:sz w:val="18"/>
                <w:szCs w:val="18"/>
                <w:lang w:val="ru-RU" w:eastAsia="en-US"/>
              </w:rPr>
              <w:t>3,2</w:t>
            </w:r>
          </w:p>
        </w:tc>
        <w:tc>
          <w:tcPr>
            <w:tcW w:w="709" w:type="dxa"/>
          </w:tcPr>
          <w:p w:rsidR="00AE208B" w:rsidRPr="00E0195C" w:rsidRDefault="00FC72A1" w:rsidP="00B6014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698</w:t>
            </w:r>
            <w:r w:rsidR="00B60149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5,2</w:t>
            </w:r>
          </w:p>
        </w:tc>
        <w:tc>
          <w:tcPr>
            <w:tcW w:w="709" w:type="dxa"/>
          </w:tcPr>
          <w:p w:rsidR="00AE208B" w:rsidRPr="00E0195C" w:rsidRDefault="00FC72A1" w:rsidP="00364AB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="00B60149">
              <w:rPr>
                <w:rFonts w:eastAsia="Calibri"/>
                <w:sz w:val="18"/>
                <w:szCs w:val="18"/>
                <w:lang w:val="ru-RU" w:eastAsia="en-US"/>
              </w:rPr>
              <w:t>8595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,2</w:t>
            </w:r>
          </w:p>
        </w:tc>
      </w:tr>
      <w:tr w:rsidR="00AE208B" w:rsidRPr="0046577E" w:rsidTr="00EC6112">
        <w:trPr>
          <w:trHeight w:val="699"/>
        </w:trPr>
        <w:tc>
          <w:tcPr>
            <w:tcW w:w="567" w:type="dxa"/>
            <w:shd w:val="clear" w:color="auto" w:fill="auto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702" w:type="dxa"/>
            <w:shd w:val="clear" w:color="auto" w:fill="auto"/>
          </w:tcPr>
          <w:p w:rsidR="00AE208B" w:rsidRDefault="00AE208B" w:rsidP="00E3611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 xml:space="preserve">Обеспечение безопасности населения и территории города Липецка при угрозе возникновения чрезвычайных </w:t>
            </w:r>
            <w:r w:rsidRPr="0046577E">
              <w:rPr>
                <w:rFonts w:eastAsia="Calibri"/>
                <w:lang w:val="ru-RU" w:eastAsia="en-US"/>
              </w:rPr>
              <w:lastRenderedPageBreak/>
              <w:t>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  <w:p w:rsidR="00AE208B" w:rsidRPr="00575D74" w:rsidRDefault="00AE208B" w:rsidP="00E36113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E208B" w:rsidRPr="0046577E" w:rsidRDefault="00AE208B" w:rsidP="0037153F">
            <w:pPr>
              <w:ind w:left="-62" w:right="-73"/>
              <w:jc w:val="both"/>
              <w:rPr>
                <w:b/>
                <w:lang w:val="ru-RU"/>
              </w:rPr>
            </w:pPr>
          </w:p>
        </w:tc>
        <w:tc>
          <w:tcPr>
            <w:tcW w:w="708" w:type="dxa"/>
            <w:shd w:val="clear" w:color="auto" w:fill="auto"/>
          </w:tcPr>
          <w:p w:rsidR="00AE208B" w:rsidRPr="0046577E" w:rsidRDefault="00AE208B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</w:t>
            </w:r>
            <w:r w:rsidR="00015898">
              <w:rPr>
                <w:sz w:val="18"/>
                <w:szCs w:val="18"/>
                <w:lang w:val="ru-RU"/>
              </w:rPr>
              <w:t>6</w:t>
            </w:r>
          </w:p>
          <w:p w:rsidR="00AE208B" w:rsidRPr="0046577E" w:rsidRDefault="00AE208B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 xml:space="preserve"> 55577,0</w:t>
            </w:r>
          </w:p>
        </w:tc>
        <w:tc>
          <w:tcPr>
            <w:tcW w:w="708" w:type="dxa"/>
          </w:tcPr>
          <w:p w:rsidR="00AE208B" w:rsidRPr="00E0195C" w:rsidRDefault="00AE208B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AE208B" w:rsidRPr="00E0195C" w:rsidRDefault="00AE208B" w:rsidP="00477CC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AE208B" w:rsidRPr="00E0195C" w:rsidRDefault="00364AB6" w:rsidP="004975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73918,8</w:t>
            </w:r>
          </w:p>
        </w:tc>
        <w:tc>
          <w:tcPr>
            <w:tcW w:w="708" w:type="dxa"/>
          </w:tcPr>
          <w:p w:rsidR="00AE208B" w:rsidRPr="00E0195C" w:rsidRDefault="0084761B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10825</w:t>
            </w:r>
            <w:r w:rsidRPr="0084761B">
              <w:rPr>
                <w:rFonts w:eastAsia="Calibri"/>
                <w:sz w:val="18"/>
                <w:szCs w:val="18"/>
                <w:lang w:val="ru-RU" w:eastAsia="en-US"/>
              </w:rPr>
              <w:t>3,2</w:t>
            </w:r>
          </w:p>
        </w:tc>
        <w:tc>
          <w:tcPr>
            <w:tcW w:w="709" w:type="dxa"/>
          </w:tcPr>
          <w:p w:rsidR="00AE208B" w:rsidRPr="00E0195C" w:rsidRDefault="00B60149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69845,2</w:t>
            </w:r>
          </w:p>
        </w:tc>
        <w:tc>
          <w:tcPr>
            <w:tcW w:w="709" w:type="dxa"/>
          </w:tcPr>
          <w:p w:rsidR="00AE208B" w:rsidRPr="00E0195C" w:rsidRDefault="00B60149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68595,2</w:t>
            </w:r>
          </w:p>
        </w:tc>
      </w:tr>
      <w:tr w:rsidR="00AE208B" w:rsidRPr="0046577E" w:rsidTr="00EC6112">
        <w:trPr>
          <w:trHeight w:val="389"/>
        </w:trPr>
        <w:tc>
          <w:tcPr>
            <w:tcW w:w="567" w:type="dxa"/>
            <w:shd w:val="clear" w:color="auto" w:fill="auto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1.1.1.</w:t>
            </w:r>
          </w:p>
        </w:tc>
        <w:tc>
          <w:tcPr>
            <w:tcW w:w="1702" w:type="dxa"/>
            <w:shd w:val="clear" w:color="auto" w:fill="auto"/>
          </w:tcPr>
          <w:p w:rsidR="00AE208B" w:rsidRPr="0046577E" w:rsidRDefault="00AE208B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AE208B" w:rsidRDefault="00AE208B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деятельности в области гражданской обороны, предупреждения и ликвидации чрезвычайных ситуаций</w:t>
            </w:r>
          </w:p>
          <w:p w:rsidR="00AE208B" w:rsidRPr="00575D74" w:rsidRDefault="00AE208B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E208B" w:rsidRDefault="00AE208B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AE208B" w:rsidRPr="0046577E" w:rsidRDefault="00AE208B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8" w:type="dxa"/>
            <w:shd w:val="clear" w:color="auto" w:fill="auto"/>
          </w:tcPr>
          <w:p w:rsidR="00AE208B" w:rsidRPr="0046577E" w:rsidRDefault="00AE208B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 w:rsidR="00015898">
              <w:rPr>
                <w:sz w:val="18"/>
                <w:szCs w:val="18"/>
                <w:lang w:val="ru-RU"/>
              </w:rPr>
              <w:t>017-2026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708" w:type="dxa"/>
          </w:tcPr>
          <w:p w:rsidR="00AE208B" w:rsidRPr="00E0195C" w:rsidRDefault="00AE208B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43286,2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43328,7</w:t>
            </w:r>
          </w:p>
        </w:tc>
        <w:tc>
          <w:tcPr>
            <w:tcW w:w="709" w:type="dxa"/>
          </w:tcPr>
          <w:p w:rsidR="00AE208B" w:rsidRPr="00E0195C" w:rsidRDefault="00AE208B" w:rsidP="004975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45744,8</w:t>
            </w:r>
          </w:p>
        </w:tc>
        <w:tc>
          <w:tcPr>
            <w:tcW w:w="709" w:type="dxa"/>
          </w:tcPr>
          <w:p w:rsidR="00AE208B" w:rsidRPr="00E0195C" w:rsidRDefault="00364AB6" w:rsidP="00274C7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</w:t>
            </w:r>
            <w:r w:rsidRPr="00364AB6">
              <w:rPr>
                <w:rFonts w:eastAsia="Calibri"/>
                <w:sz w:val="18"/>
                <w:szCs w:val="18"/>
                <w:lang w:val="ru-RU" w:eastAsia="en-US"/>
              </w:rPr>
              <w:t>500,</w:t>
            </w:r>
            <w:r w:rsidR="00274C78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</w:p>
        </w:tc>
        <w:tc>
          <w:tcPr>
            <w:tcW w:w="708" w:type="dxa"/>
          </w:tcPr>
          <w:p w:rsidR="00AE208B" w:rsidRPr="00E0195C" w:rsidRDefault="0084761B" w:rsidP="00E9152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75765,2</w:t>
            </w:r>
          </w:p>
        </w:tc>
        <w:tc>
          <w:tcPr>
            <w:tcW w:w="709" w:type="dxa"/>
          </w:tcPr>
          <w:p w:rsidR="00AE208B" w:rsidRPr="00E0195C" w:rsidRDefault="00B60149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49665,2</w:t>
            </w:r>
          </w:p>
        </w:tc>
        <w:tc>
          <w:tcPr>
            <w:tcW w:w="709" w:type="dxa"/>
          </w:tcPr>
          <w:p w:rsidR="00AE208B" w:rsidRPr="00E0195C" w:rsidRDefault="00B60149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49665,2</w:t>
            </w:r>
          </w:p>
        </w:tc>
      </w:tr>
      <w:tr w:rsidR="00AE208B" w:rsidRPr="0046577E" w:rsidTr="00EC6112">
        <w:trPr>
          <w:trHeight w:val="610"/>
        </w:trPr>
        <w:tc>
          <w:tcPr>
            <w:tcW w:w="567" w:type="dxa"/>
            <w:shd w:val="clear" w:color="auto" w:fill="auto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702" w:type="dxa"/>
            <w:shd w:val="clear" w:color="auto" w:fill="auto"/>
          </w:tcPr>
          <w:p w:rsidR="00AE208B" w:rsidRPr="0046577E" w:rsidRDefault="00AE208B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AE208B" w:rsidRDefault="00AE208B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  <w:p w:rsidR="00AE208B" w:rsidRPr="0002288A" w:rsidRDefault="00AE208B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E208B" w:rsidRDefault="00AE208B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AE208B" w:rsidRPr="0046577E" w:rsidRDefault="00AE208B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8" w:type="dxa"/>
            <w:shd w:val="clear" w:color="auto" w:fill="auto"/>
          </w:tcPr>
          <w:p w:rsidR="00AE208B" w:rsidRPr="0046577E" w:rsidRDefault="00015898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2017-2026</w:t>
            </w:r>
            <w:r w:rsidR="00AE208B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708" w:type="dxa"/>
          </w:tcPr>
          <w:p w:rsidR="00AE208B" w:rsidRPr="00E0195C" w:rsidRDefault="00AE208B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1680,0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2324,2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709" w:type="dxa"/>
          </w:tcPr>
          <w:p w:rsidR="00AE208B" w:rsidRPr="00E0195C" w:rsidRDefault="00364AB6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</w:t>
            </w:r>
            <w:r w:rsidRPr="00364AB6">
              <w:rPr>
                <w:rFonts w:eastAsia="Calibri"/>
                <w:sz w:val="18"/>
                <w:szCs w:val="18"/>
                <w:lang w:val="ru-RU" w:eastAsia="en-US"/>
              </w:rPr>
              <w:t>171,2</w:t>
            </w:r>
          </w:p>
        </w:tc>
        <w:tc>
          <w:tcPr>
            <w:tcW w:w="708" w:type="dxa"/>
          </w:tcPr>
          <w:p w:rsidR="00AE208B" w:rsidRPr="00E0195C" w:rsidRDefault="00AE208B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709" w:type="dxa"/>
          </w:tcPr>
          <w:p w:rsidR="00AE208B" w:rsidRPr="00E0195C" w:rsidRDefault="00B60149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</w:tr>
      <w:tr w:rsidR="00AE208B" w:rsidRPr="0046577E" w:rsidTr="00EC6112">
        <w:trPr>
          <w:trHeight w:val="636"/>
        </w:trPr>
        <w:tc>
          <w:tcPr>
            <w:tcW w:w="567" w:type="dxa"/>
            <w:shd w:val="clear" w:color="auto" w:fill="auto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702" w:type="dxa"/>
            <w:shd w:val="clear" w:color="auto" w:fill="auto"/>
          </w:tcPr>
          <w:p w:rsidR="00AE208B" w:rsidRPr="0046577E" w:rsidRDefault="00AE208B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AE208B" w:rsidRDefault="00AE208B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  <w:p w:rsidR="00AE208B" w:rsidRPr="00575D74" w:rsidRDefault="00AE208B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E208B" w:rsidRDefault="00AE208B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AE208B" w:rsidRPr="0046577E" w:rsidRDefault="00AE208B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8" w:type="dxa"/>
            <w:shd w:val="clear" w:color="auto" w:fill="auto"/>
          </w:tcPr>
          <w:p w:rsidR="00AE208B" w:rsidRPr="0046577E" w:rsidRDefault="00015898" w:rsidP="0037153F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2017-2026</w:t>
            </w:r>
            <w:r w:rsidR="00AE208B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708" w:type="dxa"/>
          </w:tcPr>
          <w:p w:rsidR="00AE208B" w:rsidRPr="00E0195C" w:rsidRDefault="00AE208B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195C">
              <w:rPr>
                <w:rFonts w:eastAsia="Calibri"/>
                <w:sz w:val="18"/>
                <w:szCs w:val="18"/>
                <w:lang w:eastAsia="en-US"/>
              </w:rPr>
              <w:t>1210</w:t>
            </w: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3,2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12171,5</w:t>
            </w:r>
          </w:p>
        </w:tc>
        <w:tc>
          <w:tcPr>
            <w:tcW w:w="709" w:type="dxa"/>
          </w:tcPr>
          <w:p w:rsidR="00AE208B" w:rsidRPr="00E0195C" w:rsidRDefault="00AE208B" w:rsidP="00B04C1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15083,7</w:t>
            </w:r>
          </w:p>
        </w:tc>
        <w:tc>
          <w:tcPr>
            <w:tcW w:w="709" w:type="dxa"/>
          </w:tcPr>
          <w:p w:rsidR="00AE208B" w:rsidRPr="00E0195C" w:rsidRDefault="00364AB6" w:rsidP="00274C7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</w:t>
            </w:r>
            <w:r w:rsidRPr="00364AB6">
              <w:rPr>
                <w:rFonts w:eastAsia="Calibri"/>
                <w:sz w:val="18"/>
                <w:szCs w:val="18"/>
                <w:lang w:val="ru-RU" w:eastAsia="en-US"/>
              </w:rPr>
              <w:t>216,</w:t>
            </w:r>
            <w:r w:rsidR="00274C78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</w:p>
        </w:tc>
        <w:tc>
          <w:tcPr>
            <w:tcW w:w="708" w:type="dxa"/>
          </w:tcPr>
          <w:p w:rsidR="00AE208B" w:rsidRPr="00E0195C" w:rsidRDefault="0084761B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30286,0</w:t>
            </w:r>
          </w:p>
        </w:tc>
        <w:tc>
          <w:tcPr>
            <w:tcW w:w="709" w:type="dxa"/>
          </w:tcPr>
          <w:p w:rsidR="00AE208B" w:rsidRPr="00E0195C" w:rsidRDefault="00B60149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17978,0</w:t>
            </w:r>
          </w:p>
        </w:tc>
        <w:tc>
          <w:tcPr>
            <w:tcW w:w="709" w:type="dxa"/>
          </w:tcPr>
          <w:p w:rsidR="00AE208B" w:rsidRPr="00E0195C" w:rsidRDefault="00B60149" w:rsidP="00F74F6A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16728,0</w:t>
            </w:r>
          </w:p>
        </w:tc>
      </w:tr>
      <w:tr w:rsidR="00AE208B" w:rsidRPr="0046577E" w:rsidTr="00EC6112">
        <w:trPr>
          <w:trHeight w:val="636"/>
        </w:trPr>
        <w:tc>
          <w:tcPr>
            <w:tcW w:w="567" w:type="dxa"/>
            <w:shd w:val="clear" w:color="auto" w:fill="auto"/>
          </w:tcPr>
          <w:p w:rsidR="00AE208B" w:rsidRPr="0046577E" w:rsidRDefault="00AE208B" w:rsidP="0060346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702" w:type="dxa"/>
            <w:shd w:val="clear" w:color="auto" w:fill="auto"/>
          </w:tcPr>
          <w:p w:rsidR="00AE208B" w:rsidRPr="0046577E" w:rsidRDefault="00AE208B" w:rsidP="0060346F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AE208B" w:rsidRDefault="00AE208B" w:rsidP="00575D74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  <w:p w:rsidR="00AE208B" w:rsidRPr="00575D74" w:rsidRDefault="00AE208B" w:rsidP="00575D74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E208B" w:rsidRDefault="00AE208B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AE208B" w:rsidRPr="0046577E" w:rsidRDefault="00AE208B" w:rsidP="0037153F">
            <w:pPr>
              <w:ind w:left="-62" w:right="-73"/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8" w:type="dxa"/>
            <w:shd w:val="clear" w:color="auto" w:fill="auto"/>
          </w:tcPr>
          <w:p w:rsidR="00AE208B" w:rsidRPr="0046577E" w:rsidRDefault="00AE208B" w:rsidP="00015898">
            <w:pPr>
              <w:autoSpaceDE w:val="0"/>
              <w:autoSpaceDN w:val="0"/>
              <w:adjustRightInd w:val="0"/>
              <w:ind w:left="-1" w:right="-43" w:hanging="1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</w:t>
            </w:r>
            <w:r w:rsidR="00015898">
              <w:rPr>
                <w:sz w:val="18"/>
                <w:szCs w:val="18"/>
                <w:lang w:val="ru-RU"/>
              </w:rPr>
              <w:t>6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8" w:type="dxa"/>
          </w:tcPr>
          <w:p w:rsidR="00AE208B" w:rsidRPr="00E0195C" w:rsidRDefault="00AE208B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AE208B" w:rsidRPr="00E0195C" w:rsidRDefault="00AE208B" w:rsidP="0060346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28,6</w:t>
            </w:r>
          </w:p>
        </w:tc>
        <w:tc>
          <w:tcPr>
            <w:tcW w:w="709" w:type="dxa"/>
          </w:tcPr>
          <w:p w:rsidR="00AE208B" w:rsidRPr="00E0195C" w:rsidRDefault="00AE208B" w:rsidP="00F74F6A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8" w:type="dxa"/>
          </w:tcPr>
          <w:p w:rsidR="00AE208B" w:rsidRPr="00E0195C" w:rsidRDefault="00AE208B" w:rsidP="00F74F6A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AE208B" w:rsidRPr="00E0195C" w:rsidRDefault="00AE208B" w:rsidP="00F74F6A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AE208B" w:rsidRPr="00E0195C" w:rsidRDefault="00B60149" w:rsidP="00F74F6A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</w:tr>
    </w:tbl>
    <w:p w:rsidR="00EC6112" w:rsidRDefault="00EC6112" w:rsidP="003302FD">
      <w:pPr>
        <w:spacing w:before="240"/>
        <w:ind w:right="-1" w:firstLine="708"/>
        <w:jc w:val="both"/>
        <w:rPr>
          <w:sz w:val="24"/>
          <w:szCs w:val="24"/>
          <w:lang w:val="ru-RU"/>
        </w:rPr>
      </w:pPr>
    </w:p>
    <w:p w:rsidR="003302FD" w:rsidRPr="00761D2D" w:rsidRDefault="003302FD" w:rsidP="003302FD">
      <w:pPr>
        <w:spacing w:before="240"/>
        <w:ind w:right="-1" w:firstLine="708"/>
        <w:jc w:val="both"/>
        <w:rPr>
          <w:sz w:val="28"/>
          <w:szCs w:val="28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  <w:r w:rsidR="00781826">
        <w:rPr>
          <w:sz w:val="28"/>
          <w:szCs w:val="28"/>
          <w:lang w:val="ru-RU"/>
        </w:rPr>
        <w:t>1.3. Раздел 6</w:t>
      </w:r>
      <w:r w:rsidRPr="00761D2D">
        <w:rPr>
          <w:sz w:val="28"/>
          <w:szCs w:val="28"/>
          <w:lang w:val="ru-RU"/>
        </w:rPr>
        <w:t xml:space="preserve"> «Ресурсное обеспе</w:t>
      </w:r>
      <w:r>
        <w:rPr>
          <w:sz w:val="28"/>
          <w:szCs w:val="28"/>
          <w:lang w:val="ru-RU"/>
        </w:rPr>
        <w:t xml:space="preserve">чение муниципальной программы» </w:t>
      </w:r>
      <w:r w:rsidRPr="00761D2D">
        <w:rPr>
          <w:sz w:val="28"/>
          <w:szCs w:val="28"/>
          <w:lang w:val="ru-RU"/>
        </w:rPr>
        <w:t>изложить в следующей редакции:</w:t>
      </w:r>
    </w:p>
    <w:p w:rsidR="00EC6112" w:rsidRDefault="00EC6112" w:rsidP="003302FD">
      <w:pPr>
        <w:ind w:firstLine="709"/>
        <w:jc w:val="center"/>
        <w:rPr>
          <w:sz w:val="28"/>
          <w:szCs w:val="28"/>
          <w:lang w:val="ru-RU"/>
        </w:rPr>
      </w:pPr>
    </w:p>
    <w:p w:rsidR="003302FD" w:rsidRDefault="003302FD" w:rsidP="003302FD">
      <w:pPr>
        <w:ind w:firstLine="709"/>
        <w:jc w:val="center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«6. Ресурсное обеспечение муниципальной программы</w:t>
      </w:r>
    </w:p>
    <w:p w:rsidR="00781826" w:rsidRPr="00761D2D" w:rsidRDefault="00781826" w:rsidP="003302FD">
      <w:pPr>
        <w:ind w:firstLine="709"/>
        <w:jc w:val="center"/>
        <w:rPr>
          <w:sz w:val="28"/>
          <w:szCs w:val="28"/>
          <w:lang w:val="ru-RU"/>
        </w:rPr>
      </w:pPr>
    </w:p>
    <w:p w:rsidR="003302FD" w:rsidRDefault="003302FD" w:rsidP="003302FD">
      <w:pPr>
        <w:ind w:firstLine="709"/>
        <w:jc w:val="center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Прогнозная оценка расходов по источн</w:t>
      </w:r>
      <w:r>
        <w:rPr>
          <w:sz w:val="28"/>
          <w:szCs w:val="28"/>
          <w:lang w:val="ru-RU"/>
        </w:rPr>
        <w:t xml:space="preserve">икам ресурсного обеспечения на </w:t>
      </w:r>
      <w:r w:rsidRPr="00761D2D">
        <w:rPr>
          <w:sz w:val="28"/>
          <w:szCs w:val="28"/>
          <w:lang w:val="ru-RU"/>
        </w:rPr>
        <w:t>реализацию муниципальной программы города Липецка «Защита населения и</w:t>
      </w:r>
      <w:r w:rsidR="00ED1B8C">
        <w:rPr>
          <w:sz w:val="28"/>
          <w:szCs w:val="28"/>
          <w:lang w:val="ru-RU"/>
        </w:rPr>
        <w:t xml:space="preserve"> </w:t>
      </w:r>
      <w:r w:rsidRPr="00761D2D">
        <w:rPr>
          <w:sz w:val="28"/>
          <w:szCs w:val="28"/>
          <w:lang w:val="ru-RU"/>
        </w:rPr>
        <w:lastRenderedPageBreak/>
        <w:t>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3302FD" w:rsidRDefault="003302FD" w:rsidP="00575D74">
      <w:pPr>
        <w:jc w:val="both"/>
        <w:rPr>
          <w:sz w:val="28"/>
          <w:szCs w:val="28"/>
          <w:lang w:val="ru-RU"/>
        </w:rPr>
      </w:pPr>
    </w:p>
    <w:p w:rsidR="00575D74" w:rsidRPr="00575D74" w:rsidRDefault="00575D74" w:rsidP="00575D74">
      <w:pPr>
        <w:jc w:val="both"/>
        <w:rPr>
          <w:sz w:val="10"/>
          <w:szCs w:val="10"/>
          <w:lang w:val="ru-RU"/>
        </w:rPr>
      </w:pPr>
    </w:p>
    <w:tbl>
      <w:tblPr>
        <w:tblpPr w:leftFromText="180" w:rightFromText="180" w:vertAnchor="text" w:horzAnchor="margin" w:tblpX="-777" w:tblpY="111"/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14"/>
        <w:gridCol w:w="1163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781826" w:rsidRPr="00974107" w:rsidTr="00EC6112">
        <w:trPr>
          <w:trHeight w:val="217"/>
        </w:trPr>
        <w:tc>
          <w:tcPr>
            <w:tcW w:w="392" w:type="dxa"/>
            <w:vMerge w:val="restart"/>
          </w:tcPr>
          <w:p w:rsidR="00781826" w:rsidRPr="00974107" w:rsidRDefault="00781826" w:rsidP="00EC6112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№</w:t>
            </w:r>
          </w:p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814" w:type="dxa"/>
            <w:vMerge w:val="restart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1163" w:type="dxa"/>
            <w:vMerge w:val="restart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7090" w:type="dxa"/>
            <w:gridSpan w:val="10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781826" w:rsidRPr="00974107" w:rsidTr="00EC6112">
        <w:trPr>
          <w:trHeight w:val="227"/>
        </w:trPr>
        <w:tc>
          <w:tcPr>
            <w:tcW w:w="392" w:type="dxa"/>
            <w:vMerge/>
          </w:tcPr>
          <w:p w:rsidR="00781826" w:rsidRPr="00974107" w:rsidRDefault="00781826" w:rsidP="00EC611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814" w:type="dxa"/>
            <w:vMerge/>
          </w:tcPr>
          <w:p w:rsidR="00781826" w:rsidRPr="00974107" w:rsidRDefault="00781826" w:rsidP="00EC611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163" w:type="dxa"/>
            <w:vMerge/>
          </w:tcPr>
          <w:p w:rsidR="00781826" w:rsidRPr="00974107" w:rsidRDefault="00781826" w:rsidP="00EC611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2017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2018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2019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2020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2021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2022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2023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2024</w:t>
            </w:r>
            <w:r w:rsidRPr="00974107">
              <w:rPr>
                <w:rFonts w:eastAsia="Calibri"/>
                <w:lang w:val="ru-RU" w:eastAsia="en-US"/>
              </w:rPr>
              <w:t>г</w:t>
            </w:r>
          </w:p>
        </w:tc>
        <w:tc>
          <w:tcPr>
            <w:tcW w:w="709" w:type="dxa"/>
          </w:tcPr>
          <w:p w:rsidR="00781826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2025г</w:t>
            </w:r>
          </w:p>
        </w:tc>
        <w:tc>
          <w:tcPr>
            <w:tcW w:w="709" w:type="dxa"/>
          </w:tcPr>
          <w:p w:rsidR="00781826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781826">
              <w:rPr>
                <w:rFonts w:eastAsia="Calibri"/>
                <w:lang w:val="ru-RU" w:eastAsia="en-US"/>
              </w:rPr>
              <w:t>202</w:t>
            </w:r>
            <w:r>
              <w:rPr>
                <w:rFonts w:eastAsia="Calibri"/>
                <w:lang w:val="ru-RU" w:eastAsia="en-US"/>
              </w:rPr>
              <w:t>6</w:t>
            </w:r>
            <w:r w:rsidRPr="00781826">
              <w:rPr>
                <w:rFonts w:eastAsia="Calibri"/>
                <w:lang w:val="ru-RU" w:eastAsia="en-US"/>
              </w:rPr>
              <w:t>г</w:t>
            </w:r>
          </w:p>
        </w:tc>
      </w:tr>
      <w:tr w:rsidR="00781826" w:rsidRPr="00974107" w:rsidTr="00EC6112">
        <w:trPr>
          <w:trHeight w:val="208"/>
        </w:trPr>
        <w:tc>
          <w:tcPr>
            <w:tcW w:w="392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814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63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  <w:tc>
          <w:tcPr>
            <w:tcW w:w="709" w:type="dxa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12</w:t>
            </w:r>
          </w:p>
        </w:tc>
        <w:tc>
          <w:tcPr>
            <w:tcW w:w="709" w:type="dxa"/>
          </w:tcPr>
          <w:p w:rsidR="00781826" w:rsidRDefault="00FE2331" w:rsidP="00EC6112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13</w:t>
            </w:r>
          </w:p>
        </w:tc>
      </w:tr>
      <w:tr w:rsidR="00781826" w:rsidRPr="00974107" w:rsidTr="00EC6112">
        <w:trPr>
          <w:trHeight w:val="626"/>
        </w:trPr>
        <w:tc>
          <w:tcPr>
            <w:tcW w:w="392" w:type="dxa"/>
            <w:vMerge w:val="restart"/>
            <w:shd w:val="clear" w:color="auto" w:fill="auto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781826" w:rsidRPr="00AE4033" w:rsidRDefault="00781826" w:rsidP="00EC6112">
            <w:pPr>
              <w:rPr>
                <w:rFonts w:eastAsia="Calibri"/>
                <w:sz w:val="10"/>
                <w:szCs w:val="10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1163" w:type="dxa"/>
          </w:tcPr>
          <w:p w:rsidR="00781826" w:rsidRPr="00974107" w:rsidRDefault="00781826" w:rsidP="00EC611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781826" w:rsidRPr="00E0195C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E2331">
              <w:rPr>
                <w:rFonts w:eastAsia="Calibri"/>
                <w:sz w:val="18"/>
                <w:szCs w:val="18"/>
                <w:lang w:val="ru-RU" w:eastAsia="en-US"/>
              </w:rPr>
              <w:t>73918,8</w:t>
            </w:r>
          </w:p>
        </w:tc>
        <w:tc>
          <w:tcPr>
            <w:tcW w:w="709" w:type="dxa"/>
          </w:tcPr>
          <w:p w:rsidR="00781826" w:rsidRPr="0046577E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E2331">
              <w:rPr>
                <w:rFonts w:eastAsia="Calibri"/>
                <w:sz w:val="18"/>
                <w:szCs w:val="18"/>
                <w:lang w:val="ru-RU" w:eastAsia="en-US"/>
              </w:rPr>
              <w:t>108253,2</w:t>
            </w:r>
          </w:p>
        </w:tc>
        <w:tc>
          <w:tcPr>
            <w:tcW w:w="709" w:type="dxa"/>
          </w:tcPr>
          <w:p w:rsidR="00781826" w:rsidRPr="0046577E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69845,2</w:t>
            </w:r>
          </w:p>
        </w:tc>
        <w:tc>
          <w:tcPr>
            <w:tcW w:w="709" w:type="dxa"/>
          </w:tcPr>
          <w:p w:rsidR="00781826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68595,2</w:t>
            </w:r>
          </w:p>
        </w:tc>
      </w:tr>
      <w:tr w:rsidR="00781826" w:rsidRPr="00974107" w:rsidTr="00EC6112">
        <w:trPr>
          <w:trHeight w:val="1397"/>
        </w:trPr>
        <w:tc>
          <w:tcPr>
            <w:tcW w:w="392" w:type="dxa"/>
            <w:vMerge/>
            <w:shd w:val="clear" w:color="auto" w:fill="auto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781826" w:rsidRPr="00974107" w:rsidRDefault="00781826" w:rsidP="00EC6112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1163" w:type="dxa"/>
            <w:shd w:val="clear" w:color="auto" w:fill="auto"/>
          </w:tcPr>
          <w:p w:rsidR="00781826" w:rsidRPr="00974107" w:rsidRDefault="00781826" w:rsidP="00EC611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781826" w:rsidRPr="00E0195C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E2331">
              <w:rPr>
                <w:rFonts w:eastAsia="Calibri"/>
                <w:sz w:val="18"/>
                <w:szCs w:val="18"/>
                <w:lang w:val="ru-RU" w:eastAsia="en-US"/>
              </w:rPr>
              <w:t>73918,8</w:t>
            </w:r>
          </w:p>
        </w:tc>
        <w:tc>
          <w:tcPr>
            <w:tcW w:w="709" w:type="dxa"/>
          </w:tcPr>
          <w:p w:rsidR="00781826" w:rsidRPr="0046577E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E2331">
              <w:rPr>
                <w:rFonts w:eastAsia="Calibri"/>
                <w:sz w:val="18"/>
                <w:szCs w:val="18"/>
                <w:lang w:val="ru-RU" w:eastAsia="en-US"/>
              </w:rPr>
              <w:t>108253,2</w:t>
            </w:r>
          </w:p>
        </w:tc>
        <w:tc>
          <w:tcPr>
            <w:tcW w:w="709" w:type="dxa"/>
          </w:tcPr>
          <w:p w:rsidR="00781826" w:rsidRPr="0046577E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69845,2</w:t>
            </w:r>
          </w:p>
        </w:tc>
        <w:tc>
          <w:tcPr>
            <w:tcW w:w="709" w:type="dxa"/>
          </w:tcPr>
          <w:p w:rsidR="00781826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68595,2</w:t>
            </w:r>
          </w:p>
        </w:tc>
      </w:tr>
      <w:tr w:rsidR="00781826" w:rsidRPr="00974107" w:rsidTr="00EC6112">
        <w:trPr>
          <w:trHeight w:val="561"/>
        </w:trPr>
        <w:tc>
          <w:tcPr>
            <w:tcW w:w="392" w:type="dxa"/>
            <w:vMerge w:val="restart"/>
            <w:shd w:val="clear" w:color="auto" w:fill="auto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1.1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781826" w:rsidRPr="00AE4033" w:rsidRDefault="00781826" w:rsidP="00EC6112">
            <w:pPr>
              <w:rPr>
                <w:rFonts w:eastAsia="Calibri"/>
                <w:sz w:val="10"/>
                <w:szCs w:val="10"/>
                <w:lang w:val="ru-RU" w:eastAsia="en-US"/>
              </w:rPr>
            </w:pPr>
            <w:r w:rsidRPr="00AE4033">
              <w:rPr>
                <w:rFonts w:eastAsia="Calibri"/>
                <w:lang w:val="ru-RU" w:eastAsia="en-US"/>
              </w:rPr>
              <w:t xml:space="preserve">Подпрограмма </w:t>
            </w:r>
            <w:r w:rsidRPr="00AE4033">
              <w:rPr>
                <w:lang w:val="ru-RU"/>
              </w:rPr>
              <w:t>«</w:t>
            </w:r>
            <w:r w:rsidRPr="00AE4033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1163" w:type="dxa"/>
            <w:shd w:val="clear" w:color="auto" w:fill="auto"/>
          </w:tcPr>
          <w:p w:rsidR="00781826" w:rsidRPr="00974107" w:rsidRDefault="00781826" w:rsidP="00EC611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781826" w:rsidRPr="00E0195C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E2331">
              <w:rPr>
                <w:rFonts w:eastAsia="Calibri"/>
                <w:sz w:val="18"/>
                <w:szCs w:val="18"/>
                <w:lang w:val="ru-RU" w:eastAsia="en-US"/>
              </w:rPr>
              <w:t>73918,8</w:t>
            </w:r>
          </w:p>
        </w:tc>
        <w:tc>
          <w:tcPr>
            <w:tcW w:w="709" w:type="dxa"/>
          </w:tcPr>
          <w:p w:rsidR="00781826" w:rsidRPr="0046577E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E2331">
              <w:rPr>
                <w:rFonts w:eastAsia="Calibri"/>
                <w:sz w:val="18"/>
                <w:szCs w:val="18"/>
                <w:lang w:val="ru-RU" w:eastAsia="en-US"/>
              </w:rPr>
              <w:t>108253,2</w:t>
            </w:r>
          </w:p>
        </w:tc>
        <w:tc>
          <w:tcPr>
            <w:tcW w:w="709" w:type="dxa"/>
          </w:tcPr>
          <w:p w:rsidR="00781826" w:rsidRPr="0046577E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69845,2</w:t>
            </w:r>
          </w:p>
        </w:tc>
        <w:tc>
          <w:tcPr>
            <w:tcW w:w="709" w:type="dxa"/>
          </w:tcPr>
          <w:p w:rsidR="00781826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68595,2</w:t>
            </w:r>
          </w:p>
        </w:tc>
      </w:tr>
      <w:tr w:rsidR="00781826" w:rsidRPr="00974107" w:rsidTr="00EC6112">
        <w:trPr>
          <w:trHeight w:val="1699"/>
        </w:trPr>
        <w:tc>
          <w:tcPr>
            <w:tcW w:w="392" w:type="dxa"/>
            <w:vMerge/>
            <w:shd w:val="clear" w:color="auto" w:fill="auto"/>
          </w:tcPr>
          <w:p w:rsidR="00781826" w:rsidRPr="00974107" w:rsidRDefault="00781826" w:rsidP="00EC611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781826" w:rsidRPr="00974107" w:rsidRDefault="00781826" w:rsidP="00EC611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163" w:type="dxa"/>
            <w:shd w:val="clear" w:color="auto" w:fill="auto"/>
          </w:tcPr>
          <w:p w:rsidR="00781826" w:rsidRPr="00974107" w:rsidRDefault="00781826" w:rsidP="00EC611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709" w:type="dxa"/>
          </w:tcPr>
          <w:p w:rsidR="00781826" w:rsidRPr="00E0195C" w:rsidRDefault="00781826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E0195C">
              <w:rPr>
                <w:rFonts w:eastAsia="Calibri"/>
                <w:sz w:val="18"/>
                <w:szCs w:val="18"/>
                <w:lang w:val="ru-RU" w:eastAsia="en-US"/>
              </w:rPr>
              <w:t>63029,1</w:t>
            </w:r>
          </w:p>
        </w:tc>
        <w:tc>
          <w:tcPr>
            <w:tcW w:w="709" w:type="dxa"/>
          </w:tcPr>
          <w:p w:rsidR="00781826" w:rsidRPr="00E0195C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E2331">
              <w:rPr>
                <w:rFonts w:eastAsia="Calibri"/>
                <w:sz w:val="18"/>
                <w:szCs w:val="18"/>
                <w:lang w:val="ru-RU" w:eastAsia="en-US"/>
              </w:rPr>
              <w:t>73918,8</w:t>
            </w:r>
          </w:p>
        </w:tc>
        <w:tc>
          <w:tcPr>
            <w:tcW w:w="709" w:type="dxa"/>
          </w:tcPr>
          <w:p w:rsidR="00781826" w:rsidRPr="0046577E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E2331">
              <w:rPr>
                <w:rFonts w:eastAsia="Calibri"/>
                <w:sz w:val="18"/>
                <w:szCs w:val="18"/>
                <w:lang w:val="ru-RU" w:eastAsia="en-US"/>
              </w:rPr>
              <w:t>108253,2</w:t>
            </w:r>
          </w:p>
        </w:tc>
        <w:tc>
          <w:tcPr>
            <w:tcW w:w="709" w:type="dxa"/>
          </w:tcPr>
          <w:p w:rsidR="00781826" w:rsidRPr="0046577E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69845,2</w:t>
            </w:r>
          </w:p>
        </w:tc>
        <w:tc>
          <w:tcPr>
            <w:tcW w:w="709" w:type="dxa"/>
          </w:tcPr>
          <w:p w:rsidR="00781826" w:rsidRDefault="00FE2331" w:rsidP="00EC611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68595,2</w:t>
            </w:r>
          </w:p>
        </w:tc>
      </w:tr>
    </w:tbl>
    <w:p w:rsidR="003302FD" w:rsidRPr="006C3BCB" w:rsidRDefault="003302FD" w:rsidP="00E36113">
      <w:pPr>
        <w:pStyle w:val="ac"/>
        <w:numPr>
          <w:ilvl w:val="0"/>
          <w:numId w:val="15"/>
        </w:numPr>
        <w:spacing w:before="240"/>
        <w:ind w:left="0" w:firstLine="720"/>
        <w:jc w:val="both"/>
        <w:rPr>
          <w:sz w:val="28"/>
          <w:szCs w:val="28"/>
          <w:lang w:val="ru-RU"/>
        </w:rPr>
      </w:pPr>
      <w:r w:rsidRPr="006C3BCB">
        <w:rPr>
          <w:sz w:val="28"/>
          <w:szCs w:val="28"/>
          <w:lang w:val="ru-RU"/>
        </w:rPr>
        <w:t>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3302FD" w:rsidRPr="006C3BCB" w:rsidRDefault="003302FD" w:rsidP="006C3BCB">
      <w:pPr>
        <w:ind w:firstLine="709"/>
        <w:jc w:val="both"/>
        <w:rPr>
          <w:sz w:val="28"/>
          <w:szCs w:val="28"/>
          <w:lang w:val="ru-RU"/>
        </w:rPr>
      </w:pPr>
      <w:r w:rsidRPr="00D659DC">
        <w:rPr>
          <w:sz w:val="28"/>
          <w:szCs w:val="28"/>
          <w:lang w:val="ru-RU"/>
        </w:rPr>
        <w:t>2.1. В разделе 1 «Паспорт подпрограммы «Обеспечение безопасности</w:t>
      </w:r>
      <w:r w:rsidRPr="00761D2D">
        <w:rPr>
          <w:sz w:val="28"/>
          <w:szCs w:val="28"/>
          <w:lang w:val="ru-RU"/>
        </w:rPr>
        <w:t xml:space="preserve">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позицию «Объёмы </w:t>
      </w:r>
      <w:r w:rsidRPr="00761D2D">
        <w:rPr>
          <w:sz w:val="28"/>
          <w:szCs w:val="28"/>
          <w:lang w:val="ru-RU"/>
        </w:rPr>
        <w:lastRenderedPageBreak/>
        <w:t xml:space="preserve">финансирования за счет средств бюджета города Липецка с разбивкой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3302FD" w:rsidRPr="00D31884" w:rsidTr="0060346F">
        <w:trPr>
          <w:trHeight w:val="135"/>
        </w:trPr>
        <w:tc>
          <w:tcPr>
            <w:tcW w:w="4480" w:type="dxa"/>
          </w:tcPr>
          <w:p w:rsidR="003302FD" w:rsidRPr="00603F42" w:rsidRDefault="003302FD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«Объёмы финансирования за счет средств 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3302FD" w:rsidRPr="00623EA3" w:rsidRDefault="003302FD" w:rsidP="0060346F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780320" w:rsidRPr="00780320" w:rsidRDefault="00780320" w:rsidP="0060346F">
            <w:pPr>
              <w:rPr>
                <w:sz w:val="10"/>
                <w:szCs w:val="10"/>
                <w:lang w:val="ru-RU"/>
              </w:rPr>
            </w:pP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2019 год – 55577,0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2020 год – 57099,4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57854,4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>
              <w:rPr>
                <w:sz w:val="24"/>
                <w:szCs w:val="24"/>
                <w:lang w:val="ru-RU"/>
              </w:rPr>
              <w:t>6</w:t>
            </w:r>
            <w:r w:rsidR="00E36113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0</w:t>
            </w:r>
            <w:r w:rsidR="00A576BF"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,</w:t>
            </w:r>
            <w:r w:rsidR="00477CC6">
              <w:rPr>
                <w:sz w:val="24"/>
                <w:szCs w:val="24"/>
                <w:lang w:val="ru-RU"/>
              </w:rPr>
              <w:t>1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 w:rsidR="00FA3F15">
              <w:rPr>
                <w:sz w:val="24"/>
                <w:szCs w:val="24"/>
                <w:lang w:val="ru-RU"/>
              </w:rPr>
              <w:t>73918,8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 w:rsidR="00FA3F15">
              <w:rPr>
                <w:sz w:val="24"/>
                <w:szCs w:val="24"/>
                <w:lang w:val="ru-RU"/>
              </w:rPr>
              <w:t>108253,2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3302FD" w:rsidRDefault="003302FD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2025 год – </w:t>
            </w:r>
            <w:r w:rsidR="00FA3F15">
              <w:rPr>
                <w:sz w:val="24"/>
                <w:szCs w:val="24"/>
                <w:lang w:val="ru-RU"/>
              </w:rPr>
              <w:t>69845,2</w:t>
            </w:r>
            <w:r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FA3F15" w:rsidRPr="00F9761E" w:rsidRDefault="00274C78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2026</w:t>
            </w:r>
            <w:r w:rsidR="00FA3F15" w:rsidRPr="00FA3F15">
              <w:rPr>
                <w:sz w:val="24"/>
                <w:szCs w:val="24"/>
                <w:lang w:val="ru-RU"/>
              </w:rPr>
              <w:t xml:space="preserve"> год – </w:t>
            </w:r>
            <w:r w:rsidR="00FA3F15">
              <w:rPr>
                <w:sz w:val="24"/>
                <w:szCs w:val="24"/>
                <w:lang w:val="ru-RU"/>
              </w:rPr>
              <w:t>68595</w:t>
            </w:r>
            <w:r w:rsidR="00FA3F15" w:rsidRPr="00FA3F15">
              <w:rPr>
                <w:sz w:val="24"/>
                <w:szCs w:val="24"/>
                <w:lang w:val="ru-RU"/>
              </w:rPr>
              <w:t>,2 тыс. рублей</w:t>
            </w:r>
          </w:p>
          <w:p w:rsidR="003302FD" w:rsidRPr="00F9761E" w:rsidRDefault="003302FD" w:rsidP="0060346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Итого: </w:t>
            </w:r>
            <w:r w:rsidR="002F0687">
              <w:rPr>
                <w:sz w:val="24"/>
                <w:szCs w:val="24"/>
                <w:lang w:val="ru-RU"/>
              </w:rPr>
              <w:t>649254,0</w:t>
            </w:r>
            <w:r w:rsidR="00F74F6A">
              <w:rPr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тыс. рублей»</w:t>
            </w:r>
          </w:p>
          <w:p w:rsidR="003302FD" w:rsidRPr="00AE4033" w:rsidRDefault="003302FD" w:rsidP="0060346F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3302FD" w:rsidRDefault="003302FD" w:rsidP="003302FD">
      <w:pPr>
        <w:spacing w:before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Раздел 6 «Ресурсное обеспечение подпрограммы» изложить в следующей редакции:</w:t>
      </w:r>
    </w:p>
    <w:p w:rsidR="003302FD" w:rsidRDefault="003302FD" w:rsidP="003302F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F12F5E" w:rsidRDefault="00F12F5E" w:rsidP="00F12F5E">
      <w:pPr>
        <w:framePr w:w="9900" w:h="3745" w:hRule="exact" w:hSpace="180" w:wrap="around" w:vAnchor="text" w:hAnchor="page" w:x="1640" w:y="1208"/>
        <w:rPr>
          <w:sz w:val="28"/>
          <w:szCs w:val="28"/>
          <w:lang w:val="ru-RU"/>
        </w:rPr>
      </w:pPr>
      <w:r w:rsidRPr="005F7005">
        <w:rPr>
          <w:sz w:val="28"/>
          <w:szCs w:val="28"/>
          <w:lang w:val="ru-RU"/>
        </w:rPr>
        <w:t xml:space="preserve">всего </w:t>
      </w:r>
      <w:r>
        <w:rPr>
          <w:sz w:val="28"/>
          <w:szCs w:val="28"/>
          <w:lang w:val="ru-RU"/>
        </w:rPr>
        <w:t>649254,0</w:t>
      </w:r>
      <w:r w:rsidRPr="005F7005">
        <w:rPr>
          <w:sz w:val="28"/>
          <w:szCs w:val="28"/>
          <w:lang w:val="ru-RU"/>
        </w:rPr>
        <w:t xml:space="preserve"> тыс. рублей, в </w:t>
      </w:r>
      <w:proofErr w:type="spellStart"/>
      <w:r w:rsidRPr="005F7005">
        <w:rPr>
          <w:sz w:val="28"/>
          <w:szCs w:val="28"/>
          <w:lang w:val="ru-RU"/>
        </w:rPr>
        <w:t>т.ч</w:t>
      </w:r>
      <w:proofErr w:type="spellEnd"/>
      <w:r w:rsidRPr="005F7005">
        <w:rPr>
          <w:sz w:val="28"/>
          <w:szCs w:val="28"/>
          <w:lang w:val="ru-RU"/>
        </w:rPr>
        <w:t>.:</w:t>
      </w:r>
    </w:p>
    <w:p w:rsidR="00F12F5E" w:rsidRDefault="00F12F5E" w:rsidP="00F12F5E">
      <w:pPr>
        <w:framePr w:w="9900" w:h="3745" w:hRule="exact" w:hSpace="180" w:wrap="around" w:vAnchor="text" w:hAnchor="page" w:x="1640" w:y="1208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2017 год – 48705,0 тыс. рублей</w:t>
      </w:r>
    </w:p>
    <w:p w:rsidR="00F12F5E" w:rsidRPr="00976508" w:rsidRDefault="00F12F5E" w:rsidP="00F12F5E">
      <w:pPr>
        <w:framePr w:w="9900" w:h="3745" w:hRule="exact" w:hSpace="180" w:wrap="around" w:vAnchor="text" w:hAnchor="page" w:x="1640" w:y="1208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2018 год – 46376,7 тыс. рублей</w:t>
      </w:r>
    </w:p>
    <w:p w:rsidR="00F12F5E" w:rsidRPr="00976508" w:rsidRDefault="00F12F5E" w:rsidP="00F12F5E">
      <w:pPr>
        <w:framePr w:w="9900" w:h="3745" w:hRule="exact" w:hSpace="180" w:wrap="around" w:vAnchor="text" w:hAnchor="page" w:x="1640" w:y="1208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2019 год – 55577,0 тыс. рублей</w:t>
      </w:r>
    </w:p>
    <w:p w:rsidR="00F12F5E" w:rsidRPr="00976508" w:rsidRDefault="00F12F5E" w:rsidP="00F12F5E">
      <w:pPr>
        <w:framePr w:w="9900" w:h="3745" w:hRule="exact" w:hSpace="180" w:wrap="around" w:vAnchor="text" w:hAnchor="page" w:x="1640" w:y="1208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2020 год – 57099,4 тыс. рублей</w:t>
      </w:r>
    </w:p>
    <w:p w:rsidR="00F12F5E" w:rsidRPr="00976508" w:rsidRDefault="00F12F5E" w:rsidP="00F12F5E">
      <w:pPr>
        <w:framePr w:w="9900" w:h="3745" w:hRule="exact" w:hSpace="180" w:wrap="around" w:vAnchor="text" w:hAnchor="page" w:x="1640" w:y="1208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2021 год – 57854,4 тыс. рублей</w:t>
      </w:r>
    </w:p>
    <w:p w:rsidR="00F12F5E" w:rsidRPr="00976508" w:rsidRDefault="00F12F5E" w:rsidP="00F12F5E">
      <w:pPr>
        <w:framePr w:w="9900" w:h="3745" w:hRule="exact" w:hSpace="180" w:wrap="around" w:vAnchor="text" w:hAnchor="page" w:x="1640" w:y="1208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 xml:space="preserve">2022 год – </w:t>
      </w:r>
      <w:r>
        <w:rPr>
          <w:sz w:val="28"/>
          <w:szCs w:val="28"/>
          <w:lang w:val="ru-RU"/>
        </w:rPr>
        <w:t>63029,1</w:t>
      </w:r>
      <w:r w:rsidRPr="00976508">
        <w:rPr>
          <w:sz w:val="28"/>
          <w:szCs w:val="28"/>
          <w:lang w:val="ru-RU"/>
        </w:rPr>
        <w:t xml:space="preserve"> тыс. рублей</w:t>
      </w:r>
    </w:p>
    <w:p w:rsidR="00F12F5E" w:rsidRDefault="00F12F5E" w:rsidP="00F12F5E">
      <w:pPr>
        <w:framePr w:w="9900" w:h="3745" w:hRule="exact" w:hSpace="180" w:wrap="around" w:vAnchor="text" w:hAnchor="page" w:x="1640" w:y="1208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 xml:space="preserve">2023 год – </w:t>
      </w:r>
      <w:r>
        <w:rPr>
          <w:sz w:val="28"/>
          <w:szCs w:val="28"/>
          <w:lang w:val="ru-RU"/>
        </w:rPr>
        <w:t>73918,8</w:t>
      </w:r>
      <w:r w:rsidRPr="00976508">
        <w:rPr>
          <w:sz w:val="28"/>
          <w:szCs w:val="28"/>
          <w:lang w:val="ru-RU"/>
        </w:rPr>
        <w:t xml:space="preserve"> тыс. рублей</w:t>
      </w:r>
    </w:p>
    <w:p w:rsidR="00F12F5E" w:rsidRDefault="00F12F5E" w:rsidP="00F12F5E">
      <w:pPr>
        <w:framePr w:w="9900" w:h="3745" w:hRule="exact" w:hSpace="180" w:wrap="around" w:vAnchor="text" w:hAnchor="page" w:x="1640" w:y="1208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 xml:space="preserve">2024 год – </w:t>
      </w:r>
      <w:r>
        <w:rPr>
          <w:sz w:val="28"/>
          <w:szCs w:val="28"/>
          <w:lang w:val="ru-RU"/>
        </w:rPr>
        <w:t>108253,2</w:t>
      </w:r>
      <w:r w:rsidRPr="00976508">
        <w:rPr>
          <w:sz w:val="28"/>
          <w:szCs w:val="28"/>
          <w:lang w:val="ru-RU"/>
        </w:rPr>
        <w:t xml:space="preserve"> тыс. рублей</w:t>
      </w:r>
    </w:p>
    <w:p w:rsidR="00F12F5E" w:rsidRDefault="00F12F5E" w:rsidP="00F12F5E">
      <w:pPr>
        <w:framePr w:w="9900" w:h="3745" w:hRule="exact" w:hSpace="180" w:wrap="around" w:vAnchor="text" w:hAnchor="page" w:x="1640" w:y="12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2025 год – 69845,2 тыс. рублей</w:t>
      </w:r>
    </w:p>
    <w:p w:rsidR="00F12F5E" w:rsidRDefault="00F12F5E" w:rsidP="00F12F5E">
      <w:pPr>
        <w:framePr w:w="9900" w:h="3745" w:hRule="exact" w:hSpace="180" w:wrap="around" w:vAnchor="text" w:hAnchor="page" w:x="1640" w:y="12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2026</w:t>
      </w:r>
      <w:r w:rsidRPr="00F12F5E">
        <w:rPr>
          <w:sz w:val="28"/>
          <w:szCs w:val="28"/>
          <w:lang w:val="ru-RU"/>
        </w:rPr>
        <w:t xml:space="preserve"> год – </w:t>
      </w:r>
      <w:r>
        <w:rPr>
          <w:sz w:val="28"/>
          <w:szCs w:val="28"/>
          <w:lang w:val="ru-RU"/>
        </w:rPr>
        <w:t>68595,2</w:t>
      </w:r>
      <w:r w:rsidRPr="00F12F5E">
        <w:rPr>
          <w:sz w:val="28"/>
          <w:szCs w:val="28"/>
          <w:lang w:val="ru-RU"/>
        </w:rPr>
        <w:t xml:space="preserve"> тыс. рублей.»</w:t>
      </w:r>
    </w:p>
    <w:p w:rsidR="00F12F5E" w:rsidRPr="00976508" w:rsidRDefault="00F12F5E" w:rsidP="00F12F5E">
      <w:pPr>
        <w:framePr w:w="9900" w:h="3745" w:hRule="exact" w:hSpace="180" w:wrap="around" w:vAnchor="text" w:hAnchor="page" w:x="1640" w:y="1208"/>
        <w:rPr>
          <w:sz w:val="28"/>
          <w:szCs w:val="28"/>
          <w:lang w:val="ru-RU"/>
        </w:rPr>
      </w:pPr>
    </w:p>
    <w:p w:rsidR="003302FD" w:rsidRDefault="003302FD" w:rsidP="003302F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302FD" w:rsidRDefault="003302FD" w:rsidP="003302FD">
      <w:pPr>
        <w:rPr>
          <w:sz w:val="28"/>
          <w:szCs w:val="28"/>
          <w:lang w:val="ru-RU"/>
        </w:rPr>
      </w:pPr>
    </w:p>
    <w:p w:rsidR="001E63F2" w:rsidRDefault="001E63F2" w:rsidP="003302FD">
      <w:pPr>
        <w:rPr>
          <w:sz w:val="28"/>
          <w:szCs w:val="28"/>
          <w:lang w:val="ru-RU"/>
        </w:rPr>
      </w:pPr>
    </w:p>
    <w:p w:rsidR="00E36113" w:rsidRDefault="00E36113" w:rsidP="003302FD">
      <w:pPr>
        <w:rPr>
          <w:sz w:val="28"/>
          <w:szCs w:val="28"/>
          <w:lang w:val="ru-RU"/>
        </w:rPr>
      </w:pPr>
    </w:p>
    <w:p w:rsidR="00DC15C5" w:rsidRPr="0053457A" w:rsidRDefault="003302FD" w:rsidP="00F97158">
      <w:pPr>
        <w:rPr>
          <w:rFonts w:ascii="Times New Roman CYR" w:hAnsi="Times New Roman CYR"/>
          <w:sz w:val="22"/>
          <w:szCs w:val="22"/>
          <w:lang w:val="ru-RU"/>
        </w:rPr>
      </w:pPr>
      <w:r>
        <w:rPr>
          <w:sz w:val="28"/>
          <w:szCs w:val="28"/>
          <w:lang w:val="ru-RU"/>
        </w:rPr>
        <w:t>Глава города Л</w:t>
      </w:r>
      <w:r w:rsidRPr="007A3905">
        <w:rPr>
          <w:sz w:val="28"/>
          <w:szCs w:val="28"/>
          <w:lang w:val="ru-RU"/>
        </w:rPr>
        <w:t>ипецка                                                                         Е.Ю. Уваркина</w:t>
      </w:r>
      <w:bookmarkStart w:id="0" w:name="_GoBack"/>
      <w:bookmarkEnd w:id="0"/>
    </w:p>
    <w:sectPr w:rsidR="00DC15C5" w:rsidRPr="0053457A" w:rsidSect="00F97158">
      <w:headerReference w:type="default" r:id="rId9"/>
      <w:headerReference w:type="first" r:id="rId10"/>
      <w:pgSz w:w="11906" w:h="16838"/>
      <w:pgMar w:top="1134" w:right="567" w:bottom="1134" w:left="1701" w:header="142" w:footer="87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6DF" w:rsidRDefault="00A356DF">
      <w:r>
        <w:separator/>
      </w:r>
    </w:p>
  </w:endnote>
  <w:endnote w:type="continuationSeparator" w:id="0">
    <w:p w:rsidR="00A356DF" w:rsidRDefault="00A3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6DF" w:rsidRDefault="00A356DF">
      <w:r>
        <w:separator/>
      </w:r>
    </w:p>
  </w:footnote>
  <w:footnote w:type="continuationSeparator" w:id="0">
    <w:p w:rsidR="00A356DF" w:rsidRDefault="00A35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049" w:rsidRDefault="001D3049">
    <w:pPr>
      <w:pStyle w:val="a8"/>
      <w:jc w:val="center"/>
      <w:rPr>
        <w:lang w:val="ru-RU"/>
      </w:rPr>
    </w:pPr>
  </w:p>
  <w:p w:rsidR="001D3049" w:rsidRPr="00DF480A" w:rsidRDefault="001D3049">
    <w:pPr>
      <w:pStyle w:val="a8"/>
      <w:jc w:val="center"/>
      <w:rPr>
        <w:lang w:val="ru-RU"/>
      </w:rPr>
    </w:pPr>
  </w:p>
  <w:p w:rsidR="001D3049" w:rsidRPr="00DF480A" w:rsidRDefault="00A356DF">
    <w:pPr>
      <w:pStyle w:val="a8"/>
      <w:jc w:val="center"/>
    </w:pPr>
    <w:sdt>
      <w:sdtPr>
        <w:id w:val="2552302"/>
        <w:docPartObj>
          <w:docPartGallery w:val="Page Numbers (Top of Page)"/>
          <w:docPartUnique/>
        </w:docPartObj>
      </w:sdtPr>
      <w:sdtEndPr/>
      <w:sdtContent>
        <w:r w:rsidR="00C23DE5">
          <w:fldChar w:fldCharType="begin"/>
        </w:r>
        <w:r w:rsidR="00C23DE5">
          <w:instrText xml:space="preserve"> PAGE   \* MERGEFORMAT </w:instrText>
        </w:r>
        <w:r w:rsidR="00C23DE5">
          <w:fldChar w:fldCharType="separate"/>
        </w:r>
        <w:r w:rsidR="00F97158">
          <w:rPr>
            <w:noProof/>
          </w:rPr>
          <w:t>5</w:t>
        </w:r>
        <w:r w:rsidR="00C23DE5">
          <w:rPr>
            <w:noProof/>
          </w:rPr>
          <w:fldChar w:fldCharType="end"/>
        </w:r>
      </w:sdtContent>
    </w:sdt>
  </w:p>
  <w:p w:rsidR="001D3049" w:rsidRPr="00DF480A" w:rsidRDefault="001D304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049" w:rsidRDefault="001D3049">
    <w:pPr>
      <w:pStyle w:val="a8"/>
      <w:jc w:val="center"/>
    </w:pPr>
  </w:p>
  <w:p w:rsidR="001D3049" w:rsidRDefault="001D304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B99"/>
    <w:multiLevelType w:val="hybridMultilevel"/>
    <w:tmpl w:val="396898CC"/>
    <w:lvl w:ilvl="0" w:tplc="F6F6F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C05DB"/>
    <w:multiLevelType w:val="hybridMultilevel"/>
    <w:tmpl w:val="91D637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4" w15:restartNumberingAfterBreak="0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5" w15:restartNumberingAfterBreak="0">
    <w:nsid w:val="4066387D"/>
    <w:multiLevelType w:val="hybridMultilevel"/>
    <w:tmpl w:val="7A22DD18"/>
    <w:lvl w:ilvl="0" w:tplc="0B7CE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890E72"/>
    <w:multiLevelType w:val="hybridMultilevel"/>
    <w:tmpl w:val="E0A2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8B1525"/>
    <w:multiLevelType w:val="hybridMultilevel"/>
    <w:tmpl w:val="A0883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75720"/>
    <w:multiLevelType w:val="hybridMultilevel"/>
    <w:tmpl w:val="6A0A9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4"/>
  </w:num>
  <w:num w:numId="5">
    <w:abstractNumId w:val="10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5"/>
  </w:num>
  <w:num w:numId="12">
    <w:abstractNumId w:val="14"/>
  </w:num>
  <w:num w:numId="13">
    <w:abstractNumId w:val="13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149"/>
    <w:rsid w:val="00007DC9"/>
    <w:rsid w:val="000110D4"/>
    <w:rsid w:val="00015898"/>
    <w:rsid w:val="00021F80"/>
    <w:rsid w:val="0002288A"/>
    <w:rsid w:val="00023721"/>
    <w:rsid w:val="00040C23"/>
    <w:rsid w:val="000414B4"/>
    <w:rsid w:val="00042E94"/>
    <w:rsid w:val="000440A5"/>
    <w:rsid w:val="0004418B"/>
    <w:rsid w:val="0005039E"/>
    <w:rsid w:val="0005074D"/>
    <w:rsid w:val="00060FE6"/>
    <w:rsid w:val="00061D0F"/>
    <w:rsid w:val="000621E6"/>
    <w:rsid w:val="0006223C"/>
    <w:rsid w:val="0006331C"/>
    <w:rsid w:val="000635F6"/>
    <w:rsid w:val="00067BEC"/>
    <w:rsid w:val="00070D47"/>
    <w:rsid w:val="00070FD7"/>
    <w:rsid w:val="00071915"/>
    <w:rsid w:val="000820A2"/>
    <w:rsid w:val="0008271E"/>
    <w:rsid w:val="00085E1B"/>
    <w:rsid w:val="000916F2"/>
    <w:rsid w:val="00091CE2"/>
    <w:rsid w:val="0009302D"/>
    <w:rsid w:val="00096170"/>
    <w:rsid w:val="00097775"/>
    <w:rsid w:val="000A3BEE"/>
    <w:rsid w:val="000A6CED"/>
    <w:rsid w:val="000B39C3"/>
    <w:rsid w:val="000B436A"/>
    <w:rsid w:val="000B5104"/>
    <w:rsid w:val="000C3B4F"/>
    <w:rsid w:val="000C4062"/>
    <w:rsid w:val="000C4E6A"/>
    <w:rsid w:val="000D10E1"/>
    <w:rsid w:val="000D6FE5"/>
    <w:rsid w:val="000E72F5"/>
    <w:rsid w:val="000F7BAA"/>
    <w:rsid w:val="00110BC8"/>
    <w:rsid w:val="00126B20"/>
    <w:rsid w:val="00134C05"/>
    <w:rsid w:val="00140EF1"/>
    <w:rsid w:val="00141684"/>
    <w:rsid w:val="00143192"/>
    <w:rsid w:val="0016729E"/>
    <w:rsid w:val="00170B93"/>
    <w:rsid w:val="001760DA"/>
    <w:rsid w:val="00186C2F"/>
    <w:rsid w:val="00197D6E"/>
    <w:rsid w:val="001A18FD"/>
    <w:rsid w:val="001A2108"/>
    <w:rsid w:val="001A5D24"/>
    <w:rsid w:val="001A60F1"/>
    <w:rsid w:val="001A61CF"/>
    <w:rsid w:val="001B1891"/>
    <w:rsid w:val="001B5B07"/>
    <w:rsid w:val="001B73DB"/>
    <w:rsid w:val="001C4627"/>
    <w:rsid w:val="001C62EB"/>
    <w:rsid w:val="001D1697"/>
    <w:rsid w:val="001D3049"/>
    <w:rsid w:val="001D6846"/>
    <w:rsid w:val="001E0A8F"/>
    <w:rsid w:val="001E0D13"/>
    <w:rsid w:val="001E1523"/>
    <w:rsid w:val="001E63F2"/>
    <w:rsid w:val="001E6A21"/>
    <w:rsid w:val="001E741E"/>
    <w:rsid w:val="001F48CD"/>
    <w:rsid w:val="001F51C2"/>
    <w:rsid w:val="001F7D3C"/>
    <w:rsid w:val="001F7F58"/>
    <w:rsid w:val="00205A8C"/>
    <w:rsid w:val="00206F41"/>
    <w:rsid w:val="00207CB5"/>
    <w:rsid w:val="00210527"/>
    <w:rsid w:val="002115E7"/>
    <w:rsid w:val="00215B17"/>
    <w:rsid w:val="0022043A"/>
    <w:rsid w:val="00223251"/>
    <w:rsid w:val="002233AC"/>
    <w:rsid w:val="002249A0"/>
    <w:rsid w:val="002314F2"/>
    <w:rsid w:val="0024135B"/>
    <w:rsid w:val="00250BBC"/>
    <w:rsid w:val="00252B61"/>
    <w:rsid w:val="0026165A"/>
    <w:rsid w:val="002632E5"/>
    <w:rsid w:val="00266BBB"/>
    <w:rsid w:val="00270F9F"/>
    <w:rsid w:val="00274C78"/>
    <w:rsid w:val="002773D1"/>
    <w:rsid w:val="00277A6E"/>
    <w:rsid w:val="00281732"/>
    <w:rsid w:val="00282793"/>
    <w:rsid w:val="00284CA8"/>
    <w:rsid w:val="002860B3"/>
    <w:rsid w:val="0028634E"/>
    <w:rsid w:val="00286816"/>
    <w:rsid w:val="00287CE1"/>
    <w:rsid w:val="0029248A"/>
    <w:rsid w:val="002967E9"/>
    <w:rsid w:val="002A0284"/>
    <w:rsid w:val="002A062C"/>
    <w:rsid w:val="002A5A9E"/>
    <w:rsid w:val="002A72B0"/>
    <w:rsid w:val="002B200A"/>
    <w:rsid w:val="002B7F0F"/>
    <w:rsid w:val="002C1ADB"/>
    <w:rsid w:val="002D388E"/>
    <w:rsid w:val="002D69A7"/>
    <w:rsid w:val="002E0E1E"/>
    <w:rsid w:val="002E1ABC"/>
    <w:rsid w:val="002E3327"/>
    <w:rsid w:val="002F055F"/>
    <w:rsid w:val="002F0687"/>
    <w:rsid w:val="002F1836"/>
    <w:rsid w:val="002F1E67"/>
    <w:rsid w:val="002F2DA6"/>
    <w:rsid w:val="002F465B"/>
    <w:rsid w:val="00302356"/>
    <w:rsid w:val="00302FC2"/>
    <w:rsid w:val="003057DE"/>
    <w:rsid w:val="00310C71"/>
    <w:rsid w:val="003111A4"/>
    <w:rsid w:val="003128A9"/>
    <w:rsid w:val="00313084"/>
    <w:rsid w:val="00316500"/>
    <w:rsid w:val="00317006"/>
    <w:rsid w:val="003171B2"/>
    <w:rsid w:val="00320584"/>
    <w:rsid w:val="0032086D"/>
    <w:rsid w:val="00321F80"/>
    <w:rsid w:val="00322323"/>
    <w:rsid w:val="00322A89"/>
    <w:rsid w:val="0032641A"/>
    <w:rsid w:val="003302FD"/>
    <w:rsid w:val="003303C5"/>
    <w:rsid w:val="003379DA"/>
    <w:rsid w:val="0034710E"/>
    <w:rsid w:val="00347786"/>
    <w:rsid w:val="00350507"/>
    <w:rsid w:val="003547EE"/>
    <w:rsid w:val="00364AB6"/>
    <w:rsid w:val="003660C7"/>
    <w:rsid w:val="0037153F"/>
    <w:rsid w:val="00374B9F"/>
    <w:rsid w:val="003806FA"/>
    <w:rsid w:val="00381063"/>
    <w:rsid w:val="0038486E"/>
    <w:rsid w:val="00385493"/>
    <w:rsid w:val="003854D2"/>
    <w:rsid w:val="003867F3"/>
    <w:rsid w:val="003915D5"/>
    <w:rsid w:val="003944B2"/>
    <w:rsid w:val="00395024"/>
    <w:rsid w:val="00396101"/>
    <w:rsid w:val="003962FA"/>
    <w:rsid w:val="00396BEA"/>
    <w:rsid w:val="00397FE2"/>
    <w:rsid w:val="003A0BB8"/>
    <w:rsid w:val="003A34FB"/>
    <w:rsid w:val="003A4CCF"/>
    <w:rsid w:val="003B4ACC"/>
    <w:rsid w:val="003B5AA0"/>
    <w:rsid w:val="003B7240"/>
    <w:rsid w:val="003C7AB4"/>
    <w:rsid w:val="003D2D28"/>
    <w:rsid w:val="003D2DEA"/>
    <w:rsid w:val="003D49D0"/>
    <w:rsid w:val="003D4D67"/>
    <w:rsid w:val="003D7A8D"/>
    <w:rsid w:val="003E07A7"/>
    <w:rsid w:val="003E3A0D"/>
    <w:rsid w:val="003E61DD"/>
    <w:rsid w:val="003F05FC"/>
    <w:rsid w:val="00402575"/>
    <w:rsid w:val="004033E8"/>
    <w:rsid w:val="0040475F"/>
    <w:rsid w:val="00405CC6"/>
    <w:rsid w:val="004071D4"/>
    <w:rsid w:val="004105F9"/>
    <w:rsid w:val="00410617"/>
    <w:rsid w:val="004108CA"/>
    <w:rsid w:val="004154B6"/>
    <w:rsid w:val="00415CED"/>
    <w:rsid w:val="004218E6"/>
    <w:rsid w:val="00424072"/>
    <w:rsid w:val="00424400"/>
    <w:rsid w:val="004266E0"/>
    <w:rsid w:val="00427BF7"/>
    <w:rsid w:val="0043237A"/>
    <w:rsid w:val="0043612A"/>
    <w:rsid w:val="004401EB"/>
    <w:rsid w:val="004403F4"/>
    <w:rsid w:val="00446789"/>
    <w:rsid w:val="00450B81"/>
    <w:rsid w:val="00451FF5"/>
    <w:rsid w:val="00454FF4"/>
    <w:rsid w:val="00457B5A"/>
    <w:rsid w:val="004622BD"/>
    <w:rsid w:val="004644DB"/>
    <w:rsid w:val="0046577E"/>
    <w:rsid w:val="00475ED3"/>
    <w:rsid w:val="00477BC5"/>
    <w:rsid w:val="00477CC6"/>
    <w:rsid w:val="00482F42"/>
    <w:rsid w:val="0048349E"/>
    <w:rsid w:val="00492048"/>
    <w:rsid w:val="00493ACC"/>
    <w:rsid w:val="00497512"/>
    <w:rsid w:val="004A2F59"/>
    <w:rsid w:val="004B27DE"/>
    <w:rsid w:val="004C492D"/>
    <w:rsid w:val="004C79F3"/>
    <w:rsid w:val="004D1034"/>
    <w:rsid w:val="004D104A"/>
    <w:rsid w:val="004D2A5C"/>
    <w:rsid w:val="004D4B3B"/>
    <w:rsid w:val="004E0327"/>
    <w:rsid w:val="004E0D65"/>
    <w:rsid w:val="004E193D"/>
    <w:rsid w:val="004E596B"/>
    <w:rsid w:val="004F317D"/>
    <w:rsid w:val="004F478E"/>
    <w:rsid w:val="00500202"/>
    <w:rsid w:val="00505AE8"/>
    <w:rsid w:val="00505EB3"/>
    <w:rsid w:val="005071F2"/>
    <w:rsid w:val="005111EE"/>
    <w:rsid w:val="005129BD"/>
    <w:rsid w:val="0051359F"/>
    <w:rsid w:val="00515A86"/>
    <w:rsid w:val="005161F1"/>
    <w:rsid w:val="00516F2A"/>
    <w:rsid w:val="00525641"/>
    <w:rsid w:val="005271D8"/>
    <w:rsid w:val="005273FD"/>
    <w:rsid w:val="00530C5E"/>
    <w:rsid w:val="00531C47"/>
    <w:rsid w:val="0053457A"/>
    <w:rsid w:val="00545863"/>
    <w:rsid w:val="00545F08"/>
    <w:rsid w:val="0054703E"/>
    <w:rsid w:val="005511DB"/>
    <w:rsid w:val="00551DA8"/>
    <w:rsid w:val="0055219A"/>
    <w:rsid w:val="00554CED"/>
    <w:rsid w:val="00554E13"/>
    <w:rsid w:val="00561521"/>
    <w:rsid w:val="00561E34"/>
    <w:rsid w:val="00575D74"/>
    <w:rsid w:val="005A11FE"/>
    <w:rsid w:val="005A54DD"/>
    <w:rsid w:val="005A7FA2"/>
    <w:rsid w:val="005C6CDB"/>
    <w:rsid w:val="005D0B73"/>
    <w:rsid w:val="005D2DE7"/>
    <w:rsid w:val="005D32E1"/>
    <w:rsid w:val="005E0FE4"/>
    <w:rsid w:val="005E4C91"/>
    <w:rsid w:val="005F294C"/>
    <w:rsid w:val="005F7EDD"/>
    <w:rsid w:val="006015C8"/>
    <w:rsid w:val="0060346F"/>
    <w:rsid w:val="00603F42"/>
    <w:rsid w:val="00620069"/>
    <w:rsid w:val="00623EA3"/>
    <w:rsid w:val="006244BF"/>
    <w:rsid w:val="006256DD"/>
    <w:rsid w:val="006327C3"/>
    <w:rsid w:val="00632C08"/>
    <w:rsid w:val="00634250"/>
    <w:rsid w:val="006346B9"/>
    <w:rsid w:val="00634C40"/>
    <w:rsid w:val="0064530A"/>
    <w:rsid w:val="006461A4"/>
    <w:rsid w:val="006476CB"/>
    <w:rsid w:val="00650845"/>
    <w:rsid w:val="006649DE"/>
    <w:rsid w:val="00671F5B"/>
    <w:rsid w:val="00674534"/>
    <w:rsid w:val="0067638A"/>
    <w:rsid w:val="00677B03"/>
    <w:rsid w:val="006804C7"/>
    <w:rsid w:val="00680F78"/>
    <w:rsid w:val="0068434D"/>
    <w:rsid w:val="00686462"/>
    <w:rsid w:val="00690D34"/>
    <w:rsid w:val="006A42C3"/>
    <w:rsid w:val="006A5848"/>
    <w:rsid w:val="006B3797"/>
    <w:rsid w:val="006B41C7"/>
    <w:rsid w:val="006B5ADC"/>
    <w:rsid w:val="006C230C"/>
    <w:rsid w:val="006C3BCB"/>
    <w:rsid w:val="006C65BC"/>
    <w:rsid w:val="006D14FF"/>
    <w:rsid w:val="006D176A"/>
    <w:rsid w:val="006D2EF8"/>
    <w:rsid w:val="006D4F39"/>
    <w:rsid w:val="006D6DD3"/>
    <w:rsid w:val="006E0886"/>
    <w:rsid w:val="006E4E9D"/>
    <w:rsid w:val="006E5686"/>
    <w:rsid w:val="006E60EA"/>
    <w:rsid w:val="00704FC2"/>
    <w:rsid w:val="0071244B"/>
    <w:rsid w:val="00714D98"/>
    <w:rsid w:val="0072352C"/>
    <w:rsid w:val="00725930"/>
    <w:rsid w:val="007310F1"/>
    <w:rsid w:val="00737978"/>
    <w:rsid w:val="00741305"/>
    <w:rsid w:val="00747DA4"/>
    <w:rsid w:val="00752B8A"/>
    <w:rsid w:val="00761D2D"/>
    <w:rsid w:val="0076460E"/>
    <w:rsid w:val="00764F89"/>
    <w:rsid w:val="00765B90"/>
    <w:rsid w:val="00770173"/>
    <w:rsid w:val="00780320"/>
    <w:rsid w:val="00781826"/>
    <w:rsid w:val="0078189A"/>
    <w:rsid w:val="00782D70"/>
    <w:rsid w:val="00784C4A"/>
    <w:rsid w:val="00785B1C"/>
    <w:rsid w:val="007923C5"/>
    <w:rsid w:val="00797C0E"/>
    <w:rsid w:val="007A044E"/>
    <w:rsid w:val="007A3905"/>
    <w:rsid w:val="007A393D"/>
    <w:rsid w:val="007A493F"/>
    <w:rsid w:val="007B0143"/>
    <w:rsid w:val="007B0E45"/>
    <w:rsid w:val="007B2142"/>
    <w:rsid w:val="007C0A5B"/>
    <w:rsid w:val="007C2007"/>
    <w:rsid w:val="007C30DB"/>
    <w:rsid w:val="007C4608"/>
    <w:rsid w:val="007C4A58"/>
    <w:rsid w:val="007D30F1"/>
    <w:rsid w:val="007D73A5"/>
    <w:rsid w:val="007E66A5"/>
    <w:rsid w:val="007E724F"/>
    <w:rsid w:val="007E789B"/>
    <w:rsid w:val="007E79AB"/>
    <w:rsid w:val="007F1C31"/>
    <w:rsid w:val="007F70AD"/>
    <w:rsid w:val="00801A3E"/>
    <w:rsid w:val="0080523C"/>
    <w:rsid w:val="008130DB"/>
    <w:rsid w:val="008142D3"/>
    <w:rsid w:val="0081574E"/>
    <w:rsid w:val="0082163E"/>
    <w:rsid w:val="008310A2"/>
    <w:rsid w:val="00832018"/>
    <w:rsid w:val="0083231C"/>
    <w:rsid w:val="008326D2"/>
    <w:rsid w:val="00833AB9"/>
    <w:rsid w:val="008447BF"/>
    <w:rsid w:val="008457F5"/>
    <w:rsid w:val="0084761B"/>
    <w:rsid w:val="00847710"/>
    <w:rsid w:val="0084787B"/>
    <w:rsid w:val="00847DE6"/>
    <w:rsid w:val="008504C3"/>
    <w:rsid w:val="008509FE"/>
    <w:rsid w:val="008577D9"/>
    <w:rsid w:val="008609EA"/>
    <w:rsid w:val="00864A7C"/>
    <w:rsid w:val="008662D5"/>
    <w:rsid w:val="008664AA"/>
    <w:rsid w:val="00867456"/>
    <w:rsid w:val="0088089E"/>
    <w:rsid w:val="0088773D"/>
    <w:rsid w:val="00891071"/>
    <w:rsid w:val="00891523"/>
    <w:rsid w:val="00893DA5"/>
    <w:rsid w:val="00893F10"/>
    <w:rsid w:val="008B51E5"/>
    <w:rsid w:val="008C1501"/>
    <w:rsid w:val="008C2486"/>
    <w:rsid w:val="008D07BD"/>
    <w:rsid w:val="008D1B1C"/>
    <w:rsid w:val="008D43AA"/>
    <w:rsid w:val="008E7409"/>
    <w:rsid w:val="008E751F"/>
    <w:rsid w:val="008F390B"/>
    <w:rsid w:val="008F604F"/>
    <w:rsid w:val="008F79C2"/>
    <w:rsid w:val="00901243"/>
    <w:rsid w:val="009019E0"/>
    <w:rsid w:val="00902C8B"/>
    <w:rsid w:val="009041FD"/>
    <w:rsid w:val="00907045"/>
    <w:rsid w:val="0091065D"/>
    <w:rsid w:val="0091122E"/>
    <w:rsid w:val="00920807"/>
    <w:rsid w:val="00921637"/>
    <w:rsid w:val="00921B20"/>
    <w:rsid w:val="0092599D"/>
    <w:rsid w:val="009270C4"/>
    <w:rsid w:val="00945BB5"/>
    <w:rsid w:val="00952B29"/>
    <w:rsid w:val="00953566"/>
    <w:rsid w:val="00954281"/>
    <w:rsid w:val="00955BE8"/>
    <w:rsid w:val="00956274"/>
    <w:rsid w:val="0096685F"/>
    <w:rsid w:val="00966FE7"/>
    <w:rsid w:val="0096725B"/>
    <w:rsid w:val="00967EC5"/>
    <w:rsid w:val="009735F5"/>
    <w:rsid w:val="00974107"/>
    <w:rsid w:val="00985ED1"/>
    <w:rsid w:val="009862A9"/>
    <w:rsid w:val="009873A6"/>
    <w:rsid w:val="00987B51"/>
    <w:rsid w:val="009921A3"/>
    <w:rsid w:val="00992705"/>
    <w:rsid w:val="00996C74"/>
    <w:rsid w:val="009A0BC3"/>
    <w:rsid w:val="009A110F"/>
    <w:rsid w:val="009A4D7A"/>
    <w:rsid w:val="009B2BD5"/>
    <w:rsid w:val="009B6607"/>
    <w:rsid w:val="009C0884"/>
    <w:rsid w:val="009C113E"/>
    <w:rsid w:val="009C782E"/>
    <w:rsid w:val="00A0291F"/>
    <w:rsid w:val="00A033DA"/>
    <w:rsid w:val="00A05E15"/>
    <w:rsid w:val="00A07545"/>
    <w:rsid w:val="00A07E77"/>
    <w:rsid w:val="00A12DB6"/>
    <w:rsid w:val="00A14297"/>
    <w:rsid w:val="00A14E51"/>
    <w:rsid w:val="00A179DE"/>
    <w:rsid w:val="00A17AE7"/>
    <w:rsid w:val="00A2424A"/>
    <w:rsid w:val="00A30B8B"/>
    <w:rsid w:val="00A356DF"/>
    <w:rsid w:val="00A41F2D"/>
    <w:rsid w:val="00A422E8"/>
    <w:rsid w:val="00A468F0"/>
    <w:rsid w:val="00A53009"/>
    <w:rsid w:val="00A55BCB"/>
    <w:rsid w:val="00A576BF"/>
    <w:rsid w:val="00A60C43"/>
    <w:rsid w:val="00A61C9F"/>
    <w:rsid w:val="00A63047"/>
    <w:rsid w:val="00A74FFA"/>
    <w:rsid w:val="00A80095"/>
    <w:rsid w:val="00A80E99"/>
    <w:rsid w:val="00A866B6"/>
    <w:rsid w:val="00A92298"/>
    <w:rsid w:val="00A92A80"/>
    <w:rsid w:val="00A945C0"/>
    <w:rsid w:val="00A955C2"/>
    <w:rsid w:val="00A95F3E"/>
    <w:rsid w:val="00A96156"/>
    <w:rsid w:val="00A96AA9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C658C"/>
    <w:rsid w:val="00AD4BB1"/>
    <w:rsid w:val="00AD5DE1"/>
    <w:rsid w:val="00AD6551"/>
    <w:rsid w:val="00AE1B7D"/>
    <w:rsid w:val="00AE2029"/>
    <w:rsid w:val="00AE208B"/>
    <w:rsid w:val="00AE4033"/>
    <w:rsid w:val="00AE6100"/>
    <w:rsid w:val="00AE7E54"/>
    <w:rsid w:val="00AF21E8"/>
    <w:rsid w:val="00B0361E"/>
    <w:rsid w:val="00B04C18"/>
    <w:rsid w:val="00B05B21"/>
    <w:rsid w:val="00B07252"/>
    <w:rsid w:val="00B07ADC"/>
    <w:rsid w:val="00B1230B"/>
    <w:rsid w:val="00B14286"/>
    <w:rsid w:val="00B15A87"/>
    <w:rsid w:val="00B17EBD"/>
    <w:rsid w:val="00B33A9A"/>
    <w:rsid w:val="00B34159"/>
    <w:rsid w:val="00B3672A"/>
    <w:rsid w:val="00B409F1"/>
    <w:rsid w:val="00B5603C"/>
    <w:rsid w:val="00B5649E"/>
    <w:rsid w:val="00B57858"/>
    <w:rsid w:val="00B60149"/>
    <w:rsid w:val="00B70BE3"/>
    <w:rsid w:val="00B71197"/>
    <w:rsid w:val="00B75C36"/>
    <w:rsid w:val="00B75EDA"/>
    <w:rsid w:val="00B817A5"/>
    <w:rsid w:val="00B8256D"/>
    <w:rsid w:val="00B91865"/>
    <w:rsid w:val="00B91B67"/>
    <w:rsid w:val="00B94D9A"/>
    <w:rsid w:val="00B95090"/>
    <w:rsid w:val="00BA0763"/>
    <w:rsid w:val="00BA27D2"/>
    <w:rsid w:val="00BA27D3"/>
    <w:rsid w:val="00BA4143"/>
    <w:rsid w:val="00BB7B92"/>
    <w:rsid w:val="00BC0CCD"/>
    <w:rsid w:val="00BC30B0"/>
    <w:rsid w:val="00BC5C8F"/>
    <w:rsid w:val="00BC764A"/>
    <w:rsid w:val="00BD01E1"/>
    <w:rsid w:val="00BD16EE"/>
    <w:rsid w:val="00BD209E"/>
    <w:rsid w:val="00BD3529"/>
    <w:rsid w:val="00BE21A5"/>
    <w:rsid w:val="00BE499D"/>
    <w:rsid w:val="00BE5623"/>
    <w:rsid w:val="00BE5941"/>
    <w:rsid w:val="00BF4541"/>
    <w:rsid w:val="00BF77FD"/>
    <w:rsid w:val="00BF78A2"/>
    <w:rsid w:val="00C0170C"/>
    <w:rsid w:val="00C051A2"/>
    <w:rsid w:val="00C054BC"/>
    <w:rsid w:val="00C10A62"/>
    <w:rsid w:val="00C10C2D"/>
    <w:rsid w:val="00C12AD7"/>
    <w:rsid w:val="00C176E6"/>
    <w:rsid w:val="00C23DE5"/>
    <w:rsid w:val="00C23EF4"/>
    <w:rsid w:val="00C31845"/>
    <w:rsid w:val="00C31BCA"/>
    <w:rsid w:val="00C32F65"/>
    <w:rsid w:val="00C52D90"/>
    <w:rsid w:val="00C557AA"/>
    <w:rsid w:val="00C603C6"/>
    <w:rsid w:val="00C60AE7"/>
    <w:rsid w:val="00C64EB1"/>
    <w:rsid w:val="00C81ECD"/>
    <w:rsid w:val="00C90E12"/>
    <w:rsid w:val="00C910CB"/>
    <w:rsid w:val="00C92A9D"/>
    <w:rsid w:val="00CA327E"/>
    <w:rsid w:val="00CA57C1"/>
    <w:rsid w:val="00CC1EAB"/>
    <w:rsid w:val="00CC473B"/>
    <w:rsid w:val="00CD1083"/>
    <w:rsid w:val="00CD21BA"/>
    <w:rsid w:val="00CD33B5"/>
    <w:rsid w:val="00CD40CA"/>
    <w:rsid w:val="00CD5462"/>
    <w:rsid w:val="00CD729F"/>
    <w:rsid w:val="00CD75DB"/>
    <w:rsid w:val="00CE0403"/>
    <w:rsid w:val="00CE1555"/>
    <w:rsid w:val="00CF0831"/>
    <w:rsid w:val="00CF0AA1"/>
    <w:rsid w:val="00CF2C8F"/>
    <w:rsid w:val="00CF4034"/>
    <w:rsid w:val="00CF508E"/>
    <w:rsid w:val="00D007FC"/>
    <w:rsid w:val="00D012CE"/>
    <w:rsid w:val="00D01369"/>
    <w:rsid w:val="00D03A25"/>
    <w:rsid w:val="00D03D1C"/>
    <w:rsid w:val="00D052F3"/>
    <w:rsid w:val="00D07B4D"/>
    <w:rsid w:val="00D111D0"/>
    <w:rsid w:val="00D16647"/>
    <w:rsid w:val="00D23409"/>
    <w:rsid w:val="00D23DD9"/>
    <w:rsid w:val="00D24B53"/>
    <w:rsid w:val="00D264A1"/>
    <w:rsid w:val="00D26ED8"/>
    <w:rsid w:val="00D31884"/>
    <w:rsid w:val="00D375E9"/>
    <w:rsid w:val="00D43257"/>
    <w:rsid w:val="00D44407"/>
    <w:rsid w:val="00D5692C"/>
    <w:rsid w:val="00D61AEE"/>
    <w:rsid w:val="00D63C2D"/>
    <w:rsid w:val="00D64453"/>
    <w:rsid w:val="00D6470D"/>
    <w:rsid w:val="00D66E7C"/>
    <w:rsid w:val="00D75C91"/>
    <w:rsid w:val="00D75E6E"/>
    <w:rsid w:val="00D7680D"/>
    <w:rsid w:val="00D874FC"/>
    <w:rsid w:val="00D96A71"/>
    <w:rsid w:val="00D975B5"/>
    <w:rsid w:val="00DA4D97"/>
    <w:rsid w:val="00DA4EB9"/>
    <w:rsid w:val="00DB4EAB"/>
    <w:rsid w:val="00DB77D3"/>
    <w:rsid w:val="00DC15C5"/>
    <w:rsid w:val="00DC4C36"/>
    <w:rsid w:val="00DD6482"/>
    <w:rsid w:val="00DF1BF3"/>
    <w:rsid w:val="00DF480A"/>
    <w:rsid w:val="00DF5779"/>
    <w:rsid w:val="00DF6406"/>
    <w:rsid w:val="00DF70AC"/>
    <w:rsid w:val="00E00C3F"/>
    <w:rsid w:val="00E0195C"/>
    <w:rsid w:val="00E020A6"/>
    <w:rsid w:val="00E07319"/>
    <w:rsid w:val="00E115AE"/>
    <w:rsid w:val="00E11A77"/>
    <w:rsid w:val="00E12314"/>
    <w:rsid w:val="00E13562"/>
    <w:rsid w:val="00E136AC"/>
    <w:rsid w:val="00E1639E"/>
    <w:rsid w:val="00E20D83"/>
    <w:rsid w:val="00E217DC"/>
    <w:rsid w:val="00E230C3"/>
    <w:rsid w:val="00E25E1A"/>
    <w:rsid w:val="00E36113"/>
    <w:rsid w:val="00E36C5B"/>
    <w:rsid w:val="00E418B5"/>
    <w:rsid w:val="00E4200A"/>
    <w:rsid w:val="00E44336"/>
    <w:rsid w:val="00E449E0"/>
    <w:rsid w:val="00E51C32"/>
    <w:rsid w:val="00E645B5"/>
    <w:rsid w:val="00E65658"/>
    <w:rsid w:val="00E66D47"/>
    <w:rsid w:val="00E70026"/>
    <w:rsid w:val="00E768E7"/>
    <w:rsid w:val="00E76DD8"/>
    <w:rsid w:val="00E77AE9"/>
    <w:rsid w:val="00E80C61"/>
    <w:rsid w:val="00E84288"/>
    <w:rsid w:val="00E9073A"/>
    <w:rsid w:val="00E90F1A"/>
    <w:rsid w:val="00E91528"/>
    <w:rsid w:val="00EA1402"/>
    <w:rsid w:val="00EA1618"/>
    <w:rsid w:val="00EA16F7"/>
    <w:rsid w:val="00EA31DD"/>
    <w:rsid w:val="00EA39E4"/>
    <w:rsid w:val="00EB33CA"/>
    <w:rsid w:val="00EB69D0"/>
    <w:rsid w:val="00EC130B"/>
    <w:rsid w:val="00EC23DA"/>
    <w:rsid w:val="00EC287B"/>
    <w:rsid w:val="00EC43CB"/>
    <w:rsid w:val="00EC5412"/>
    <w:rsid w:val="00EC54D7"/>
    <w:rsid w:val="00EC6112"/>
    <w:rsid w:val="00EC6670"/>
    <w:rsid w:val="00ED1B8C"/>
    <w:rsid w:val="00ED47CA"/>
    <w:rsid w:val="00ED47F1"/>
    <w:rsid w:val="00ED668E"/>
    <w:rsid w:val="00EE372C"/>
    <w:rsid w:val="00EE5957"/>
    <w:rsid w:val="00F00CD2"/>
    <w:rsid w:val="00F04EDD"/>
    <w:rsid w:val="00F11D8E"/>
    <w:rsid w:val="00F12F5E"/>
    <w:rsid w:val="00F139D0"/>
    <w:rsid w:val="00F2153C"/>
    <w:rsid w:val="00F217FE"/>
    <w:rsid w:val="00F218CC"/>
    <w:rsid w:val="00F255C1"/>
    <w:rsid w:val="00F25CBF"/>
    <w:rsid w:val="00F31661"/>
    <w:rsid w:val="00F319EB"/>
    <w:rsid w:val="00F32C8A"/>
    <w:rsid w:val="00F357A7"/>
    <w:rsid w:val="00F3602B"/>
    <w:rsid w:val="00F37CA5"/>
    <w:rsid w:val="00F46E0E"/>
    <w:rsid w:val="00F5129E"/>
    <w:rsid w:val="00F551DE"/>
    <w:rsid w:val="00F554DE"/>
    <w:rsid w:val="00F61402"/>
    <w:rsid w:val="00F66775"/>
    <w:rsid w:val="00F74481"/>
    <w:rsid w:val="00F74F6A"/>
    <w:rsid w:val="00F814A9"/>
    <w:rsid w:val="00F84B39"/>
    <w:rsid w:val="00F97158"/>
    <w:rsid w:val="00F9761E"/>
    <w:rsid w:val="00FA02A0"/>
    <w:rsid w:val="00FA3F15"/>
    <w:rsid w:val="00FA674A"/>
    <w:rsid w:val="00FA6B56"/>
    <w:rsid w:val="00FB18FE"/>
    <w:rsid w:val="00FB24C3"/>
    <w:rsid w:val="00FB2FAE"/>
    <w:rsid w:val="00FB361B"/>
    <w:rsid w:val="00FB3E76"/>
    <w:rsid w:val="00FC1026"/>
    <w:rsid w:val="00FC4EA0"/>
    <w:rsid w:val="00FC72A1"/>
    <w:rsid w:val="00FD57B4"/>
    <w:rsid w:val="00FE054B"/>
    <w:rsid w:val="00FE2331"/>
    <w:rsid w:val="00FE271C"/>
    <w:rsid w:val="00FE50A5"/>
    <w:rsid w:val="00FE6DBC"/>
    <w:rsid w:val="00FE6FDD"/>
    <w:rsid w:val="00FF1F70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ADC0A1"/>
  <w15:docId w15:val="{399EE782-77C9-4821-8913-AB4578215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6C3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2CA42-F221-4E05-835F-A55073FDF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Шарапова Ирина Александровна</cp:lastModifiedBy>
  <cp:revision>2</cp:revision>
  <cp:lastPrinted>2024-02-26T07:53:00Z</cp:lastPrinted>
  <dcterms:created xsi:type="dcterms:W3CDTF">2024-03-13T11:45:00Z</dcterms:created>
  <dcterms:modified xsi:type="dcterms:W3CDTF">2024-03-13T11:45:00Z</dcterms:modified>
</cp:coreProperties>
</file>