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4D2800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E51D3" w:rsidRDefault="00CD33B5">
      <w:pPr>
        <w:jc w:val="center"/>
        <w:rPr>
          <w:rFonts w:ascii="Times New Roman CYR" w:hAnsi="Times New Roman CYR"/>
          <w:b/>
          <w:sz w:val="24"/>
          <w:szCs w:val="24"/>
          <w:lang w:val="ru-RU"/>
        </w:rPr>
      </w:pPr>
    </w:p>
    <w:p w:rsidR="00F218CC" w:rsidRDefault="00EB1959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21.03.2023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758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AE3392" w:rsidRDefault="00A66932" w:rsidP="009019E2">
      <w:pPr>
        <w:ind w:left="-142" w:right="-1"/>
        <w:jc w:val="center"/>
        <w:rPr>
          <w:rFonts w:ascii="Times New Roman CYR" w:hAnsi="Times New Roman CYR"/>
          <w:sz w:val="28"/>
          <w:szCs w:val="28"/>
          <w:lang w:val="ru-RU"/>
        </w:rPr>
      </w:pPr>
    </w:p>
    <w:p w:rsidR="005F6A97" w:rsidRDefault="004E4B44" w:rsidP="00021A54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AE339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C5CF3">
        <w:rPr>
          <w:rFonts w:ascii="Times New Roman" w:hAnsi="Times New Roman" w:cs="Times New Roman"/>
          <w:sz w:val="28"/>
          <w:szCs w:val="28"/>
        </w:rPr>
        <w:t>П</w:t>
      </w:r>
      <w:r w:rsidRPr="00AE3392">
        <w:rPr>
          <w:rFonts w:ascii="Times New Roman" w:hAnsi="Times New Roman" w:cs="Times New Roman"/>
          <w:sz w:val="28"/>
          <w:szCs w:val="28"/>
        </w:rPr>
        <w:t>орядка</w:t>
      </w:r>
      <w:r w:rsidR="005F6A97">
        <w:rPr>
          <w:rFonts w:ascii="Times New Roman" w:hAnsi="Times New Roman" w:cs="Times New Roman"/>
          <w:sz w:val="28"/>
          <w:szCs w:val="28"/>
        </w:rPr>
        <w:t xml:space="preserve"> </w:t>
      </w:r>
      <w:r w:rsidR="007D6CAD" w:rsidRPr="00AE3392">
        <w:rPr>
          <w:rFonts w:ascii="Times New Roman" w:hAnsi="Times New Roman" w:cs="Times New Roman"/>
          <w:sz w:val="28"/>
          <w:szCs w:val="28"/>
        </w:rPr>
        <w:t>присвоения</w:t>
      </w:r>
      <w:r w:rsidR="00021A54" w:rsidRPr="00AE3392">
        <w:rPr>
          <w:rFonts w:ascii="Times New Roman" w:hAnsi="Times New Roman" w:cs="Times New Roman"/>
          <w:sz w:val="28"/>
          <w:szCs w:val="28"/>
        </w:rPr>
        <w:t>,</w:t>
      </w:r>
    </w:p>
    <w:p w:rsidR="005F6A97" w:rsidRDefault="007D6CAD" w:rsidP="00021A54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AE3392">
        <w:rPr>
          <w:rFonts w:ascii="Times New Roman" w:hAnsi="Times New Roman" w:cs="Times New Roman"/>
          <w:sz w:val="28"/>
          <w:szCs w:val="28"/>
        </w:rPr>
        <w:t>изменения</w:t>
      </w:r>
      <w:r w:rsidR="002346F2">
        <w:rPr>
          <w:rFonts w:ascii="Times New Roman" w:hAnsi="Times New Roman" w:cs="Times New Roman"/>
          <w:sz w:val="28"/>
          <w:szCs w:val="28"/>
        </w:rPr>
        <w:t>,</w:t>
      </w:r>
      <w:r w:rsidR="005F6A97">
        <w:rPr>
          <w:rFonts w:ascii="Times New Roman" w:hAnsi="Times New Roman" w:cs="Times New Roman"/>
          <w:sz w:val="28"/>
          <w:szCs w:val="28"/>
        </w:rPr>
        <w:t xml:space="preserve"> </w:t>
      </w:r>
      <w:r w:rsidR="002346F2">
        <w:rPr>
          <w:rFonts w:ascii="Times New Roman" w:hAnsi="Times New Roman" w:cs="Times New Roman"/>
          <w:sz w:val="28"/>
          <w:szCs w:val="28"/>
        </w:rPr>
        <w:t>аннулирования</w:t>
      </w:r>
    </w:p>
    <w:p w:rsidR="008F5308" w:rsidRPr="00AE3392" w:rsidRDefault="00021A54" w:rsidP="008F5308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AE3392">
        <w:rPr>
          <w:rFonts w:ascii="Times New Roman" w:hAnsi="Times New Roman" w:cs="Times New Roman"/>
          <w:sz w:val="28"/>
          <w:szCs w:val="28"/>
        </w:rPr>
        <w:t>наименований</w:t>
      </w:r>
      <w:r w:rsidR="005F6A97">
        <w:rPr>
          <w:rFonts w:ascii="Times New Roman" w:hAnsi="Times New Roman" w:cs="Times New Roman"/>
          <w:sz w:val="28"/>
          <w:szCs w:val="28"/>
        </w:rPr>
        <w:t xml:space="preserve"> </w:t>
      </w:r>
      <w:r w:rsidR="00543778" w:rsidRPr="00AE3392">
        <w:rPr>
          <w:rFonts w:ascii="Times New Roman" w:hAnsi="Times New Roman" w:cs="Times New Roman"/>
          <w:sz w:val="28"/>
          <w:szCs w:val="28"/>
        </w:rPr>
        <w:t>остановочны</w:t>
      </w:r>
      <w:r w:rsidR="008F5308">
        <w:rPr>
          <w:rFonts w:ascii="Times New Roman" w:hAnsi="Times New Roman" w:cs="Times New Roman"/>
          <w:sz w:val="28"/>
          <w:szCs w:val="28"/>
        </w:rPr>
        <w:t>х</w:t>
      </w:r>
      <w:r w:rsidR="002346F2">
        <w:rPr>
          <w:rFonts w:ascii="Times New Roman" w:hAnsi="Times New Roman" w:cs="Times New Roman"/>
          <w:sz w:val="28"/>
          <w:szCs w:val="28"/>
        </w:rPr>
        <w:t xml:space="preserve"> </w:t>
      </w:r>
      <w:r w:rsidRPr="00AE3392">
        <w:rPr>
          <w:rFonts w:ascii="Times New Roman" w:hAnsi="Times New Roman" w:cs="Times New Roman"/>
          <w:sz w:val="28"/>
          <w:szCs w:val="28"/>
        </w:rPr>
        <w:t>пункт</w:t>
      </w:r>
      <w:r w:rsidR="008F5308">
        <w:rPr>
          <w:rFonts w:ascii="Times New Roman" w:hAnsi="Times New Roman" w:cs="Times New Roman"/>
          <w:sz w:val="28"/>
          <w:szCs w:val="28"/>
        </w:rPr>
        <w:t>ов</w:t>
      </w:r>
      <w:r w:rsidRPr="00AE3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8D9" w:rsidRPr="00AE3392" w:rsidRDefault="00A558D9" w:rsidP="00021A54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AE3392">
        <w:rPr>
          <w:rFonts w:ascii="Times New Roman" w:hAnsi="Times New Roman" w:cs="Times New Roman"/>
          <w:sz w:val="28"/>
          <w:szCs w:val="28"/>
        </w:rPr>
        <w:t>в</w:t>
      </w:r>
      <w:r w:rsidR="00C0137C">
        <w:rPr>
          <w:rFonts w:ascii="Times New Roman" w:hAnsi="Times New Roman" w:cs="Times New Roman"/>
          <w:sz w:val="28"/>
          <w:szCs w:val="28"/>
        </w:rPr>
        <w:t xml:space="preserve"> </w:t>
      </w:r>
      <w:r w:rsidRPr="00AE3392">
        <w:rPr>
          <w:rFonts w:ascii="Times New Roman" w:hAnsi="Times New Roman" w:cs="Times New Roman"/>
          <w:sz w:val="28"/>
          <w:szCs w:val="28"/>
        </w:rPr>
        <w:t>город</w:t>
      </w:r>
      <w:r w:rsidR="00390FC6">
        <w:rPr>
          <w:rFonts w:ascii="Times New Roman" w:hAnsi="Times New Roman" w:cs="Times New Roman"/>
          <w:sz w:val="28"/>
          <w:szCs w:val="28"/>
        </w:rPr>
        <w:t>е</w:t>
      </w:r>
      <w:r w:rsidRPr="00AE3392">
        <w:rPr>
          <w:rFonts w:ascii="Times New Roman" w:hAnsi="Times New Roman" w:cs="Times New Roman"/>
          <w:sz w:val="28"/>
          <w:szCs w:val="28"/>
        </w:rPr>
        <w:t xml:space="preserve"> Липецк</w:t>
      </w:r>
      <w:r w:rsidR="00390FC6">
        <w:rPr>
          <w:rFonts w:ascii="Times New Roman" w:hAnsi="Times New Roman" w:cs="Times New Roman"/>
          <w:sz w:val="28"/>
          <w:szCs w:val="28"/>
        </w:rPr>
        <w:t>е</w:t>
      </w:r>
    </w:p>
    <w:p w:rsidR="005F534F" w:rsidRPr="00204869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2"/>
          <w:szCs w:val="24"/>
        </w:rPr>
      </w:pPr>
    </w:p>
    <w:p w:rsidR="005F534F" w:rsidRPr="00204869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2"/>
          <w:szCs w:val="24"/>
        </w:rPr>
      </w:pPr>
    </w:p>
    <w:p w:rsidR="00021A54" w:rsidRPr="00204869" w:rsidRDefault="00021A54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2"/>
          <w:szCs w:val="24"/>
        </w:rPr>
      </w:pPr>
    </w:p>
    <w:p w:rsidR="00A558D9" w:rsidRPr="00AE3392" w:rsidRDefault="00CC5CF3" w:rsidP="00A7268C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E3392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CF65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558D9" w:rsidRPr="00AE3392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7D6CAD" w:rsidRPr="00AE3392">
        <w:rPr>
          <w:rFonts w:ascii="Times New Roman" w:hAnsi="Times New Roman" w:cs="Times New Roman"/>
          <w:sz w:val="28"/>
          <w:szCs w:val="28"/>
        </w:rPr>
        <w:t>определения</w:t>
      </w:r>
      <w:r w:rsidR="00A558D9" w:rsidRPr="00AE3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процедуры</w:t>
      </w:r>
      <w:r w:rsidR="00A558D9" w:rsidRPr="00AE3392">
        <w:rPr>
          <w:rFonts w:ascii="Times New Roman" w:hAnsi="Times New Roman" w:cs="Times New Roman"/>
          <w:sz w:val="28"/>
          <w:szCs w:val="28"/>
        </w:rPr>
        <w:t xml:space="preserve"> присвоени</w:t>
      </w:r>
      <w:r w:rsidR="00456A99" w:rsidRPr="00AE3392">
        <w:rPr>
          <w:rFonts w:ascii="Times New Roman" w:hAnsi="Times New Roman" w:cs="Times New Roman"/>
          <w:sz w:val="28"/>
          <w:szCs w:val="28"/>
        </w:rPr>
        <w:t>я</w:t>
      </w:r>
      <w:r w:rsidR="00A558D9" w:rsidRPr="00AE3392">
        <w:rPr>
          <w:rFonts w:ascii="Times New Roman" w:hAnsi="Times New Roman" w:cs="Times New Roman"/>
          <w:sz w:val="28"/>
          <w:szCs w:val="28"/>
        </w:rPr>
        <w:t>, изменения</w:t>
      </w:r>
      <w:r w:rsidR="002346F2">
        <w:rPr>
          <w:rFonts w:ascii="Times New Roman" w:hAnsi="Times New Roman" w:cs="Times New Roman"/>
          <w:sz w:val="28"/>
          <w:szCs w:val="28"/>
        </w:rPr>
        <w:t>, аннулирования</w:t>
      </w:r>
      <w:r w:rsidR="00A558D9" w:rsidRPr="00AE3392">
        <w:rPr>
          <w:rFonts w:ascii="Times New Roman" w:hAnsi="Times New Roman" w:cs="Times New Roman"/>
          <w:sz w:val="28"/>
          <w:szCs w:val="28"/>
        </w:rPr>
        <w:t xml:space="preserve"> наименований остановочны</w:t>
      </w:r>
      <w:r w:rsidR="00FD16D2">
        <w:rPr>
          <w:rFonts w:ascii="Times New Roman" w:hAnsi="Times New Roman" w:cs="Times New Roman"/>
          <w:sz w:val="28"/>
          <w:szCs w:val="28"/>
        </w:rPr>
        <w:t>х</w:t>
      </w:r>
      <w:r w:rsidR="00A558D9" w:rsidRPr="00AE339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FD16D2">
        <w:rPr>
          <w:rFonts w:ascii="Times New Roman" w:hAnsi="Times New Roman" w:cs="Times New Roman"/>
          <w:sz w:val="28"/>
          <w:szCs w:val="28"/>
        </w:rPr>
        <w:t>ов</w:t>
      </w:r>
      <w:r w:rsidR="00390FC6">
        <w:rPr>
          <w:rFonts w:ascii="Times New Roman" w:hAnsi="Times New Roman" w:cs="Times New Roman"/>
          <w:sz w:val="28"/>
          <w:szCs w:val="28"/>
        </w:rPr>
        <w:t xml:space="preserve"> в </w:t>
      </w:r>
      <w:r w:rsidR="00A558D9" w:rsidRPr="00AE3392">
        <w:rPr>
          <w:rFonts w:ascii="Times New Roman" w:hAnsi="Times New Roman" w:cs="Times New Roman"/>
          <w:sz w:val="28"/>
          <w:szCs w:val="28"/>
        </w:rPr>
        <w:t>город</w:t>
      </w:r>
      <w:r w:rsidR="00390FC6">
        <w:rPr>
          <w:rFonts w:ascii="Times New Roman" w:hAnsi="Times New Roman" w:cs="Times New Roman"/>
          <w:sz w:val="28"/>
          <w:szCs w:val="28"/>
        </w:rPr>
        <w:t>е</w:t>
      </w:r>
      <w:r w:rsidR="00A558D9" w:rsidRPr="00AE3392">
        <w:rPr>
          <w:rFonts w:ascii="Times New Roman" w:hAnsi="Times New Roman" w:cs="Times New Roman"/>
          <w:sz w:val="28"/>
          <w:szCs w:val="28"/>
        </w:rPr>
        <w:t xml:space="preserve"> Липецк</w:t>
      </w:r>
      <w:r w:rsidR="00390FC6">
        <w:rPr>
          <w:rFonts w:ascii="Times New Roman" w:hAnsi="Times New Roman" w:cs="Times New Roman"/>
          <w:sz w:val="28"/>
          <w:szCs w:val="28"/>
        </w:rPr>
        <w:t>е</w:t>
      </w:r>
      <w:r w:rsidR="00204869">
        <w:rPr>
          <w:rFonts w:ascii="Times New Roman" w:hAnsi="Times New Roman" w:cs="Times New Roman"/>
          <w:sz w:val="28"/>
          <w:szCs w:val="28"/>
        </w:rPr>
        <w:t xml:space="preserve">, учитывая заключение прокуратуры Правобережного района города Липецка от 23.01.2023  № Исорг-20420004-4-23/-20420004, </w:t>
      </w:r>
      <w:r w:rsidR="00C12E7A" w:rsidRPr="00AE3392">
        <w:rPr>
          <w:rFonts w:ascii="Times New Roman" w:hAnsi="Times New Roman" w:cs="Times New Roman"/>
          <w:sz w:val="28"/>
          <w:szCs w:val="28"/>
        </w:rPr>
        <w:t>администра</w:t>
      </w:r>
      <w:r w:rsidR="00C12E7A">
        <w:rPr>
          <w:rFonts w:ascii="Times New Roman" w:hAnsi="Times New Roman" w:cs="Times New Roman"/>
          <w:sz w:val="28"/>
          <w:szCs w:val="28"/>
        </w:rPr>
        <w:t>ция города</w:t>
      </w:r>
    </w:p>
    <w:p w:rsidR="00E95105" w:rsidRPr="00204869" w:rsidRDefault="00E95105" w:rsidP="009019E2">
      <w:pPr>
        <w:tabs>
          <w:tab w:val="left" w:pos="0"/>
        </w:tabs>
        <w:ind w:left="-142" w:right="-1"/>
        <w:jc w:val="both"/>
        <w:rPr>
          <w:sz w:val="22"/>
          <w:szCs w:val="24"/>
          <w:lang w:val="ru-RU"/>
        </w:rPr>
      </w:pPr>
    </w:p>
    <w:p w:rsidR="00E95105" w:rsidRPr="00204869" w:rsidRDefault="00E95105" w:rsidP="009019E2">
      <w:pPr>
        <w:tabs>
          <w:tab w:val="left" w:pos="0"/>
        </w:tabs>
        <w:ind w:left="-142" w:right="-1"/>
        <w:jc w:val="both"/>
        <w:rPr>
          <w:sz w:val="22"/>
          <w:szCs w:val="24"/>
          <w:lang w:val="ru-RU"/>
        </w:rPr>
      </w:pPr>
    </w:p>
    <w:p w:rsidR="00E95105" w:rsidRPr="00AE3392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AE3392">
        <w:rPr>
          <w:sz w:val="28"/>
          <w:szCs w:val="28"/>
          <w:lang w:val="ru-RU"/>
        </w:rPr>
        <w:t>П О С Т А Н О В Л Я Е Т:</w:t>
      </w:r>
    </w:p>
    <w:p w:rsidR="00E95105" w:rsidRPr="00204869" w:rsidRDefault="00E95105" w:rsidP="009019E2">
      <w:pPr>
        <w:suppressAutoHyphens/>
        <w:ind w:left="-142" w:right="-1"/>
        <w:jc w:val="both"/>
        <w:rPr>
          <w:sz w:val="22"/>
          <w:szCs w:val="24"/>
          <w:lang w:val="ru-RU"/>
        </w:rPr>
      </w:pPr>
    </w:p>
    <w:p w:rsidR="00E95105" w:rsidRPr="00204869" w:rsidRDefault="00E95105" w:rsidP="009019E2">
      <w:pPr>
        <w:suppressAutoHyphens/>
        <w:ind w:left="-142" w:right="-1"/>
        <w:jc w:val="both"/>
        <w:rPr>
          <w:sz w:val="22"/>
          <w:szCs w:val="24"/>
          <w:lang w:val="ru-RU"/>
        </w:rPr>
      </w:pPr>
    </w:p>
    <w:p w:rsidR="008F5308" w:rsidRDefault="00E95105" w:rsidP="008F5308">
      <w:pPr>
        <w:ind w:left="-142" w:firstLine="851"/>
        <w:jc w:val="both"/>
        <w:rPr>
          <w:sz w:val="28"/>
          <w:szCs w:val="28"/>
          <w:lang w:val="ru-RU"/>
        </w:rPr>
      </w:pPr>
      <w:r w:rsidRPr="00AE3392">
        <w:rPr>
          <w:sz w:val="28"/>
          <w:szCs w:val="28"/>
          <w:lang w:val="ru-RU"/>
        </w:rPr>
        <w:t>1.</w:t>
      </w:r>
      <w:r w:rsidRPr="00AE3392">
        <w:rPr>
          <w:sz w:val="28"/>
          <w:szCs w:val="28"/>
        </w:rPr>
        <w:t> </w:t>
      </w:r>
      <w:r w:rsidR="00CC5CF3">
        <w:rPr>
          <w:sz w:val="28"/>
          <w:szCs w:val="28"/>
          <w:lang w:val="ru-RU"/>
        </w:rPr>
        <w:t>Утвердить П</w:t>
      </w:r>
      <w:r w:rsidR="00ED5010" w:rsidRPr="00AE3392">
        <w:rPr>
          <w:sz w:val="28"/>
          <w:szCs w:val="28"/>
          <w:lang w:val="ru-RU"/>
        </w:rPr>
        <w:t>орядок присвоения, изменения</w:t>
      </w:r>
      <w:r w:rsidR="002346F2">
        <w:rPr>
          <w:sz w:val="28"/>
          <w:szCs w:val="28"/>
          <w:lang w:val="ru-RU"/>
        </w:rPr>
        <w:t>, аннулирования</w:t>
      </w:r>
      <w:r w:rsidR="00ED5010" w:rsidRPr="00AE3392">
        <w:rPr>
          <w:sz w:val="28"/>
          <w:szCs w:val="28"/>
          <w:lang w:val="ru-RU"/>
        </w:rPr>
        <w:t xml:space="preserve"> наименований </w:t>
      </w:r>
      <w:r w:rsidR="00A558D9" w:rsidRPr="00AE3392">
        <w:rPr>
          <w:sz w:val="28"/>
          <w:szCs w:val="28"/>
          <w:lang w:val="ru-RU"/>
        </w:rPr>
        <w:t>остановочны</w:t>
      </w:r>
      <w:r w:rsidR="00FD16D2">
        <w:rPr>
          <w:sz w:val="28"/>
          <w:szCs w:val="28"/>
          <w:lang w:val="ru-RU"/>
        </w:rPr>
        <w:t>х</w:t>
      </w:r>
      <w:r w:rsidR="00A558D9" w:rsidRPr="00AE3392">
        <w:rPr>
          <w:sz w:val="28"/>
          <w:szCs w:val="28"/>
          <w:lang w:val="ru-RU"/>
        </w:rPr>
        <w:t xml:space="preserve"> пункт</w:t>
      </w:r>
      <w:r w:rsidR="00FD16D2">
        <w:rPr>
          <w:sz w:val="28"/>
          <w:szCs w:val="28"/>
          <w:lang w:val="ru-RU"/>
        </w:rPr>
        <w:t>ов</w:t>
      </w:r>
      <w:r w:rsidR="00A558D9" w:rsidRPr="00AE3392">
        <w:rPr>
          <w:sz w:val="28"/>
          <w:szCs w:val="28"/>
          <w:lang w:val="ru-RU"/>
        </w:rPr>
        <w:t xml:space="preserve"> в город Липецк</w:t>
      </w:r>
      <w:r w:rsidR="00390FC6">
        <w:rPr>
          <w:sz w:val="28"/>
          <w:szCs w:val="28"/>
          <w:lang w:val="ru-RU"/>
        </w:rPr>
        <w:t>е</w:t>
      </w:r>
      <w:r w:rsidR="00021A54" w:rsidRPr="00AE3392">
        <w:rPr>
          <w:sz w:val="28"/>
          <w:szCs w:val="28"/>
          <w:lang w:val="ru-RU"/>
        </w:rPr>
        <w:t xml:space="preserve"> (</w:t>
      </w:r>
      <w:r w:rsidR="00ED5010" w:rsidRPr="00AE3392">
        <w:rPr>
          <w:sz w:val="28"/>
          <w:szCs w:val="28"/>
          <w:lang w:val="ru-RU"/>
        </w:rPr>
        <w:t xml:space="preserve">приложение </w:t>
      </w:r>
      <w:r w:rsidR="007F72E9" w:rsidRPr="00AE3392">
        <w:rPr>
          <w:sz w:val="28"/>
          <w:szCs w:val="28"/>
          <w:lang w:val="ru-RU"/>
        </w:rPr>
        <w:t>№</w:t>
      </w:r>
      <w:r w:rsidR="00021A54" w:rsidRPr="00AE3392">
        <w:rPr>
          <w:sz w:val="28"/>
          <w:szCs w:val="28"/>
          <w:lang w:val="ru-RU"/>
        </w:rPr>
        <w:t>1)</w:t>
      </w:r>
      <w:r w:rsidR="00E741C1" w:rsidRPr="00AE3392">
        <w:rPr>
          <w:sz w:val="28"/>
          <w:szCs w:val="28"/>
          <w:lang w:val="ru-RU"/>
        </w:rPr>
        <w:t>.</w:t>
      </w:r>
    </w:p>
    <w:p w:rsidR="008F5308" w:rsidRPr="008F5308" w:rsidRDefault="005F6A97" w:rsidP="008F5308">
      <w:pPr>
        <w:ind w:left="-142" w:firstLine="851"/>
        <w:jc w:val="both"/>
        <w:rPr>
          <w:b/>
          <w:sz w:val="28"/>
          <w:lang w:val="ru-RU"/>
        </w:rPr>
      </w:pPr>
      <w:r>
        <w:rPr>
          <w:sz w:val="28"/>
          <w:szCs w:val="28"/>
          <w:lang w:val="ru-RU"/>
        </w:rPr>
        <w:t>2. </w:t>
      </w:r>
      <w:r w:rsidR="008F5308" w:rsidRPr="008F5308">
        <w:rPr>
          <w:sz w:val="28"/>
          <w:szCs w:val="28"/>
          <w:lang w:val="ru-RU"/>
        </w:rPr>
        <w:t>Утвердить состав рабочей группы</w:t>
      </w:r>
      <w:r w:rsidR="008F5308">
        <w:rPr>
          <w:sz w:val="28"/>
          <w:szCs w:val="28"/>
          <w:lang w:val="ru-RU"/>
        </w:rPr>
        <w:t xml:space="preserve"> </w:t>
      </w:r>
      <w:r w:rsidR="008F5308" w:rsidRPr="008F5308">
        <w:rPr>
          <w:sz w:val="28"/>
          <w:lang w:val="ru-RU"/>
        </w:rPr>
        <w:t>по присвоению, изменению</w:t>
      </w:r>
      <w:r w:rsidR="00CE3D1F">
        <w:rPr>
          <w:sz w:val="28"/>
          <w:lang w:val="ru-RU"/>
        </w:rPr>
        <w:t xml:space="preserve"> </w:t>
      </w:r>
      <w:r w:rsidR="008F5308" w:rsidRPr="008F5308">
        <w:rPr>
          <w:sz w:val="28"/>
          <w:lang w:val="ru-RU"/>
        </w:rPr>
        <w:t xml:space="preserve">наименований остановочных пунктов в </w:t>
      </w:r>
      <w:r w:rsidR="00390FC6">
        <w:rPr>
          <w:sz w:val="28"/>
          <w:lang w:val="ru-RU"/>
        </w:rPr>
        <w:t>городе</w:t>
      </w:r>
      <w:r w:rsidR="008F5308" w:rsidRPr="008F5308">
        <w:rPr>
          <w:sz w:val="28"/>
          <w:lang w:val="ru-RU"/>
        </w:rPr>
        <w:t xml:space="preserve"> Липецк</w:t>
      </w:r>
      <w:r w:rsidR="00390FC6">
        <w:rPr>
          <w:sz w:val="28"/>
          <w:lang w:val="ru-RU"/>
        </w:rPr>
        <w:t>е</w:t>
      </w:r>
      <w:r w:rsidR="008F5308">
        <w:rPr>
          <w:sz w:val="28"/>
          <w:lang w:val="ru-RU"/>
        </w:rPr>
        <w:t xml:space="preserve"> (приложение №2).</w:t>
      </w:r>
    </w:p>
    <w:p w:rsidR="009C3A53" w:rsidRDefault="008F5308" w:rsidP="00021A54">
      <w:pPr>
        <w:ind w:left="-142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5F6A97">
        <w:rPr>
          <w:sz w:val="28"/>
          <w:szCs w:val="28"/>
          <w:lang w:val="ru-RU"/>
        </w:rPr>
        <w:t>. </w:t>
      </w:r>
      <w:r w:rsidR="00AC3652">
        <w:rPr>
          <w:sz w:val="28"/>
          <w:szCs w:val="28"/>
          <w:lang w:val="ru-RU"/>
        </w:rPr>
        <w:t>Признать утратившим</w:t>
      </w:r>
      <w:r w:rsidR="009C3A53">
        <w:rPr>
          <w:sz w:val="28"/>
          <w:szCs w:val="28"/>
          <w:lang w:val="ru-RU"/>
        </w:rPr>
        <w:t>и</w:t>
      </w:r>
      <w:r w:rsidR="00AC3652">
        <w:rPr>
          <w:sz w:val="28"/>
          <w:szCs w:val="28"/>
          <w:lang w:val="ru-RU"/>
        </w:rPr>
        <w:t xml:space="preserve"> силу</w:t>
      </w:r>
    </w:p>
    <w:p w:rsidR="00FD16D2" w:rsidRDefault="009C3A53" w:rsidP="00021A54">
      <w:pPr>
        <w:ind w:left="-142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F6A97">
        <w:rPr>
          <w:sz w:val="28"/>
          <w:szCs w:val="28"/>
          <w:lang w:val="ru-RU"/>
        </w:rPr>
        <w:t> </w:t>
      </w:r>
      <w:r w:rsidR="00AC3652">
        <w:rPr>
          <w:sz w:val="28"/>
          <w:szCs w:val="28"/>
          <w:lang w:val="ru-RU"/>
        </w:rPr>
        <w:t xml:space="preserve">распоряжение главы администрации города Липецка от 08.08.2005 </w:t>
      </w:r>
      <w:r>
        <w:rPr>
          <w:sz w:val="28"/>
          <w:szCs w:val="28"/>
          <w:lang w:val="ru-RU"/>
        </w:rPr>
        <w:t xml:space="preserve">               </w:t>
      </w:r>
      <w:r w:rsidR="00AC3652">
        <w:rPr>
          <w:sz w:val="28"/>
          <w:szCs w:val="28"/>
          <w:lang w:val="ru-RU"/>
        </w:rPr>
        <w:t>№ 3751-р «О комиссии по размещению, обустройству и наименованию объектов транспортной инфраструктуры»</w:t>
      </w:r>
      <w:r>
        <w:rPr>
          <w:sz w:val="28"/>
          <w:szCs w:val="28"/>
          <w:lang w:val="ru-RU"/>
        </w:rPr>
        <w:t>;</w:t>
      </w:r>
    </w:p>
    <w:p w:rsidR="00FD16D2" w:rsidRDefault="005F6A97" w:rsidP="00021A54">
      <w:pPr>
        <w:ind w:left="-142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</w:t>
      </w:r>
      <w:r w:rsidR="00AC3652">
        <w:rPr>
          <w:sz w:val="28"/>
          <w:szCs w:val="28"/>
          <w:lang w:val="ru-RU"/>
        </w:rPr>
        <w:t xml:space="preserve">распоряжение администрации города Липецка от 12.08.2013 № 606-р «О внесении изменений в </w:t>
      </w:r>
      <w:r w:rsidR="00474F17">
        <w:rPr>
          <w:sz w:val="28"/>
          <w:szCs w:val="28"/>
          <w:lang w:val="ru-RU"/>
        </w:rPr>
        <w:t>распоряжение главы</w:t>
      </w:r>
      <w:r w:rsidR="00A31557">
        <w:rPr>
          <w:sz w:val="28"/>
          <w:szCs w:val="28"/>
          <w:lang w:val="ru-RU"/>
        </w:rPr>
        <w:t xml:space="preserve"> администрации</w:t>
      </w:r>
      <w:r w:rsidR="00474F17">
        <w:rPr>
          <w:sz w:val="28"/>
          <w:szCs w:val="28"/>
          <w:lang w:val="ru-RU"/>
        </w:rPr>
        <w:t xml:space="preserve"> города Липецка</w:t>
      </w:r>
      <w:r w:rsidR="00A31557">
        <w:rPr>
          <w:sz w:val="28"/>
          <w:szCs w:val="28"/>
          <w:lang w:val="ru-RU"/>
        </w:rPr>
        <w:t xml:space="preserve">                </w:t>
      </w:r>
      <w:r w:rsidR="00474F17">
        <w:rPr>
          <w:sz w:val="28"/>
          <w:szCs w:val="28"/>
          <w:lang w:val="ru-RU"/>
        </w:rPr>
        <w:t xml:space="preserve"> от 08.08.2005</w:t>
      </w:r>
      <w:r w:rsidR="00A31557">
        <w:rPr>
          <w:sz w:val="28"/>
          <w:szCs w:val="28"/>
          <w:lang w:val="ru-RU"/>
        </w:rPr>
        <w:t xml:space="preserve"> </w:t>
      </w:r>
      <w:r w:rsidR="00474F17">
        <w:rPr>
          <w:sz w:val="28"/>
          <w:szCs w:val="28"/>
          <w:lang w:val="ru-RU"/>
        </w:rPr>
        <w:t>№ 3751-р</w:t>
      </w:r>
      <w:r w:rsidR="00AC3652">
        <w:rPr>
          <w:sz w:val="28"/>
          <w:szCs w:val="28"/>
          <w:lang w:val="ru-RU"/>
        </w:rPr>
        <w:t>»</w:t>
      </w:r>
      <w:r w:rsidR="009C3A53">
        <w:rPr>
          <w:sz w:val="28"/>
          <w:szCs w:val="28"/>
          <w:lang w:val="ru-RU"/>
        </w:rPr>
        <w:t>;</w:t>
      </w:r>
    </w:p>
    <w:p w:rsidR="009154F5" w:rsidRDefault="005F6A97" w:rsidP="00021A54">
      <w:pPr>
        <w:ind w:left="-142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</w:t>
      </w:r>
      <w:r w:rsidR="00474F17">
        <w:rPr>
          <w:sz w:val="28"/>
          <w:szCs w:val="28"/>
          <w:lang w:val="ru-RU"/>
        </w:rPr>
        <w:t>распоряжение администрации города Липецка от 1</w:t>
      </w:r>
      <w:r>
        <w:rPr>
          <w:sz w:val="28"/>
          <w:szCs w:val="28"/>
          <w:lang w:val="ru-RU"/>
        </w:rPr>
        <w:t>4</w:t>
      </w:r>
      <w:r w:rsidR="00474F17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4</w:t>
      </w:r>
      <w:r w:rsidR="00474F17">
        <w:rPr>
          <w:sz w:val="28"/>
          <w:szCs w:val="28"/>
          <w:lang w:val="ru-RU"/>
        </w:rPr>
        <w:t>.201</w:t>
      </w:r>
      <w:r>
        <w:rPr>
          <w:sz w:val="28"/>
          <w:szCs w:val="28"/>
          <w:lang w:val="ru-RU"/>
        </w:rPr>
        <w:t>6</w:t>
      </w:r>
      <w:r w:rsidR="00474F17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238</w:t>
      </w:r>
      <w:r w:rsidR="00474F17">
        <w:rPr>
          <w:sz w:val="28"/>
          <w:szCs w:val="28"/>
          <w:lang w:val="ru-RU"/>
        </w:rPr>
        <w:t xml:space="preserve">-р «О внесении изменений в распоряжение главы </w:t>
      </w:r>
      <w:r w:rsidR="00A31557">
        <w:rPr>
          <w:sz w:val="28"/>
          <w:szCs w:val="28"/>
          <w:lang w:val="ru-RU"/>
        </w:rPr>
        <w:t xml:space="preserve">администрации </w:t>
      </w:r>
      <w:r w:rsidR="00474F17">
        <w:rPr>
          <w:sz w:val="28"/>
          <w:szCs w:val="28"/>
          <w:lang w:val="ru-RU"/>
        </w:rPr>
        <w:t>города Липецка</w:t>
      </w:r>
      <w:r w:rsidR="00A31557">
        <w:rPr>
          <w:sz w:val="28"/>
          <w:szCs w:val="28"/>
          <w:lang w:val="ru-RU"/>
        </w:rPr>
        <w:t xml:space="preserve">            </w:t>
      </w:r>
      <w:r w:rsidR="00474F17">
        <w:rPr>
          <w:sz w:val="28"/>
          <w:szCs w:val="28"/>
          <w:lang w:val="ru-RU"/>
        </w:rPr>
        <w:t xml:space="preserve"> от 08.08.2005</w:t>
      </w:r>
      <w:r w:rsidR="00A31557">
        <w:rPr>
          <w:sz w:val="28"/>
          <w:szCs w:val="28"/>
          <w:lang w:val="ru-RU"/>
        </w:rPr>
        <w:t xml:space="preserve"> </w:t>
      </w:r>
      <w:r w:rsidR="00474F17">
        <w:rPr>
          <w:sz w:val="28"/>
          <w:szCs w:val="28"/>
          <w:lang w:val="ru-RU"/>
        </w:rPr>
        <w:t>№ 3751-р».</w:t>
      </w:r>
    </w:p>
    <w:p w:rsidR="00A15195" w:rsidRPr="00AE3392" w:rsidRDefault="009C3A53" w:rsidP="00021A54">
      <w:pPr>
        <w:ind w:left="-142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021A54" w:rsidRPr="00AE3392">
        <w:rPr>
          <w:sz w:val="28"/>
          <w:szCs w:val="28"/>
          <w:lang w:val="ru-RU"/>
        </w:rPr>
        <w:t>.</w:t>
      </w:r>
      <w:r w:rsidR="00ED5010" w:rsidRPr="00AE3392">
        <w:rPr>
          <w:sz w:val="28"/>
          <w:szCs w:val="28"/>
          <w:lang w:val="ru-RU"/>
        </w:rPr>
        <w:t> </w:t>
      </w:r>
      <w:r w:rsidR="00E95105" w:rsidRPr="00AE3392">
        <w:rPr>
          <w:sz w:val="28"/>
          <w:szCs w:val="28"/>
          <w:lang w:val="ru-RU"/>
        </w:rPr>
        <w:t>Контроль за исполнением настоя</w:t>
      </w:r>
      <w:r w:rsidR="003D08A8" w:rsidRPr="00AE3392">
        <w:rPr>
          <w:sz w:val="28"/>
          <w:szCs w:val="28"/>
          <w:lang w:val="ru-RU"/>
        </w:rPr>
        <w:t>щего постановления возложить на</w:t>
      </w:r>
      <w:r w:rsidR="00DA5BFD" w:rsidRPr="00AE3392">
        <w:rPr>
          <w:sz w:val="28"/>
          <w:szCs w:val="28"/>
          <w:lang w:val="ru-RU"/>
        </w:rPr>
        <w:t xml:space="preserve"> </w:t>
      </w:r>
      <w:r w:rsidR="0065036D" w:rsidRPr="00AE3392">
        <w:rPr>
          <w:sz w:val="28"/>
          <w:szCs w:val="28"/>
          <w:lang w:val="ru-RU"/>
        </w:rPr>
        <w:t xml:space="preserve">первого </w:t>
      </w:r>
      <w:r w:rsidR="00E95105" w:rsidRPr="00AE3392">
        <w:rPr>
          <w:sz w:val="28"/>
          <w:szCs w:val="28"/>
          <w:lang w:val="ru-RU"/>
        </w:rPr>
        <w:t>заместителя главы</w:t>
      </w:r>
      <w:r w:rsidR="00644EF6" w:rsidRPr="00AE3392">
        <w:rPr>
          <w:sz w:val="28"/>
          <w:szCs w:val="28"/>
          <w:lang w:val="ru-RU"/>
        </w:rPr>
        <w:t xml:space="preserve"> администрации города Липецка </w:t>
      </w:r>
      <w:r w:rsidR="00800FBF" w:rsidRPr="00AE3392">
        <w:rPr>
          <w:sz w:val="28"/>
          <w:szCs w:val="28"/>
          <w:lang w:val="ru-RU"/>
        </w:rPr>
        <w:t>Негробова</w:t>
      </w:r>
      <w:r w:rsidR="00F07AB3" w:rsidRPr="00AE3392">
        <w:rPr>
          <w:sz w:val="28"/>
          <w:szCs w:val="28"/>
          <w:lang w:val="ru-RU"/>
        </w:rPr>
        <w:t xml:space="preserve"> В.Н.</w:t>
      </w:r>
    </w:p>
    <w:p w:rsidR="000E51D3" w:rsidRPr="00204869" w:rsidRDefault="000E51D3" w:rsidP="00A7268C">
      <w:pPr>
        <w:tabs>
          <w:tab w:val="left" w:pos="0"/>
        </w:tabs>
        <w:ind w:left="-142" w:right="-1"/>
        <w:jc w:val="both"/>
        <w:rPr>
          <w:szCs w:val="24"/>
          <w:lang w:val="ru-RU"/>
        </w:rPr>
      </w:pPr>
    </w:p>
    <w:p w:rsidR="00390FC6" w:rsidRPr="00204869" w:rsidRDefault="00390FC6" w:rsidP="00A7268C">
      <w:pPr>
        <w:tabs>
          <w:tab w:val="left" w:pos="0"/>
        </w:tabs>
        <w:ind w:left="-142" w:right="-1"/>
        <w:jc w:val="both"/>
        <w:rPr>
          <w:szCs w:val="24"/>
          <w:lang w:val="ru-RU"/>
        </w:rPr>
      </w:pPr>
    </w:p>
    <w:p w:rsidR="00390FC6" w:rsidRPr="00204869" w:rsidRDefault="00390FC6" w:rsidP="00A7268C">
      <w:pPr>
        <w:tabs>
          <w:tab w:val="left" w:pos="0"/>
        </w:tabs>
        <w:ind w:left="-142" w:right="-1"/>
        <w:jc w:val="both"/>
        <w:rPr>
          <w:szCs w:val="24"/>
          <w:lang w:val="ru-RU"/>
        </w:rPr>
      </w:pPr>
    </w:p>
    <w:p w:rsidR="00E95105" w:rsidRDefault="00433527" w:rsidP="00A7268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943819">
        <w:rPr>
          <w:sz w:val="28"/>
          <w:szCs w:val="28"/>
          <w:lang w:val="ru-RU"/>
        </w:rPr>
        <w:t xml:space="preserve">        </w:t>
      </w:r>
      <w:r w:rsidR="00390FC6">
        <w:rPr>
          <w:sz w:val="28"/>
          <w:szCs w:val="28"/>
          <w:lang w:val="ru-RU"/>
        </w:rPr>
        <w:t xml:space="preserve">    </w:t>
      </w:r>
      <w:r w:rsidR="00F07AB3">
        <w:rPr>
          <w:sz w:val="28"/>
          <w:szCs w:val="28"/>
          <w:lang w:val="ru-RU"/>
        </w:rPr>
        <w:t xml:space="preserve"> </w:t>
      </w:r>
      <w:r w:rsidR="00FF61D0">
        <w:rPr>
          <w:sz w:val="28"/>
          <w:szCs w:val="28"/>
          <w:lang w:val="ru-RU"/>
        </w:rPr>
        <w:t>Е.Ю.Уваркина</w:t>
      </w:r>
    </w:p>
    <w:p w:rsidR="004D2800" w:rsidRPr="00EB1959" w:rsidRDefault="004D2800" w:rsidP="004D2800">
      <w:pPr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EB1959">
        <w:rPr>
          <w:sz w:val="28"/>
          <w:lang w:val="ru-RU"/>
        </w:rPr>
        <w:t>Приложение №1</w:t>
      </w:r>
    </w:p>
    <w:p w:rsidR="004D2800" w:rsidRPr="00EB1959" w:rsidRDefault="004D2800" w:rsidP="004D2800">
      <w:pPr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EB1959">
        <w:rPr>
          <w:sz w:val="28"/>
          <w:lang w:val="ru-RU"/>
        </w:rPr>
        <w:t>к постановлению администрации</w:t>
      </w:r>
    </w:p>
    <w:p w:rsidR="004D2800" w:rsidRPr="00EB1959" w:rsidRDefault="004D2800" w:rsidP="004D2800">
      <w:pPr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EB1959">
        <w:rPr>
          <w:sz w:val="28"/>
          <w:lang w:val="ru-RU"/>
        </w:rPr>
        <w:t>города Липецка</w:t>
      </w:r>
    </w:p>
    <w:p w:rsidR="004D2800" w:rsidRPr="004D2800" w:rsidRDefault="004D2800" w:rsidP="004D2800">
      <w:pPr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4D2800">
        <w:rPr>
          <w:sz w:val="28"/>
          <w:lang w:val="ru-RU"/>
        </w:rPr>
        <w:t>от</w:t>
      </w:r>
      <w:r>
        <w:rPr>
          <w:sz w:val="28"/>
          <w:lang w:val="ru-RU"/>
        </w:rPr>
        <w:t xml:space="preserve"> 21.03.2023 </w:t>
      </w:r>
      <w:r w:rsidRPr="004D2800">
        <w:rPr>
          <w:sz w:val="28"/>
          <w:lang w:val="ru-RU"/>
        </w:rPr>
        <w:t>№</w:t>
      </w:r>
      <w:r>
        <w:rPr>
          <w:sz w:val="28"/>
          <w:lang w:val="ru-RU"/>
        </w:rPr>
        <w:t xml:space="preserve"> 758</w:t>
      </w:r>
    </w:p>
    <w:p w:rsidR="00EB1959" w:rsidRPr="004D2800" w:rsidRDefault="00EB1959" w:rsidP="00EB1959">
      <w:pPr>
        <w:jc w:val="center"/>
        <w:rPr>
          <w:sz w:val="28"/>
          <w:lang w:val="ru-RU"/>
        </w:rPr>
      </w:pPr>
    </w:p>
    <w:p w:rsidR="00EB1959" w:rsidRPr="004D2800" w:rsidRDefault="00EB1959" w:rsidP="00EB1959">
      <w:pPr>
        <w:jc w:val="center"/>
        <w:rPr>
          <w:sz w:val="28"/>
          <w:lang w:val="ru-RU"/>
        </w:rPr>
      </w:pPr>
    </w:p>
    <w:p w:rsidR="00EB1959" w:rsidRPr="004D2800" w:rsidRDefault="00EB1959" w:rsidP="00EB1959">
      <w:pPr>
        <w:jc w:val="center"/>
        <w:rPr>
          <w:sz w:val="28"/>
          <w:lang w:val="ru-RU"/>
        </w:rPr>
      </w:pPr>
      <w:r w:rsidRPr="004D2800">
        <w:rPr>
          <w:sz w:val="28"/>
          <w:lang w:val="ru-RU"/>
        </w:rPr>
        <w:t xml:space="preserve">ПОРЯДОК </w:t>
      </w:r>
    </w:p>
    <w:p w:rsidR="00EB1959" w:rsidRPr="004D2800" w:rsidRDefault="00EB1959" w:rsidP="00EB1959">
      <w:pPr>
        <w:jc w:val="center"/>
        <w:rPr>
          <w:bCs/>
          <w:sz w:val="28"/>
          <w:szCs w:val="26"/>
          <w:lang w:val="ru-RU"/>
        </w:rPr>
      </w:pPr>
      <w:r w:rsidRPr="004D2800">
        <w:rPr>
          <w:bCs/>
          <w:sz w:val="28"/>
          <w:szCs w:val="26"/>
          <w:lang w:val="ru-RU"/>
        </w:rPr>
        <w:t xml:space="preserve">присвоения, изменения, аннулирования </w:t>
      </w:r>
    </w:p>
    <w:p w:rsidR="00EB1959" w:rsidRPr="00EB1959" w:rsidRDefault="00EB1959" w:rsidP="00EB1959">
      <w:pPr>
        <w:jc w:val="center"/>
        <w:rPr>
          <w:sz w:val="28"/>
          <w:szCs w:val="26"/>
          <w:lang w:val="ru-RU"/>
        </w:rPr>
      </w:pPr>
      <w:r w:rsidRPr="00EB1959">
        <w:rPr>
          <w:bCs/>
          <w:sz w:val="28"/>
          <w:szCs w:val="26"/>
          <w:lang w:val="ru-RU"/>
        </w:rPr>
        <w:t xml:space="preserve">наименований остановочных пунктов в городе </w:t>
      </w:r>
      <w:r w:rsidRPr="00EB1959">
        <w:rPr>
          <w:sz w:val="28"/>
          <w:szCs w:val="26"/>
          <w:lang w:val="ru-RU"/>
        </w:rPr>
        <w:t>Липецка</w:t>
      </w:r>
    </w:p>
    <w:p w:rsidR="00EB1959" w:rsidRPr="00EB1959" w:rsidRDefault="00EB1959" w:rsidP="00EB1959">
      <w:pPr>
        <w:jc w:val="center"/>
        <w:rPr>
          <w:sz w:val="26"/>
          <w:szCs w:val="26"/>
          <w:lang w:val="ru-RU"/>
        </w:rPr>
      </w:pPr>
    </w:p>
    <w:p w:rsidR="00EB1959" w:rsidRPr="006846C3" w:rsidRDefault="00EB1959" w:rsidP="00EB195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46C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B1959" w:rsidRDefault="00EB1959" w:rsidP="00EB1959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B1959" w:rsidRDefault="00EB1959" w:rsidP="00EB195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1.1. </w:t>
      </w:r>
      <w:r w:rsidRPr="00F10E21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6"/>
        </w:rPr>
        <w:t>п</w:t>
      </w:r>
      <w:r w:rsidRPr="006846C3">
        <w:rPr>
          <w:rFonts w:ascii="Times New Roman" w:hAnsi="Times New Roman" w:cs="Times New Roman"/>
          <w:bCs/>
          <w:sz w:val="28"/>
          <w:szCs w:val="26"/>
        </w:rPr>
        <w:t>рисвоения</w:t>
      </w:r>
      <w:r>
        <w:rPr>
          <w:rFonts w:ascii="Times New Roman" w:hAnsi="Times New Roman" w:cs="Times New Roman"/>
          <w:bCs/>
          <w:sz w:val="28"/>
          <w:szCs w:val="26"/>
        </w:rPr>
        <w:t xml:space="preserve">, </w:t>
      </w:r>
      <w:r w:rsidRPr="006846C3">
        <w:rPr>
          <w:rFonts w:ascii="Times New Roman" w:hAnsi="Times New Roman" w:cs="Times New Roman"/>
          <w:bCs/>
          <w:sz w:val="28"/>
          <w:szCs w:val="26"/>
        </w:rPr>
        <w:t>изменения</w:t>
      </w:r>
      <w:r>
        <w:rPr>
          <w:rFonts w:ascii="Times New Roman" w:hAnsi="Times New Roman" w:cs="Times New Roman"/>
          <w:bCs/>
          <w:sz w:val="28"/>
          <w:szCs w:val="26"/>
        </w:rPr>
        <w:t xml:space="preserve">, аннулирования </w:t>
      </w:r>
      <w:r w:rsidRPr="006846C3">
        <w:rPr>
          <w:rFonts w:ascii="Times New Roman" w:hAnsi="Times New Roman" w:cs="Times New Roman"/>
          <w:bCs/>
          <w:sz w:val="28"/>
          <w:szCs w:val="26"/>
        </w:rPr>
        <w:t>наименований остановочны</w:t>
      </w:r>
      <w:r>
        <w:rPr>
          <w:rFonts w:ascii="Times New Roman" w:hAnsi="Times New Roman" w:cs="Times New Roman"/>
          <w:bCs/>
          <w:sz w:val="28"/>
          <w:szCs w:val="26"/>
        </w:rPr>
        <w:t>х</w:t>
      </w:r>
      <w:r w:rsidRPr="006846C3">
        <w:rPr>
          <w:rFonts w:ascii="Times New Roman" w:hAnsi="Times New Roman" w:cs="Times New Roman"/>
          <w:bCs/>
          <w:sz w:val="28"/>
          <w:szCs w:val="26"/>
        </w:rPr>
        <w:t xml:space="preserve"> пункт</w:t>
      </w:r>
      <w:r>
        <w:rPr>
          <w:rFonts w:ascii="Times New Roman" w:hAnsi="Times New Roman" w:cs="Times New Roman"/>
          <w:bCs/>
          <w:sz w:val="28"/>
          <w:szCs w:val="26"/>
        </w:rPr>
        <w:t>ов</w:t>
      </w:r>
      <w:r w:rsidRPr="006846C3">
        <w:rPr>
          <w:rFonts w:ascii="Times New Roman" w:hAnsi="Times New Roman" w:cs="Times New Roman"/>
          <w:bCs/>
          <w:sz w:val="28"/>
          <w:szCs w:val="26"/>
        </w:rPr>
        <w:t xml:space="preserve"> в город</w:t>
      </w:r>
      <w:r>
        <w:rPr>
          <w:rFonts w:ascii="Times New Roman" w:hAnsi="Times New Roman" w:cs="Times New Roman"/>
          <w:bCs/>
          <w:sz w:val="28"/>
          <w:szCs w:val="26"/>
        </w:rPr>
        <w:t>е</w:t>
      </w:r>
      <w:r w:rsidRPr="006846C3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Pr="006846C3">
        <w:rPr>
          <w:rFonts w:ascii="Times New Roman" w:hAnsi="Times New Roman" w:cs="Times New Roman"/>
          <w:sz w:val="28"/>
          <w:szCs w:val="26"/>
        </w:rPr>
        <w:t>Липецк</w:t>
      </w:r>
      <w:r>
        <w:rPr>
          <w:rFonts w:ascii="Times New Roman" w:hAnsi="Times New Roman" w:cs="Times New Roman"/>
          <w:sz w:val="28"/>
          <w:szCs w:val="26"/>
        </w:rPr>
        <w:t>е (далее - Порядок)</w:t>
      </w:r>
      <w:r w:rsidRPr="00F10E21">
        <w:rPr>
          <w:rFonts w:ascii="Times New Roman" w:hAnsi="Times New Roman" w:cs="Times New Roman"/>
          <w:sz w:val="28"/>
          <w:szCs w:val="28"/>
        </w:rPr>
        <w:t xml:space="preserve"> </w:t>
      </w:r>
      <w:r w:rsidRPr="006846C3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ирует процедуру принятия решений</w:t>
      </w:r>
      <w:r w:rsidRPr="006846C3">
        <w:rPr>
          <w:rFonts w:ascii="Times New Roman" w:hAnsi="Times New Roman" w:cs="Times New Roman"/>
          <w:sz w:val="28"/>
          <w:szCs w:val="28"/>
        </w:rPr>
        <w:t xml:space="preserve"> о присвоении</w:t>
      </w:r>
      <w:r>
        <w:rPr>
          <w:rFonts w:ascii="Times New Roman" w:hAnsi="Times New Roman" w:cs="Times New Roman"/>
          <w:sz w:val="28"/>
          <w:szCs w:val="28"/>
        </w:rPr>
        <w:t xml:space="preserve">, изменении, аннулировании </w:t>
      </w:r>
      <w:r w:rsidRPr="006846C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именований остановочных пунктов </w:t>
      </w:r>
      <w:r w:rsidRPr="006846C3">
        <w:rPr>
          <w:rFonts w:ascii="Times New Roman" w:hAnsi="Times New Roman" w:cs="Times New Roman"/>
          <w:sz w:val="28"/>
          <w:szCs w:val="28"/>
        </w:rPr>
        <w:t>по муниципальным маршрутам регулярных перевозок пассажиров и багажа автомобильным транспортом и городским наземным электрическим транспортом в границах 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46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Липецка</w:t>
      </w:r>
      <w:r w:rsidRPr="006846C3">
        <w:rPr>
          <w:rFonts w:ascii="Times New Roman" w:hAnsi="Times New Roman" w:cs="Times New Roman"/>
          <w:sz w:val="28"/>
          <w:szCs w:val="28"/>
        </w:rPr>
        <w:t xml:space="preserve"> </w:t>
      </w:r>
      <w:r w:rsidRPr="005D496D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4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остановочный пункт</w:t>
      </w:r>
      <w:r w:rsidRPr="005D496D">
        <w:rPr>
          <w:rFonts w:ascii="Times New Roman" w:hAnsi="Times New Roman" w:cs="Times New Roman"/>
          <w:sz w:val="28"/>
          <w:szCs w:val="28"/>
        </w:rPr>
        <w:t>).</w:t>
      </w:r>
    </w:p>
    <w:p w:rsidR="00EB1959" w:rsidRDefault="00EB1959" w:rsidP="00EB195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Решение о присвоении, изменении, аннулировании наименований остановочных пунктов принимается исходя из того, что каждому остановочному пункту присваивается наименование, которое отражает местоположение остановочного пункта и имеет информационную значимость для пассажиров.</w:t>
      </w:r>
    </w:p>
    <w:p w:rsidR="00EB1959" w:rsidRDefault="00EB1959" w:rsidP="00EB195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Решение о присвоении, изменении, аннулировании наименований остановочных пунктов принимается в форме постановления администрации города Липецка.</w:t>
      </w:r>
    </w:p>
    <w:p w:rsidR="00EB1959" w:rsidRDefault="00EB1959" w:rsidP="00EB195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Организационное обеспечение мероприятий по присвоению, изменению, аннулированию наименований остановочных пунктов осуществляет департамент транспорта администрации города Липецка (далее – департамент).</w:t>
      </w:r>
    </w:p>
    <w:p w:rsidR="00EB1959" w:rsidRDefault="00EB1959" w:rsidP="00EB195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B1959" w:rsidRPr="00B655AE" w:rsidRDefault="00EB1959" w:rsidP="00EB195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655A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Т</w:t>
      </w:r>
      <w:r w:rsidRPr="00B655AE">
        <w:rPr>
          <w:rFonts w:ascii="Times New Roman" w:hAnsi="Times New Roman" w:cs="Times New Roman"/>
          <w:sz w:val="28"/>
          <w:szCs w:val="28"/>
        </w:rPr>
        <w:t>ребования к наименовани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655AE">
        <w:rPr>
          <w:rFonts w:ascii="Times New Roman" w:hAnsi="Times New Roman" w:cs="Times New Roman"/>
          <w:sz w:val="28"/>
          <w:szCs w:val="28"/>
        </w:rPr>
        <w:t xml:space="preserve"> остановочн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655AE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B1959" w:rsidRPr="00B655AE" w:rsidRDefault="00EB1959" w:rsidP="00EB195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B1959" w:rsidRDefault="00EB1959" w:rsidP="00EB1959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>
        <w:rPr>
          <w:rFonts w:ascii="Times New Roman" w:hAnsi="Times New Roman" w:cs="Times New Roman"/>
          <w:spacing w:val="2"/>
          <w:sz w:val="28"/>
          <w:szCs w:val="21"/>
        </w:rPr>
        <w:t>Наименование остановочного пункта</w:t>
      </w:r>
      <w:r>
        <w:rPr>
          <w:spacing w:val="2"/>
          <w:sz w:val="28"/>
          <w:szCs w:val="21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1"/>
        </w:rPr>
        <w:t>должно соответствовать следующим требованиям:</w:t>
      </w:r>
    </w:p>
    <w:p w:rsidR="00EB1959" w:rsidRDefault="00EB1959" w:rsidP="00EB1959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1"/>
        </w:rPr>
      </w:pPr>
      <w:r>
        <w:rPr>
          <w:rFonts w:ascii="Times New Roman" w:hAnsi="Times New Roman" w:cs="Times New Roman"/>
          <w:spacing w:val="2"/>
          <w:sz w:val="28"/>
          <w:szCs w:val="21"/>
        </w:rPr>
        <w:t>- </w:t>
      </w:r>
      <w:r w:rsidRPr="00B655AE">
        <w:rPr>
          <w:rFonts w:ascii="Times New Roman" w:hAnsi="Times New Roman" w:cs="Times New Roman"/>
          <w:spacing w:val="2"/>
          <w:sz w:val="28"/>
          <w:szCs w:val="21"/>
        </w:rPr>
        <w:t>состоять не более чем из трех слов;</w:t>
      </w:r>
    </w:p>
    <w:p w:rsidR="00EB1959" w:rsidRDefault="00EB1959" w:rsidP="00EB1959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1"/>
        </w:rPr>
      </w:pPr>
      <w:r>
        <w:rPr>
          <w:rFonts w:ascii="Times New Roman" w:hAnsi="Times New Roman" w:cs="Times New Roman"/>
          <w:spacing w:val="2"/>
          <w:sz w:val="28"/>
          <w:szCs w:val="21"/>
        </w:rPr>
        <w:t>- соответствовать историческим, географическим, природным, градостроительным особенностям города Липецка;</w:t>
      </w:r>
    </w:p>
    <w:p w:rsidR="00EB1959" w:rsidRDefault="00EB1959" w:rsidP="00EB1959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1"/>
        </w:rPr>
      </w:pPr>
      <w:r>
        <w:rPr>
          <w:rFonts w:ascii="Times New Roman" w:hAnsi="Times New Roman" w:cs="Times New Roman"/>
          <w:spacing w:val="2"/>
          <w:sz w:val="28"/>
          <w:szCs w:val="21"/>
        </w:rPr>
        <w:t>- отвечать</w:t>
      </w:r>
      <w:r w:rsidRPr="00B655AE">
        <w:rPr>
          <w:rFonts w:ascii="Times New Roman" w:hAnsi="Times New Roman" w:cs="Times New Roman"/>
          <w:spacing w:val="2"/>
          <w:sz w:val="28"/>
          <w:szCs w:val="21"/>
        </w:rPr>
        <w:t xml:space="preserve"> словообразовательным, орфоэпическим и стилистическим нормам современного русского литературного языка;</w:t>
      </w:r>
    </w:p>
    <w:p w:rsidR="00EB1959" w:rsidRPr="00B655AE" w:rsidRDefault="00EB1959" w:rsidP="00EB1959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1"/>
        </w:rPr>
      </w:pPr>
      <w:r>
        <w:rPr>
          <w:rFonts w:ascii="Times New Roman" w:hAnsi="Times New Roman" w:cs="Times New Roman"/>
          <w:spacing w:val="2"/>
          <w:sz w:val="28"/>
          <w:szCs w:val="21"/>
        </w:rPr>
        <w:t>- не содержать нецензурных, оскорбительных выражений.</w:t>
      </w:r>
    </w:p>
    <w:p w:rsidR="00EB1959" w:rsidRPr="00EB1959" w:rsidRDefault="00EB1959" w:rsidP="00EB195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EB1959">
        <w:rPr>
          <w:spacing w:val="2"/>
          <w:sz w:val="28"/>
          <w:szCs w:val="21"/>
          <w:lang w:val="ru-RU"/>
        </w:rPr>
        <w:t>2.2.</w:t>
      </w:r>
      <w:r>
        <w:rPr>
          <w:spacing w:val="2"/>
          <w:sz w:val="28"/>
          <w:szCs w:val="21"/>
        </w:rPr>
        <w:t> </w:t>
      </w:r>
      <w:r w:rsidRPr="00EB1959">
        <w:rPr>
          <w:sz w:val="28"/>
          <w:szCs w:val="28"/>
          <w:lang w:val="ru-RU"/>
        </w:rPr>
        <w:t>Наименования остановочных пунктов могут отражать наименования элементов улично-дорожной сети, на которых они находятся, или ближайших пересекающих (примыкающих) элементов улично-дорожной сети.</w:t>
      </w:r>
    </w:p>
    <w:p w:rsidR="00EB1959" w:rsidRDefault="00EB1959" w:rsidP="00EB1959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1"/>
        </w:rPr>
      </w:pPr>
      <w:r>
        <w:rPr>
          <w:rFonts w:ascii="Times New Roman" w:hAnsi="Times New Roman" w:cs="Times New Roman"/>
          <w:spacing w:val="2"/>
          <w:sz w:val="28"/>
          <w:szCs w:val="21"/>
        </w:rPr>
        <w:lastRenderedPageBreak/>
        <w:t>2.3. Новое наименование остановочного пункта не должно дублировать существующие наименования остановочных пунктов.</w:t>
      </w:r>
    </w:p>
    <w:p w:rsidR="00EB1959" w:rsidRDefault="00EB1959" w:rsidP="00EB195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B1959" w:rsidRDefault="00EB1959" w:rsidP="00EB195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74C7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Порядок принятия решений о п</w:t>
      </w:r>
      <w:r w:rsidRPr="00E674C7">
        <w:rPr>
          <w:rFonts w:ascii="Times New Roman" w:hAnsi="Times New Roman" w:cs="Times New Roman"/>
          <w:sz w:val="28"/>
          <w:szCs w:val="28"/>
        </w:rPr>
        <w:t>рисвоени</w:t>
      </w:r>
      <w:r>
        <w:rPr>
          <w:rFonts w:ascii="Times New Roman" w:hAnsi="Times New Roman" w:cs="Times New Roman"/>
          <w:sz w:val="28"/>
          <w:szCs w:val="28"/>
        </w:rPr>
        <w:t>и, изменении, аннулировании</w:t>
      </w:r>
      <w:r w:rsidRPr="00E674C7">
        <w:rPr>
          <w:rFonts w:ascii="Times New Roman" w:hAnsi="Times New Roman" w:cs="Times New Roman"/>
          <w:sz w:val="28"/>
          <w:szCs w:val="28"/>
        </w:rPr>
        <w:t xml:space="preserve"> наименований остановочны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674C7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EB1959" w:rsidRDefault="00EB1959" w:rsidP="00EB195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B1959" w:rsidRPr="00EB1959" w:rsidRDefault="00EB1959" w:rsidP="00EB19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B1959">
        <w:rPr>
          <w:sz w:val="28"/>
          <w:szCs w:val="28"/>
          <w:lang w:val="ru-RU"/>
        </w:rPr>
        <w:t>3.1.</w:t>
      </w:r>
      <w:r>
        <w:rPr>
          <w:sz w:val="28"/>
          <w:szCs w:val="28"/>
        </w:rPr>
        <w:t> </w:t>
      </w:r>
      <w:r w:rsidRPr="00EB1959">
        <w:rPr>
          <w:sz w:val="28"/>
          <w:szCs w:val="28"/>
          <w:lang w:val="ru-RU"/>
        </w:rPr>
        <w:t>Решение о присвоении наименования остановочному пункту принимается в случае организации нового остановочного пункта.</w:t>
      </w:r>
    </w:p>
    <w:p w:rsidR="00EB1959" w:rsidRPr="00EB1959" w:rsidRDefault="00EB1959" w:rsidP="00EB19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B1959">
        <w:rPr>
          <w:sz w:val="28"/>
          <w:szCs w:val="28"/>
          <w:lang w:val="ru-RU"/>
        </w:rPr>
        <w:t>3.2.</w:t>
      </w:r>
      <w:r>
        <w:rPr>
          <w:sz w:val="28"/>
          <w:szCs w:val="28"/>
        </w:rPr>
        <w:t> </w:t>
      </w:r>
      <w:r w:rsidRPr="00EB1959">
        <w:rPr>
          <w:sz w:val="28"/>
          <w:szCs w:val="28"/>
          <w:lang w:val="ru-RU"/>
        </w:rPr>
        <w:t>Решение об изменении наименования остановочного пункта принимается в случае несоответствия наименования остановочного пункта требованиям, предусмотренным разделом 2 настоящего Порядка.</w:t>
      </w:r>
    </w:p>
    <w:p w:rsidR="00EB1959" w:rsidRPr="00EB1959" w:rsidRDefault="00EB1959" w:rsidP="00EB195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B1959">
        <w:rPr>
          <w:sz w:val="28"/>
          <w:szCs w:val="28"/>
          <w:lang w:val="ru-RU"/>
        </w:rPr>
        <w:t>3.3.</w:t>
      </w:r>
      <w:r>
        <w:rPr>
          <w:sz w:val="28"/>
          <w:szCs w:val="28"/>
        </w:rPr>
        <w:t> </w:t>
      </w:r>
      <w:r w:rsidRPr="00EB1959">
        <w:rPr>
          <w:sz w:val="28"/>
          <w:szCs w:val="28"/>
          <w:lang w:val="ru-RU"/>
        </w:rPr>
        <w:t>Решение о присвоении, изменении наименования остановочному пункту принимается на основании предложений юридических и (или) физических лиц (далее - инициатор).</w:t>
      </w:r>
    </w:p>
    <w:p w:rsidR="00EB1959" w:rsidRPr="00EB1959" w:rsidRDefault="00EB1959" w:rsidP="00EB1959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  <w:lang w:val="ru-RU"/>
        </w:rPr>
      </w:pPr>
      <w:r w:rsidRPr="00EB1959">
        <w:rPr>
          <w:sz w:val="28"/>
          <w:szCs w:val="28"/>
          <w:lang w:val="ru-RU"/>
        </w:rPr>
        <w:t>3.4.</w:t>
      </w:r>
      <w:r w:rsidRPr="00FE4757">
        <w:rPr>
          <w:sz w:val="28"/>
          <w:szCs w:val="28"/>
        </w:rPr>
        <w:t> </w:t>
      </w:r>
      <w:r w:rsidRPr="00EB1959">
        <w:rPr>
          <w:sz w:val="28"/>
          <w:szCs w:val="28"/>
          <w:lang w:val="ru-RU"/>
        </w:rPr>
        <w:t xml:space="preserve">Прием предложений </w:t>
      </w:r>
      <w:r w:rsidRPr="00EB1959">
        <w:rPr>
          <w:iCs/>
          <w:sz w:val="28"/>
          <w:szCs w:val="28"/>
          <w:lang w:val="ru-RU"/>
        </w:rPr>
        <w:t>о присвоении, изменении наименований остановочных пунктов осуществляет департамент.</w:t>
      </w:r>
    </w:p>
    <w:p w:rsidR="00EB1959" w:rsidRPr="00EB1959" w:rsidRDefault="00EB1959" w:rsidP="00EB1959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  <w:lang w:val="ru-RU"/>
        </w:rPr>
      </w:pPr>
      <w:r w:rsidRPr="00EB1959">
        <w:rPr>
          <w:iCs/>
          <w:sz w:val="28"/>
          <w:szCs w:val="28"/>
          <w:lang w:val="ru-RU"/>
        </w:rPr>
        <w:t>3.5.</w:t>
      </w:r>
      <w:r>
        <w:rPr>
          <w:iCs/>
          <w:sz w:val="28"/>
          <w:szCs w:val="28"/>
        </w:rPr>
        <w:t> </w:t>
      </w:r>
      <w:r w:rsidRPr="00EB1959">
        <w:rPr>
          <w:iCs/>
          <w:sz w:val="28"/>
          <w:szCs w:val="28"/>
          <w:lang w:val="ru-RU"/>
        </w:rPr>
        <w:t>Рассмотрение поступивших в департамент предложений осуществляет Рабочая группа. Рабочая группа в течение 20 календарных дней с даты поступления предложения о присвоении, изменении наименования остановочного пункта готовит мотивированное заключение о целесообразности (нецелесообразности) присвоения (изменения) наименования остановочного пункта.</w:t>
      </w:r>
    </w:p>
    <w:p w:rsidR="00EB1959" w:rsidRDefault="00EB1959" w:rsidP="00EB195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 Основанием для отказа в присвоении, изменении наименования остановочного пункта является несоответствие предлагаемого наименования требованиям, предусмотренным разделом 2 настоящего Порядка.</w:t>
      </w:r>
    </w:p>
    <w:p w:rsidR="00EB1959" w:rsidRDefault="00EB1959" w:rsidP="00EB195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При наличии заключения рабочей группы о целесообразности присвоения (изменения) наименования остановочного пункта департамент готовит проект постановления администрации города Липецка о присвоении (изменении) наименования остановочного пункта.</w:t>
      </w:r>
    </w:p>
    <w:p w:rsidR="00EB1959" w:rsidRPr="00CE5AED" w:rsidRDefault="00EB1959" w:rsidP="00EB195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E5A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8. </w:t>
      </w:r>
      <w:r w:rsidRPr="00CE5AE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943F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63B61">
        <w:rPr>
          <w:rFonts w:ascii="Times New Roman" w:hAnsi="Times New Roman" w:cs="Times New Roman"/>
          <w:iCs/>
          <w:sz w:val="28"/>
          <w:szCs w:val="28"/>
        </w:rPr>
        <w:t>о присвоении</w:t>
      </w:r>
      <w:r>
        <w:rPr>
          <w:rFonts w:ascii="Times New Roman" w:hAnsi="Times New Roman" w:cs="Times New Roman"/>
          <w:iCs/>
          <w:sz w:val="28"/>
          <w:szCs w:val="28"/>
        </w:rPr>
        <w:t>, изменении</w:t>
      </w:r>
      <w:r w:rsidRPr="00863B61">
        <w:rPr>
          <w:rFonts w:ascii="Times New Roman" w:hAnsi="Times New Roman" w:cs="Times New Roman"/>
          <w:iCs/>
          <w:sz w:val="28"/>
          <w:szCs w:val="28"/>
        </w:rPr>
        <w:t xml:space="preserve"> наименования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остановочного пункта</w:t>
      </w:r>
      <w:r w:rsidRPr="00CE5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Pr="00CE5AED">
        <w:rPr>
          <w:rFonts w:ascii="Times New Roman" w:hAnsi="Times New Roman" w:cs="Times New Roman"/>
          <w:sz w:val="28"/>
          <w:szCs w:val="28"/>
        </w:rPr>
        <w:t>направляет инициатору мотивированный ответ</w:t>
      </w:r>
      <w:r>
        <w:rPr>
          <w:rFonts w:ascii="Times New Roman" w:hAnsi="Times New Roman" w:cs="Times New Roman"/>
          <w:sz w:val="28"/>
          <w:szCs w:val="28"/>
        </w:rPr>
        <w:t xml:space="preserve"> не позднее 30 календарных дней с даты </w:t>
      </w:r>
      <w:r w:rsidRPr="00863B61">
        <w:rPr>
          <w:rFonts w:ascii="Times New Roman" w:hAnsi="Times New Roman" w:cs="Times New Roman"/>
          <w:iCs/>
          <w:sz w:val="28"/>
          <w:szCs w:val="28"/>
        </w:rPr>
        <w:t>поступления предложения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1959" w:rsidRDefault="00EB1959" w:rsidP="00EB195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 Основанием для аннулирования наименований остановочных пунктов является ликвидация остановочных пунктов.</w:t>
      </w:r>
    </w:p>
    <w:p w:rsidR="00EB1959" w:rsidRDefault="00EB1959" w:rsidP="00EB195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В случае ликвидации остановочного пункта департамент вносит проект постановления администрации города Липецка об аннулировании наименования остановочного пункта.</w:t>
      </w:r>
    </w:p>
    <w:p w:rsidR="00EB1959" w:rsidRDefault="00EB1959" w:rsidP="00EB195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 Информация о присвоении, изменении, аннулировании наименований остановочных пунктов подлежит официальному опубликованию в газете «Первый номер официально» и размещению в информационно-телекоммуникативной сети «Интернет» на официальном сайте администрации города Липецка.</w:t>
      </w:r>
    </w:p>
    <w:p w:rsidR="00EB1959" w:rsidRPr="004D2800" w:rsidRDefault="00EB1959" w:rsidP="00EB1959">
      <w:pPr>
        <w:rPr>
          <w:sz w:val="28"/>
          <w:lang w:val="ru-RU"/>
        </w:rPr>
      </w:pPr>
      <w:r w:rsidRPr="004D2800">
        <w:rPr>
          <w:sz w:val="28"/>
          <w:lang w:val="ru-RU"/>
        </w:rPr>
        <w:t>Е.А.Чекрыжов</w:t>
      </w:r>
    </w:p>
    <w:p w:rsidR="004D2800" w:rsidRPr="00EB1959" w:rsidRDefault="004D2800" w:rsidP="004D2800">
      <w:pPr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EB1959">
        <w:rPr>
          <w:sz w:val="28"/>
          <w:lang w:val="ru-RU"/>
        </w:rPr>
        <w:t>Приложение №</w:t>
      </w:r>
      <w:r>
        <w:rPr>
          <w:sz w:val="28"/>
          <w:lang w:val="ru-RU"/>
        </w:rPr>
        <w:t>2</w:t>
      </w:r>
    </w:p>
    <w:p w:rsidR="004D2800" w:rsidRPr="00EB1959" w:rsidRDefault="004D2800" w:rsidP="004D2800">
      <w:pPr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EB1959">
        <w:rPr>
          <w:sz w:val="28"/>
          <w:lang w:val="ru-RU"/>
        </w:rPr>
        <w:t>к постановлению администрации</w:t>
      </w:r>
    </w:p>
    <w:p w:rsidR="004D2800" w:rsidRPr="00EB1959" w:rsidRDefault="004D2800" w:rsidP="004D2800">
      <w:pPr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EB1959">
        <w:rPr>
          <w:sz w:val="28"/>
          <w:lang w:val="ru-RU"/>
        </w:rPr>
        <w:t>города Липецка</w:t>
      </w:r>
    </w:p>
    <w:p w:rsidR="00EB1959" w:rsidRDefault="004D2800" w:rsidP="004D2800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4D2800">
        <w:rPr>
          <w:sz w:val="28"/>
          <w:lang w:val="ru-RU"/>
        </w:rPr>
        <w:t>от</w:t>
      </w:r>
      <w:r>
        <w:rPr>
          <w:sz w:val="28"/>
          <w:lang w:val="ru-RU"/>
        </w:rPr>
        <w:t xml:space="preserve"> 21.03.2023 </w:t>
      </w:r>
      <w:r w:rsidRPr="004D2800">
        <w:rPr>
          <w:sz w:val="28"/>
          <w:lang w:val="ru-RU"/>
        </w:rPr>
        <w:t>№</w:t>
      </w:r>
      <w:r>
        <w:rPr>
          <w:sz w:val="28"/>
          <w:lang w:val="ru-RU"/>
        </w:rPr>
        <w:t xml:space="preserve"> 758</w:t>
      </w:r>
    </w:p>
    <w:p w:rsidR="004D2800" w:rsidRDefault="004D2800" w:rsidP="00A7268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4D2800" w:rsidRDefault="004D2800" w:rsidP="004D2800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Состав рабочей группы</w:t>
      </w:r>
      <w:r w:rsidRPr="00382901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>п</w:t>
      </w:r>
      <w:r w:rsidRPr="00382901">
        <w:rPr>
          <w:rFonts w:ascii="Times New Roman" w:hAnsi="Times New Roman" w:cs="Times New Roman"/>
          <w:b w:val="0"/>
          <w:sz w:val="28"/>
        </w:rPr>
        <w:t>о присвоени</w:t>
      </w:r>
      <w:r>
        <w:rPr>
          <w:rFonts w:ascii="Times New Roman" w:hAnsi="Times New Roman" w:cs="Times New Roman"/>
          <w:b w:val="0"/>
          <w:sz w:val="28"/>
        </w:rPr>
        <w:t>ю</w:t>
      </w:r>
      <w:r w:rsidRPr="00382901">
        <w:rPr>
          <w:rFonts w:ascii="Times New Roman" w:hAnsi="Times New Roman" w:cs="Times New Roman"/>
          <w:b w:val="0"/>
          <w:sz w:val="28"/>
        </w:rPr>
        <w:t>, изменени</w:t>
      </w:r>
      <w:r>
        <w:rPr>
          <w:rFonts w:ascii="Times New Roman" w:hAnsi="Times New Roman" w:cs="Times New Roman"/>
          <w:b w:val="0"/>
          <w:sz w:val="28"/>
        </w:rPr>
        <w:t>ю</w:t>
      </w:r>
      <w:r w:rsidRPr="00382901">
        <w:rPr>
          <w:rFonts w:ascii="Times New Roman" w:hAnsi="Times New Roman" w:cs="Times New Roman"/>
          <w:b w:val="0"/>
          <w:sz w:val="28"/>
        </w:rPr>
        <w:t xml:space="preserve"> наименований остановочны</w:t>
      </w:r>
      <w:r>
        <w:rPr>
          <w:rFonts w:ascii="Times New Roman" w:hAnsi="Times New Roman" w:cs="Times New Roman"/>
          <w:b w:val="0"/>
          <w:sz w:val="28"/>
        </w:rPr>
        <w:t>х</w:t>
      </w:r>
      <w:r w:rsidRPr="00382901">
        <w:rPr>
          <w:rFonts w:ascii="Times New Roman" w:hAnsi="Times New Roman" w:cs="Times New Roman"/>
          <w:b w:val="0"/>
          <w:sz w:val="28"/>
        </w:rPr>
        <w:t xml:space="preserve"> пункт</w:t>
      </w:r>
      <w:r>
        <w:rPr>
          <w:rFonts w:ascii="Times New Roman" w:hAnsi="Times New Roman" w:cs="Times New Roman"/>
          <w:b w:val="0"/>
          <w:sz w:val="28"/>
        </w:rPr>
        <w:t>ов в</w:t>
      </w:r>
      <w:r w:rsidRPr="00382901">
        <w:rPr>
          <w:rFonts w:ascii="Times New Roman" w:hAnsi="Times New Roman" w:cs="Times New Roman"/>
          <w:b w:val="0"/>
          <w:sz w:val="28"/>
        </w:rPr>
        <w:t xml:space="preserve"> город</w:t>
      </w:r>
      <w:r>
        <w:rPr>
          <w:rFonts w:ascii="Times New Roman" w:hAnsi="Times New Roman" w:cs="Times New Roman"/>
          <w:b w:val="0"/>
          <w:sz w:val="28"/>
        </w:rPr>
        <w:t>е</w:t>
      </w:r>
      <w:r w:rsidRPr="00382901">
        <w:rPr>
          <w:rFonts w:ascii="Times New Roman" w:hAnsi="Times New Roman" w:cs="Times New Roman"/>
          <w:b w:val="0"/>
          <w:sz w:val="28"/>
        </w:rPr>
        <w:t xml:space="preserve"> Липецк</w:t>
      </w:r>
      <w:r>
        <w:rPr>
          <w:rFonts w:ascii="Times New Roman" w:hAnsi="Times New Roman" w:cs="Times New Roman"/>
          <w:b w:val="0"/>
          <w:sz w:val="28"/>
        </w:rPr>
        <w:t>е</w:t>
      </w:r>
    </w:p>
    <w:p w:rsidR="004D2800" w:rsidRDefault="004D2800" w:rsidP="004D2800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6316"/>
      </w:tblGrid>
      <w:tr w:rsidR="004D2800" w:rsidRPr="004D2800" w:rsidTr="00762506">
        <w:tc>
          <w:tcPr>
            <w:tcW w:w="3323" w:type="dxa"/>
          </w:tcPr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Негробов</w:t>
            </w:r>
          </w:p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Вадим Николаевич</w:t>
            </w:r>
          </w:p>
        </w:tc>
        <w:tc>
          <w:tcPr>
            <w:tcW w:w="6316" w:type="dxa"/>
          </w:tcPr>
          <w:p w:rsidR="004D2800" w:rsidRPr="00B016E0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 первый </w:t>
            </w: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заместитель 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администрации города Липецка, руководитель рабочей группы</w:t>
            </w:r>
          </w:p>
        </w:tc>
      </w:tr>
      <w:tr w:rsidR="004D2800" w:rsidRPr="004D2800" w:rsidTr="00762506">
        <w:tc>
          <w:tcPr>
            <w:tcW w:w="3323" w:type="dxa"/>
          </w:tcPr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Чекрыжов</w:t>
            </w:r>
          </w:p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Евгений Анатольевич</w:t>
            </w:r>
          </w:p>
        </w:tc>
        <w:tc>
          <w:tcPr>
            <w:tcW w:w="6316" w:type="dxa"/>
          </w:tcPr>
          <w:p w:rsidR="004D2800" w:rsidRPr="00B016E0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председатель</w:t>
            </w: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администрации города Липецка, заместитель руководителя рабочей группы</w:t>
            </w:r>
          </w:p>
        </w:tc>
      </w:tr>
      <w:tr w:rsidR="004D2800" w:rsidRPr="004D2800" w:rsidTr="00762506">
        <w:tc>
          <w:tcPr>
            <w:tcW w:w="3323" w:type="dxa"/>
          </w:tcPr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Пикалов</w:t>
            </w:r>
          </w:p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Алексей Анатольевич</w:t>
            </w:r>
          </w:p>
        </w:tc>
        <w:tc>
          <w:tcPr>
            <w:tcW w:w="6316" w:type="dxa"/>
          </w:tcPr>
          <w:p w:rsidR="004D2800" w:rsidRPr="00B016E0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начальник отдела развития транспортной отрасли департамента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администрации города Липецка, секретарь рабочей группы</w:t>
            </w:r>
          </w:p>
        </w:tc>
      </w:tr>
      <w:tr w:rsidR="004D2800" w:rsidRPr="004D2800" w:rsidTr="00762506">
        <w:tc>
          <w:tcPr>
            <w:tcW w:w="3323" w:type="dxa"/>
          </w:tcPr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Лукинов</w:t>
            </w:r>
          </w:p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Александр Сергеевич</w:t>
            </w:r>
          </w:p>
        </w:tc>
        <w:tc>
          <w:tcPr>
            <w:tcW w:w="6316" w:type="dxa"/>
          </w:tcPr>
          <w:p w:rsidR="004D2800" w:rsidRPr="00B016E0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департамента транспорта администрации города Липецка</w:t>
            </w:r>
          </w:p>
        </w:tc>
      </w:tr>
      <w:tr w:rsidR="004D2800" w:rsidRPr="004D2800" w:rsidTr="00762506">
        <w:tc>
          <w:tcPr>
            <w:tcW w:w="3323" w:type="dxa"/>
          </w:tcPr>
          <w:p w:rsidR="004D280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</w:t>
            </w:r>
          </w:p>
          <w:p w:rsidR="004D2800" w:rsidRPr="00242D78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6316" w:type="dxa"/>
          </w:tcPr>
          <w:p w:rsidR="004D2800" w:rsidRPr="00242D78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D7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департамента развития территорий администрации города Липецка</w:t>
            </w:r>
          </w:p>
        </w:tc>
      </w:tr>
      <w:tr w:rsidR="004D2800" w:rsidRPr="004D2800" w:rsidTr="00762506">
        <w:tc>
          <w:tcPr>
            <w:tcW w:w="3323" w:type="dxa"/>
          </w:tcPr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Сешенова</w:t>
            </w:r>
          </w:p>
          <w:p w:rsidR="004D2800" w:rsidRPr="00B016E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Ирина Александровна</w:t>
            </w:r>
          </w:p>
        </w:tc>
        <w:tc>
          <w:tcPr>
            <w:tcW w:w="6316" w:type="dxa"/>
          </w:tcPr>
          <w:p w:rsidR="004D2800" w:rsidRPr="00B016E0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Pr="00B016E0"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пассажирских перевозок департамента транспорта администрации города Липецка</w:t>
            </w:r>
          </w:p>
        </w:tc>
      </w:tr>
      <w:tr w:rsidR="004D2800" w:rsidRPr="004D2800" w:rsidTr="00762506">
        <w:tc>
          <w:tcPr>
            <w:tcW w:w="3323" w:type="dxa"/>
          </w:tcPr>
          <w:p w:rsidR="004D280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Гурьева</w:t>
            </w:r>
          </w:p>
          <w:p w:rsidR="004D2800" w:rsidRPr="004354D3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  <w:r w:rsidRPr="00435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16" w:type="dxa"/>
          </w:tcPr>
          <w:p w:rsidR="004D2800" w:rsidRPr="004354D3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 начальник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адресного реестра </w:t>
            </w:r>
            <w:r w:rsidRPr="004354D3">
              <w:rPr>
                <w:rFonts w:ascii="Times New Roman" w:hAnsi="Times New Roman" w:cs="Times New Roman"/>
                <w:sz w:val="28"/>
                <w:szCs w:val="28"/>
              </w:rPr>
              <w:t>департамента градостроительства и архитектуры администрации города Липецка</w:t>
            </w:r>
          </w:p>
        </w:tc>
      </w:tr>
      <w:tr w:rsidR="004D2800" w:rsidRPr="004D2800" w:rsidTr="00762506">
        <w:tc>
          <w:tcPr>
            <w:tcW w:w="3323" w:type="dxa"/>
          </w:tcPr>
          <w:p w:rsidR="004D2800" w:rsidRPr="00242D78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D78">
              <w:rPr>
                <w:rFonts w:ascii="Times New Roman" w:hAnsi="Times New Roman" w:cs="Times New Roman"/>
                <w:sz w:val="28"/>
                <w:szCs w:val="28"/>
              </w:rPr>
              <w:t>Сапрыкина</w:t>
            </w:r>
          </w:p>
          <w:p w:rsidR="004D2800" w:rsidRPr="00242D78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D78">
              <w:rPr>
                <w:rFonts w:ascii="Times New Roman" w:hAnsi="Times New Roman" w:cs="Times New Roman"/>
                <w:sz w:val="28"/>
                <w:szCs w:val="28"/>
              </w:rPr>
              <w:t>Дарья Валентиновна</w:t>
            </w:r>
          </w:p>
        </w:tc>
        <w:tc>
          <w:tcPr>
            <w:tcW w:w="6316" w:type="dxa"/>
          </w:tcPr>
          <w:p w:rsidR="004D2800" w:rsidRPr="00242D78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D78">
              <w:rPr>
                <w:rFonts w:ascii="Times New Roman" w:hAnsi="Times New Roman" w:cs="Times New Roman"/>
                <w:sz w:val="28"/>
                <w:szCs w:val="28"/>
              </w:rPr>
              <w:t>- главный консультант отдела благоустройства департамента дорожного хозяйства и благоустройства администрации города Липецка</w:t>
            </w:r>
          </w:p>
        </w:tc>
      </w:tr>
      <w:tr w:rsidR="004D2800" w:rsidRPr="004D2800" w:rsidTr="00762506">
        <w:tc>
          <w:tcPr>
            <w:tcW w:w="3323" w:type="dxa"/>
          </w:tcPr>
          <w:p w:rsidR="004D2800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Полковникова</w:t>
            </w:r>
          </w:p>
          <w:p w:rsidR="004D2800" w:rsidRPr="004354D3" w:rsidRDefault="004D2800" w:rsidP="004D28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6316" w:type="dxa"/>
          </w:tcPr>
          <w:p w:rsidR="004D2800" w:rsidRPr="004354D3" w:rsidRDefault="004D2800" w:rsidP="004D2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4D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координации потребительского рынка</w:t>
            </w:r>
            <w:r w:rsidRPr="004354D3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потребительского рынка администрации города Липецка</w:t>
            </w:r>
          </w:p>
        </w:tc>
      </w:tr>
    </w:tbl>
    <w:p w:rsidR="004D2800" w:rsidRDefault="004D2800" w:rsidP="004D2800">
      <w:pPr>
        <w:pStyle w:val="ConsPlusTitle"/>
        <w:rPr>
          <w:rFonts w:ascii="Times New Roman" w:hAnsi="Times New Roman" w:cs="Times New Roman"/>
          <w:b w:val="0"/>
          <w:sz w:val="28"/>
        </w:rPr>
      </w:pPr>
    </w:p>
    <w:p w:rsidR="004D2800" w:rsidRPr="00422BD7" w:rsidRDefault="004D2800" w:rsidP="004D2800">
      <w:pPr>
        <w:pStyle w:val="ConsPlusTitle"/>
        <w:rPr>
          <w:rFonts w:ascii="Times New Roman" w:hAnsi="Times New Roman" w:cs="Times New Roman"/>
          <w:b w:val="0"/>
          <w:sz w:val="28"/>
        </w:rPr>
      </w:pPr>
      <w:r w:rsidRPr="00422BD7">
        <w:rPr>
          <w:rFonts w:ascii="Times New Roman" w:hAnsi="Times New Roman" w:cs="Times New Roman"/>
          <w:b w:val="0"/>
          <w:sz w:val="28"/>
        </w:rPr>
        <w:t>Е.А.Чекрыжов</w:t>
      </w:r>
    </w:p>
    <w:p w:rsidR="004D2800" w:rsidRDefault="004D2800" w:rsidP="00A7268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sectPr w:rsidR="004D2800" w:rsidSect="00390FC6">
      <w:headerReference w:type="even" r:id="rId8"/>
      <w:headerReference w:type="default" r:id="rId9"/>
      <w:pgSz w:w="11907" w:h="16840" w:code="9"/>
      <w:pgMar w:top="1134" w:right="567" w:bottom="1134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5B5" w:rsidRDefault="006D65B5">
      <w:r>
        <w:separator/>
      </w:r>
    </w:p>
  </w:endnote>
  <w:endnote w:type="continuationSeparator" w:id="0">
    <w:p w:rsidR="006D65B5" w:rsidRDefault="006D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5B5" w:rsidRDefault="006D65B5">
      <w:r>
        <w:separator/>
      </w:r>
    </w:p>
  </w:footnote>
  <w:footnote w:type="continuationSeparator" w:id="0">
    <w:p w:rsidR="006D65B5" w:rsidRDefault="006D6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05" w:rsidRDefault="00E95105" w:rsidP="006E6D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05" w:rsidRPr="00D16E91" w:rsidRDefault="00E95105" w:rsidP="00DB0639">
    <w:pPr>
      <w:pStyle w:val="a4"/>
      <w:framePr w:wrap="around" w:vAnchor="text" w:hAnchor="margin" w:xAlign="center" w:y="1"/>
      <w:rPr>
        <w:rStyle w:val="a6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6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1D78"/>
    <w:rsid w:val="00017297"/>
    <w:rsid w:val="00021A54"/>
    <w:rsid w:val="00021AF3"/>
    <w:rsid w:val="00034E30"/>
    <w:rsid w:val="00041A09"/>
    <w:rsid w:val="00042DEE"/>
    <w:rsid w:val="00057ED6"/>
    <w:rsid w:val="00065948"/>
    <w:rsid w:val="0006648E"/>
    <w:rsid w:val="000703A8"/>
    <w:rsid w:val="000710ED"/>
    <w:rsid w:val="00081318"/>
    <w:rsid w:val="00083A2E"/>
    <w:rsid w:val="000B1317"/>
    <w:rsid w:val="000C61FC"/>
    <w:rsid w:val="000D61C6"/>
    <w:rsid w:val="000D7325"/>
    <w:rsid w:val="000E51D3"/>
    <w:rsid w:val="000E5267"/>
    <w:rsid w:val="000F312A"/>
    <w:rsid w:val="001058CD"/>
    <w:rsid w:val="00110BE3"/>
    <w:rsid w:val="001226B7"/>
    <w:rsid w:val="00131D76"/>
    <w:rsid w:val="0014402A"/>
    <w:rsid w:val="00147680"/>
    <w:rsid w:val="001533BA"/>
    <w:rsid w:val="001561E2"/>
    <w:rsid w:val="00167C87"/>
    <w:rsid w:val="0017230F"/>
    <w:rsid w:val="00173E88"/>
    <w:rsid w:val="00177B94"/>
    <w:rsid w:val="00180C59"/>
    <w:rsid w:val="00181CCA"/>
    <w:rsid w:val="001A3A35"/>
    <w:rsid w:val="001A51F7"/>
    <w:rsid w:val="001C7F0A"/>
    <w:rsid w:val="001C7FD6"/>
    <w:rsid w:val="001D4842"/>
    <w:rsid w:val="001D5C6D"/>
    <w:rsid w:val="001F2B1B"/>
    <w:rsid w:val="00204869"/>
    <w:rsid w:val="00216621"/>
    <w:rsid w:val="00232952"/>
    <w:rsid w:val="002346F2"/>
    <w:rsid w:val="002523AD"/>
    <w:rsid w:val="00263653"/>
    <w:rsid w:val="00266AC1"/>
    <w:rsid w:val="002860B3"/>
    <w:rsid w:val="0029218E"/>
    <w:rsid w:val="00295F40"/>
    <w:rsid w:val="002B27DE"/>
    <w:rsid w:val="002B4EAE"/>
    <w:rsid w:val="002B7F0F"/>
    <w:rsid w:val="002D7626"/>
    <w:rsid w:val="002F2991"/>
    <w:rsid w:val="00311E0D"/>
    <w:rsid w:val="003124D2"/>
    <w:rsid w:val="00312547"/>
    <w:rsid w:val="0031255F"/>
    <w:rsid w:val="00316D8A"/>
    <w:rsid w:val="00317F08"/>
    <w:rsid w:val="003201B2"/>
    <w:rsid w:val="0032623D"/>
    <w:rsid w:val="00346F3F"/>
    <w:rsid w:val="0035069B"/>
    <w:rsid w:val="00352728"/>
    <w:rsid w:val="00390FC6"/>
    <w:rsid w:val="00395531"/>
    <w:rsid w:val="00397BEB"/>
    <w:rsid w:val="003B53B9"/>
    <w:rsid w:val="003B63C3"/>
    <w:rsid w:val="003B7240"/>
    <w:rsid w:val="003C0484"/>
    <w:rsid w:val="003C1BB2"/>
    <w:rsid w:val="003D08A8"/>
    <w:rsid w:val="003D4B0F"/>
    <w:rsid w:val="003E34EA"/>
    <w:rsid w:val="003F2C16"/>
    <w:rsid w:val="00404E1F"/>
    <w:rsid w:val="00412EBB"/>
    <w:rsid w:val="00412ED1"/>
    <w:rsid w:val="00433527"/>
    <w:rsid w:val="004342E3"/>
    <w:rsid w:val="0043685F"/>
    <w:rsid w:val="00456A99"/>
    <w:rsid w:val="00461B35"/>
    <w:rsid w:val="00464265"/>
    <w:rsid w:val="00474F17"/>
    <w:rsid w:val="0048225D"/>
    <w:rsid w:val="0048548F"/>
    <w:rsid w:val="00495091"/>
    <w:rsid w:val="004977F8"/>
    <w:rsid w:val="004A2C20"/>
    <w:rsid w:val="004A41EF"/>
    <w:rsid w:val="004B34C8"/>
    <w:rsid w:val="004B49C8"/>
    <w:rsid w:val="004B5D89"/>
    <w:rsid w:val="004C0F1C"/>
    <w:rsid w:val="004C7C33"/>
    <w:rsid w:val="004D0B8E"/>
    <w:rsid w:val="004D2800"/>
    <w:rsid w:val="004D64C0"/>
    <w:rsid w:val="004E21FA"/>
    <w:rsid w:val="004E3625"/>
    <w:rsid w:val="004E4B44"/>
    <w:rsid w:val="004F0EE7"/>
    <w:rsid w:val="004F1FF5"/>
    <w:rsid w:val="00500FED"/>
    <w:rsid w:val="00513D52"/>
    <w:rsid w:val="00516A1C"/>
    <w:rsid w:val="00543778"/>
    <w:rsid w:val="00552A5D"/>
    <w:rsid w:val="00567F9B"/>
    <w:rsid w:val="0057117D"/>
    <w:rsid w:val="00582149"/>
    <w:rsid w:val="00593A79"/>
    <w:rsid w:val="005A56D2"/>
    <w:rsid w:val="005D0EE6"/>
    <w:rsid w:val="005D2DE7"/>
    <w:rsid w:val="005D79B0"/>
    <w:rsid w:val="005F294C"/>
    <w:rsid w:val="005F534F"/>
    <w:rsid w:val="005F6A97"/>
    <w:rsid w:val="00600F67"/>
    <w:rsid w:val="00604124"/>
    <w:rsid w:val="00613ACB"/>
    <w:rsid w:val="00616E34"/>
    <w:rsid w:val="006203AE"/>
    <w:rsid w:val="0062376D"/>
    <w:rsid w:val="00642895"/>
    <w:rsid w:val="00644EF6"/>
    <w:rsid w:val="0064530A"/>
    <w:rsid w:val="00647936"/>
    <w:rsid w:val="00647DBF"/>
    <w:rsid w:val="0065036D"/>
    <w:rsid w:val="006507D6"/>
    <w:rsid w:val="00675EC4"/>
    <w:rsid w:val="00676369"/>
    <w:rsid w:val="00682FD6"/>
    <w:rsid w:val="006919C7"/>
    <w:rsid w:val="006A65BD"/>
    <w:rsid w:val="006A7570"/>
    <w:rsid w:val="006A7EAF"/>
    <w:rsid w:val="006B139B"/>
    <w:rsid w:val="006B2444"/>
    <w:rsid w:val="006C2D1F"/>
    <w:rsid w:val="006C2EEF"/>
    <w:rsid w:val="006C67B7"/>
    <w:rsid w:val="006C7A9E"/>
    <w:rsid w:val="006D56BC"/>
    <w:rsid w:val="006D65B5"/>
    <w:rsid w:val="006E12D1"/>
    <w:rsid w:val="006E6DF9"/>
    <w:rsid w:val="00700253"/>
    <w:rsid w:val="00704CBD"/>
    <w:rsid w:val="00710444"/>
    <w:rsid w:val="00714FA9"/>
    <w:rsid w:val="007205D6"/>
    <w:rsid w:val="007421F6"/>
    <w:rsid w:val="007461D0"/>
    <w:rsid w:val="00751168"/>
    <w:rsid w:val="00763801"/>
    <w:rsid w:val="007A19A9"/>
    <w:rsid w:val="007B49FD"/>
    <w:rsid w:val="007C3157"/>
    <w:rsid w:val="007D6CAD"/>
    <w:rsid w:val="007E776E"/>
    <w:rsid w:val="007E79AB"/>
    <w:rsid w:val="007F0CE7"/>
    <w:rsid w:val="007F70AD"/>
    <w:rsid w:val="007F72E9"/>
    <w:rsid w:val="00800FBF"/>
    <w:rsid w:val="008164A9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976B8"/>
    <w:rsid w:val="008A17AD"/>
    <w:rsid w:val="008E2A41"/>
    <w:rsid w:val="008E3CB9"/>
    <w:rsid w:val="008E3D9C"/>
    <w:rsid w:val="008F5308"/>
    <w:rsid w:val="009019E2"/>
    <w:rsid w:val="009154F5"/>
    <w:rsid w:val="00943819"/>
    <w:rsid w:val="00950622"/>
    <w:rsid w:val="009537E9"/>
    <w:rsid w:val="00965366"/>
    <w:rsid w:val="009656D9"/>
    <w:rsid w:val="0098378B"/>
    <w:rsid w:val="009B32AB"/>
    <w:rsid w:val="009B6813"/>
    <w:rsid w:val="009C3A53"/>
    <w:rsid w:val="009C59C3"/>
    <w:rsid w:val="009D3A2C"/>
    <w:rsid w:val="009F4B42"/>
    <w:rsid w:val="009F74F4"/>
    <w:rsid w:val="00A15195"/>
    <w:rsid w:val="00A23E63"/>
    <w:rsid w:val="00A31557"/>
    <w:rsid w:val="00A558D9"/>
    <w:rsid w:val="00A66932"/>
    <w:rsid w:val="00A716B9"/>
    <w:rsid w:val="00A7268C"/>
    <w:rsid w:val="00A74FFA"/>
    <w:rsid w:val="00A77C6C"/>
    <w:rsid w:val="00A84866"/>
    <w:rsid w:val="00AA1E9B"/>
    <w:rsid w:val="00AA491A"/>
    <w:rsid w:val="00AC3652"/>
    <w:rsid w:val="00AD4570"/>
    <w:rsid w:val="00AD6B52"/>
    <w:rsid w:val="00AE2BD9"/>
    <w:rsid w:val="00AE3392"/>
    <w:rsid w:val="00AF293A"/>
    <w:rsid w:val="00AF336C"/>
    <w:rsid w:val="00B01196"/>
    <w:rsid w:val="00B12846"/>
    <w:rsid w:val="00B15C23"/>
    <w:rsid w:val="00B27E45"/>
    <w:rsid w:val="00B35DCE"/>
    <w:rsid w:val="00B47796"/>
    <w:rsid w:val="00B52D74"/>
    <w:rsid w:val="00B52E5B"/>
    <w:rsid w:val="00B52EA1"/>
    <w:rsid w:val="00B600FE"/>
    <w:rsid w:val="00B77076"/>
    <w:rsid w:val="00B81ED4"/>
    <w:rsid w:val="00B84DD5"/>
    <w:rsid w:val="00BA4CD2"/>
    <w:rsid w:val="00BB1C28"/>
    <w:rsid w:val="00BC335D"/>
    <w:rsid w:val="00BC71FB"/>
    <w:rsid w:val="00BD4AA0"/>
    <w:rsid w:val="00BD6BD6"/>
    <w:rsid w:val="00BF01CA"/>
    <w:rsid w:val="00BF35F3"/>
    <w:rsid w:val="00C0137C"/>
    <w:rsid w:val="00C016E3"/>
    <w:rsid w:val="00C0170C"/>
    <w:rsid w:val="00C12E7A"/>
    <w:rsid w:val="00C17158"/>
    <w:rsid w:val="00C20C5F"/>
    <w:rsid w:val="00C25FB6"/>
    <w:rsid w:val="00C3034D"/>
    <w:rsid w:val="00C4666A"/>
    <w:rsid w:val="00C51779"/>
    <w:rsid w:val="00C531E9"/>
    <w:rsid w:val="00CA1361"/>
    <w:rsid w:val="00CB1369"/>
    <w:rsid w:val="00CB549A"/>
    <w:rsid w:val="00CC2D6D"/>
    <w:rsid w:val="00CC5CF3"/>
    <w:rsid w:val="00CD33B5"/>
    <w:rsid w:val="00CD6715"/>
    <w:rsid w:val="00CE19F2"/>
    <w:rsid w:val="00CE3D1F"/>
    <w:rsid w:val="00CF517E"/>
    <w:rsid w:val="00CF6534"/>
    <w:rsid w:val="00CF77A4"/>
    <w:rsid w:val="00D06FA7"/>
    <w:rsid w:val="00D16E91"/>
    <w:rsid w:val="00D17FF0"/>
    <w:rsid w:val="00D34335"/>
    <w:rsid w:val="00D409AF"/>
    <w:rsid w:val="00D43E93"/>
    <w:rsid w:val="00D70477"/>
    <w:rsid w:val="00D72B75"/>
    <w:rsid w:val="00D761EA"/>
    <w:rsid w:val="00D86180"/>
    <w:rsid w:val="00D96AB3"/>
    <w:rsid w:val="00DA0A71"/>
    <w:rsid w:val="00DA25F9"/>
    <w:rsid w:val="00DA5BFD"/>
    <w:rsid w:val="00DB0639"/>
    <w:rsid w:val="00DE3307"/>
    <w:rsid w:val="00DE71A4"/>
    <w:rsid w:val="00DF43FB"/>
    <w:rsid w:val="00E4035F"/>
    <w:rsid w:val="00E45C8D"/>
    <w:rsid w:val="00E503C0"/>
    <w:rsid w:val="00E51B07"/>
    <w:rsid w:val="00E52111"/>
    <w:rsid w:val="00E6764B"/>
    <w:rsid w:val="00E741C1"/>
    <w:rsid w:val="00E80969"/>
    <w:rsid w:val="00E95105"/>
    <w:rsid w:val="00EA1107"/>
    <w:rsid w:val="00EA5FC0"/>
    <w:rsid w:val="00EB1959"/>
    <w:rsid w:val="00EB553B"/>
    <w:rsid w:val="00ED5010"/>
    <w:rsid w:val="00ED74C3"/>
    <w:rsid w:val="00EE6A7C"/>
    <w:rsid w:val="00EF00A7"/>
    <w:rsid w:val="00EF7032"/>
    <w:rsid w:val="00F013D9"/>
    <w:rsid w:val="00F07AB3"/>
    <w:rsid w:val="00F218CC"/>
    <w:rsid w:val="00F26FFF"/>
    <w:rsid w:val="00F30779"/>
    <w:rsid w:val="00F36963"/>
    <w:rsid w:val="00F52624"/>
    <w:rsid w:val="00F661D5"/>
    <w:rsid w:val="00FB6AB8"/>
    <w:rsid w:val="00FC04B0"/>
    <w:rsid w:val="00FD16D2"/>
    <w:rsid w:val="00FD3C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42842"/>
  <w15:chartTrackingRefBased/>
  <w15:docId w15:val="{A692E122-82FA-46D7-8C36-24BE791B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table" w:styleId="a9">
    <w:name w:val="Table Grid"/>
    <w:basedOn w:val="a1"/>
    <w:uiPriority w:val="59"/>
    <w:rsid w:val="0081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B131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link w:val="a4"/>
    <w:uiPriority w:val="99"/>
    <w:rsid w:val="00BF35F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F5AF9-A99B-4100-AE2E-8617A345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2023-02-14T08:07:00Z</cp:lastPrinted>
  <dcterms:created xsi:type="dcterms:W3CDTF">2023-03-23T13:35:00Z</dcterms:created>
  <dcterms:modified xsi:type="dcterms:W3CDTF">2023-03-23T13:35:00Z</dcterms:modified>
</cp:coreProperties>
</file>