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846898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>
        <w:rPr>
          <w:rFonts w:ascii="Times New Roman CYR" w:hAnsi="Times New Roman CYR"/>
          <w:color w:val="000000" w:themeColor="text1"/>
          <w:lang w:val="ru-RU"/>
        </w:rPr>
        <w:t>09.02.2023</w:t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bookmarkStart w:id="0" w:name="_GoBack"/>
      <w:bookmarkEnd w:id="0"/>
      <w:r w:rsidR="00525E4E" w:rsidRPr="002651AC">
        <w:rPr>
          <w:rFonts w:ascii="Times New Roman CYR" w:hAnsi="Times New Roman CYR"/>
          <w:color w:val="000000" w:themeColor="text1"/>
          <w:lang w:val="ru-RU"/>
        </w:rPr>
        <w:t>№</w:t>
      </w:r>
      <w:r>
        <w:rPr>
          <w:rFonts w:ascii="Times New Roman CYR" w:hAnsi="Times New Roman CYR"/>
          <w:color w:val="000000" w:themeColor="text1"/>
          <w:lang w:val="ru-RU"/>
        </w:rPr>
        <w:t xml:space="preserve"> 391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О внесении изменений в </w:t>
      </w: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>постановление администрации</w:t>
      </w:r>
    </w:p>
    <w:p w:rsidR="008706C8" w:rsidRPr="002651AC" w:rsidRDefault="008706C8" w:rsidP="008706C8">
      <w:pPr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города Липецка от </w:t>
      </w:r>
      <w:r w:rsidR="00E44E6E" w:rsidRPr="002651AC">
        <w:rPr>
          <w:color w:val="000000" w:themeColor="text1"/>
          <w:spacing w:val="0"/>
          <w:lang w:val="ru-RU"/>
        </w:rPr>
        <w:t>14</w:t>
      </w:r>
      <w:r w:rsidRPr="002651AC">
        <w:rPr>
          <w:color w:val="000000" w:themeColor="text1"/>
          <w:spacing w:val="0"/>
          <w:lang w:val="ru-RU"/>
        </w:rPr>
        <w:t>.</w:t>
      </w:r>
      <w:r w:rsidR="00E44E6E" w:rsidRPr="002651AC">
        <w:rPr>
          <w:color w:val="000000" w:themeColor="text1"/>
          <w:spacing w:val="0"/>
          <w:lang w:val="ru-RU"/>
        </w:rPr>
        <w:t>10</w:t>
      </w:r>
      <w:r w:rsidRPr="002651AC">
        <w:rPr>
          <w:color w:val="000000" w:themeColor="text1"/>
          <w:spacing w:val="0"/>
          <w:lang w:val="ru-RU"/>
        </w:rPr>
        <w:t>.201</w:t>
      </w:r>
      <w:r w:rsidR="00E44E6E" w:rsidRPr="002651AC">
        <w:rPr>
          <w:color w:val="000000" w:themeColor="text1"/>
          <w:spacing w:val="0"/>
          <w:lang w:val="ru-RU"/>
        </w:rPr>
        <w:t>6</w:t>
      </w:r>
      <w:r w:rsidRPr="002651AC">
        <w:rPr>
          <w:color w:val="000000" w:themeColor="text1"/>
          <w:spacing w:val="0"/>
          <w:lang w:val="ru-RU"/>
        </w:rPr>
        <w:t xml:space="preserve"> № </w:t>
      </w:r>
      <w:r w:rsidR="00E44E6E" w:rsidRPr="002651AC">
        <w:rPr>
          <w:color w:val="000000" w:themeColor="text1"/>
          <w:spacing w:val="0"/>
          <w:lang w:val="ru-RU"/>
        </w:rPr>
        <w:t>1855</w:t>
      </w: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D761F7" w:rsidRPr="008A7B14" w:rsidRDefault="00F2379D" w:rsidP="00D761F7">
      <w:pPr>
        <w:pStyle w:val="ConsPlusTitle"/>
        <w:suppressAutoHyphens/>
        <w:ind w:firstLine="567"/>
        <w:jc w:val="both"/>
        <w:rPr>
          <w:b w:val="0"/>
        </w:rPr>
      </w:pPr>
      <w:r w:rsidRPr="008A7B14">
        <w:rPr>
          <w:b w:val="0"/>
          <w:sz w:val="28"/>
          <w:szCs w:val="28"/>
        </w:rPr>
        <w:t xml:space="preserve">В соответствии с </w:t>
      </w:r>
      <w:r w:rsidR="00472352" w:rsidRPr="008A7B14">
        <w:rPr>
          <w:b w:val="0"/>
          <w:sz w:val="28"/>
          <w:szCs w:val="28"/>
        </w:rPr>
        <w:t>предоставлением</w:t>
      </w:r>
      <w:r w:rsidR="00531646">
        <w:rPr>
          <w:b w:val="0"/>
          <w:sz w:val="28"/>
          <w:szCs w:val="28"/>
        </w:rPr>
        <w:t xml:space="preserve"> субсидии</w:t>
      </w:r>
      <w:r w:rsidR="00D761F7" w:rsidRPr="008A7B14">
        <w:rPr>
          <w:b w:val="0"/>
          <w:sz w:val="28"/>
          <w:szCs w:val="28"/>
        </w:rPr>
        <w:t xml:space="preserve"> </w:t>
      </w:r>
      <w:r w:rsidR="00472352" w:rsidRPr="008A7B14">
        <w:rPr>
          <w:b w:val="0"/>
          <w:sz w:val="28"/>
          <w:szCs w:val="28"/>
        </w:rPr>
        <w:t>бюджету города Липецка на реализацию муниципал</w:t>
      </w:r>
      <w:r w:rsidR="00D761F7" w:rsidRPr="008A7B14">
        <w:rPr>
          <w:b w:val="0"/>
          <w:sz w:val="28"/>
          <w:szCs w:val="28"/>
        </w:rPr>
        <w:t>ьных программ, направленных на создание мест (площадок) накопления твердых коммунальных отходов, а также на приобретение, размещение контейнеров, бункеров, администрация города</w:t>
      </w:r>
    </w:p>
    <w:p w:rsidR="008706C8" w:rsidRPr="002651AC" w:rsidRDefault="008706C8" w:rsidP="008A7B14">
      <w:pPr>
        <w:suppressAutoHyphens/>
        <w:autoSpaceDE w:val="0"/>
        <w:autoSpaceDN w:val="0"/>
        <w:adjustRightInd w:val="0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EF4F5E">
      <w:pPr>
        <w:pStyle w:val="ConsPlusNonformat"/>
        <w:jc w:val="both"/>
        <w:rPr>
          <w:rFonts w:ascii="Times New Roman" w:hAnsi="Times New Roman" w:cs="Times New Roman"/>
          <w:color w:val="000000" w:themeColor="text1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9924FC" w:rsidRPr="002651AC" w:rsidRDefault="00F67870" w:rsidP="000A48C2">
      <w:pPr>
        <w:suppressAutoHyphens/>
        <w:spacing w:line="262" w:lineRule="auto"/>
        <w:ind w:firstLine="567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города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Липецка»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(в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редакции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постановлений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29.08.2017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1697, от 02.10.2017 № 1935, от 24.11.2017 № 2328, от </w:t>
      </w:r>
      <w:r w:rsidR="008C59EC" w:rsidRPr="002651AC">
        <w:rPr>
          <w:color w:val="000000" w:themeColor="text1"/>
          <w:lang w:val="ru-RU"/>
        </w:rPr>
        <w:t>29.12.2017</w:t>
      </w:r>
      <w:r w:rsidRPr="002651AC">
        <w:rPr>
          <w:color w:val="000000" w:themeColor="text1"/>
          <w:lang w:val="ru-RU"/>
        </w:rPr>
        <w:t xml:space="preserve">  № 2628, от 27.02.2018 №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258,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02.07.2018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№ 1117,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11.10.2018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1821,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27.12.2018 № 2452, от 29.12.2018 № 2545, от 07.03.2019 № 348, от 28.03.2019 № 574, от 31.07.2019      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1442,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19.08.2019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1610,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30.10.2019 № 2135, от 31.12.2019 № 2624, от 17.02.2020 № 146, от 21.04.2020 № 542, от 05.06.2</w:t>
      </w:r>
      <w:r w:rsidR="005633E0" w:rsidRPr="002651AC">
        <w:rPr>
          <w:color w:val="000000" w:themeColor="text1"/>
          <w:lang w:val="ru-RU"/>
        </w:rPr>
        <w:t xml:space="preserve">020 № 782, от 26.08.2020          </w:t>
      </w:r>
      <w:r w:rsidR="008C59EC" w:rsidRPr="002651AC">
        <w:rPr>
          <w:color w:val="000000" w:themeColor="text1"/>
          <w:lang w:val="ru-RU"/>
        </w:rPr>
        <w:t xml:space="preserve">№ 1346,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23.12.2020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2484, от 30.12.2020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№ 2581,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01.02.2021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93, от 09.02.2021 № 164, от 06.04.2021 № 560, от 19.05.2021 № 882, от 18.06.2021       </w:t>
      </w:r>
      <w:r w:rsidR="005633E0" w:rsidRPr="002651AC">
        <w:rPr>
          <w:color w:val="000000" w:themeColor="text1"/>
          <w:lang w:val="ru-RU"/>
        </w:rPr>
        <w:t xml:space="preserve">   </w:t>
      </w:r>
      <w:r w:rsidRPr="002651AC">
        <w:rPr>
          <w:color w:val="000000" w:themeColor="text1"/>
          <w:lang w:val="ru-RU"/>
        </w:rPr>
        <w:t>№ 1130, от 28.07.2021 № 1450,  от 29.09.202</w:t>
      </w:r>
      <w:r w:rsidR="001816F8" w:rsidRPr="002651AC">
        <w:rPr>
          <w:color w:val="000000" w:themeColor="text1"/>
          <w:lang w:val="ru-RU"/>
        </w:rPr>
        <w:t>1 № 1940, от 04.10.2021 № 2027,</w:t>
      </w:r>
      <w:r w:rsidR="001816F8" w:rsidRPr="002651AC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22.10.2021 № 2148, от 30.12.2021 № 3066, от 15.02.2022 № 245, от 19.04.2022   </w:t>
      </w:r>
      <w:r w:rsidR="005633E0" w:rsidRPr="002651AC">
        <w:rPr>
          <w:color w:val="000000" w:themeColor="text1"/>
          <w:lang w:val="ru-RU"/>
        </w:rPr>
        <w:t xml:space="preserve">  </w:t>
      </w:r>
      <w:r w:rsidRPr="002651AC">
        <w:rPr>
          <w:color w:val="000000" w:themeColor="text1"/>
          <w:lang w:val="ru-RU"/>
        </w:rPr>
        <w:t xml:space="preserve"> № 811, от 10</w:t>
      </w:r>
      <w:r w:rsidR="000667FD" w:rsidRPr="002651AC">
        <w:rPr>
          <w:color w:val="000000" w:themeColor="text1"/>
          <w:lang w:val="ru-RU"/>
        </w:rPr>
        <w:t xml:space="preserve">.06.2022 № </w:t>
      </w:r>
      <w:r w:rsidR="00FD45F5" w:rsidRPr="002651AC">
        <w:rPr>
          <w:color w:val="000000" w:themeColor="text1"/>
          <w:lang w:val="ru-RU"/>
        </w:rPr>
        <w:t>1243 (</w:t>
      </w:r>
      <w:r w:rsidR="000A48C2" w:rsidRPr="002651AC">
        <w:rPr>
          <w:color w:val="000000" w:themeColor="text1"/>
          <w:lang w:val="ru-RU"/>
        </w:rPr>
        <w:t xml:space="preserve">ред. </w:t>
      </w:r>
      <w:r w:rsidR="00FD45F5" w:rsidRPr="002651AC">
        <w:rPr>
          <w:color w:val="000000" w:themeColor="text1"/>
          <w:lang w:val="ru-RU"/>
        </w:rPr>
        <w:t>16.06.2022)</w:t>
      </w:r>
      <w:r w:rsidR="002F3A24" w:rsidRPr="002651AC">
        <w:rPr>
          <w:color w:val="000000" w:themeColor="text1"/>
          <w:lang w:val="ru-RU"/>
        </w:rPr>
        <w:t xml:space="preserve">, от </w:t>
      </w:r>
      <w:r w:rsidR="00EF5286" w:rsidRPr="002651AC">
        <w:rPr>
          <w:color w:val="000000" w:themeColor="text1"/>
          <w:lang w:val="ru-RU"/>
        </w:rPr>
        <w:t>06.09.2022 №1998</w:t>
      </w:r>
      <w:r w:rsidR="001816F8" w:rsidRPr="002651AC">
        <w:rPr>
          <w:color w:val="000000" w:themeColor="text1"/>
          <w:lang w:val="ru-RU"/>
        </w:rPr>
        <w:t>,</w:t>
      </w:r>
      <w:r w:rsidR="000A48C2" w:rsidRPr="002651AC">
        <w:rPr>
          <w:color w:val="000000" w:themeColor="text1"/>
          <w:lang w:val="ru-RU"/>
        </w:rPr>
        <w:br/>
      </w:r>
      <w:r w:rsidR="00463AEC" w:rsidRPr="002651AC">
        <w:rPr>
          <w:color w:val="000000" w:themeColor="text1"/>
          <w:lang w:val="ru-RU"/>
        </w:rPr>
        <w:t xml:space="preserve">от </w:t>
      </w:r>
      <w:r w:rsidR="00D921CA" w:rsidRPr="002651AC">
        <w:rPr>
          <w:color w:val="000000" w:themeColor="text1"/>
          <w:lang w:val="ru-RU"/>
        </w:rPr>
        <w:t>11.10.2022 №</w:t>
      </w:r>
      <w:r w:rsidR="00C11D3B">
        <w:rPr>
          <w:color w:val="000000" w:themeColor="text1"/>
          <w:lang w:val="ru-RU"/>
        </w:rPr>
        <w:t xml:space="preserve"> </w:t>
      </w:r>
      <w:r w:rsidR="00D921CA" w:rsidRPr="002651AC">
        <w:rPr>
          <w:color w:val="000000" w:themeColor="text1"/>
          <w:lang w:val="ru-RU"/>
        </w:rPr>
        <w:t>2284</w:t>
      </w:r>
      <w:r w:rsidR="009924FC" w:rsidRPr="002651AC">
        <w:rPr>
          <w:color w:val="000000" w:themeColor="text1"/>
          <w:lang w:val="ru-RU"/>
        </w:rPr>
        <w:t>, от 26.10.2022 №</w:t>
      </w:r>
      <w:r w:rsidR="00C11D3B">
        <w:rPr>
          <w:color w:val="000000" w:themeColor="text1"/>
          <w:lang w:val="ru-RU"/>
        </w:rPr>
        <w:t xml:space="preserve"> </w:t>
      </w:r>
      <w:r w:rsidR="009924FC" w:rsidRPr="002651AC">
        <w:rPr>
          <w:color w:val="000000" w:themeColor="text1"/>
          <w:lang w:val="ru-RU"/>
        </w:rPr>
        <w:t>2453</w:t>
      </w:r>
      <w:r w:rsidR="00BE1F06" w:rsidRPr="002651AC">
        <w:rPr>
          <w:color w:val="000000" w:themeColor="text1"/>
          <w:lang w:val="ru-RU"/>
        </w:rPr>
        <w:t xml:space="preserve">, </w:t>
      </w:r>
      <w:r w:rsidR="00BE1F06" w:rsidRPr="009A57AC">
        <w:rPr>
          <w:lang w:val="ru-RU"/>
        </w:rPr>
        <w:t>от 19.12.2022 №</w:t>
      </w:r>
      <w:r w:rsidR="00C11D3B">
        <w:rPr>
          <w:lang w:val="ru-RU"/>
        </w:rPr>
        <w:t xml:space="preserve"> </w:t>
      </w:r>
      <w:r w:rsidR="00BE1F06" w:rsidRPr="009A57AC">
        <w:rPr>
          <w:lang w:val="ru-RU"/>
        </w:rPr>
        <w:t>3207</w:t>
      </w:r>
      <w:r w:rsidR="0019520F" w:rsidRPr="009A57AC">
        <w:rPr>
          <w:lang w:val="ru-RU"/>
        </w:rPr>
        <w:t>, от 30.12.2022 №</w:t>
      </w:r>
      <w:r w:rsidR="00C11D3B">
        <w:rPr>
          <w:lang w:val="ru-RU"/>
        </w:rPr>
        <w:t xml:space="preserve"> </w:t>
      </w:r>
      <w:r w:rsidR="00C07E47">
        <w:rPr>
          <w:lang w:val="ru-RU"/>
        </w:rPr>
        <w:t>3431</w:t>
      </w:r>
      <w:r w:rsidR="0065450D">
        <w:rPr>
          <w:lang w:val="ru-RU"/>
        </w:rPr>
        <w:t>, от 06.02.2023 №</w:t>
      </w:r>
      <w:r w:rsidR="00C11D3B">
        <w:rPr>
          <w:lang w:val="ru-RU"/>
        </w:rPr>
        <w:t xml:space="preserve"> </w:t>
      </w:r>
      <w:r w:rsidR="0065450D">
        <w:rPr>
          <w:lang w:val="ru-RU"/>
        </w:rPr>
        <w:t>307</w:t>
      </w:r>
      <w:r w:rsidRPr="009A57AC">
        <w:rPr>
          <w:lang w:val="ru-RU"/>
        </w:rPr>
        <w:t>)</w:t>
      </w:r>
      <w:r w:rsidRPr="002651AC">
        <w:rPr>
          <w:color w:val="000000" w:themeColor="text1"/>
          <w:lang w:val="ru-RU"/>
        </w:rPr>
        <w:t xml:space="preserve"> следующие изменения:</w:t>
      </w:r>
    </w:p>
    <w:p w:rsidR="009924FC" w:rsidRPr="002651AC" w:rsidRDefault="009924FC" w:rsidP="009924FC">
      <w:pPr>
        <w:suppressAutoHyphens/>
        <w:ind w:firstLine="567"/>
        <w:jc w:val="both"/>
        <w:rPr>
          <w:color w:val="000000" w:themeColor="text1"/>
          <w:lang w:val="ru-RU"/>
        </w:rPr>
      </w:pPr>
    </w:p>
    <w:p w:rsidR="00F2379D" w:rsidRPr="002651AC" w:rsidRDefault="00B60399" w:rsidP="0059586E">
      <w:pPr>
        <w:suppressAutoHyphens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         </w:t>
      </w:r>
      <w:r w:rsidR="00DF68B1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</w:t>
      </w:r>
      <w:r w:rsidR="00F01E94">
        <w:rPr>
          <w:color w:val="000000" w:themeColor="text1"/>
          <w:lang w:val="ru-RU"/>
        </w:rPr>
        <w:t>В р</w:t>
      </w:r>
      <w:r w:rsidR="00141240">
        <w:rPr>
          <w:color w:val="000000" w:themeColor="text1"/>
          <w:lang w:val="ru-RU"/>
        </w:rPr>
        <w:t>аздел</w:t>
      </w:r>
      <w:r w:rsidR="00F01E94">
        <w:rPr>
          <w:color w:val="000000" w:themeColor="text1"/>
          <w:lang w:val="ru-RU"/>
        </w:rPr>
        <w:t>е</w:t>
      </w:r>
      <w:r w:rsidR="00175DBC" w:rsidRPr="002651AC">
        <w:rPr>
          <w:color w:val="000000" w:themeColor="text1"/>
          <w:lang w:val="ru-RU"/>
        </w:rPr>
        <w:t xml:space="preserve">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175DBC" w:rsidRPr="002651AC" w:rsidRDefault="00175DBC" w:rsidP="00742D18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175DBC" w:rsidRPr="00846898" w:rsidTr="00C07E47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N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п/п</w:t>
            </w:r>
          </w:p>
        </w:tc>
        <w:tc>
          <w:tcPr>
            <w:tcW w:w="992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ind w:left="-55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Ответственный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6521" w:type="dxa"/>
            <w:gridSpan w:val="9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175DBC" w:rsidRPr="002651AC" w:rsidTr="00C07E47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2018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2019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2021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</w:t>
            </w:r>
          </w:p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2023 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2024 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51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2025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 </w:t>
            </w: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175DBC" w:rsidRPr="002651AC" w:rsidTr="00C07E47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13</w:t>
            </w:r>
          </w:p>
        </w:tc>
      </w:tr>
      <w:tr w:rsidR="00175DBC" w:rsidRPr="002651AC" w:rsidTr="00C07E47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992" w:type="dxa"/>
            <w:vMerge w:val="restart"/>
          </w:tcPr>
          <w:p w:rsidR="00175DBC" w:rsidRPr="002651AC" w:rsidRDefault="002651A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Муниципальная программа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Охрана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окружающей среды города Липецка»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154119,8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141810,1</w:t>
            </w:r>
          </w:p>
        </w:tc>
        <w:tc>
          <w:tcPr>
            <w:tcW w:w="708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121876,6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116569,9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148031,8</w:t>
            </w:r>
          </w:p>
        </w:tc>
        <w:tc>
          <w:tcPr>
            <w:tcW w:w="709" w:type="dxa"/>
          </w:tcPr>
          <w:p w:rsidR="00175DBC" w:rsidRPr="002651AC" w:rsidRDefault="00CB209D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180</w:t>
            </w:r>
            <w:r w:rsidR="004C5E97" w:rsidRPr="002651AC">
              <w:rPr>
                <w:color w:val="000000" w:themeColor="text1"/>
                <w:sz w:val="16"/>
                <w:szCs w:val="16"/>
                <w:lang w:val="ru-RU"/>
              </w:rPr>
              <w:t>128,5</w:t>
            </w:r>
          </w:p>
        </w:tc>
        <w:tc>
          <w:tcPr>
            <w:tcW w:w="708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140266,3</w:t>
            </w:r>
          </w:p>
        </w:tc>
        <w:tc>
          <w:tcPr>
            <w:tcW w:w="709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82131,9</w:t>
            </w:r>
          </w:p>
        </w:tc>
        <w:tc>
          <w:tcPr>
            <w:tcW w:w="851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  <w:lang w:val="ru-RU"/>
              </w:rPr>
              <w:t>112131,9</w:t>
            </w:r>
          </w:p>
        </w:tc>
      </w:tr>
      <w:tr w:rsidR="00175DBC" w:rsidRPr="002651AC" w:rsidTr="00C07E47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708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175DBC" w:rsidRPr="002651AC" w:rsidRDefault="00CB209D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8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9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851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128283,3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138589,3</w:t>
            </w:r>
          </w:p>
        </w:tc>
        <w:tc>
          <w:tcPr>
            <w:tcW w:w="709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rPr>
                <w:color w:val="FF0000"/>
                <w:sz w:val="16"/>
                <w:szCs w:val="16"/>
              </w:rPr>
            </w:pPr>
            <w:r w:rsidRPr="00094F4F">
              <w:rPr>
                <w:sz w:val="16"/>
                <w:szCs w:val="16"/>
                <w:lang w:val="ru-RU"/>
              </w:rPr>
              <w:t>80576,9</w:t>
            </w:r>
          </w:p>
        </w:tc>
        <w:tc>
          <w:tcPr>
            <w:tcW w:w="851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110576,9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807CC3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C07E47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992" w:type="dxa"/>
            <w:vMerge w:val="restart"/>
          </w:tcPr>
          <w:p w:rsidR="00094F4F" w:rsidRPr="002651AC" w:rsidRDefault="00F65379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hyperlink w:anchor="P920" w:history="1">
              <w:r w:rsidR="00094F4F" w:rsidRPr="002651AC">
                <w:rPr>
                  <w:color w:val="000000" w:themeColor="text1"/>
                  <w:sz w:val="16"/>
                  <w:szCs w:val="16"/>
                  <w:lang w:val="ru-RU"/>
                </w:rPr>
                <w:t>Подпрограмма</w:t>
              </w:r>
            </w:hyperlink>
            <w:r w:rsidR="00094F4F">
              <w:rPr>
                <w:color w:val="000000" w:themeColor="text1"/>
                <w:sz w:val="16"/>
                <w:szCs w:val="16"/>
                <w:lang w:val="ru-RU"/>
              </w:rPr>
              <w:t xml:space="preserve"> «</w:t>
            </w:r>
            <w:r w:rsidR="00094F4F" w:rsidRPr="002651AC">
              <w:rPr>
                <w:color w:val="000000" w:themeColor="text1"/>
                <w:sz w:val="16"/>
                <w:szCs w:val="16"/>
                <w:lang w:val="ru-RU"/>
              </w:rPr>
              <w:t>Экологическая безопа</w:t>
            </w:r>
            <w:r w:rsidR="00094F4F">
              <w:rPr>
                <w:color w:val="000000" w:themeColor="text1"/>
                <w:sz w:val="16"/>
                <w:szCs w:val="16"/>
                <w:lang w:val="ru-RU"/>
              </w:rPr>
              <w:t>сность населения города Липецка»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094F4F" w:rsidRPr="0073136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</w:rPr>
              <w:t>128283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,3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138589,3</w:t>
            </w:r>
          </w:p>
        </w:tc>
        <w:tc>
          <w:tcPr>
            <w:tcW w:w="709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80576,9</w:t>
            </w:r>
          </w:p>
        </w:tc>
        <w:tc>
          <w:tcPr>
            <w:tcW w:w="851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110576,9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Департамент градостроительства и архитектуры администрации города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</w:t>
            </w: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C07E47">
        <w:tc>
          <w:tcPr>
            <w:tcW w:w="284" w:type="dxa"/>
            <w:vMerge w:val="restart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1.1.1.</w:t>
            </w:r>
          </w:p>
        </w:tc>
        <w:tc>
          <w:tcPr>
            <w:tcW w:w="992" w:type="dxa"/>
            <w:vMerge w:val="restart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9C74C2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9C74C2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164,5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1.1.2.</w:t>
            </w:r>
          </w:p>
        </w:tc>
        <w:tc>
          <w:tcPr>
            <w:tcW w:w="992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2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2018 - 2025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992,5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277,8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868,0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158,4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851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727,3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43,5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  <w:tc>
          <w:tcPr>
            <w:tcW w:w="851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</w:tr>
      <w:tr w:rsidR="00094F4F" w:rsidRPr="002651AC" w:rsidTr="00C07E47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1.1.3.</w:t>
            </w:r>
          </w:p>
        </w:tc>
        <w:tc>
          <w:tcPr>
            <w:tcW w:w="992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3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Обращение с отходами</w:t>
            </w: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E45F7B" w:rsidRDefault="00E45F7B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C07E47" w:rsidRDefault="00C07E47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 том числе: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Всего</w:t>
            </w:r>
            <w:proofErr w:type="spellEnd"/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4593,5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5316,7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8728,5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7356,7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9008,0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6186,6</w:t>
            </w:r>
          </w:p>
        </w:tc>
        <w:tc>
          <w:tcPr>
            <w:tcW w:w="708" w:type="dxa"/>
          </w:tcPr>
          <w:p w:rsidR="00094F4F" w:rsidRPr="009C74C2" w:rsidRDefault="00E02B14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6364,8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11710,6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11610,6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655,0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691,0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658,0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940,4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477,6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Управление имущественных и земельных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FF0000"/>
                <w:sz w:val="16"/>
                <w:szCs w:val="16"/>
              </w:rPr>
            </w:pPr>
            <w:r w:rsidRPr="00065A26">
              <w:rPr>
                <w:color w:val="FF000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FF0000"/>
                <w:sz w:val="16"/>
                <w:szCs w:val="16"/>
              </w:rPr>
            </w:pPr>
            <w:r w:rsidRPr="00065A26">
              <w:rPr>
                <w:color w:val="FF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FF0000"/>
                <w:sz w:val="16"/>
                <w:szCs w:val="16"/>
              </w:rPr>
            </w:pPr>
            <w:r w:rsidRPr="00065A26">
              <w:rPr>
                <w:color w:val="FF0000"/>
                <w:sz w:val="16"/>
                <w:szCs w:val="16"/>
              </w:rPr>
              <w:t>-</w:t>
            </w:r>
          </w:p>
        </w:tc>
      </w:tr>
      <w:tr w:rsidR="00094F4F" w:rsidRPr="002651AC" w:rsidTr="00C07E47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094F4F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6E7AE9" w:rsidRPr="002651AC" w:rsidRDefault="006E7AE9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2643,5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4591,7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6698,7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5709,0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5242,8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10710,6</w:t>
            </w: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10610,6</w:t>
            </w:r>
          </w:p>
        </w:tc>
      </w:tr>
      <w:tr w:rsidR="00094F4F" w:rsidRPr="002651AC" w:rsidTr="00742D18">
        <w:trPr>
          <w:trHeight w:val="3736"/>
        </w:trPr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uppressAutoHyphens/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6230,0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706,7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196,3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rPr>
                <w:color w:val="FF0000"/>
                <w:sz w:val="16"/>
                <w:szCs w:val="16"/>
              </w:rPr>
            </w:pPr>
          </w:p>
        </w:tc>
      </w:tr>
      <w:tr w:rsidR="00094F4F" w:rsidRPr="008036CD" w:rsidTr="006E7AE9">
        <w:trPr>
          <w:trHeight w:val="710"/>
        </w:trPr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094F4F" w:rsidRPr="002651AC" w:rsidRDefault="00094F4F" w:rsidP="00094F4F">
            <w:pPr>
              <w:suppressAutoHyphens/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  <w:t>2023-2025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36CD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094F4F" w:rsidRPr="008036CD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</w:tr>
      <w:tr w:rsidR="00094F4F" w:rsidRPr="002651AC" w:rsidTr="00742D18">
        <w:trPr>
          <w:trHeight w:val="1444"/>
        </w:trPr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1.1.4.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4</w:t>
            </w:r>
          </w:p>
          <w:p w:rsidR="00742D18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250,0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25,0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115,0</w:t>
            </w: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100,0</w:t>
            </w:r>
          </w:p>
        </w:tc>
      </w:tr>
      <w:tr w:rsidR="00094F4F" w:rsidRPr="002651AC" w:rsidTr="00742D18">
        <w:trPr>
          <w:trHeight w:val="1672"/>
        </w:trPr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1.1.5.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5</w:t>
            </w:r>
          </w:p>
          <w:p w:rsidR="00742D18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Организация и проведение акции «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Дни защиты от экологической опас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ности»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387,6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293,8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269,5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229,9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345,0</w:t>
            </w: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  <w:lang w:val="ru-RU"/>
              </w:rPr>
              <w:t>360</w:t>
            </w:r>
            <w:r w:rsidRPr="007C4ABD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360,0</w:t>
            </w:r>
          </w:p>
        </w:tc>
      </w:tr>
      <w:tr w:rsidR="00094F4F" w:rsidRPr="002651AC" w:rsidTr="00742D18">
        <w:trPr>
          <w:trHeight w:val="1589"/>
        </w:trPr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1.1.6.</w:t>
            </w:r>
          </w:p>
        </w:tc>
        <w:tc>
          <w:tcPr>
            <w:tcW w:w="992" w:type="dxa"/>
          </w:tcPr>
          <w:p w:rsidR="00742D18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едомственная целевая программа «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Содержание и восстановлени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е зеленого фонда города Липецка»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147970,1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134987,5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111937,1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107959,0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109821,4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121696,9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130922,2</w:t>
            </w: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69239,0</w:t>
            </w:r>
          </w:p>
        </w:tc>
        <w:tc>
          <w:tcPr>
            <w:tcW w:w="851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99239,0</w:t>
            </w:r>
          </w:p>
        </w:tc>
      </w:tr>
      <w:tr w:rsidR="00094F4F" w:rsidRPr="002651AC" w:rsidTr="00742D18">
        <w:trPr>
          <w:trHeight w:val="1298"/>
        </w:trPr>
        <w:tc>
          <w:tcPr>
            <w:tcW w:w="284" w:type="dxa"/>
          </w:tcPr>
          <w:p w:rsidR="00094F4F" w:rsidRPr="002651AC" w:rsidRDefault="00094F4F" w:rsidP="00742D18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1.1.7.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Региональный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проект «Чистая страна»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841,7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1589,3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719,0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4F3A12">
        <w:trPr>
          <w:trHeight w:val="1724"/>
        </w:trPr>
        <w:tc>
          <w:tcPr>
            <w:tcW w:w="28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lastRenderedPageBreak/>
              <w:t>1.1.8.</w:t>
            </w:r>
          </w:p>
        </w:tc>
        <w:tc>
          <w:tcPr>
            <w:tcW w:w="992" w:type="dxa"/>
          </w:tcPr>
          <w:p w:rsidR="00742D18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C07E47">
        <w:tc>
          <w:tcPr>
            <w:tcW w:w="28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1.1.9.</w:t>
            </w: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Региональный</w:t>
            </w:r>
            <w:r w:rsidRPr="009C74C2">
              <w:rPr>
                <w:sz w:val="16"/>
                <w:szCs w:val="16"/>
              </w:rPr>
              <w:t xml:space="preserve"> </w:t>
            </w:r>
            <w:proofErr w:type="spellStart"/>
            <w:r w:rsidRPr="009C74C2">
              <w:rPr>
                <w:sz w:val="16"/>
                <w:szCs w:val="16"/>
              </w:rPr>
              <w:t>проект</w:t>
            </w:r>
            <w:proofErr w:type="spellEnd"/>
          </w:p>
          <w:p w:rsidR="00742D18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9C74C2">
              <w:rPr>
                <w:sz w:val="16"/>
                <w:szCs w:val="16"/>
              </w:rPr>
              <w:t>Чистый</w:t>
            </w:r>
            <w:proofErr w:type="spellEnd"/>
            <w:r w:rsidRPr="009C74C2">
              <w:rPr>
                <w:sz w:val="16"/>
                <w:szCs w:val="16"/>
              </w:rPr>
              <w:t xml:space="preserve"> </w:t>
            </w:r>
            <w:proofErr w:type="spellStart"/>
            <w:r w:rsidRPr="009C74C2">
              <w:rPr>
                <w:sz w:val="16"/>
                <w:szCs w:val="16"/>
              </w:rPr>
              <w:t>воздух</w:t>
            </w:r>
            <w:proofErr w:type="spellEnd"/>
            <w:r w:rsidRPr="009C74C2">
              <w:rPr>
                <w:sz w:val="16"/>
                <w:szCs w:val="16"/>
                <w:lang w:val="ru-RU"/>
              </w:rPr>
              <w:t>»</w:t>
            </w:r>
          </w:p>
          <w:p w:rsidR="00742D18" w:rsidRPr="009C74C2" w:rsidRDefault="00742D18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  <w:lang w:val="ru-RU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175DBC" w:rsidRPr="002651AC" w:rsidRDefault="00175DBC" w:rsidP="00175DBC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:rsidR="008B735D" w:rsidRPr="00807CC3" w:rsidRDefault="008B735D" w:rsidP="00175DBC">
      <w:pPr>
        <w:jc w:val="both"/>
        <w:rPr>
          <w:lang w:val="ru-RU"/>
        </w:rPr>
      </w:pPr>
    </w:p>
    <w:p w:rsidR="00175DBC" w:rsidRPr="002651AC" w:rsidRDefault="00175DBC" w:rsidP="00175DBC">
      <w:pPr>
        <w:jc w:val="both"/>
        <w:rPr>
          <w:color w:val="000000" w:themeColor="text1"/>
          <w:lang w:val="ru-RU"/>
        </w:rPr>
      </w:pPr>
    </w:p>
    <w:p w:rsidR="00CC4743" w:rsidRPr="002651AC" w:rsidRDefault="00141240" w:rsidP="00A049C8">
      <w:pPr>
        <w:jc w:val="both"/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И.о</w:t>
      </w:r>
      <w:proofErr w:type="spellEnd"/>
      <w:r>
        <w:rPr>
          <w:color w:val="000000" w:themeColor="text1"/>
          <w:lang w:val="ru-RU"/>
        </w:rPr>
        <w:t>. главы</w:t>
      </w:r>
      <w:r w:rsidR="00F27D10" w:rsidRPr="002651AC">
        <w:rPr>
          <w:color w:val="000000" w:themeColor="text1"/>
          <w:lang w:val="ru-RU"/>
        </w:rPr>
        <w:t xml:space="preserve"> города Липецка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ab/>
      </w:r>
      <w:r>
        <w:rPr>
          <w:color w:val="000000" w:themeColor="text1"/>
          <w:lang w:val="ru-RU"/>
        </w:rPr>
        <w:tab/>
      </w:r>
      <w:r>
        <w:rPr>
          <w:color w:val="000000" w:themeColor="text1"/>
          <w:lang w:val="ru-RU"/>
        </w:rPr>
        <w:tab/>
      </w:r>
      <w:r>
        <w:rPr>
          <w:color w:val="000000" w:themeColor="text1"/>
          <w:lang w:val="ru-RU"/>
        </w:rPr>
        <w:tab/>
      </w:r>
      <w:r>
        <w:rPr>
          <w:color w:val="000000" w:themeColor="text1"/>
          <w:lang w:val="ru-RU"/>
        </w:rPr>
        <w:tab/>
      </w:r>
      <w:r>
        <w:rPr>
          <w:color w:val="000000" w:themeColor="text1"/>
          <w:lang w:val="ru-RU"/>
        </w:rPr>
        <w:tab/>
        <w:t xml:space="preserve">       </w:t>
      </w:r>
      <w:r w:rsidR="00F27D10" w:rsidRPr="002651AC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В.Н</w:t>
      </w:r>
      <w:r w:rsidR="00A049C8" w:rsidRPr="002651AC">
        <w:rPr>
          <w:color w:val="000000" w:themeColor="text1"/>
          <w:lang w:val="ru-RU"/>
        </w:rPr>
        <w:t xml:space="preserve">. </w:t>
      </w:r>
      <w:proofErr w:type="spellStart"/>
      <w:r>
        <w:rPr>
          <w:color w:val="000000" w:themeColor="text1"/>
          <w:lang w:val="ru-RU"/>
        </w:rPr>
        <w:t>Негробов</w:t>
      </w:r>
      <w:proofErr w:type="spellEnd"/>
    </w:p>
    <w:sectPr w:rsidR="00CC4743" w:rsidRPr="002651AC" w:rsidSect="00742D18">
      <w:headerReference w:type="even" r:id="rId9"/>
      <w:headerReference w:type="default" r:id="rId10"/>
      <w:pgSz w:w="11907" w:h="16840" w:code="9"/>
      <w:pgMar w:top="851" w:right="567" w:bottom="426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379" w:rsidRDefault="00F65379">
      <w:r>
        <w:separator/>
      </w:r>
    </w:p>
  </w:endnote>
  <w:endnote w:type="continuationSeparator" w:id="0">
    <w:p w:rsidR="00F65379" w:rsidRDefault="00F6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379" w:rsidRDefault="00F65379">
      <w:r>
        <w:separator/>
      </w:r>
    </w:p>
  </w:footnote>
  <w:footnote w:type="continuationSeparator" w:id="0">
    <w:p w:rsidR="00F65379" w:rsidRDefault="00F65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E9" w:rsidRDefault="006E7AE9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7AE9" w:rsidRDefault="006E7AE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6E7AE9" w:rsidRDefault="006E7A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898" w:rsidRPr="00846898">
          <w:rPr>
            <w:noProof/>
            <w:lang w:val="ru-RU"/>
          </w:rPr>
          <w:t>5</w:t>
        </w:r>
        <w:r>
          <w:fldChar w:fldCharType="end"/>
        </w:r>
      </w:p>
    </w:sdtContent>
  </w:sdt>
  <w:p w:rsidR="006E7AE9" w:rsidRPr="00CB2AD1" w:rsidRDefault="006E7AE9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A26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94F4F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240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9520F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708AE"/>
    <w:rsid w:val="00270A91"/>
    <w:rsid w:val="0027761F"/>
    <w:rsid w:val="00277DA7"/>
    <w:rsid w:val="0028027D"/>
    <w:rsid w:val="00281C39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0BAB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D36"/>
    <w:rsid w:val="00322E12"/>
    <w:rsid w:val="00326676"/>
    <w:rsid w:val="00332D0D"/>
    <w:rsid w:val="00334B17"/>
    <w:rsid w:val="00336036"/>
    <w:rsid w:val="003379DA"/>
    <w:rsid w:val="003438AC"/>
    <w:rsid w:val="00343DF6"/>
    <w:rsid w:val="00345CF0"/>
    <w:rsid w:val="00345E32"/>
    <w:rsid w:val="00347D5B"/>
    <w:rsid w:val="003516D9"/>
    <w:rsid w:val="00354798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9322F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635C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2352"/>
    <w:rsid w:val="0047440C"/>
    <w:rsid w:val="00481B00"/>
    <w:rsid w:val="00481BA5"/>
    <w:rsid w:val="00491B17"/>
    <w:rsid w:val="00494D2A"/>
    <w:rsid w:val="00495C3E"/>
    <w:rsid w:val="004967E2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4F3A12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164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586E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5450D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4A8F"/>
    <w:rsid w:val="006E7AE9"/>
    <w:rsid w:val="006F1A9C"/>
    <w:rsid w:val="006F4076"/>
    <w:rsid w:val="006F6485"/>
    <w:rsid w:val="007011FC"/>
    <w:rsid w:val="007020AD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2D18"/>
    <w:rsid w:val="00743417"/>
    <w:rsid w:val="0075011A"/>
    <w:rsid w:val="00750AF7"/>
    <w:rsid w:val="00750D9D"/>
    <w:rsid w:val="00755A72"/>
    <w:rsid w:val="00761018"/>
    <w:rsid w:val="0076178E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C4ABD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036CD"/>
    <w:rsid w:val="00807CC3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46898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4D7"/>
    <w:rsid w:val="0089399C"/>
    <w:rsid w:val="008A0B48"/>
    <w:rsid w:val="008A2D5B"/>
    <w:rsid w:val="008A5654"/>
    <w:rsid w:val="008A6383"/>
    <w:rsid w:val="008A7B14"/>
    <w:rsid w:val="008B20E7"/>
    <w:rsid w:val="008B393F"/>
    <w:rsid w:val="008B735D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A57AC"/>
    <w:rsid w:val="009B1E18"/>
    <w:rsid w:val="009B1F72"/>
    <w:rsid w:val="009B224A"/>
    <w:rsid w:val="009C74C2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5636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279F"/>
    <w:rsid w:val="00A6394C"/>
    <w:rsid w:val="00A710C9"/>
    <w:rsid w:val="00A727EE"/>
    <w:rsid w:val="00A742FD"/>
    <w:rsid w:val="00A74FFA"/>
    <w:rsid w:val="00A75283"/>
    <w:rsid w:val="00A75FA8"/>
    <w:rsid w:val="00A76E0D"/>
    <w:rsid w:val="00A77871"/>
    <w:rsid w:val="00A82826"/>
    <w:rsid w:val="00A82FA2"/>
    <w:rsid w:val="00A93E80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3276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E1F06"/>
    <w:rsid w:val="00BF0B5D"/>
    <w:rsid w:val="00BF1ADD"/>
    <w:rsid w:val="00C0170C"/>
    <w:rsid w:val="00C0510F"/>
    <w:rsid w:val="00C06805"/>
    <w:rsid w:val="00C07E47"/>
    <w:rsid w:val="00C11D3B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769B9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E7149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1F7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3DB4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DF68B1"/>
    <w:rsid w:val="00E00165"/>
    <w:rsid w:val="00E004E9"/>
    <w:rsid w:val="00E02B14"/>
    <w:rsid w:val="00E12205"/>
    <w:rsid w:val="00E124CD"/>
    <w:rsid w:val="00E136C1"/>
    <w:rsid w:val="00E137CA"/>
    <w:rsid w:val="00E138AA"/>
    <w:rsid w:val="00E158E3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5F7B"/>
    <w:rsid w:val="00E462D9"/>
    <w:rsid w:val="00E50EAC"/>
    <w:rsid w:val="00E525E4"/>
    <w:rsid w:val="00E535B4"/>
    <w:rsid w:val="00E53A37"/>
    <w:rsid w:val="00E5603E"/>
    <w:rsid w:val="00E57B5F"/>
    <w:rsid w:val="00E632D5"/>
    <w:rsid w:val="00E6340B"/>
    <w:rsid w:val="00E6615C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1E94"/>
    <w:rsid w:val="00F04E1D"/>
    <w:rsid w:val="00F05D77"/>
    <w:rsid w:val="00F061A8"/>
    <w:rsid w:val="00F06AEE"/>
    <w:rsid w:val="00F20D1A"/>
    <w:rsid w:val="00F218CC"/>
    <w:rsid w:val="00F232EA"/>
    <w:rsid w:val="00F235B3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379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7056B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C93DD-593E-436B-8204-BD117C4B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6780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2023-02-09T05:37:00Z</cp:lastPrinted>
  <dcterms:created xsi:type="dcterms:W3CDTF">2023-02-10T13:07:00Z</dcterms:created>
  <dcterms:modified xsi:type="dcterms:W3CDTF">2023-02-10T13:07:00Z</dcterms:modified>
</cp:coreProperties>
</file>