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0B761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27.12.2021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2955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A674A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>решени</w:t>
      </w:r>
      <w:r w:rsidR="0002288A">
        <w:rPr>
          <w:sz w:val="28"/>
          <w:szCs w:val="28"/>
          <w:lang w:val="ru-RU"/>
        </w:rPr>
        <w:t>е</w:t>
      </w:r>
      <w:r w:rsidR="008F390B">
        <w:rPr>
          <w:sz w:val="28"/>
          <w:szCs w:val="28"/>
          <w:lang w:val="ru-RU"/>
        </w:rPr>
        <w:t xml:space="preserve">м Липецкого городского Совета депутатов от </w:t>
      </w:r>
      <w:r w:rsidR="006327C3">
        <w:rPr>
          <w:sz w:val="28"/>
          <w:szCs w:val="28"/>
          <w:lang w:val="ru-RU"/>
        </w:rPr>
        <w:t xml:space="preserve">23.11.2021 № 236 </w:t>
      </w:r>
      <w:r w:rsidR="006327C3" w:rsidRPr="00070FD7">
        <w:rPr>
          <w:sz w:val="28"/>
          <w:szCs w:val="28"/>
          <w:lang w:val="ru-RU"/>
        </w:rPr>
        <w:t xml:space="preserve">«О </w:t>
      </w:r>
      <w:r w:rsidR="006327C3">
        <w:rPr>
          <w:sz w:val="28"/>
          <w:szCs w:val="28"/>
          <w:lang w:val="ru-RU"/>
        </w:rPr>
        <w:t xml:space="preserve">внесении изменений в </w:t>
      </w:r>
      <w:r w:rsidR="006327C3" w:rsidRPr="00070FD7">
        <w:rPr>
          <w:sz w:val="28"/>
          <w:szCs w:val="28"/>
          <w:lang w:val="ru-RU"/>
        </w:rPr>
        <w:t>Бюджет города Липецка на 2021 год и на плановый период</w:t>
      </w:r>
      <w:r w:rsidR="006327C3">
        <w:rPr>
          <w:sz w:val="28"/>
          <w:szCs w:val="28"/>
          <w:lang w:val="ru-RU"/>
        </w:rPr>
        <w:t xml:space="preserve"> 2022 и 2023 годов»</w:t>
      </w:r>
      <w:r w:rsidR="00BD01E1">
        <w:rPr>
          <w:sz w:val="28"/>
          <w:szCs w:val="28"/>
          <w:lang w:val="ru-RU"/>
        </w:rPr>
        <w:t xml:space="preserve">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CE1555" w:rsidRDefault="00CE1555" w:rsidP="00E217DC">
      <w:pPr>
        <w:ind w:firstLine="709"/>
        <w:jc w:val="both"/>
        <w:rPr>
          <w:sz w:val="24"/>
          <w:szCs w:val="24"/>
          <w:lang w:val="ru-RU"/>
        </w:rPr>
      </w:pPr>
    </w:p>
    <w:p w:rsidR="00BD01E1" w:rsidRPr="00CE1555" w:rsidRDefault="00BD01E1" w:rsidP="00E217DC">
      <w:pPr>
        <w:ind w:firstLine="709"/>
        <w:jc w:val="both"/>
        <w:rPr>
          <w:sz w:val="24"/>
          <w:szCs w:val="24"/>
          <w:lang w:val="ru-RU"/>
        </w:rPr>
      </w:pPr>
    </w:p>
    <w:p w:rsidR="00FA674A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С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А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Н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В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Л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Я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Е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C5B"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BE21A5" w:rsidRPr="007923C5" w:rsidRDefault="00FA674A" w:rsidP="00C23EF4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</w:t>
      </w:r>
      <w:r w:rsidR="00F31661">
        <w:rPr>
          <w:sz w:val="28"/>
          <w:szCs w:val="28"/>
          <w:lang w:val="ru-RU"/>
        </w:rPr>
        <w:t xml:space="preserve">                </w:t>
      </w:r>
      <w:r w:rsidR="000C4E6A">
        <w:rPr>
          <w:sz w:val="28"/>
          <w:szCs w:val="28"/>
          <w:lang w:val="ru-RU"/>
        </w:rPr>
        <w:t xml:space="preserve">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28.02.2018 № 276</w:t>
      </w:r>
      <w:r w:rsidR="005F7EDD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№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623EA3">
        <w:rPr>
          <w:sz w:val="28"/>
          <w:szCs w:val="28"/>
          <w:lang w:val="ru-RU"/>
        </w:rPr>
        <w:t xml:space="preserve">, от 30.04.2019 № 801, </w:t>
      </w:r>
      <w:r w:rsidR="00F31661">
        <w:rPr>
          <w:sz w:val="28"/>
          <w:szCs w:val="28"/>
          <w:lang w:val="ru-RU"/>
        </w:rPr>
        <w:t xml:space="preserve">        </w:t>
      </w:r>
      <w:r w:rsidR="00623EA3">
        <w:rPr>
          <w:sz w:val="28"/>
          <w:szCs w:val="28"/>
          <w:lang w:val="ru-RU"/>
        </w:rPr>
        <w:t>от 11.10.2019 № 2001, от 26.12.2019 № 2510</w:t>
      </w:r>
      <w:r w:rsidR="00C23EF4">
        <w:rPr>
          <w:sz w:val="28"/>
          <w:szCs w:val="28"/>
          <w:lang w:val="ru-RU"/>
        </w:rPr>
        <w:t xml:space="preserve">, от 03.03.2020 № </w:t>
      </w:r>
      <w:r w:rsidR="00C23EF4" w:rsidRPr="007923C5">
        <w:rPr>
          <w:sz w:val="28"/>
          <w:szCs w:val="28"/>
          <w:lang w:val="ru-RU"/>
        </w:rPr>
        <w:t>262</w:t>
      </w:r>
      <w:r w:rsidR="00070FD7" w:rsidRPr="007923C5">
        <w:rPr>
          <w:sz w:val="28"/>
          <w:szCs w:val="28"/>
          <w:lang w:val="ru-RU"/>
        </w:rPr>
        <w:t xml:space="preserve">, от </w:t>
      </w:r>
      <w:r w:rsidR="007923C5" w:rsidRPr="007923C5">
        <w:rPr>
          <w:sz w:val="28"/>
          <w:szCs w:val="28"/>
          <w:lang w:val="ru-RU"/>
        </w:rPr>
        <w:t>30</w:t>
      </w:r>
      <w:r w:rsidR="00070FD7" w:rsidRPr="007923C5">
        <w:rPr>
          <w:sz w:val="28"/>
          <w:szCs w:val="28"/>
          <w:lang w:val="ru-RU"/>
        </w:rPr>
        <w:t xml:space="preserve">.12.2020 № </w:t>
      </w:r>
      <w:r w:rsidR="007923C5" w:rsidRPr="007923C5">
        <w:rPr>
          <w:sz w:val="28"/>
          <w:szCs w:val="28"/>
          <w:lang w:val="ru-RU"/>
        </w:rPr>
        <w:t>2580</w:t>
      </w:r>
      <w:r w:rsidR="001760DA">
        <w:rPr>
          <w:sz w:val="28"/>
          <w:szCs w:val="28"/>
          <w:lang w:val="ru-RU"/>
        </w:rPr>
        <w:t>, от 05.02.2021 № 132</w:t>
      </w:r>
      <w:r w:rsidR="00D5692C">
        <w:rPr>
          <w:sz w:val="28"/>
          <w:szCs w:val="28"/>
          <w:lang w:val="ru-RU"/>
        </w:rPr>
        <w:t>, от 01.06.2021 № 975</w:t>
      </w:r>
      <w:r w:rsidR="001B73DB" w:rsidRPr="007923C5">
        <w:rPr>
          <w:sz w:val="28"/>
          <w:szCs w:val="28"/>
          <w:lang w:val="ru-RU"/>
        </w:rPr>
        <w:t xml:space="preserve">) </w:t>
      </w:r>
      <w:r w:rsidRPr="007923C5">
        <w:rPr>
          <w:sz w:val="28"/>
          <w:szCs w:val="28"/>
          <w:lang w:val="ru-RU"/>
        </w:rPr>
        <w:t>следующие изменения: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650845" w:rsidRPr="00F2153C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B05B21" w:rsidRPr="00EE5957" w:rsidTr="004218E6">
        <w:trPr>
          <w:trHeight w:val="135"/>
        </w:trPr>
        <w:tc>
          <w:tcPr>
            <w:tcW w:w="4480" w:type="dxa"/>
          </w:tcPr>
          <w:p w:rsidR="00603F42" w:rsidRPr="00603F42" w:rsidRDefault="00603F42" w:rsidP="00B05B21">
            <w:pPr>
              <w:rPr>
                <w:sz w:val="10"/>
                <w:szCs w:val="10"/>
                <w:lang w:val="ru-RU"/>
              </w:rPr>
            </w:pPr>
          </w:p>
          <w:p w:rsidR="00B05B21" w:rsidRPr="00F9761E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«Объёмы </w:t>
            </w:r>
            <w:r w:rsidR="00C23EF4" w:rsidRPr="00F9761E">
              <w:rPr>
                <w:sz w:val="24"/>
                <w:szCs w:val="24"/>
                <w:lang w:val="ru-RU"/>
              </w:rPr>
              <w:t xml:space="preserve">финансирования за счет средств </w:t>
            </w:r>
            <w:r w:rsidRPr="00F9761E">
              <w:rPr>
                <w:sz w:val="24"/>
                <w:szCs w:val="24"/>
                <w:lang w:val="ru-RU"/>
              </w:rPr>
              <w:t>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603F42" w:rsidRPr="00603F42" w:rsidRDefault="00603F42" w:rsidP="0002288A">
            <w:pPr>
              <w:rPr>
                <w:sz w:val="10"/>
                <w:szCs w:val="10"/>
                <w:lang w:val="ru-RU"/>
              </w:rPr>
            </w:pP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B05B21" w:rsidRPr="00F9761E" w:rsidRDefault="0022325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</w:t>
            </w:r>
            <w:r w:rsidR="00B05B21" w:rsidRPr="00F9761E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2019 год – </w:t>
            </w:r>
            <w:r w:rsidR="00623EA3" w:rsidRPr="00F9761E">
              <w:rPr>
                <w:sz w:val="24"/>
                <w:szCs w:val="24"/>
                <w:lang w:val="ru-RU"/>
              </w:rPr>
              <w:t>55577,0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2020 год – </w:t>
            </w:r>
            <w:r w:rsidR="00C23EF4" w:rsidRPr="00F9761E">
              <w:rPr>
                <w:sz w:val="24"/>
                <w:szCs w:val="24"/>
                <w:lang w:val="ru-RU"/>
              </w:rPr>
              <w:t>57099,4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 w:rsidR="00B75C36">
              <w:rPr>
                <w:sz w:val="24"/>
                <w:szCs w:val="24"/>
                <w:lang w:val="ru-RU"/>
              </w:rPr>
              <w:t>59955,6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D007FC" w:rsidRPr="00F9761E">
              <w:rPr>
                <w:sz w:val="24"/>
                <w:szCs w:val="24"/>
                <w:lang w:val="ru-RU"/>
              </w:rPr>
              <w:t>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9C0884" w:rsidRPr="00F9761E">
              <w:rPr>
                <w:sz w:val="24"/>
                <w:szCs w:val="24"/>
                <w:lang w:val="ru-RU"/>
              </w:rPr>
              <w:t>,</w:t>
            </w:r>
            <w:r w:rsidR="002314F2" w:rsidRPr="00F9761E">
              <w:rPr>
                <w:sz w:val="24"/>
                <w:szCs w:val="24"/>
                <w:lang w:val="ru-RU"/>
              </w:rPr>
              <w:t>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 xml:space="preserve">2024 год – </w:t>
            </w:r>
            <w:r w:rsidR="002314F2" w:rsidRPr="00F9761E">
              <w:rPr>
                <w:sz w:val="24"/>
                <w:szCs w:val="24"/>
                <w:lang w:val="ru-RU"/>
              </w:rPr>
              <w:t>46678,0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Итого:  </w:t>
            </w:r>
            <w:r w:rsidR="000D6FE5" w:rsidRPr="00F9761E">
              <w:rPr>
                <w:sz w:val="24"/>
                <w:szCs w:val="24"/>
                <w:lang w:val="ru-RU"/>
              </w:rPr>
              <w:t>40</w:t>
            </w:r>
            <w:r w:rsidR="00EE5957">
              <w:rPr>
                <w:sz w:val="24"/>
                <w:szCs w:val="24"/>
                <w:lang w:val="ru-RU"/>
              </w:rPr>
              <w:t>6</w:t>
            </w:r>
            <w:r w:rsidR="009C113E">
              <w:rPr>
                <w:sz w:val="24"/>
                <w:szCs w:val="24"/>
                <w:lang w:val="ru-RU"/>
              </w:rPr>
              <w:t>969</w:t>
            </w:r>
            <w:r w:rsidR="00EE5957">
              <w:rPr>
                <w:sz w:val="24"/>
                <w:szCs w:val="24"/>
                <w:lang w:val="ru-RU"/>
              </w:rPr>
              <w:t>,</w:t>
            </w:r>
            <w:r w:rsidR="009C113E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F9761E">
              <w:rPr>
                <w:sz w:val="24"/>
                <w:szCs w:val="24"/>
                <w:lang w:val="ru-RU"/>
              </w:rPr>
              <w:t>р</w:t>
            </w:r>
            <w:r w:rsidRPr="00F9761E">
              <w:rPr>
                <w:sz w:val="24"/>
                <w:szCs w:val="24"/>
                <w:lang w:val="ru-RU"/>
              </w:rPr>
              <w:t>ублей</w:t>
            </w:r>
            <w:r w:rsidR="0046577E" w:rsidRPr="00F9761E">
              <w:rPr>
                <w:sz w:val="24"/>
                <w:szCs w:val="24"/>
                <w:lang w:val="ru-RU"/>
              </w:rPr>
              <w:t>»</w:t>
            </w:r>
          </w:p>
          <w:p w:rsidR="00603F42" w:rsidRPr="00603F42" w:rsidRDefault="00603F42" w:rsidP="0002288A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060FE6" w:rsidRDefault="00761D2D" w:rsidP="00CE1555">
      <w:pPr>
        <w:spacing w:before="240"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9A0BC3" w:rsidRDefault="00F2153C" w:rsidP="00CE1555">
      <w:pPr>
        <w:spacing w:after="24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577E" w:rsidRPr="000B7614" w:rsidTr="00D012CE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CD21BA" w:rsidRPr="0046577E" w:rsidTr="00D012CE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CD21BA" w:rsidRPr="0046577E" w:rsidTr="00D012CE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F357A7" w:rsidRPr="0046577E" w:rsidTr="00D012CE">
        <w:trPr>
          <w:trHeight w:val="416"/>
        </w:trPr>
        <w:tc>
          <w:tcPr>
            <w:tcW w:w="567" w:type="dxa"/>
            <w:shd w:val="clear" w:color="auto" w:fill="auto"/>
          </w:tcPr>
          <w:p w:rsidR="00F357A7" w:rsidRPr="0046577E" w:rsidRDefault="00F357A7" w:rsidP="00CD21BA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F357A7" w:rsidRPr="0046577E" w:rsidRDefault="00F357A7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F357A7" w:rsidRDefault="00F357A7" w:rsidP="0002288A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  <w:p w:rsidR="0002288A" w:rsidRPr="0002288A" w:rsidRDefault="0002288A" w:rsidP="0002288A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357A7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F357A7" w:rsidRPr="0046577E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F357A7" w:rsidRPr="0046577E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357A7" w:rsidRPr="0046577E" w:rsidRDefault="00F357A7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F357A7" w:rsidRPr="0046577E" w:rsidRDefault="00F357A7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F357A7" w:rsidRPr="0046577E" w:rsidRDefault="00F357A7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357A7" w:rsidRPr="00F357A7" w:rsidRDefault="00F357A7" w:rsidP="00B75C3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A14E51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="00B75C36">
              <w:rPr>
                <w:rFonts w:eastAsia="Calibri"/>
                <w:sz w:val="18"/>
                <w:szCs w:val="18"/>
                <w:lang w:val="ru-RU" w:eastAsia="en-US"/>
              </w:rPr>
              <w:t>955,6</w:t>
            </w:r>
          </w:p>
        </w:tc>
        <w:tc>
          <w:tcPr>
            <w:tcW w:w="709" w:type="dxa"/>
          </w:tcPr>
          <w:p w:rsidR="00F357A7" w:rsidRPr="0046577E" w:rsidRDefault="00F357A7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8" w:type="dxa"/>
          </w:tcPr>
          <w:p w:rsidR="00F357A7" w:rsidRPr="0046577E" w:rsidRDefault="00F357A7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CD21BA" w:rsidRPr="0046577E" w:rsidTr="004F478E">
        <w:trPr>
          <w:trHeight w:val="699"/>
        </w:trPr>
        <w:tc>
          <w:tcPr>
            <w:tcW w:w="567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0D6FE5" w:rsidRDefault="000D6FE5" w:rsidP="0002288A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02288A" w:rsidRPr="0002288A" w:rsidRDefault="0002288A" w:rsidP="0002288A">
            <w:pPr>
              <w:autoSpaceDE w:val="0"/>
              <w:autoSpaceDN w:val="0"/>
              <w:adjustRightInd w:val="0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D6FE5" w:rsidRPr="0046577E" w:rsidRDefault="000D6FE5" w:rsidP="000621E6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0D6FE5" w:rsidRPr="0046577E" w:rsidRDefault="000D6FE5" w:rsidP="000621E6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0D6FE5" w:rsidRPr="0046577E" w:rsidRDefault="000D6FE5" w:rsidP="000621E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0D6FE5" w:rsidRPr="00F357A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59955,6</w:t>
            </w:r>
          </w:p>
        </w:tc>
        <w:tc>
          <w:tcPr>
            <w:tcW w:w="709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8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E51C32" w:rsidRPr="0046577E" w:rsidTr="00D012CE">
        <w:trPr>
          <w:trHeight w:val="389"/>
        </w:trPr>
        <w:tc>
          <w:tcPr>
            <w:tcW w:w="567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51C32" w:rsidRDefault="00E51C32" w:rsidP="0002288A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02288A" w:rsidRPr="0002288A" w:rsidRDefault="0002288A" w:rsidP="0002288A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E51C32" w:rsidRPr="0046577E" w:rsidRDefault="00E51C32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E51C32" w:rsidRPr="0046577E" w:rsidRDefault="00E51C32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E51C32" w:rsidRPr="006015C8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E51C32" w:rsidRPr="00AC1F3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45429,9</w:t>
            </w:r>
          </w:p>
        </w:tc>
        <w:tc>
          <w:tcPr>
            <w:tcW w:w="709" w:type="dxa"/>
          </w:tcPr>
          <w:p w:rsidR="00E51C3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8" w:type="dxa"/>
          </w:tcPr>
          <w:p w:rsidR="00E51C32" w:rsidRPr="0046577E" w:rsidRDefault="00E51C32" w:rsidP="00AC25B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CD21BA" w:rsidRPr="0046577E" w:rsidTr="00D012CE">
        <w:trPr>
          <w:trHeight w:val="610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0D6FE5" w:rsidRPr="00AC1F37" w:rsidRDefault="00F357A7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0D6FE5" w:rsidRPr="00AC1F37" w:rsidRDefault="000D6FE5" w:rsidP="006015C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Pr="00AC1F37" w:rsidRDefault="00A14E51" w:rsidP="00F357A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AC1F37" w:rsidRDefault="00E51C32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F255C1" w:rsidP="00CE1555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="00761D2D" w:rsidRPr="00761D2D">
        <w:rPr>
          <w:sz w:val="28"/>
          <w:szCs w:val="28"/>
          <w:lang w:val="ru-RU"/>
        </w:rPr>
        <w:t>1.3. Раздел 6. «Ресурсное обеспе</w:t>
      </w:r>
      <w:r w:rsidR="00901243">
        <w:rPr>
          <w:sz w:val="28"/>
          <w:szCs w:val="28"/>
          <w:lang w:val="ru-RU"/>
        </w:rPr>
        <w:t xml:space="preserve">чение муниципальной программы» </w:t>
      </w:r>
      <w:r w:rsidR="00761D2D" w:rsidRPr="00761D2D">
        <w:rPr>
          <w:sz w:val="28"/>
          <w:szCs w:val="28"/>
          <w:lang w:val="ru-RU"/>
        </w:rPr>
        <w:t>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 w:rsidR="00901243"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E51C32" w:rsidRPr="00974107" w:rsidTr="00CE1555">
        <w:trPr>
          <w:trHeight w:val="989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2288A" w:rsidRPr="0002288A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Муниципальная программа «Защита населения и территории города </w:t>
            </w:r>
            <w:r w:rsidRPr="00974107">
              <w:rPr>
                <w:rFonts w:eastAsia="Calibri"/>
                <w:lang w:val="ru-RU" w:eastAsia="en-US"/>
              </w:rPr>
              <w:lastRenderedPageBreak/>
              <w:t>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59955,6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59955,6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2288A" w:rsidRPr="0002288A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AC1F37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59955,6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AC1F37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B75C36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59955,6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2314F2" w:rsidRPr="00110BC8" w:rsidTr="00D012CE">
        <w:trPr>
          <w:trHeight w:val="135"/>
        </w:trPr>
        <w:tc>
          <w:tcPr>
            <w:tcW w:w="4480" w:type="dxa"/>
          </w:tcPr>
          <w:p w:rsidR="00603F42" w:rsidRPr="00603F42" w:rsidRDefault="00603F42" w:rsidP="002314F2">
            <w:pPr>
              <w:rPr>
                <w:sz w:val="10"/>
                <w:szCs w:val="10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603F42" w:rsidRPr="00603F42" w:rsidRDefault="00603F42" w:rsidP="002314F2">
            <w:pPr>
              <w:rPr>
                <w:sz w:val="10"/>
                <w:szCs w:val="10"/>
                <w:lang w:val="ru-RU"/>
              </w:rPr>
            </w:pP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110BC8">
              <w:rPr>
                <w:sz w:val="24"/>
                <w:szCs w:val="24"/>
                <w:lang w:val="ru-RU"/>
              </w:rPr>
              <w:t>57099,4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A14E51">
              <w:rPr>
                <w:sz w:val="24"/>
                <w:szCs w:val="24"/>
                <w:lang w:val="ru-RU"/>
              </w:rPr>
              <w:t>59</w:t>
            </w:r>
            <w:r w:rsidR="00B75C36">
              <w:rPr>
                <w:sz w:val="24"/>
                <w:szCs w:val="24"/>
                <w:lang w:val="ru-RU"/>
              </w:rPr>
              <w:t>955</w:t>
            </w:r>
            <w:r w:rsidR="00A14E51">
              <w:rPr>
                <w:sz w:val="24"/>
                <w:szCs w:val="24"/>
                <w:lang w:val="ru-RU"/>
              </w:rPr>
              <w:t>,</w:t>
            </w:r>
            <w:r w:rsidR="00B75C36">
              <w:rPr>
                <w:sz w:val="24"/>
                <w:szCs w:val="24"/>
                <w:lang w:val="ru-RU"/>
              </w:rPr>
              <w:t>6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Default="002314F2" w:rsidP="009C113E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AC1F37">
              <w:rPr>
                <w:sz w:val="24"/>
                <w:szCs w:val="24"/>
                <w:lang w:val="ru-RU"/>
              </w:rPr>
              <w:t>40</w:t>
            </w:r>
            <w:r w:rsidR="00A14E51">
              <w:rPr>
                <w:sz w:val="24"/>
                <w:szCs w:val="24"/>
                <w:lang w:val="ru-RU"/>
              </w:rPr>
              <w:t>6</w:t>
            </w:r>
            <w:r w:rsidR="009C113E">
              <w:rPr>
                <w:sz w:val="24"/>
                <w:szCs w:val="24"/>
                <w:lang w:val="ru-RU"/>
              </w:rPr>
              <w:t>969,7</w:t>
            </w:r>
            <w:r w:rsidR="000D6FE5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рублей»</w:t>
            </w:r>
          </w:p>
          <w:p w:rsidR="00603F42" w:rsidRPr="00603F42" w:rsidRDefault="00603F42" w:rsidP="009C113E">
            <w:pPr>
              <w:rPr>
                <w:sz w:val="8"/>
                <w:szCs w:val="8"/>
                <w:lang w:val="ru-RU"/>
              </w:rPr>
            </w:pPr>
          </w:p>
        </w:tc>
      </w:tr>
    </w:tbl>
    <w:p w:rsidR="00EC43CB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="00A14E51">
        <w:rPr>
          <w:sz w:val="28"/>
          <w:szCs w:val="28"/>
          <w:lang w:val="ru-RU"/>
        </w:rPr>
        <w:t>406</w:t>
      </w:r>
      <w:r w:rsidR="009C113E">
        <w:rPr>
          <w:sz w:val="28"/>
          <w:szCs w:val="28"/>
          <w:lang w:val="ru-RU"/>
        </w:rPr>
        <w:t>969</w:t>
      </w:r>
      <w:r w:rsidR="00A14E51">
        <w:rPr>
          <w:sz w:val="28"/>
          <w:szCs w:val="28"/>
          <w:lang w:val="ru-RU"/>
        </w:rPr>
        <w:t>,</w:t>
      </w:r>
      <w:r w:rsidR="009C113E">
        <w:rPr>
          <w:sz w:val="28"/>
          <w:szCs w:val="28"/>
          <w:lang w:val="ru-RU"/>
        </w:rPr>
        <w:t>7</w:t>
      </w:r>
      <w:r w:rsidR="000D6FE5" w:rsidRPr="00623EA3">
        <w:rPr>
          <w:sz w:val="24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110BC8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110BC8" w:rsidRPr="00110BC8">
        <w:rPr>
          <w:sz w:val="28"/>
          <w:szCs w:val="28"/>
          <w:lang w:val="ru-RU"/>
        </w:rPr>
        <w:t xml:space="preserve">57099,4 </w:t>
      </w:r>
      <w:r w:rsidRPr="00110BC8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110BC8">
        <w:rPr>
          <w:sz w:val="28"/>
          <w:szCs w:val="28"/>
          <w:lang w:val="ru-RU"/>
        </w:rPr>
        <w:t xml:space="preserve">2021 год – </w:t>
      </w:r>
      <w:r w:rsidR="00A14E51">
        <w:rPr>
          <w:sz w:val="28"/>
          <w:szCs w:val="28"/>
          <w:lang w:val="ru-RU"/>
        </w:rPr>
        <w:t>59</w:t>
      </w:r>
      <w:r w:rsidR="00B75C36">
        <w:rPr>
          <w:sz w:val="28"/>
          <w:szCs w:val="28"/>
          <w:lang w:val="ru-RU"/>
        </w:rPr>
        <w:t>955</w:t>
      </w:r>
      <w:r w:rsidR="00A14E51">
        <w:rPr>
          <w:sz w:val="28"/>
          <w:szCs w:val="28"/>
          <w:lang w:val="ru-RU"/>
        </w:rPr>
        <w:t>,</w:t>
      </w:r>
      <w:r w:rsidR="00B75C36">
        <w:rPr>
          <w:sz w:val="28"/>
          <w:szCs w:val="28"/>
          <w:lang w:val="ru-RU"/>
        </w:rPr>
        <w:t>6</w:t>
      </w:r>
      <w:r w:rsidR="00110BC8" w:rsidRPr="00623EA3">
        <w:rPr>
          <w:sz w:val="24"/>
          <w:szCs w:val="24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9,</w:t>
      </w:r>
      <w:r w:rsidR="00E768E7">
        <w:rPr>
          <w:sz w:val="28"/>
          <w:szCs w:val="28"/>
          <w:lang w:val="ru-RU"/>
        </w:rPr>
        <w:t>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</w:t>
      </w:r>
      <w:r w:rsidR="002314F2" w:rsidRPr="002314F2">
        <w:rPr>
          <w:sz w:val="28"/>
          <w:szCs w:val="28"/>
          <w:lang w:val="ru-RU"/>
        </w:rPr>
        <w:t xml:space="preserve">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671F5B" w:rsidRDefault="00671F5B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F2153C" w:rsidRDefault="00954281" w:rsidP="00F21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768E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го</w:t>
      </w:r>
      <w:r w:rsidR="00D874FC">
        <w:rPr>
          <w:sz w:val="28"/>
          <w:szCs w:val="28"/>
          <w:lang w:val="ru-RU"/>
        </w:rPr>
        <w:t xml:space="preserve">рода Липецка                     </w:t>
      </w:r>
      <w:r w:rsidR="00505AE8">
        <w:rPr>
          <w:sz w:val="28"/>
          <w:szCs w:val="28"/>
          <w:lang w:val="ru-RU"/>
        </w:rPr>
        <w:t xml:space="preserve">       </w:t>
      </w:r>
      <w:r w:rsidR="00D874F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</w:t>
      </w:r>
      <w:r w:rsidR="00D874FC">
        <w:rPr>
          <w:sz w:val="28"/>
          <w:szCs w:val="28"/>
          <w:lang w:val="ru-RU"/>
        </w:rPr>
        <w:t xml:space="preserve">     </w:t>
      </w:r>
      <w:r w:rsidR="00505AE8">
        <w:rPr>
          <w:sz w:val="28"/>
          <w:szCs w:val="28"/>
          <w:lang w:val="ru-RU"/>
        </w:rPr>
        <w:t xml:space="preserve">                             </w:t>
      </w:r>
      <w:r>
        <w:rPr>
          <w:sz w:val="28"/>
          <w:szCs w:val="28"/>
          <w:lang w:val="ru-RU"/>
        </w:rPr>
        <w:t>Е</w:t>
      </w:r>
      <w:r w:rsidR="00505AE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Ю</w:t>
      </w:r>
      <w:r w:rsidR="00505AE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Уваркина</w:t>
      </w:r>
    </w:p>
    <w:p w:rsidR="003D2D28" w:rsidRDefault="003D2D28" w:rsidP="00F2153C">
      <w:pPr>
        <w:rPr>
          <w:sz w:val="28"/>
          <w:szCs w:val="28"/>
          <w:lang w:val="ru-RU"/>
        </w:rPr>
      </w:pPr>
      <w:bookmarkStart w:id="0" w:name="_GoBack"/>
      <w:bookmarkEnd w:id="0"/>
    </w:p>
    <w:sectPr w:rsidR="003D2D28" w:rsidSect="00704FC2">
      <w:headerReference w:type="first" r:id="rId9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512" w:rsidRDefault="004F1512">
      <w:r>
        <w:separator/>
      </w:r>
    </w:p>
  </w:endnote>
  <w:endnote w:type="continuationSeparator" w:id="0">
    <w:p w:rsidR="004F1512" w:rsidRDefault="004F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512" w:rsidRDefault="004F1512">
      <w:r>
        <w:separator/>
      </w:r>
    </w:p>
  </w:footnote>
  <w:footnote w:type="continuationSeparator" w:id="0">
    <w:p w:rsidR="004F1512" w:rsidRDefault="004F1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9518"/>
      <w:docPartObj>
        <w:docPartGallery w:val="Page Numbers (Top of Page)"/>
        <w:docPartUnique/>
      </w:docPartObj>
    </w:sdtPr>
    <w:sdtEndPr/>
    <w:sdtContent>
      <w:p w:rsidR="00096170" w:rsidRDefault="004F151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08E" w:rsidRDefault="00CF508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B7614"/>
    <w:rsid w:val="000C3B4F"/>
    <w:rsid w:val="000C4062"/>
    <w:rsid w:val="000C4E6A"/>
    <w:rsid w:val="000D10E1"/>
    <w:rsid w:val="000D6FE5"/>
    <w:rsid w:val="000F7BAA"/>
    <w:rsid w:val="00110BC8"/>
    <w:rsid w:val="00126B20"/>
    <w:rsid w:val="00141684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4627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6500"/>
    <w:rsid w:val="003171B2"/>
    <w:rsid w:val="00320584"/>
    <w:rsid w:val="0032086D"/>
    <w:rsid w:val="00321F80"/>
    <w:rsid w:val="00322323"/>
    <w:rsid w:val="00322A89"/>
    <w:rsid w:val="0032641A"/>
    <w:rsid w:val="003303C5"/>
    <w:rsid w:val="003379DA"/>
    <w:rsid w:val="00347786"/>
    <w:rsid w:val="00350507"/>
    <w:rsid w:val="003547EE"/>
    <w:rsid w:val="003660C7"/>
    <w:rsid w:val="00374B9F"/>
    <w:rsid w:val="003806FA"/>
    <w:rsid w:val="0038486E"/>
    <w:rsid w:val="0038549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7A8D"/>
    <w:rsid w:val="003E07A7"/>
    <w:rsid w:val="003E3A0D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34"/>
    <w:rsid w:val="004D104A"/>
    <w:rsid w:val="004D2A5C"/>
    <w:rsid w:val="004E0327"/>
    <w:rsid w:val="004E0D65"/>
    <w:rsid w:val="004E193D"/>
    <w:rsid w:val="004E596B"/>
    <w:rsid w:val="004F1512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45863"/>
    <w:rsid w:val="00545F08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D32E1"/>
    <w:rsid w:val="005E0FE4"/>
    <w:rsid w:val="005E4C91"/>
    <w:rsid w:val="005F294C"/>
    <w:rsid w:val="005F7EDD"/>
    <w:rsid w:val="006015C8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4534"/>
    <w:rsid w:val="00677B03"/>
    <w:rsid w:val="006804C7"/>
    <w:rsid w:val="00680F78"/>
    <w:rsid w:val="00686462"/>
    <w:rsid w:val="00690D34"/>
    <w:rsid w:val="006A42C3"/>
    <w:rsid w:val="006A5848"/>
    <w:rsid w:val="006B3797"/>
    <w:rsid w:val="006B41C7"/>
    <w:rsid w:val="006B5ADC"/>
    <w:rsid w:val="006C230C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D30F1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1071"/>
    <w:rsid w:val="00891523"/>
    <w:rsid w:val="00893DA5"/>
    <w:rsid w:val="00893F10"/>
    <w:rsid w:val="008B51E5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73A6"/>
    <w:rsid w:val="00987B51"/>
    <w:rsid w:val="009921A3"/>
    <w:rsid w:val="00992705"/>
    <w:rsid w:val="00996C74"/>
    <w:rsid w:val="009A0BC3"/>
    <w:rsid w:val="009A110F"/>
    <w:rsid w:val="009A4D7A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D5DE1"/>
    <w:rsid w:val="00AD6551"/>
    <w:rsid w:val="00AE1B7D"/>
    <w:rsid w:val="00AE2029"/>
    <w:rsid w:val="00AE6100"/>
    <w:rsid w:val="00AE7E54"/>
    <w:rsid w:val="00AF21E8"/>
    <w:rsid w:val="00B0361E"/>
    <w:rsid w:val="00B05B21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49E"/>
    <w:rsid w:val="00B57858"/>
    <w:rsid w:val="00B71197"/>
    <w:rsid w:val="00B75C36"/>
    <w:rsid w:val="00B75EDA"/>
    <w:rsid w:val="00B817A5"/>
    <w:rsid w:val="00B91865"/>
    <w:rsid w:val="00B94D9A"/>
    <w:rsid w:val="00BA0763"/>
    <w:rsid w:val="00BA27D2"/>
    <w:rsid w:val="00BA4143"/>
    <w:rsid w:val="00BC0CCD"/>
    <w:rsid w:val="00BC5C8F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E0403"/>
    <w:rsid w:val="00CE1555"/>
    <w:rsid w:val="00CF0831"/>
    <w:rsid w:val="00CF0AA1"/>
    <w:rsid w:val="00CF2C8F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64A1"/>
    <w:rsid w:val="00D26ED8"/>
    <w:rsid w:val="00D43257"/>
    <w:rsid w:val="00D44407"/>
    <w:rsid w:val="00D5692C"/>
    <w:rsid w:val="00D63C2D"/>
    <w:rsid w:val="00D6470D"/>
    <w:rsid w:val="00D66E7C"/>
    <w:rsid w:val="00D75C91"/>
    <w:rsid w:val="00D75E6E"/>
    <w:rsid w:val="00D874FC"/>
    <w:rsid w:val="00D975B5"/>
    <w:rsid w:val="00DA4EB9"/>
    <w:rsid w:val="00DB4EAB"/>
    <w:rsid w:val="00DB77D3"/>
    <w:rsid w:val="00DF1BF3"/>
    <w:rsid w:val="00DF5779"/>
    <w:rsid w:val="00DF6406"/>
    <w:rsid w:val="00DF70AC"/>
    <w:rsid w:val="00E00C3F"/>
    <w:rsid w:val="00E020A6"/>
    <w:rsid w:val="00E07319"/>
    <w:rsid w:val="00E11A77"/>
    <w:rsid w:val="00E12314"/>
    <w:rsid w:val="00E13562"/>
    <w:rsid w:val="00E136AC"/>
    <w:rsid w:val="00E20D83"/>
    <w:rsid w:val="00E217DC"/>
    <w:rsid w:val="00E230C3"/>
    <w:rsid w:val="00E25E1A"/>
    <w:rsid w:val="00E36C5B"/>
    <w:rsid w:val="00E418B5"/>
    <w:rsid w:val="00E4200A"/>
    <w:rsid w:val="00E51C32"/>
    <w:rsid w:val="00E645B5"/>
    <w:rsid w:val="00E65658"/>
    <w:rsid w:val="00E66D47"/>
    <w:rsid w:val="00E70026"/>
    <w:rsid w:val="00E768E7"/>
    <w:rsid w:val="00E80C61"/>
    <w:rsid w:val="00E9073A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D668E"/>
    <w:rsid w:val="00EE372C"/>
    <w:rsid w:val="00EE5957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57A7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FAE"/>
    <w:rsid w:val="00FB361B"/>
    <w:rsid w:val="00FB3E76"/>
    <w:rsid w:val="00FC1026"/>
    <w:rsid w:val="00FD57B4"/>
    <w:rsid w:val="00FE054B"/>
    <w:rsid w:val="00FE50A5"/>
    <w:rsid w:val="00FE6DBC"/>
    <w:rsid w:val="00FE6FDD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C901A3"/>
  <w15:docId w15:val="{071823A6-DC9D-423E-B230-863FB545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BBB0A-FB8A-40D8-8E8E-6DDB685E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2021-12-23T05:49:00Z</cp:lastPrinted>
  <dcterms:created xsi:type="dcterms:W3CDTF">2021-12-29T10:21:00Z</dcterms:created>
  <dcterms:modified xsi:type="dcterms:W3CDTF">2021-12-29T10:21:00Z</dcterms:modified>
</cp:coreProperties>
</file>