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6C54BE" w:rsidRDefault="007938AE" w:rsidP="007938AE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posOffset>3838575</wp:posOffset>
            </wp:positionH>
            <wp:positionV relativeFrom="paragraph">
              <wp:posOffset>0</wp:posOffset>
            </wp:positionV>
            <wp:extent cx="447675" cy="581025"/>
            <wp:effectExtent l="0" t="0" r="9525" b="952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0B3" w:rsidRPr="006C54BE">
        <w:rPr>
          <w:lang w:val="ru-RU"/>
        </w:rPr>
        <w:tab/>
      </w:r>
      <w:r w:rsidR="002860B3" w:rsidRPr="006C54BE">
        <w:rPr>
          <w:lang w:val="ru-RU"/>
        </w:rPr>
        <w:tab/>
      </w:r>
      <w:r w:rsidR="002860B3" w:rsidRPr="006C54BE">
        <w:rPr>
          <w:lang w:val="ru-RU"/>
        </w:rPr>
        <w:tab/>
      </w:r>
      <w:r w:rsidR="002860B3" w:rsidRPr="006C54BE">
        <w:rPr>
          <w:lang w:val="ru-RU"/>
        </w:rPr>
        <w:tab/>
      </w:r>
      <w:r w:rsidR="002860B3" w:rsidRPr="006C54BE">
        <w:rPr>
          <w:lang w:val="ru-RU"/>
        </w:rPr>
        <w:tab/>
      </w:r>
      <w:r w:rsidR="002860B3" w:rsidRPr="006C54BE">
        <w:rPr>
          <w:lang w:val="ru-RU"/>
        </w:rPr>
        <w:tab/>
      </w:r>
      <w:r w:rsidR="002860B3" w:rsidRPr="006C54BE">
        <w:rPr>
          <w:lang w:val="ru-RU"/>
        </w:rPr>
        <w:tab/>
      </w:r>
      <w:r w:rsidR="002860B3" w:rsidRPr="006C54BE">
        <w:rPr>
          <w:lang w:val="ru-RU"/>
        </w:rPr>
        <w:tab/>
      </w:r>
    </w:p>
    <w:p w:rsidR="007938AE" w:rsidRDefault="007938AE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</w:p>
    <w:p w:rsidR="007938AE" w:rsidRDefault="007938AE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</w:p>
    <w:p w:rsidR="00C0170C" w:rsidRPr="00FF591E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FF591E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231C0A" w:rsidRDefault="00C0170C" w:rsidP="00C0170C">
      <w:pPr>
        <w:rPr>
          <w:rFonts w:ascii="Times New Roman CYR" w:hAnsi="Times New Roman CYR"/>
          <w:sz w:val="28"/>
          <w:szCs w:val="28"/>
          <w:lang w:val="ru-RU"/>
        </w:rPr>
      </w:pPr>
    </w:p>
    <w:p w:rsidR="00C0170C" w:rsidRPr="00FF591E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FF591E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132EEC" w:rsidRPr="00132EEC" w:rsidRDefault="00CB3EFE" w:rsidP="00132EEC">
      <w:pPr>
        <w:rPr>
          <w:rFonts w:ascii="Times New Roman CYR" w:hAnsi="Times New Roman CYR"/>
          <w:b/>
          <w:sz w:val="24"/>
          <w:lang w:val="ru-RU"/>
        </w:rPr>
      </w:pPr>
      <w:r w:rsidRPr="00CB3EFE">
        <w:rPr>
          <w:rFonts w:ascii="Times New Roman CYR" w:hAnsi="Times New Roman CYR"/>
          <w:sz w:val="28"/>
          <w:szCs w:val="28"/>
          <w:lang w:val="ru-RU"/>
        </w:rPr>
        <w:t>21.10.2022</w:t>
      </w:r>
      <w:r w:rsidR="00132EEC" w:rsidRPr="00132EEC">
        <w:rPr>
          <w:rFonts w:ascii="Times New Roman CYR" w:hAnsi="Times New Roman CYR"/>
          <w:b/>
          <w:sz w:val="24"/>
          <w:lang w:val="ru-RU"/>
        </w:rPr>
        <w:tab/>
      </w:r>
      <w:r w:rsidR="00132EEC" w:rsidRPr="00132EEC">
        <w:rPr>
          <w:rFonts w:ascii="Times New Roman CYR" w:hAnsi="Times New Roman CYR"/>
          <w:b/>
          <w:sz w:val="24"/>
          <w:lang w:val="ru-RU"/>
        </w:rPr>
        <w:tab/>
      </w:r>
      <w:r w:rsidR="00132EEC" w:rsidRPr="00132EEC">
        <w:rPr>
          <w:rFonts w:ascii="Times New Roman CYR" w:hAnsi="Times New Roman CYR"/>
          <w:b/>
          <w:sz w:val="24"/>
          <w:lang w:val="ru-RU"/>
        </w:rPr>
        <w:tab/>
      </w:r>
      <w:r w:rsidR="00132EEC" w:rsidRPr="00132EEC">
        <w:rPr>
          <w:rFonts w:ascii="Times New Roman CYR" w:hAnsi="Times New Roman CYR"/>
          <w:b/>
          <w:sz w:val="24"/>
          <w:lang w:val="ru-RU"/>
        </w:rPr>
        <w:tab/>
      </w:r>
      <w:r w:rsidR="00132EEC" w:rsidRPr="00132EEC">
        <w:rPr>
          <w:rFonts w:ascii="Times New Roman CYR" w:hAnsi="Times New Roman CYR"/>
          <w:b/>
          <w:sz w:val="24"/>
          <w:lang w:val="ru-RU"/>
        </w:rPr>
        <w:tab/>
      </w:r>
      <w:r w:rsidR="00132EEC" w:rsidRPr="00132EEC">
        <w:rPr>
          <w:rFonts w:ascii="Times New Roman CYR" w:hAnsi="Times New Roman CYR"/>
          <w:b/>
          <w:sz w:val="24"/>
          <w:lang w:val="ru-RU"/>
        </w:rPr>
        <w:tab/>
      </w:r>
      <w:r w:rsidR="00132EEC" w:rsidRPr="00132EEC">
        <w:rPr>
          <w:rFonts w:ascii="Times New Roman CYR" w:hAnsi="Times New Roman CYR"/>
          <w:b/>
          <w:sz w:val="24"/>
          <w:lang w:val="ru-RU"/>
        </w:rPr>
        <w:tab/>
      </w:r>
      <w:r w:rsidR="00132EEC" w:rsidRPr="00132EEC">
        <w:rPr>
          <w:rFonts w:ascii="Times New Roman CYR" w:hAnsi="Times New Roman CYR"/>
          <w:b/>
          <w:sz w:val="24"/>
          <w:lang w:val="ru-RU"/>
        </w:rPr>
        <w:tab/>
      </w:r>
      <w:r w:rsidR="00132EEC" w:rsidRPr="00132EEC"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132EEC" w:rsidRPr="00CB3EFE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CB3EFE">
        <w:rPr>
          <w:rFonts w:ascii="Times New Roman CYR" w:hAnsi="Times New Roman CYR"/>
          <w:sz w:val="28"/>
          <w:szCs w:val="28"/>
          <w:lang w:val="ru-RU"/>
        </w:rPr>
        <w:t>2384</w:t>
      </w:r>
    </w:p>
    <w:p w:rsidR="00132EEC" w:rsidRPr="00132EEC" w:rsidRDefault="00132EEC" w:rsidP="00132EEC">
      <w:pPr>
        <w:jc w:val="center"/>
        <w:rPr>
          <w:rFonts w:ascii="Times New Roman CYR" w:hAnsi="Times New Roman CYR"/>
          <w:sz w:val="28"/>
          <w:szCs w:val="28"/>
          <w:lang w:val="ru-RU"/>
        </w:rPr>
      </w:pPr>
      <w:proofErr w:type="spellStart"/>
      <w:r w:rsidRPr="00132EEC">
        <w:rPr>
          <w:rFonts w:ascii="Times New Roman CYR" w:hAnsi="Times New Roman CYR"/>
          <w:sz w:val="28"/>
          <w:szCs w:val="28"/>
          <w:lang w:val="ru-RU"/>
        </w:rPr>
        <w:t>г.Липецк</w:t>
      </w:r>
      <w:proofErr w:type="spellEnd"/>
    </w:p>
    <w:p w:rsidR="00C320E4" w:rsidRPr="00CB3EFE" w:rsidRDefault="00C320E4" w:rsidP="009649B9">
      <w:pPr>
        <w:spacing w:line="230" w:lineRule="auto"/>
        <w:jc w:val="both"/>
        <w:rPr>
          <w:rFonts w:ascii="Times New Roman CYR" w:hAnsi="Times New Roman CYR"/>
          <w:sz w:val="28"/>
          <w:lang w:val="ru-RU"/>
        </w:rPr>
      </w:pPr>
    </w:p>
    <w:p w:rsidR="00E121FA" w:rsidRDefault="00581E15" w:rsidP="007E6B82">
      <w:pPr>
        <w:tabs>
          <w:tab w:val="left" w:pos="4253"/>
        </w:tabs>
        <w:spacing w:line="230" w:lineRule="auto"/>
        <w:ind w:right="5811"/>
        <w:rPr>
          <w:sz w:val="28"/>
          <w:szCs w:val="28"/>
          <w:lang w:val="ru-RU"/>
        </w:rPr>
      </w:pPr>
      <w:r w:rsidRPr="00CC2D75">
        <w:rPr>
          <w:sz w:val="28"/>
          <w:szCs w:val="28"/>
          <w:lang w:val="ru-RU"/>
        </w:rPr>
        <w:t>О внесении изменений в постановление</w:t>
      </w:r>
      <w:r w:rsidR="00CC2D75" w:rsidRPr="00CC2D75">
        <w:rPr>
          <w:sz w:val="28"/>
          <w:szCs w:val="28"/>
          <w:lang w:val="ru-RU"/>
        </w:rPr>
        <w:t xml:space="preserve"> </w:t>
      </w:r>
      <w:r w:rsidRPr="00CC2D75">
        <w:rPr>
          <w:sz w:val="28"/>
          <w:szCs w:val="28"/>
          <w:lang w:val="ru-RU"/>
        </w:rPr>
        <w:t xml:space="preserve">администрации города Липецка от </w:t>
      </w:r>
      <w:r w:rsidR="00367823" w:rsidRPr="00CC2D75">
        <w:rPr>
          <w:sz w:val="28"/>
          <w:szCs w:val="28"/>
          <w:lang w:val="ru-RU"/>
        </w:rPr>
        <w:t>10</w:t>
      </w:r>
      <w:r w:rsidRPr="00CC2D75">
        <w:rPr>
          <w:sz w:val="28"/>
          <w:szCs w:val="28"/>
          <w:lang w:val="ru-RU"/>
        </w:rPr>
        <w:t>.0</w:t>
      </w:r>
      <w:r w:rsidR="00367823" w:rsidRPr="00CC2D75">
        <w:rPr>
          <w:sz w:val="28"/>
          <w:szCs w:val="28"/>
          <w:lang w:val="ru-RU"/>
        </w:rPr>
        <w:t>4</w:t>
      </w:r>
      <w:r w:rsidRPr="00CC2D75">
        <w:rPr>
          <w:sz w:val="28"/>
          <w:szCs w:val="28"/>
          <w:lang w:val="ru-RU"/>
        </w:rPr>
        <w:t>.201</w:t>
      </w:r>
      <w:r w:rsidR="00367823" w:rsidRPr="00CC2D75">
        <w:rPr>
          <w:sz w:val="28"/>
          <w:szCs w:val="28"/>
          <w:lang w:val="ru-RU"/>
        </w:rPr>
        <w:t>4</w:t>
      </w:r>
      <w:r w:rsidRPr="00CC2D75">
        <w:rPr>
          <w:sz w:val="28"/>
          <w:szCs w:val="28"/>
          <w:lang w:val="ru-RU"/>
        </w:rPr>
        <w:t xml:space="preserve"> </w:t>
      </w:r>
    </w:p>
    <w:p w:rsidR="00581E15" w:rsidRPr="00CC2D75" w:rsidRDefault="00581E15" w:rsidP="007E6B82">
      <w:pPr>
        <w:tabs>
          <w:tab w:val="left" w:pos="4253"/>
        </w:tabs>
        <w:spacing w:line="230" w:lineRule="auto"/>
        <w:ind w:right="5811"/>
        <w:rPr>
          <w:sz w:val="28"/>
          <w:szCs w:val="28"/>
          <w:lang w:val="ru-RU"/>
        </w:rPr>
      </w:pPr>
      <w:r w:rsidRPr="00CC2D75">
        <w:rPr>
          <w:sz w:val="28"/>
          <w:szCs w:val="28"/>
          <w:lang w:val="ru-RU"/>
        </w:rPr>
        <w:t xml:space="preserve">№ </w:t>
      </w:r>
      <w:r w:rsidR="00367823" w:rsidRPr="00CC2D75">
        <w:rPr>
          <w:sz w:val="28"/>
          <w:szCs w:val="28"/>
          <w:lang w:val="ru-RU"/>
        </w:rPr>
        <w:t>759</w:t>
      </w:r>
    </w:p>
    <w:p w:rsidR="00581E15" w:rsidRPr="00FF591E" w:rsidRDefault="00581E15" w:rsidP="009649B9">
      <w:pPr>
        <w:spacing w:line="230" w:lineRule="auto"/>
        <w:jc w:val="both"/>
        <w:rPr>
          <w:sz w:val="28"/>
          <w:szCs w:val="28"/>
          <w:lang w:val="ru-RU"/>
        </w:rPr>
      </w:pPr>
    </w:p>
    <w:p w:rsidR="00581E15" w:rsidRPr="00FF591E" w:rsidRDefault="00581E15" w:rsidP="009649B9">
      <w:pPr>
        <w:spacing w:line="230" w:lineRule="auto"/>
        <w:jc w:val="both"/>
        <w:rPr>
          <w:sz w:val="28"/>
          <w:szCs w:val="28"/>
          <w:lang w:val="ru-RU"/>
        </w:rPr>
      </w:pPr>
    </w:p>
    <w:p w:rsidR="00B542E7" w:rsidRPr="00FF591E" w:rsidRDefault="00B542E7" w:rsidP="009649B9">
      <w:pPr>
        <w:spacing w:line="230" w:lineRule="auto"/>
        <w:jc w:val="both"/>
        <w:rPr>
          <w:sz w:val="28"/>
          <w:szCs w:val="28"/>
          <w:lang w:val="ru-RU"/>
        </w:rPr>
      </w:pPr>
    </w:p>
    <w:p w:rsidR="00581E15" w:rsidRPr="007E6B82" w:rsidRDefault="00683ADD" w:rsidP="007E6B82">
      <w:pPr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По результатам проведенного мониторинга</w:t>
      </w:r>
      <w:r w:rsidR="008B2CB1" w:rsidRPr="007E6B82">
        <w:rPr>
          <w:sz w:val="28"/>
          <w:szCs w:val="28"/>
          <w:lang w:val="ru-RU"/>
        </w:rPr>
        <w:t xml:space="preserve"> в целях приведения нормативных правовых актов администрации города Липецка в соответствие с </w:t>
      </w:r>
      <w:r w:rsidR="001D0602" w:rsidRPr="007E6B82">
        <w:rPr>
          <w:sz w:val="28"/>
          <w:szCs w:val="28"/>
          <w:lang w:val="ru-RU"/>
        </w:rPr>
        <w:t>д</w:t>
      </w:r>
      <w:r w:rsidR="00A031DE" w:rsidRPr="007E6B82">
        <w:rPr>
          <w:sz w:val="28"/>
          <w:szCs w:val="28"/>
          <w:lang w:val="ru-RU"/>
        </w:rPr>
        <w:t xml:space="preserve">ействующим законодательством и во исполнение </w:t>
      </w:r>
      <w:r w:rsidR="00611472" w:rsidRPr="007E6B82">
        <w:rPr>
          <w:sz w:val="28"/>
          <w:szCs w:val="28"/>
          <w:lang w:val="ru-RU"/>
        </w:rPr>
        <w:t>Федеральн</w:t>
      </w:r>
      <w:r w:rsidR="00A031DE" w:rsidRPr="007E6B82">
        <w:rPr>
          <w:sz w:val="28"/>
          <w:szCs w:val="28"/>
          <w:lang w:val="ru-RU"/>
        </w:rPr>
        <w:t>ого</w:t>
      </w:r>
      <w:r w:rsidR="00611472" w:rsidRPr="007E6B82">
        <w:rPr>
          <w:sz w:val="28"/>
          <w:szCs w:val="28"/>
          <w:lang w:val="ru-RU"/>
        </w:rPr>
        <w:t xml:space="preserve"> закон</w:t>
      </w:r>
      <w:r w:rsidR="00A031DE" w:rsidRPr="007E6B82">
        <w:rPr>
          <w:sz w:val="28"/>
          <w:szCs w:val="28"/>
          <w:lang w:val="ru-RU"/>
        </w:rPr>
        <w:t>а</w:t>
      </w:r>
      <w:r w:rsidR="00611472" w:rsidRPr="007E6B82">
        <w:rPr>
          <w:sz w:val="28"/>
          <w:szCs w:val="28"/>
          <w:lang w:val="ru-RU"/>
        </w:rPr>
        <w:t xml:space="preserve"> от 21.12.1994 № 68-ФЗ «О защите населения и территорий от чрезвычайных ситуаций природного и техногенного характера»</w:t>
      </w:r>
      <w:r w:rsidR="001427A0" w:rsidRPr="007E6B82">
        <w:rPr>
          <w:sz w:val="28"/>
          <w:szCs w:val="28"/>
          <w:lang w:val="ru-RU"/>
        </w:rPr>
        <w:t xml:space="preserve"> </w:t>
      </w:r>
      <w:r w:rsidR="00581E15" w:rsidRPr="007E6B82">
        <w:rPr>
          <w:sz w:val="28"/>
          <w:szCs w:val="28"/>
          <w:lang w:val="ru-RU"/>
        </w:rPr>
        <w:t>администрация города</w:t>
      </w:r>
    </w:p>
    <w:p w:rsidR="00581E15" w:rsidRPr="007E6B82" w:rsidRDefault="00581E15" w:rsidP="007E6B82">
      <w:pPr>
        <w:jc w:val="both"/>
        <w:rPr>
          <w:sz w:val="28"/>
          <w:szCs w:val="28"/>
          <w:lang w:val="ru-RU"/>
        </w:rPr>
      </w:pPr>
    </w:p>
    <w:p w:rsidR="00BB4D2E" w:rsidRPr="007E6B82" w:rsidRDefault="00BB4D2E" w:rsidP="007E6B82">
      <w:pPr>
        <w:jc w:val="both"/>
        <w:rPr>
          <w:sz w:val="28"/>
          <w:szCs w:val="28"/>
          <w:lang w:val="ru-RU"/>
        </w:rPr>
      </w:pPr>
    </w:p>
    <w:p w:rsidR="00581E15" w:rsidRPr="007E6B82" w:rsidRDefault="00581E15" w:rsidP="007E6B82">
      <w:pPr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П О С Т А Н О В Л Я Е Т:</w:t>
      </w:r>
    </w:p>
    <w:p w:rsidR="00581E15" w:rsidRPr="007E6B82" w:rsidRDefault="00581E15" w:rsidP="007E6B82">
      <w:pPr>
        <w:jc w:val="both"/>
        <w:rPr>
          <w:sz w:val="28"/>
          <w:szCs w:val="28"/>
          <w:lang w:val="ru-RU"/>
        </w:rPr>
      </w:pPr>
    </w:p>
    <w:p w:rsidR="00BB4D2E" w:rsidRPr="007E6B82" w:rsidRDefault="00BB4D2E" w:rsidP="007E6B82">
      <w:pPr>
        <w:jc w:val="both"/>
        <w:rPr>
          <w:sz w:val="28"/>
          <w:szCs w:val="28"/>
          <w:lang w:val="ru-RU"/>
        </w:rPr>
      </w:pPr>
    </w:p>
    <w:p w:rsidR="00544E4A" w:rsidRPr="009D53C6" w:rsidRDefault="00544E4A" w:rsidP="007E6B82">
      <w:pPr>
        <w:ind w:firstLine="709"/>
        <w:jc w:val="both"/>
        <w:rPr>
          <w:sz w:val="28"/>
          <w:szCs w:val="28"/>
          <w:lang w:val="ru-RU"/>
        </w:rPr>
      </w:pPr>
      <w:r w:rsidRPr="009D53C6">
        <w:rPr>
          <w:sz w:val="28"/>
          <w:szCs w:val="28"/>
          <w:lang w:val="ru-RU"/>
        </w:rPr>
        <w:t>Внести</w:t>
      </w:r>
      <w:r w:rsidR="003F0766" w:rsidRPr="009D53C6">
        <w:rPr>
          <w:sz w:val="28"/>
          <w:szCs w:val="28"/>
          <w:lang w:val="ru-RU"/>
        </w:rPr>
        <w:t xml:space="preserve"> </w:t>
      </w:r>
      <w:r w:rsidR="00111D31" w:rsidRPr="009D53C6">
        <w:rPr>
          <w:sz w:val="28"/>
          <w:szCs w:val="28"/>
          <w:lang w:val="ru-RU"/>
        </w:rPr>
        <w:t>в</w:t>
      </w:r>
      <w:r w:rsidR="003F0766" w:rsidRPr="009D53C6">
        <w:rPr>
          <w:sz w:val="28"/>
          <w:szCs w:val="28"/>
          <w:lang w:val="ru-RU"/>
        </w:rPr>
        <w:t xml:space="preserve"> п</w:t>
      </w:r>
      <w:r w:rsidR="00111D31" w:rsidRPr="009D53C6">
        <w:rPr>
          <w:sz w:val="28"/>
          <w:szCs w:val="28"/>
          <w:lang w:val="ru-RU"/>
        </w:rPr>
        <w:t>остановление</w:t>
      </w:r>
      <w:r w:rsidR="003F0766" w:rsidRPr="009D53C6">
        <w:rPr>
          <w:sz w:val="28"/>
          <w:szCs w:val="28"/>
          <w:lang w:val="ru-RU"/>
        </w:rPr>
        <w:t xml:space="preserve"> </w:t>
      </w:r>
      <w:r w:rsidR="00111D31" w:rsidRPr="009D53C6">
        <w:rPr>
          <w:sz w:val="28"/>
          <w:szCs w:val="28"/>
          <w:lang w:val="ru-RU"/>
        </w:rPr>
        <w:t xml:space="preserve">администрации города Липецка от </w:t>
      </w:r>
      <w:r w:rsidR="007E6B82" w:rsidRPr="009D53C6">
        <w:rPr>
          <w:sz w:val="28"/>
          <w:szCs w:val="28"/>
          <w:lang w:val="ru-RU"/>
        </w:rPr>
        <w:t xml:space="preserve">10.04.2014 </w:t>
      </w:r>
      <w:r w:rsidR="009D53C6">
        <w:rPr>
          <w:sz w:val="28"/>
          <w:szCs w:val="28"/>
          <w:lang w:val="ru-RU"/>
        </w:rPr>
        <w:t xml:space="preserve">  </w:t>
      </w:r>
      <w:r w:rsidR="007E6B82" w:rsidRPr="009D53C6">
        <w:rPr>
          <w:sz w:val="28"/>
          <w:szCs w:val="28"/>
          <w:lang w:val="ru-RU"/>
        </w:rPr>
        <w:t>№</w:t>
      </w:r>
      <w:r w:rsidR="00367823" w:rsidRPr="009D53C6">
        <w:rPr>
          <w:sz w:val="28"/>
          <w:szCs w:val="28"/>
          <w:lang w:val="ru-RU"/>
        </w:rPr>
        <w:t xml:space="preserve"> 759</w:t>
      </w:r>
      <w:r w:rsidR="00111D31" w:rsidRPr="009D53C6">
        <w:rPr>
          <w:sz w:val="28"/>
          <w:szCs w:val="28"/>
          <w:lang w:val="ru-RU"/>
        </w:rPr>
        <w:t xml:space="preserve"> «</w:t>
      </w:r>
      <w:r w:rsidR="00367823" w:rsidRPr="009D53C6">
        <w:rPr>
          <w:sz w:val="28"/>
          <w:szCs w:val="28"/>
          <w:lang w:val="ru-RU"/>
        </w:rPr>
        <w:t>О Порядке создания, хранения, использования и восполнения резерва материальных ресурсов для ликвидации чрезвычайных ситуаций</w:t>
      </w:r>
      <w:r w:rsidR="0013419D" w:rsidRPr="009D53C6">
        <w:rPr>
          <w:sz w:val="28"/>
          <w:szCs w:val="28"/>
          <w:lang w:val="ru-RU"/>
        </w:rPr>
        <w:t>»</w:t>
      </w:r>
      <w:r w:rsidR="00BA0F3E" w:rsidRPr="009D53C6">
        <w:rPr>
          <w:sz w:val="28"/>
          <w:szCs w:val="28"/>
          <w:lang w:val="ru-RU"/>
        </w:rPr>
        <w:t xml:space="preserve"> </w:t>
      </w:r>
      <w:r w:rsidR="00C52F7F" w:rsidRPr="009D53C6">
        <w:rPr>
          <w:sz w:val="28"/>
          <w:szCs w:val="28"/>
          <w:lang w:val="ru-RU"/>
        </w:rPr>
        <w:t>(в редакции постановлени</w:t>
      </w:r>
      <w:r w:rsidR="0098706F" w:rsidRPr="009D53C6">
        <w:rPr>
          <w:sz w:val="28"/>
          <w:szCs w:val="28"/>
          <w:lang w:val="ru-RU"/>
        </w:rPr>
        <w:t>й</w:t>
      </w:r>
      <w:r w:rsidR="00C52F7F" w:rsidRPr="009D53C6">
        <w:rPr>
          <w:sz w:val="28"/>
          <w:szCs w:val="28"/>
          <w:lang w:val="ru-RU"/>
        </w:rPr>
        <w:t xml:space="preserve"> от</w:t>
      </w:r>
      <w:r w:rsidR="0098706F" w:rsidRPr="009D53C6">
        <w:rPr>
          <w:sz w:val="28"/>
          <w:szCs w:val="28"/>
          <w:lang w:val="ru-RU"/>
        </w:rPr>
        <w:t xml:space="preserve"> 20.08.2014 № 1831, от</w:t>
      </w:r>
      <w:r w:rsidR="00C52F7F" w:rsidRPr="009D53C6">
        <w:rPr>
          <w:sz w:val="28"/>
          <w:szCs w:val="28"/>
          <w:lang w:val="ru-RU"/>
        </w:rPr>
        <w:t xml:space="preserve"> </w:t>
      </w:r>
      <w:r w:rsidR="0098706F" w:rsidRPr="009D53C6">
        <w:rPr>
          <w:sz w:val="28"/>
          <w:szCs w:val="28"/>
          <w:lang w:val="ru-RU"/>
        </w:rPr>
        <w:t>01</w:t>
      </w:r>
      <w:r w:rsidR="00C52F7F" w:rsidRPr="009D53C6">
        <w:rPr>
          <w:sz w:val="28"/>
          <w:szCs w:val="28"/>
          <w:lang w:val="ru-RU"/>
        </w:rPr>
        <w:t>.0</w:t>
      </w:r>
      <w:r w:rsidR="0098706F" w:rsidRPr="009D53C6">
        <w:rPr>
          <w:sz w:val="28"/>
          <w:szCs w:val="28"/>
          <w:lang w:val="ru-RU"/>
        </w:rPr>
        <w:t>8</w:t>
      </w:r>
      <w:r w:rsidR="00C52F7F" w:rsidRPr="009D53C6">
        <w:rPr>
          <w:sz w:val="28"/>
          <w:szCs w:val="28"/>
          <w:lang w:val="ru-RU"/>
        </w:rPr>
        <w:t>.201</w:t>
      </w:r>
      <w:r w:rsidR="0098706F" w:rsidRPr="009D53C6">
        <w:rPr>
          <w:sz w:val="28"/>
          <w:szCs w:val="28"/>
          <w:lang w:val="ru-RU"/>
        </w:rPr>
        <w:t>7</w:t>
      </w:r>
      <w:r w:rsidR="00C52F7F" w:rsidRPr="009D53C6">
        <w:rPr>
          <w:sz w:val="28"/>
          <w:szCs w:val="28"/>
          <w:lang w:val="ru-RU"/>
        </w:rPr>
        <w:t xml:space="preserve"> № </w:t>
      </w:r>
      <w:r w:rsidR="0098706F" w:rsidRPr="009D53C6">
        <w:rPr>
          <w:sz w:val="28"/>
          <w:szCs w:val="28"/>
          <w:lang w:val="ru-RU"/>
        </w:rPr>
        <w:t>1358</w:t>
      </w:r>
      <w:r w:rsidR="00611472" w:rsidRPr="009D53C6">
        <w:rPr>
          <w:sz w:val="28"/>
          <w:szCs w:val="28"/>
          <w:lang w:val="ru-RU"/>
        </w:rPr>
        <w:t>, от 18.08.2021 № 1640</w:t>
      </w:r>
      <w:r w:rsidR="00C52F7F" w:rsidRPr="009D53C6">
        <w:rPr>
          <w:sz w:val="28"/>
          <w:szCs w:val="28"/>
          <w:lang w:val="ru-RU"/>
        </w:rPr>
        <w:t xml:space="preserve">) </w:t>
      </w:r>
      <w:r w:rsidR="00BA0F3E" w:rsidRPr="009D53C6">
        <w:rPr>
          <w:sz w:val="28"/>
          <w:szCs w:val="28"/>
          <w:lang w:val="ru-RU"/>
        </w:rPr>
        <w:t>следующие изменения</w:t>
      </w:r>
      <w:r w:rsidR="0013419D" w:rsidRPr="009D53C6">
        <w:rPr>
          <w:sz w:val="28"/>
          <w:szCs w:val="28"/>
          <w:lang w:val="ru-RU"/>
        </w:rPr>
        <w:t>:</w:t>
      </w:r>
    </w:p>
    <w:p w:rsidR="00137573" w:rsidRPr="007E6B82" w:rsidRDefault="00137573" w:rsidP="007E6B82">
      <w:pPr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1. Пункт 4.1. изложить в следующей редакции:</w:t>
      </w:r>
    </w:p>
    <w:p w:rsidR="00FE0DBF" w:rsidRPr="007E6B82" w:rsidRDefault="00137573" w:rsidP="007E6B82">
      <w:pPr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«4.1. Создать соответствующие резервы материальных ресурсов для ликвидации чрезвычайных ситуаций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</w:t>
      </w:r>
      <w:r w:rsidR="00FE0DBF" w:rsidRPr="007E6B82">
        <w:rPr>
          <w:sz w:val="28"/>
          <w:szCs w:val="28"/>
          <w:lang w:val="ru-RU"/>
        </w:rPr>
        <w:t>.</w:t>
      </w:r>
      <w:r w:rsidRPr="007E6B82">
        <w:rPr>
          <w:sz w:val="28"/>
          <w:szCs w:val="28"/>
          <w:lang w:val="ru-RU"/>
        </w:rPr>
        <w:t>».</w:t>
      </w:r>
    </w:p>
    <w:p w:rsidR="00290614" w:rsidRPr="007E6B82" w:rsidRDefault="00FF6A80" w:rsidP="007E6B82">
      <w:pPr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 xml:space="preserve">2. </w:t>
      </w:r>
      <w:r w:rsidR="00576593" w:rsidRPr="007E6B82">
        <w:rPr>
          <w:sz w:val="28"/>
          <w:szCs w:val="28"/>
          <w:lang w:val="ru-RU"/>
        </w:rPr>
        <w:t>П</w:t>
      </w:r>
      <w:r w:rsidRPr="007E6B82">
        <w:rPr>
          <w:sz w:val="28"/>
          <w:szCs w:val="28"/>
          <w:lang w:val="ru-RU"/>
        </w:rPr>
        <w:t xml:space="preserve">ункт </w:t>
      </w:r>
      <w:r w:rsidR="00576593" w:rsidRPr="007E6B82">
        <w:rPr>
          <w:sz w:val="28"/>
          <w:szCs w:val="28"/>
          <w:lang w:val="ru-RU"/>
        </w:rPr>
        <w:t>6</w:t>
      </w:r>
      <w:r w:rsidRPr="007E6B82">
        <w:rPr>
          <w:sz w:val="28"/>
          <w:szCs w:val="28"/>
          <w:lang w:val="ru-RU"/>
        </w:rPr>
        <w:t xml:space="preserve"> </w:t>
      </w:r>
      <w:r w:rsidR="00576593" w:rsidRPr="007E6B82">
        <w:rPr>
          <w:sz w:val="28"/>
          <w:szCs w:val="28"/>
          <w:lang w:val="ru-RU"/>
        </w:rPr>
        <w:t>изложить в следующей редакции:</w:t>
      </w:r>
    </w:p>
    <w:p w:rsidR="00FF6A80" w:rsidRPr="007E6B82" w:rsidRDefault="00290614" w:rsidP="007E6B82">
      <w:pPr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 xml:space="preserve">«6. Контроль за </w:t>
      </w:r>
      <w:r w:rsidR="001E222F" w:rsidRPr="007E6B82">
        <w:rPr>
          <w:sz w:val="28"/>
          <w:szCs w:val="28"/>
          <w:lang w:val="ru-RU"/>
        </w:rPr>
        <w:t>ис</w:t>
      </w:r>
      <w:r w:rsidRPr="007E6B82">
        <w:rPr>
          <w:sz w:val="28"/>
          <w:szCs w:val="28"/>
          <w:lang w:val="ru-RU"/>
        </w:rPr>
        <w:t xml:space="preserve">полнением настоящего постановления возложить на первого заместителя главы администрации города Липецка </w:t>
      </w:r>
      <w:r w:rsidR="004862BD" w:rsidRPr="007E6B82">
        <w:rPr>
          <w:sz w:val="28"/>
          <w:szCs w:val="28"/>
          <w:lang w:val="ru-RU"/>
        </w:rPr>
        <w:t>В.Н.</w:t>
      </w:r>
      <w:r w:rsidR="00803869" w:rsidRPr="007E6B82">
        <w:rPr>
          <w:sz w:val="28"/>
          <w:szCs w:val="28"/>
          <w:lang w:val="ru-RU"/>
        </w:rPr>
        <w:t xml:space="preserve"> </w:t>
      </w:r>
      <w:proofErr w:type="spellStart"/>
      <w:r w:rsidR="004862BD" w:rsidRPr="007E6B82">
        <w:rPr>
          <w:sz w:val="28"/>
          <w:szCs w:val="28"/>
          <w:lang w:val="ru-RU"/>
        </w:rPr>
        <w:t>Негробова</w:t>
      </w:r>
      <w:proofErr w:type="spellEnd"/>
      <w:r w:rsidRPr="007E6B82">
        <w:rPr>
          <w:sz w:val="28"/>
          <w:szCs w:val="28"/>
          <w:lang w:val="ru-RU"/>
        </w:rPr>
        <w:t>.»</w:t>
      </w:r>
      <w:r w:rsidR="00576593" w:rsidRPr="007E6B82">
        <w:rPr>
          <w:sz w:val="28"/>
          <w:szCs w:val="28"/>
          <w:lang w:val="ru-RU"/>
        </w:rPr>
        <w:t>.</w:t>
      </w:r>
    </w:p>
    <w:p w:rsidR="001E222F" w:rsidRPr="007E6B82" w:rsidRDefault="00290614" w:rsidP="007E6B82">
      <w:pPr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 xml:space="preserve">3. </w:t>
      </w:r>
      <w:r w:rsidR="001E222F" w:rsidRPr="007E6B82">
        <w:rPr>
          <w:sz w:val="28"/>
          <w:szCs w:val="28"/>
          <w:lang w:val="ru-RU"/>
        </w:rPr>
        <w:t>В приложении № 1 к постановлению:</w:t>
      </w:r>
    </w:p>
    <w:p w:rsidR="00290614" w:rsidRPr="007E6B82" w:rsidRDefault="001E222F" w:rsidP="007E6B82">
      <w:pPr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3.1. В п</w:t>
      </w:r>
      <w:r w:rsidR="00290614" w:rsidRPr="007E6B82">
        <w:rPr>
          <w:sz w:val="28"/>
          <w:szCs w:val="28"/>
          <w:lang w:val="ru-RU"/>
        </w:rPr>
        <w:t>ункт</w:t>
      </w:r>
      <w:r w:rsidRPr="007E6B82">
        <w:rPr>
          <w:sz w:val="28"/>
          <w:szCs w:val="28"/>
          <w:lang w:val="ru-RU"/>
        </w:rPr>
        <w:t>е</w:t>
      </w:r>
      <w:r w:rsidR="00290614" w:rsidRPr="007E6B82">
        <w:rPr>
          <w:sz w:val="28"/>
          <w:szCs w:val="28"/>
          <w:lang w:val="ru-RU"/>
        </w:rPr>
        <w:t xml:space="preserve"> </w:t>
      </w:r>
      <w:r w:rsidR="00C0729F" w:rsidRPr="007E6B82">
        <w:rPr>
          <w:sz w:val="28"/>
          <w:szCs w:val="28"/>
          <w:lang w:val="ru-RU"/>
        </w:rPr>
        <w:t>2</w:t>
      </w:r>
      <w:r w:rsidR="00290614" w:rsidRPr="007E6B82">
        <w:rPr>
          <w:sz w:val="28"/>
          <w:szCs w:val="28"/>
          <w:lang w:val="ru-RU"/>
        </w:rPr>
        <w:t xml:space="preserve"> </w:t>
      </w:r>
      <w:r w:rsidR="00C0729F" w:rsidRPr="007E6B82">
        <w:rPr>
          <w:sz w:val="28"/>
          <w:szCs w:val="28"/>
          <w:lang w:val="ru-RU"/>
        </w:rPr>
        <w:t>слова «временных пунктов проживания</w:t>
      </w:r>
      <w:r w:rsidRPr="007E6B82">
        <w:rPr>
          <w:sz w:val="28"/>
          <w:szCs w:val="28"/>
          <w:lang w:val="ru-RU"/>
        </w:rPr>
        <w:t xml:space="preserve">» </w:t>
      </w:r>
      <w:r w:rsidR="00C0729F" w:rsidRPr="007E6B82">
        <w:rPr>
          <w:sz w:val="28"/>
          <w:szCs w:val="28"/>
          <w:lang w:val="ru-RU"/>
        </w:rPr>
        <w:t>заменить словами «пунктов временного размещения».</w:t>
      </w:r>
    </w:p>
    <w:p w:rsidR="00115AC2" w:rsidRPr="007E6B82" w:rsidRDefault="00A22383" w:rsidP="007E6B8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 xml:space="preserve">3.2. </w:t>
      </w:r>
      <w:r w:rsidR="00115AC2" w:rsidRPr="007E6B82">
        <w:rPr>
          <w:sz w:val="28"/>
          <w:szCs w:val="28"/>
          <w:lang w:val="ru-RU"/>
        </w:rPr>
        <w:t>Пункт 3 изложить в следующей редакции:</w:t>
      </w:r>
    </w:p>
    <w:p w:rsidR="00A22383" w:rsidRPr="007E6B82" w:rsidRDefault="00382EF4" w:rsidP="007E6B8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lastRenderedPageBreak/>
        <w:t>«3. Резерв включает продовольствие, вещевое имущество</w:t>
      </w:r>
      <w:r w:rsidR="00B41618" w:rsidRPr="007E6B82">
        <w:rPr>
          <w:sz w:val="28"/>
          <w:szCs w:val="28"/>
          <w:lang w:val="ru-RU"/>
        </w:rPr>
        <w:t xml:space="preserve"> и ресурсы жизнеобеспечения</w:t>
      </w:r>
      <w:r w:rsidRPr="007E6B82">
        <w:rPr>
          <w:sz w:val="28"/>
          <w:szCs w:val="28"/>
          <w:lang w:val="ru-RU"/>
        </w:rPr>
        <w:t xml:space="preserve">, </w:t>
      </w:r>
      <w:r w:rsidR="00660322" w:rsidRPr="007E6B82">
        <w:rPr>
          <w:sz w:val="28"/>
          <w:szCs w:val="28"/>
          <w:lang w:val="ru-RU"/>
        </w:rPr>
        <w:t>материалы для восстановления объектов жилищно-коммунального хозяйства</w:t>
      </w:r>
      <w:r w:rsidRPr="007E6B82">
        <w:rPr>
          <w:sz w:val="28"/>
          <w:szCs w:val="28"/>
          <w:lang w:val="ru-RU"/>
        </w:rPr>
        <w:t>, средства индивидуальной защиты</w:t>
      </w:r>
      <w:r w:rsidR="00660322" w:rsidRPr="007E6B82">
        <w:rPr>
          <w:sz w:val="28"/>
          <w:szCs w:val="28"/>
          <w:lang w:val="ru-RU"/>
        </w:rPr>
        <w:t xml:space="preserve"> органов дыхания</w:t>
      </w:r>
      <w:r w:rsidRPr="007E6B82">
        <w:rPr>
          <w:sz w:val="28"/>
          <w:szCs w:val="28"/>
          <w:lang w:val="ru-RU"/>
        </w:rPr>
        <w:t xml:space="preserve"> и другие материальные ресурсы.».</w:t>
      </w:r>
    </w:p>
    <w:p w:rsidR="003369C0" w:rsidRPr="007E6B82" w:rsidRDefault="003369C0" w:rsidP="007E6B8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3.3. Пункт 8 изложить в следующей редакции:</w:t>
      </w:r>
    </w:p>
    <w:p w:rsidR="003369C0" w:rsidRPr="007E6B82" w:rsidRDefault="003369C0" w:rsidP="007E6B8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«8. Функции по созданию, размещению, хранению и восполнению Резерва возлагаются:</w:t>
      </w:r>
    </w:p>
    <w:p w:rsidR="003369C0" w:rsidRPr="007E6B82" w:rsidRDefault="003369C0" w:rsidP="007E6B8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на управление потребительского рынка администрации города Липецка - по продовольствию, вещевому имуществу</w:t>
      </w:r>
      <w:r w:rsidR="00E05552" w:rsidRPr="00E05552">
        <w:rPr>
          <w:sz w:val="28"/>
          <w:szCs w:val="28"/>
          <w:lang w:val="ru-RU"/>
        </w:rPr>
        <w:t xml:space="preserve"> </w:t>
      </w:r>
      <w:r w:rsidR="00E05552">
        <w:rPr>
          <w:sz w:val="28"/>
          <w:szCs w:val="28"/>
          <w:lang w:val="ru-RU"/>
        </w:rPr>
        <w:t>и</w:t>
      </w:r>
      <w:r w:rsidR="00E05552" w:rsidRPr="00456C32">
        <w:rPr>
          <w:sz w:val="28"/>
          <w:szCs w:val="28"/>
          <w:lang w:val="ru-RU"/>
        </w:rPr>
        <w:t xml:space="preserve"> </w:t>
      </w:r>
      <w:r w:rsidR="00E05552" w:rsidRPr="009B1D23">
        <w:rPr>
          <w:sz w:val="28"/>
          <w:szCs w:val="28"/>
          <w:lang w:val="ru-RU"/>
        </w:rPr>
        <w:t>ресурсам жизнеобеспечения</w:t>
      </w:r>
      <w:r w:rsidRPr="007E6B82">
        <w:rPr>
          <w:sz w:val="28"/>
          <w:szCs w:val="28"/>
          <w:lang w:val="ru-RU"/>
        </w:rPr>
        <w:t>;</w:t>
      </w:r>
    </w:p>
    <w:p w:rsidR="003369C0" w:rsidRPr="007E6B82" w:rsidRDefault="003369C0" w:rsidP="007E6B8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 xml:space="preserve">на департамент жилищно-коммунального хозяйства </w:t>
      </w:r>
      <w:r w:rsidR="00660322" w:rsidRPr="007E6B82">
        <w:rPr>
          <w:sz w:val="28"/>
          <w:szCs w:val="28"/>
          <w:lang w:val="ru-RU"/>
        </w:rPr>
        <w:t xml:space="preserve">администрации города Липецка </w:t>
      </w:r>
      <w:r w:rsidRPr="007E6B82">
        <w:rPr>
          <w:sz w:val="28"/>
          <w:szCs w:val="28"/>
          <w:lang w:val="ru-RU"/>
        </w:rPr>
        <w:t xml:space="preserve">- по </w:t>
      </w:r>
      <w:r w:rsidR="00312928" w:rsidRPr="007E6B82">
        <w:rPr>
          <w:sz w:val="28"/>
          <w:szCs w:val="28"/>
          <w:lang w:val="ru-RU"/>
        </w:rPr>
        <w:t xml:space="preserve">материалам </w:t>
      </w:r>
      <w:r w:rsidR="00505EEA" w:rsidRPr="007E6B82">
        <w:rPr>
          <w:sz w:val="28"/>
          <w:szCs w:val="28"/>
          <w:lang w:val="ru-RU"/>
        </w:rPr>
        <w:t>для восстановления объектов жилищно-коммунального хозяйства</w:t>
      </w:r>
      <w:r w:rsidRPr="007E6B82">
        <w:rPr>
          <w:sz w:val="28"/>
          <w:szCs w:val="28"/>
          <w:lang w:val="ru-RU"/>
        </w:rPr>
        <w:t>;</w:t>
      </w:r>
    </w:p>
    <w:p w:rsidR="003369C0" w:rsidRPr="007E6B82" w:rsidRDefault="003369C0" w:rsidP="007E6B8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на МКУ «Управление по делам ГО и ЧС г. Липецка» - по средствам индивидуальной защиты</w:t>
      </w:r>
      <w:r w:rsidR="00E9745A" w:rsidRPr="007E6B82">
        <w:rPr>
          <w:sz w:val="28"/>
          <w:szCs w:val="28"/>
          <w:lang w:val="ru-RU"/>
        </w:rPr>
        <w:t xml:space="preserve"> органов дыхания</w:t>
      </w:r>
      <w:r w:rsidRPr="007E6B82">
        <w:rPr>
          <w:sz w:val="28"/>
          <w:szCs w:val="28"/>
          <w:lang w:val="ru-RU"/>
        </w:rPr>
        <w:t>.».</w:t>
      </w:r>
    </w:p>
    <w:p w:rsidR="00AA0B8C" w:rsidRPr="007E6B82" w:rsidRDefault="00AA0B8C" w:rsidP="007E6B8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 xml:space="preserve">3.4. Пункт 12 </w:t>
      </w:r>
      <w:r w:rsidR="00E05552">
        <w:rPr>
          <w:sz w:val="28"/>
          <w:szCs w:val="28"/>
          <w:lang w:val="ru-RU"/>
        </w:rPr>
        <w:t>признать утратившим силу</w:t>
      </w:r>
      <w:r w:rsidRPr="007E6B82">
        <w:rPr>
          <w:sz w:val="28"/>
          <w:szCs w:val="28"/>
          <w:lang w:val="ru-RU"/>
        </w:rPr>
        <w:t>.</w:t>
      </w:r>
    </w:p>
    <w:p w:rsidR="00156636" w:rsidRPr="007E6B82" w:rsidRDefault="00290488" w:rsidP="007E6B8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3.</w:t>
      </w:r>
      <w:r w:rsidR="00AA0B8C" w:rsidRPr="007E6B82">
        <w:rPr>
          <w:sz w:val="28"/>
          <w:szCs w:val="28"/>
          <w:lang w:val="ru-RU"/>
        </w:rPr>
        <w:t>5</w:t>
      </w:r>
      <w:r w:rsidRPr="007E6B82">
        <w:rPr>
          <w:sz w:val="28"/>
          <w:szCs w:val="28"/>
          <w:lang w:val="ru-RU"/>
        </w:rPr>
        <w:t xml:space="preserve">. </w:t>
      </w:r>
      <w:r w:rsidR="00156636" w:rsidRPr="007E6B82">
        <w:rPr>
          <w:sz w:val="28"/>
          <w:szCs w:val="28"/>
          <w:lang w:val="ru-RU"/>
        </w:rPr>
        <w:t>Пункт</w:t>
      </w:r>
      <w:r w:rsidRPr="007E6B82">
        <w:rPr>
          <w:sz w:val="28"/>
          <w:szCs w:val="28"/>
          <w:lang w:val="ru-RU"/>
        </w:rPr>
        <w:t xml:space="preserve"> 14 </w:t>
      </w:r>
      <w:r w:rsidR="00156636" w:rsidRPr="007E6B82">
        <w:rPr>
          <w:sz w:val="28"/>
          <w:szCs w:val="28"/>
          <w:lang w:val="ru-RU"/>
        </w:rPr>
        <w:t>изложить в следующей редакции:</w:t>
      </w:r>
    </w:p>
    <w:p w:rsidR="00290488" w:rsidRPr="007E6B82" w:rsidRDefault="00051B00" w:rsidP="007E6B82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156636" w:rsidRPr="007E6B82">
        <w:rPr>
          <w:sz w:val="28"/>
          <w:szCs w:val="28"/>
          <w:lang w:val="ru-RU"/>
        </w:rPr>
        <w:t xml:space="preserve">14. </w:t>
      </w:r>
      <w:r w:rsidR="00290488" w:rsidRPr="007E6B82">
        <w:rPr>
          <w:sz w:val="28"/>
          <w:szCs w:val="28"/>
          <w:lang w:val="ru-RU"/>
        </w:rPr>
        <w:t xml:space="preserve">Структурные подразделения администрации города Липецка и </w:t>
      </w:r>
      <w:r w:rsidR="00E673AB">
        <w:rPr>
          <w:sz w:val="28"/>
          <w:szCs w:val="28"/>
          <w:lang w:val="ru-RU"/>
        </w:rPr>
        <w:t xml:space="preserve">  МКУ «Управление по делам ГО и ЧС г. Липецка»</w:t>
      </w:r>
      <w:r w:rsidR="00B84AA6" w:rsidRPr="007E6B82">
        <w:rPr>
          <w:sz w:val="28"/>
          <w:szCs w:val="28"/>
          <w:lang w:val="ru-RU"/>
        </w:rPr>
        <w:t>, заключающие договоры</w:t>
      </w:r>
      <w:r w:rsidR="00156636" w:rsidRPr="007E6B82">
        <w:rPr>
          <w:sz w:val="28"/>
          <w:szCs w:val="28"/>
          <w:lang w:val="ru-RU"/>
        </w:rPr>
        <w:t xml:space="preserve"> (контракты) о хранении материальных ресурсов, устанавливают</w:t>
      </w:r>
      <w:r w:rsidR="0057495E" w:rsidRPr="007E6B82">
        <w:rPr>
          <w:sz w:val="28"/>
          <w:szCs w:val="28"/>
          <w:lang w:val="ru-RU"/>
        </w:rPr>
        <w:t xml:space="preserve"> в договорах (контрактах) </w:t>
      </w:r>
      <w:r w:rsidR="00517B9F" w:rsidRPr="007E6B82">
        <w:rPr>
          <w:sz w:val="28"/>
          <w:szCs w:val="28"/>
          <w:lang w:val="ru-RU"/>
        </w:rPr>
        <w:t xml:space="preserve">порядок выдачи материальных ресурсов и </w:t>
      </w:r>
      <w:r w:rsidR="0057495E" w:rsidRPr="007E6B82">
        <w:rPr>
          <w:sz w:val="28"/>
          <w:szCs w:val="28"/>
          <w:lang w:val="ru-RU"/>
        </w:rPr>
        <w:t>ответственность</w:t>
      </w:r>
      <w:r w:rsidR="00517B9F" w:rsidRPr="007E6B82">
        <w:rPr>
          <w:sz w:val="28"/>
          <w:szCs w:val="28"/>
          <w:lang w:val="ru-RU"/>
        </w:rPr>
        <w:t xml:space="preserve"> хранителя за </w:t>
      </w:r>
      <w:r w:rsidR="0022055D" w:rsidRPr="007E6B82">
        <w:rPr>
          <w:sz w:val="28"/>
          <w:szCs w:val="28"/>
          <w:lang w:val="ru-RU"/>
        </w:rPr>
        <w:t>не</w:t>
      </w:r>
      <w:r w:rsidR="00517B9F" w:rsidRPr="007E6B82">
        <w:rPr>
          <w:sz w:val="28"/>
          <w:szCs w:val="28"/>
          <w:lang w:val="ru-RU"/>
        </w:rPr>
        <w:t>своевременность выдачи материальных ресурсов</w:t>
      </w:r>
      <w:r w:rsidR="00290488" w:rsidRPr="007E6B82">
        <w:rPr>
          <w:sz w:val="28"/>
          <w:szCs w:val="28"/>
          <w:lang w:val="ru-RU"/>
        </w:rPr>
        <w:t>».</w:t>
      </w:r>
    </w:p>
    <w:p w:rsidR="00B0237F" w:rsidRPr="007E6B82" w:rsidRDefault="0079669F" w:rsidP="007E6B82">
      <w:pPr>
        <w:ind w:firstLine="709"/>
        <w:jc w:val="both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4</w:t>
      </w:r>
      <w:r w:rsidR="00B0237F" w:rsidRPr="007E6B82">
        <w:rPr>
          <w:sz w:val="28"/>
          <w:szCs w:val="28"/>
          <w:lang w:val="ru-RU"/>
        </w:rPr>
        <w:t>. Приложени</w:t>
      </w:r>
      <w:r w:rsidR="002740D6" w:rsidRPr="007E6B82">
        <w:rPr>
          <w:sz w:val="28"/>
          <w:szCs w:val="28"/>
          <w:lang w:val="ru-RU"/>
        </w:rPr>
        <w:t>е</w:t>
      </w:r>
      <w:r w:rsidR="00B0237F" w:rsidRPr="007E6B82">
        <w:rPr>
          <w:sz w:val="28"/>
          <w:szCs w:val="28"/>
          <w:lang w:val="ru-RU"/>
        </w:rPr>
        <w:t xml:space="preserve"> № </w:t>
      </w:r>
      <w:r w:rsidR="00813765" w:rsidRPr="007E6B82">
        <w:rPr>
          <w:sz w:val="28"/>
          <w:szCs w:val="28"/>
          <w:lang w:val="ru-RU"/>
        </w:rPr>
        <w:t>2</w:t>
      </w:r>
      <w:r w:rsidR="00B0237F" w:rsidRPr="007E6B82">
        <w:rPr>
          <w:sz w:val="28"/>
          <w:szCs w:val="28"/>
          <w:lang w:val="ru-RU"/>
        </w:rPr>
        <w:t xml:space="preserve"> к постановлению изложить в следующей редакции:</w:t>
      </w:r>
    </w:p>
    <w:p w:rsidR="00B30837" w:rsidRPr="007E6B82" w:rsidRDefault="00B30837" w:rsidP="007E6B82">
      <w:pPr>
        <w:ind w:firstLine="5670"/>
        <w:jc w:val="both"/>
        <w:rPr>
          <w:sz w:val="28"/>
          <w:szCs w:val="28"/>
          <w:lang w:val="ru-RU"/>
        </w:rPr>
      </w:pPr>
    </w:p>
    <w:p w:rsidR="00BF3D45" w:rsidRPr="007E6B82" w:rsidRDefault="00B0237F" w:rsidP="007E6B82">
      <w:pPr>
        <w:ind w:firstLine="5670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 xml:space="preserve">«Приложение № </w:t>
      </w:r>
      <w:r w:rsidR="00813765" w:rsidRPr="007E6B82">
        <w:rPr>
          <w:sz w:val="28"/>
          <w:szCs w:val="28"/>
          <w:lang w:val="ru-RU"/>
        </w:rPr>
        <w:t>2</w:t>
      </w:r>
    </w:p>
    <w:p w:rsidR="002740D6" w:rsidRPr="007E6B82" w:rsidRDefault="00BF3D45" w:rsidP="007E6B82">
      <w:pPr>
        <w:ind w:firstLine="5670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к постановлению</w:t>
      </w:r>
      <w:r w:rsidR="00B0237F" w:rsidRPr="007E6B82">
        <w:rPr>
          <w:sz w:val="28"/>
          <w:szCs w:val="28"/>
          <w:lang w:val="ru-RU"/>
        </w:rPr>
        <w:t xml:space="preserve"> </w:t>
      </w:r>
    </w:p>
    <w:p w:rsidR="00BF3D45" w:rsidRPr="007E6B82" w:rsidRDefault="00BF3D45" w:rsidP="007E6B82">
      <w:pPr>
        <w:ind w:firstLine="5670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 xml:space="preserve">администрации города Липецка </w:t>
      </w:r>
    </w:p>
    <w:p w:rsidR="00BF3D45" w:rsidRPr="007E6B82" w:rsidRDefault="00BF3D45" w:rsidP="007E6B82">
      <w:pPr>
        <w:ind w:firstLine="5670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от 1</w:t>
      </w:r>
      <w:r w:rsidR="00813765" w:rsidRPr="007E6B82">
        <w:rPr>
          <w:sz w:val="28"/>
          <w:szCs w:val="28"/>
          <w:lang w:val="ru-RU"/>
        </w:rPr>
        <w:t>0</w:t>
      </w:r>
      <w:r w:rsidR="00B83FB8" w:rsidRPr="007E6B82">
        <w:rPr>
          <w:sz w:val="28"/>
          <w:szCs w:val="28"/>
          <w:lang w:val="ru-RU"/>
        </w:rPr>
        <w:t>.04.</w:t>
      </w:r>
      <w:r w:rsidRPr="007E6B82">
        <w:rPr>
          <w:sz w:val="28"/>
          <w:szCs w:val="28"/>
          <w:lang w:val="ru-RU"/>
        </w:rPr>
        <w:t>201</w:t>
      </w:r>
      <w:r w:rsidR="00B83FB8" w:rsidRPr="007E6B82">
        <w:rPr>
          <w:sz w:val="28"/>
          <w:szCs w:val="28"/>
          <w:lang w:val="ru-RU"/>
        </w:rPr>
        <w:t xml:space="preserve">4 </w:t>
      </w:r>
      <w:r w:rsidRPr="007E6B82">
        <w:rPr>
          <w:sz w:val="28"/>
          <w:szCs w:val="28"/>
          <w:lang w:val="ru-RU"/>
        </w:rPr>
        <w:t xml:space="preserve">№ </w:t>
      </w:r>
      <w:r w:rsidR="00813765" w:rsidRPr="007E6B82">
        <w:rPr>
          <w:sz w:val="28"/>
          <w:szCs w:val="28"/>
          <w:lang w:val="ru-RU"/>
        </w:rPr>
        <w:t>759</w:t>
      </w:r>
    </w:p>
    <w:p w:rsidR="0094121E" w:rsidRPr="007E6B82" w:rsidRDefault="0094121E" w:rsidP="007E6B82">
      <w:pPr>
        <w:jc w:val="center"/>
        <w:rPr>
          <w:sz w:val="28"/>
          <w:szCs w:val="28"/>
          <w:lang w:val="ru-RU"/>
        </w:rPr>
      </w:pPr>
    </w:p>
    <w:p w:rsidR="00813765" w:rsidRPr="007E6B82" w:rsidRDefault="00813765" w:rsidP="007E6B82">
      <w:pPr>
        <w:jc w:val="center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 xml:space="preserve">Номенклатура </w:t>
      </w:r>
    </w:p>
    <w:p w:rsidR="00813765" w:rsidRPr="007E6B82" w:rsidRDefault="00813765" w:rsidP="007E6B82">
      <w:pPr>
        <w:jc w:val="center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и объемы резерва материальных ресурсов для ликвидации</w:t>
      </w:r>
    </w:p>
    <w:p w:rsidR="00813765" w:rsidRPr="007E6B82" w:rsidRDefault="00813765" w:rsidP="007E6B82">
      <w:pPr>
        <w:jc w:val="center"/>
        <w:rPr>
          <w:sz w:val="28"/>
          <w:szCs w:val="28"/>
          <w:lang w:val="ru-RU"/>
        </w:rPr>
      </w:pPr>
      <w:r w:rsidRPr="007E6B82">
        <w:rPr>
          <w:sz w:val="28"/>
          <w:szCs w:val="28"/>
          <w:lang w:val="ru-RU"/>
        </w:rPr>
        <w:t>чрезвычайных ситуаций на территории города Липецка</w:t>
      </w:r>
    </w:p>
    <w:p w:rsidR="002740D6" w:rsidRPr="007E6B82" w:rsidRDefault="002740D6" w:rsidP="007E6B82">
      <w:pPr>
        <w:jc w:val="center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523"/>
        <w:gridCol w:w="1783"/>
        <w:gridCol w:w="1617"/>
      </w:tblGrid>
      <w:tr w:rsidR="002F3331" w:rsidRPr="007E6B82" w:rsidTr="00326C57">
        <w:trPr>
          <w:tblHeader/>
        </w:trPr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871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r w:rsidRPr="007E6B82">
              <w:rPr>
                <w:sz w:val="28"/>
                <w:szCs w:val="28"/>
              </w:rPr>
              <w:t xml:space="preserve">Наименование </w:t>
            </w:r>
            <w:proofErr w:type="spellStart"/>
            <w:r w:rsidRPr="007E6B82">
              <w:rPr>
                <w:sz w:val="28"/>
                <w:szCs w:val="28"/>
              </w:rPr>
              <w:t>материальных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ресурсов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Единица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Количество</w:t>
            </w:r>
            <w:proofErr w:type="spellEnd"/>
          </w:p>
        </w:tc>
      </w:tr>
      <w:tr w:rsidR="00B84AA6" w:rsidRPr="007E6B82" w:rsidTr="00B84AA6">
        <w:tc>
          <w:tcPr>
            <w:tcW w:w="5000" w:type="pct"/>
            <w:gridSpan w:val="4"/>
            <w:shd w:val="clear" w:color="auto" w:fill="auto"/>
            <w:vAlign w:val="center"/>
          </w:tcPr>
          <w:p w:rsidR="00B84AA6" w:rsidRPr="007E6B82" w:rsidRDefault="00B84AA6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Продовольствие </w:t>
            </w:r>
            <w:r w:rsidR="00DD3847" w:rsidRPr="007E6B82">
              <w:rPr>
                <w:sz w:val="28"/>
                <w:szCs w:val="28"/>
                <w:lang w:val="ru-RU"/>
              </w:rPr>
              <w:t>(</w:t>
            </w:r>
            <w:r w:rsidRPr="007E6B82">
              <w:rPr>
                <w:sz w:val="28"/>
                <w:szCs w:val="28"/>
                <w:lang w:val="ru-RU"/>
              </w:rPr>
              <w:t>на 50 человек на 10 суток</w:t>
            </w:r>
            <w:r w:rsidR="00DD3847" w:rsidRPr="007E6B82">
              <w:rPr>
                <w:sz w:val="28"/>
                <w:szCs w:val="28"/>
                <w:lang w:val="ru-RU"/>
              </w:rPr>
              <w:t>)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E17E0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Зеленый горошек консервированный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E17E0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25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E17E0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Икра кабачковая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E17E0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E17E0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500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8470B1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Специи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8470B1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2,5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E17E08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Капуста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белокочанная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свежая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E17E0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75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BB3BC0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Картофель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BB3BC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454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BB3BC0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Кисель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плодово-ягодный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BB3BC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14,5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BB3BC0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Компотная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смесь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</w:rPr>
              <w:t>1</w:t>
            </w:r>
            <w:r w:rsidR="00BB3BC0" w:rsidRPr="007E6B82">
              <w:rPr>
                <w:sz w:val="28"/>
                <w:szCs w:val="28"/>
                <w:lang w:val="ru-RU"/>
              </w:rPr>
              <w:t>5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BB3BC0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Консервы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рыбные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BB3BC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BB3BC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500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BB3BC0" w:rsidP="007E6B82">
            <w:pPr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</w:rPr>
              <w:t>Крупа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горох</w:t>
            </w:r>
            <w:r w:rsidRPr="007E6B82">
              <w:rPr>
                <w:sz w:val="28"/>
                <w:szCs w:val="28"/>
                <w:lang w:val="ru-RU"/>
              </w:rPr>
              <w:t>овая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BB3BC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20,5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BB3BC0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Крупа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гречневая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BB3BC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95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BB3BC0" w:rsidP="007E6B82">
            <w:pPr>
              <w:rPr>
                <w:sz w:val="28"/>
                <w:szCs w:val="28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Крупа </w:t>
            </w:r>
            <w:proofErr w:type="spellStart"/>
            <w:r w:rsidRPr="007E6B82">
              <w:rPr>
                <w:sz w:val="28"/>
                <w:szCs w:val="28"/>
              </w:rPr>
              <w:t>перловая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3E2987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7,5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3E2987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Крупа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пшенная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3E2987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25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3E2987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Крупа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рисовая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3E2987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113</w:t>
            </w:r>
          </w:p>
        </w:tc>
      </w:tr>
      <w:tr w:rsidR="002F3331" w:rsidRPr="007E6B82" w:rsidTr="00963B31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101A02" w:rsidRPr="007E6B82" w:rsidRDefault="003E2987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Кукуруза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консервированная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101A02" w:rsidRPr="007E6B82" w:rsidRDefault="003E2987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120</w:t>
            </w:r>
          </w:p>
        </w:tc>
      </w:tr>
      <w:tr w:rsidR="003E2987" w:rsidRPr="007E6B82" w:rsidTr="00963B31">
        <w:tc>
          <w:tcPr>
            <w:tcW w:w="361" w:type="pct"/>
            <w:shd w:val="clear" w:color="auto" w:fill="auto"/>
            <w:vAlign w:val="center"/>
          </w:tcPr>
          <w:p w:rsidR="003E2987" w:rsidRPr="007E6B82" w:rsidRDefault="003E2987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3E2987" w:rsidRPr="007E6B82" w:rsidRDefault="00B02ACC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Лук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репчатый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3E2987" w:rsidRPr="007E6B82" w:rsidRDefault="00B02ACC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3E2987" w:rsidRPr="007E6B82" w:rsidRDefault="00B02ACC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105,5</w:t>
            </w:r>
          </w:p>
        </w:tc>
      </w:tr>
      <w:tr w:rsidR="003E2987" w:rsidRPr="007E6B82" w:rsidTr="00963B31">
        <w:tc>
          <w:tcPr>
            <w:tcW w:w="361" w:type="pct"/>
            <w:shd w:val="clear" w:color="auto" w:fill="auto"/>
            <w:vAlign w:val="center"/>
          </w:tcPr>
          <w:p w:rsidR="003E2987" w:rsidRPr="007E6B82" w:rsidRDefault="003E2987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3E2987" w:rsidRPr="007E6B82" w:rsidRDefault="00B02ACC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Макаронные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изделия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3E2987" w:rsidRPr="007E6B82" w:rsidRDefault="00B02ACC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3E2987" w:rsidRPr="007E6B82" w:rsidRDefault="00B02ACC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250</w:t>
            </w:r>
          </w:p>
        </w:tc>
      </w:tr>
      <w:tr w:rsidR="00B02ACC" w:rsidRPr="007E6B82" w:rsidTr="00963B31">
        <w:tc>
          <w:tcPr>
            <w:tcW w:w="361" w:type="pct"/>
            <w:shd w:val="clear" w:color="auto" w:fill="auto"/>
            <w:vAlign w:val="center"/>
          </w:tcPr>
          <w:p w:rsidR="00B02ACC" w:rsidRPr="007E6B82" w:rsidRDefault="00B02ACC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B02ACC" w:rsidRPr="007E6B82" w:rsidRDefault="00B02ACC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Масло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подсолнечное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B02ACC" w:rsidRPr="007E6B82" w:rsidRDefault="00B02ACC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B02ACC" w:rsidRPr="007E6B82" w:rsidRDefault="008470B1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200</w:t>
            </w:r>
          </w:p>
        </w:tc>
      </w:tr>
      <w:tr w:rsidR="00B02ACC" w:rsidRPr="007E6B82" w:rsidTr="00963B31">
        <w:tc>
          <w:tcPr>
            <w:tcW w:w="361" w:type="pct"/>
            <w:shd w:val="clear" w:color="auto" w:fill="auto"/>
            <w:vAlign w:val="center"/>
          </w:tcPr>
          <w:p w:rsidR="00B02ACC" w:rsidRPr="007E6B82" w:rsidRDefault="00B02ACC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B02ACC" w:rsidRPr="007E6B82" w:rsidRDefault="00754E8E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Молоко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сгущенное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B02ACC" w:rsidRPr="007E6B82" w:rsidRDefault="00A31C9D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B02ACC" w:rsidRPr="007E6B82" w:rsidRDefault="00A31C9D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175</w:t>
            </w:r>
          </w:p>
        </w:tc>
      </w:tr>
      <w:tr w:rsidR="00B02ACC" w:rsidRPr="007E6B82" w:rsidTr="00963B31">
        <w:tc>
          <w:tcPr>
            <w:tcW w:w="361" w:type="pct"/>
            <w:shd w:val="clear" w:color="auto" w:fill="auto"/>
            <w:vAlign w:val="center"/>
          </w:tcPr>
          <w:p w:rsidR="00B02ACC" w:rsidRPr="007E6B82" w:rsidRDefault="00B02ACC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B02ACC" w:rsidRPr="007E6B82" w:rsidRDefault="00A31C9D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Молоко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сухое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B02ACC" w:rsidRPr="007E6B82" w:rsidRDefault="00A31C9D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B02ACC" w:rsidRPr="007E6B82" w:rsidRDefault="00A31C9D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137</w:t>
            </w:r>
          </w:p>
        </w:tc>
      </w:tr>
      <w:tr w:rsidR="00A31C9D" w:rsidRPr="007E6B82" w:rsidTr="00963B31">
        <w:tc>
          <w:tcPr>
            <w:tcW w:w="361" w:type="pct"/>
            <w:shd w:val="clear" w:color="auto" w:fill="auto"/>
            <w:vAlign w:val="center"/>
          </w:tcPr>
          <w:p w:rsidR="00A31C9D" w:rsidRPr="007E6B82" w:rsidRDefault="00A31C9D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A31C9D" w:rsidRPr="007E6B82" w:rsidRDefault="00A31C9D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Морковь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A31C9D" w:rsidRPr="007E6B82" w:rsidRDefault="00A31C9D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31C9D" w:rsidRPr="007E6B82" w:rsidRDefault="00A31C9D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97</w:t>
            </w:r>
          </w:p>
        </w:tc>
      </w:tr>
      <w:tr w:rsidR="00A31C9D" w:rsidRPr="007E6B82" w:rsidTr="00963B31">
        <w:tc>
          <w:tcPr>
            <w:tcW w:w="361" w:type="pct"/>
            <w:shd w:val="clear" w:color="auto" w:fill="auto"/>
            <w:vAlign w:val="center"/>
          </w:tcPr>
          <w:p w:rsidR="00A31C9D" w:rsidRPr="007E6B82" w:rsidRDefault="00A31C9D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A31C9D" w:rsidRPr="007E6B82" w:rsidRDefault="00A31C9D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Мука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пшеничная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A31C9D" w:rsidRPr="007E6B82" w:rsidRDefault="00A31C9D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31C9D" w:rsidRPr="007E6B82" w:rsidRDefault="00A31C9D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2,5</w:t>
            </w:r>
          </w:p>
        </w:tc>
      </w:tr>
      <w:tr w:rsidR="00A31C9D" w:rsidRPr="007E6B82" w:rsidTr="00963B31">
        <w:tc>
          <w:tcPr>
            <w:tcW w:w="361" w:type="pct"/>
            <w:shd w:val="clear" w:color="auto" w:fill="auto"/>
            <w:vAlign w:val="center"/>
          </w:tcPr>
          <w:p w:rsidR="00A31C9D" w:rsidRPr="007E6B82" w:rsidRDefault="00A31C9D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A31C9D" w:rsidRPr="007E6B82" w:rsidRDefault="00A31C9D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Огурцы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консервированные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A31C9D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31C9D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17,5</w:t>
            </w:r>
          </w:p>
        </w:tc>
      </w:tr>
      <w:tr w:rsidR="00A31C9D" w:rsidRPr="007E6B82" w:rsidTr="00963B31">
        <w:tc>
          <w:tcPr>
            <w:tcW w:w="361" w:type="pct"/>
            <w:shd w:val="clear" w:color="auto" w:fill="auto"/>
            <w:vAlign w:val="center"/>
          </w:tcPr>
          <w:p w:rsidR="00A31C9D" w:rsidRPr="007E6B82" w:rsidRDefault="00A31C9D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A31C9D" w:rsidRPr="007E6B82" w:rsidRDefault="00390C73" w:rsidP="007E6B82">
            <w:pPr>
              <w:tabs>
                <w:tab w:val="left" w:pos="1935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Печенье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A31C9D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31C9D" w:rsidRPr="007E6B82" w:rsidRDefault="007704F5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</w:t>
            </w:r>
            <w:r w:rsidR="00390C73" w:rsidRPr="007E6B82">
              <w:rPr>
                <w:sz w:val="28"/>
                <w:szCs w:val="28"/>
                <w:lang w:val="ru-RU"/>
              </w:rPr>
              <w:t>00</w:t>
            </w:r>
          </w:p>
        </w:tc>
      </w:tr>
      <w:tr w:rsidR="00390C73" w:rsidRPr="007E6B82" w:rsidTr="00963B31">
        <w:tc>
          <w:tcPr>
            <w:tcW w:w="361" w:type="pct"/>
            <w:shd w:val="clear" w:color="auto" w:fill="auto"/>
            <w:vAlign w:val="center"/>
          </w:tcPr>
          <w:p w:rsidR="00390C73" w:rsidRPr="007E6B82" w:rsidRDefault="00390C73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390C73" w:rsidRPr="007E6B82" w:rsidRDefault="00390C73" w:rsidP="007E6B82">
            <w:pPr>
              <w:tabs>
                <w:tab w:val="left" w:pos="1935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Приправа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Вегета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390C73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390C73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1,5</w:t>
            </w:r>
          </w:p>
        </w:tc>
      </w:tr>
      <w:tr w:rsidR="00390C73" w:rsidRPr="007E6B82" w:rsidTr="00963B31">
        <w:tc>
          <w:tcPr>
            <w:tcW w:w="361" w:type="pct"/>
            <w:shd w:val="clear" w:color="auto" w:fill="auto"/>
            <w:vAlign w:val="center"/>
          </w:tcPr>
          <w:p w:rsidR="00390C73" w:rsidRPr="007E6B82" w:rsidRDefault="00390C73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390C73" w:rsidRPr="007E6B82" w:rsidRDefault="00390C73" w:rsidP="007E6B82">
            <w:pPr>
              <w:tabs>
                <w:tab w:val="left" w:pos="1935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Пряники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390C73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390C73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90</w:t>
            </w:r>
          </w:p>
        </w:tc>
      </w:tr>
      <w:tr w:rsidR="00390C73" w:rsidRPr="007E6B82" w:rsidTr="00963B31">
        <w:tc>
          <w:tcPr>
            <w:tcW w:w="361" w:type="pct"/>
            <w:shd w:val="clear" w:color="auto" w:fill="auto"/>
            <w:vAlign w:val="center"/>
          </w:tcPr>
          <w:p w:rsidR="00390C73" w:rsidRPr="007E6B82" w:rsidRDefault="00390C73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390C73" w:rsidRPr="007E6B82" w:rsidRDefault="00390C73" w:rsidP="007E6B82">
            <w:pPr>
              <w:tabs>
                <w:tab w:val="left" w:pos="1935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Сахар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390C73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390C73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100</w:t>
            </w:r>
          </w:p>
        </w:tc>
      </w:tr>
      <w:tr w:rsidR="00390C73" w:rsidRPr="007E6B82" w:rsidTr="00963B31">
        <w:tc>
          <w:tcPr>
            <w:tcW w:w="361" w:type="pct"/>
            <w:shd w:val="clear" w:color="auto" w:fill="auto"/>
            <w:vAlign w:val="center"/>
          </w:tcPr>
          <w:p w:rsidR="00390C73" w:rsidRPr="007E6B82" w:rsidRDefault="00390C73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390C73" w:rsidRPr="007E6B82" w:rsidRDefault="00390C73" w:rsidP="007E6B82">
            <w:pPr>
              <w:tabs>
                <w:tab w:val="left" w:pos="1935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Свекла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маринованная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390C73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390C73" w:rsidRPr="007E6B82" w:rsidRDefault="00390C7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103</w:t>
            </w:r>
          </w:p>
        </w:tc>
      </w:tr>
      <w:tr w:rsidR="00390C73" w:rsidRPr="007E6B82" w:rsidTr="00963B31">
        <w:tc>
          <w:tcPr>
            <w:tcW w:w="361" w:type="pct"/>
            <w:shd w:val="clear" w:color="auto" w:fill="auto"/>
            <w:vAlign w:val="center"/>
          </w:tcPr>
          <w:p w:rsidR="00390C73" w:rsidRPr="007E6B82" w:rsidRDefault="00390C73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390C73" w:rsidRPr="007E6B82" w:rsidRDefault="00200FB0" w:rsidP="007E6B82">
            <w:pPr>
              <w:tabs>
                <w:tab w:val="left" w:pos="1935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Соль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390C73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390C73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20,5</w:t>
            </w:r>
          </w:p>
        </w:tc>
      </w:tr>
      <w:tr w:rsidR="00390C73" w:rsidRPr="007E6B82" w:rsidTr="00963B31">
        <w:tc>
          <w:tcPr>
            <w:tcW w:w="361" w:type="pct"/>
            <w:shd w:val="clear" w:color="auto" w:fill="auto"/>
            <w:vAlign w:val="center"/>
          </w:tcPr>
          <w:p w:rsidR="00390C73" w:rsidRPr="007E6B82" w:rsidRDefault="00390C73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390C73" w:rsidRPr="007E6B82" w:rsidRDefault="00200FB0" w:rsidP="007E6B82">
            <w:pPr>
              <w:tabs>
                <w:tab w:val="left" w:pos="1935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Томатная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паста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390C73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390C73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11</w:t>
            </w:r>
          </w:p>
        </w:tc>
      </w:tr>
      <w:tr w:rsidR="00390C73" w:rsidRPr="007E6B82" w:rsidTr="00963B31">
        <w:tc>
          <w:tcPr>
            <w:tcW w:w="361" w:type="pct"/>
            <w:shd w:val="clear" w:color="auto" w:fill="auto"/>
            <w:vAlign w:val="center"/>
          </w:tcPr>
          <w:p w:rsidR="00390C73" w:rsidRPr="007E6B82" w:rsidRDefault="00390C73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390C73" w:rsidRPr="007E6B82" w:rsidRDefault="00200FB0" w:rsidP="007E6B82">
            <w:pPr>
              <w:tabs>
                <w:tab w:val="left" w:pos="1935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Тушенка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мясная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390C73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390C73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500</w:t>
            </w:r>
          </w:p>
        </w:tc>
      </w:tr>
      <w:tr w:rsidR="00200FB0" w:rsidRPr="007E6B82" w:rsidTr="00963B31">
        <w:tc>
          <w:tcPr>
            <w:tcW w:w="361" w:type="pct"/>
            <w:shd w:val="clear" w:color="auto" w:fill="auto"/>
            <w:vAlign w:val="center"/>
          </w:tcPr>
          <w:p w:rsidR="00200FB0" w:rsidRPr="007E6B82" w:rsidRDefault="00200FB0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200FB0" w:rsidRPr="007E6B82" w:rsidRDefault="00200FB0" w:rsidP="007E6B82">
            <w:pPr>
              <w:tabs>
                <w:tab w:val="left" w:pos="1935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Фасоль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консервированная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200FB0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00FB0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21</w:t>
            </w:r>
          </w:p>
        </w:tc>
      </w:tr>
      <w:tr w:rsidR="00200FB0" w:rsidRPr="007E6B82" w:rsidTr="00963B31">
        <w:tc>
          <w:tcPr>
            <w:tcW w:w="361" w:type="pct"/>
            <w:shd w:val="clear" w:color="auto" w:fill="auto"/>
            <w:vAlign w:val="center"/>
          </w:tcPr>
          <w:p w:rsidR="00200FB0" w:rsidRPr="007E6B82" w:rsidRDefault="00200FB0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200FB0" w:rsidRPr="007E6B82" w:rsidRDefault="00200FB0" w:rsidP="007E6B82">
            <w:pPr>
              <w:tabs>
                <w:tab w:val="left" w:pos="1935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Хлеб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200FB0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00FB0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270</w:t>
            </w:r>
          </w:p>
        </w:tc>
      </w:tr>
      <w:tr w:rsidR="00200FB0" w:rsidRPr="007E6B82" w:rsidTr="00963B31">
        <w:tc>
          <w:tcPr>
            <w:tcW w:w="361" w:type="pct"/>
            <w:shd w:val="clear" w:color="auto" w:fill="auto"/>
            <w:vAlign w:val="center"/>
          </w:tcPr>
          <w:p w:rsidR="00200FB0" w:rsidRPr="007E6B82" w:rsidRDefault="00200FB0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200FB0" w:rsidRPr="007E6B82" w:rsidRDefault="00200FB0" w:rsidP="007E6B82">
            <w:pPr>
              <w:tabs>
                <w:tab w:val="left" w:pos="960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Хлопья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овсяные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200FB0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00FB0" w:rsidRPr="007E6B82" w:rsidRDefault="00200FB0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22</w:t>
            </w:r>
          </w:p>
        </w:tc>
      </w:tr>
      <w:tr w:rsidR="00200FB0" w:rsidRPr="007E6B82" w:rsidTr="00963B31">
        <w:tc>
          <w:tcPr>
            <w:tcW w:w="361" w:type="pct"/>
            <w:shd w:val="clear" w:color="auto" w:fill="auto"/>
            <w:vAlign w:val="center"/>
          </w:tcPr>
          <w:p w:rsidR="00200FB0" w:rsidRPr="007E6B82" w:rsidRDefault="00200FB0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200FB0" w:rsidRPr="007E6B82" w:rsidRDefault="00200FB0" w:rsidP="007E6B82">
            <w:pPr>
              <w:tabs>
                <w:tab w:val="left" w:pos="960"/>
              </w:tabs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Чай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пакетированный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200FB0" w:rsidRPr="007E6B82" w:rsidRDefault="003D19D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00FB0" w:rsidRPr="007E6B82" w:rsidRDefault="003D19D3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6</w:t>
            </w:r>
          </w:p>
        </w:tc>
      </w:tr>
      <w:tr w:rsidR="006543C9" w:rsidRPr="007E6B82" w:rsidTr="006543C9">
        <w:tc>
          <w:tcPr>
            <w:tcW w:w="5000" w:type="pct"/>
            <w:gridSpan w:val="4"/>
            <w:shd w:val="clear" w:color="auto" w:fill="auto"/>
            <w:vAlign w:val="center"/>
          </w:tcPr>
          <w:p w:rsidR="006543C9" w:rsidRPr="007E6B82" w:rsidRDefault="00B4161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Вещевое имущество и р</w:t>
            </w:r>
            <w:r w:rsidR="00DD3847" w:rsidRPr="007E6B82">
              <w:rPr>
                <w:sz w:val="28"/>
                <w:szCs w:val="28"/>
                <w:lang w:val="ru-RU"/>
              </w:rPr>
              <w:t>есурсы жизнеобеспечения (на 50 человек)</w:t>
            </w:r>
          </w:p>
        </w:tc>
      </w:tr>
      <w:tr w:rsidR="002F3331" w:rsidRPr="007E6B82" w:rsidTr="00831A3C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101A02" w:rsidRPr="00046DC1" w:rsidRDefault="00046DC1" w:rsidP="00046DC1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Кроват</w:t>
            </w:r>
            <w:proofErr w:type="spellEnd"/>
            <w:r>
              <w:rPr>
                <w:sz w:val="28"/>
                <w:szCs w:val="28"/>
                <w:lang w:val="ru-RU"/>
              </w:rPr>
              <w:t>ь</w:t>
            </w:r>
            <w:r w:rsidR="00101A02" w:rsidRPr="007E6B82">
              <w:rPr>
                <w:sz w:val="28"/>
                <w:szCs w:val="28"/>
              </w:rPr>
              <w:t xml:space="preserve"> </w:t>
            </w:r>
            <w:proofErr w:type="spellStart"/>
            <w:r w:rsidR="00101A02" w:rsidRPr="007E6B82">
              <w:rPr>
                <w:sz w:val="28"/>
                <w:szCs w:val="28"/>
              </w:rPr>
              <w:t>раскладн</w:t>
            </w:r>
            <w:r>
              <w:rPr>
                <w:sz w:val="28"/>
                <w:szCs w:val="28"/>
                <w:lang w:val="ru-RU"/>
              </w:rPr>
              <w:t>ая</w:t>
            </w:r>
            <w:proofErr w:type="spellEnd"/>
          </w:p>
        </w:tc>
        <w:tc>
          <w:tcPr>
            <w:tcW w:w="929" w:type="pct"/>
            <w:shd w:val="clear" w:color="auto" w:fill="auto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</w:tcPr>
          <w:p w:rsidR="00101A02" w:rsidRPr="007E6B82" w:rsidRDefault="00C33887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2F3331" w:rsidRPr="007E6B82" w:rsidTr="00831A3C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101A02" w:rsidRPr="007E6B82" w:rsidRDefault="00E40F77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Одеяло</w:t>
            </w:r>
            <w:proofErr w:type="spellEnd"/>
          </w:p>
        </w:tc>
        <w:tc>
          <w:tcPr>
            <w:tcW w:w="929" w:type="pct"/>
            <w:shd w:val="clear" w:color="auto" w:fill="auto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</w:tcPr>
          <w:p w:rsidR="00101A02" w:rsidRPr="007E6B82" w:rsidRDefault="00C33887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2F3331" w:rsidRPr="007E6B82" w:rsidTr="00831A3C">
        <w:tc>
          <w:tcPr>
            <w:tcW w:w="361" w:type="pct"/>
            <w:shd w:val="clear" w:color="auto" w:fill="auto"/>
            <w:vAlign w:val="center"/>
          </w:tcPr>
          <w:p w:rsidR="00101A02" w:rsidRPr="007E6B82" w:rsidRDefault="00101A02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101A02" w:rsidRPr="007E6B82" w:rsidRDefault="00046DC1" w:rsidP="007E6B8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Матрас</w:t>
            </w:r>
            <w:proofErr w:type="spellEnd"/>
          </w:p>
        </w:tc>
        <w:tc>
          <w:tcPr>
            <w:tcW w:w="929" w:type="pct"/>
            <w:shd w:val="clear" w:color="auto" w:fill="auto"/>
          </w:tcPr>
          <w:p w:rsidR="00101A02" w:rsidRPr="007E6B82" w:rsidRDefault="00101A02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</w:tcPr>
          <w:p w:rsidR="00101A02" w:rsidRPr="007E6B82" w:rsidRDefault="00C33887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</w:rPr>
            </w:pPr>
            <w:r w:rsidRPr="007E6B82">
              <w:rPr>
                <w:sz w:val="28"/>
                <w:szCs w:val="28"/>
                <w:lang w:val="ru-RU"/>
              </w:rPr>
              <w:t>Подушк</w:t>
            </w:r>
            <w:r w:rsidR="00046DC1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Постельные принадлежности (простыни, пододея</w:t>
            </w:r>
            <w:r w:rsidR="00DD3847" w:rsidRPr="007E6B82">
              <w:rPr>
                <w:sz w:val="28"/>
                <w:szCs w:val="28"/>
                <w:lang w:val="ru-RU"/>
              </w:rPr>
              <w:t>льники, наволочки</w:t>
            </w:r>
            <w:r w:rsidRPr="007E6B82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</w:rPr>
              <w:t>компл</w:t>
            </w:r>
            <w:r w:rsidRPr="007E6B82">
              <w:rPr>
                <w:sz w:val="28"/>
                <w:szCs w:val="28"/>
                <w:lang w:val="ru-RU"/>
              </w:rPr>
              <w:t>ект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D3847" w:rsidRPr="007E6B82" w:rsidTr="00831A3C">
        <w:tc>
          <w:tcPr>
            <w:tcW w:w="361" w:type="pct"/>
            <w:shd w:val="clear" w:color="auto" w:fill="auto"/>
            <w:vAlign w:val="center"/>
          </w:tcPr>
          <w:p w:rsidR="00DD3847" w:rsidRPr="007E6B82" w:rsidRDefault="00DD3847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D3847" w:rsidRPr="007E6B82" w:rsidRDefault="00046DC1" w:rsidP="007E6B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Полотенце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D3847" w:rsidRPr="007E6B82" w:rsidRDefault="00DD3847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D3847" w:rsidRPr="007E6B82" w:rsidRDefault="00DD3847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Одежда специальная (штаны (трико), футболка)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комплект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Носки</w:t>
            </w:r>
          </w:p>
        </w:tc>
        <w:tc>
          <w:tcPr>
            <w:tcW w:w="92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83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Трусы</w:t>
            </w:r>
          </w:p>
        </w:tc>
        <w:tc>
          <w:tcPr>
            <w:tcW w:w="92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Сланцы</w:t>
            </w:r>
          </w:p>
        </w:tc>
        <w:tc>
          <w:tcPr>
            <w:tcW w:w="92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83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Одежда верхняя (теплая)</w:t>
            </w:r>
          </w:p>
        </w:tc>
        <w:tc>
          <w:tcPr>
            <w:tcW w:w="929" w:type="pct"/>
            <w:shd w:val="clear" w:color="auto" w:fill="auto"/>
          </w:tcPr>
          <w:p w:rsidR="00D739A8" w:rsidRPr="007E6B82" w:rsidRDefault="0013101C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Одноразовая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посуда</w:t>
            </w:r>
            <w:proofErr w:type="spellEnd"/>
          </w:p>
        </w:tc>
        <w:tc>
          <w:tcPr>
            <w:tcW w:w="92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</w:rPr>
              <w:t>компл</w:t>
            </w:r>
            <w:r w:rsidR="00AB077F" w:rsidRPr="007E6B82">
              <w:rPr>
                <w:sz w:val="28"/>
                <w:szCs w:val="28"/>
                <w:lang w:val="ru-RU"/>
              </w:rPr>
              <w:t>ект</w:t>
            </w:r>
            <w:proofErr w:type="spellEnd"/>
          </w:p>
        </w:tc>
        <w:tc>
          <w:tcPr>
            <w:tcW w:w="83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1500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Мыло</w:t>
            </w:r>
            <w:proofErr w:type="spellEnd"/>
          </w:p>
        </w:tc>
        <w:tc>
          <w:tcPr>
            <w:tcW w:w="92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839" w:type="pct"/>
            <w:shd w:val="clear" w:color="auto" w:fill="auto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18</w:t>
            </w:r>
          </w:p>
        </w:tc>
      </w:tr>
      <w:tr w:rsidR="006543C9" w:rsidRPr="007E6B82" w:rsidTr="006543C9">
        <w:tc>
          <w:tcPr>
            <w:tcW w:w="5000" w:type="pct"/>
            <w:gridSpan w:val="4"/>
            <w:shd w:val="clear" w:color="auto" w:fill="auto"/>
            <w:vAlign w:val="center"/>
          </w:tcPr>
          <w:p w:rsidR="006543C9" w:rsidRPr="007E6B82" w:rsidRDefault="006543C9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lastRenderedPageBreak/>
              <w:t>Материалы для восстановления объектов жилищно-коммунального хозяйства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Автоматический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выключатель</w:t>
            </w:r>
            <w:proofErr w:type="spellEnd"/>
            <w:r w:rsidRPr="007E6B82">
              <w:rPr>
                <w:sz w:val="28"/>
                <w:szCs w:val="28"/>
              </w:rPr>
              <w:t xml:space="preserve">  АЕ 1031 25А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120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Автоматический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выключатель</w:t>
            </w:r>
            <w:proofErr w:type="spellEnd"/>
            <w:r w:rsidRPr="007E6B82">
              <w:rPr>
                <w:sz w:val="28"/>
                <w:szCs w:val="28"/>
              </w:rPr>
              <w:t xml:space="preserve">  АЕ 1031 16А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120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Автоматический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выключатель</w:t>
            </w:r>
            <w:proofErr w:type="spellEnd"/>
            <w:r w:rsidRPr="007E6B82">
              <w:rPr>
                <w:sz w:val="28"/>
                <w:szCs w:val="28"/>
              </w:rPr>
              <w:t xml:space="preserve">  </w:t>
            </w:r>
            <w:r w:rsidRPr="007E6B82">
              <w:rPr>
                <w:sz w:val="28"/>
                <w:szCs w:val="28"/>
                <w:lang w:val="ru-RU"/>
              </w:rPr>
              <w:t>ИЭК</w:t>
            </w:r>
            <w:r w:rsidRPr="007E6B82">
              <w:rPr>
                <w:sz w:val="28"/>
                <w:szCs w:val="28"/>
              </w:rPr>
              <w:t xml:space="preserve"> 16А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120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Автоматический</w:t>
            </w:r>
            <w:proofErr w:type="spellEnd"/>
            <w:r w:rsidRPr="007E6B82">
              <w:rPr>
                <w:sz w:val="28"/>
                <w:szCs w:val="28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</w:rPr>
              <w:t>выключатель</w:t>
            </w:r>
            <w:proofErr w:type="spellEnd"/>
            <w:r w:rsidRPr="007E6B82">
              <w:rPr>
                <w:sz w:val="28"/>
                <w:szCs w:val="28"/>
              </w:rPr>
              <w:t xml:space="preserve">  </w:t>
            </w:r>
            <w:r w:rsidRPr="007E6B82">
              <w:rPr>
                <w:sz w:val="28"/>
                <w:szCs w:val="28"/>
                <w:lang w:val="ru-RU"/>
              </w:rPr>
              <w:t>ИЭК</w:t>
            </w:r>
            <w:r w:rsidRPr="007E6B82">
              <w:rPr>
                <w:sz w:val="28"/>
                <w:szCs w:val="28"/>
              </w:rPr>
              <w:t xml:space="preserve"> 25А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</w:rPr>
            </w:pPr>
            <w:r w:rsidRPr="007E6B82">
              <w:rPr>
                <w:sz w:val="28"/>
                <w:szCs w:val="28"/>
                <w:lang w:val="ru-RU"/>
              </w:rPr>
              <w:t>120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Блок с двумя выключателями однополюсный,10А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40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Выключатель герметичный однополюсный,10А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Выключатель однополюсный, 10А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140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Выключатель сдвоенный однополюсный, 10А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</w:rPr>
            </w:pPr>
            <w:proofErr w:type="spellStart"/>
            <w:r w:rsidRPr="007E6B82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60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FF0B52" w:rsidP="007E6B82">
            <w:pPr>
              <w:rPr>
                <w:sz w:val="28"/>
                <w:szCs w:val="28"/>
                <w:vertAlign w:val="superscript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Штепсельная розетка</w:t>
            </w:r>
            <w:r w:rsidR="00D739A8" w:rsidRPr="007E6B82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739A8" w:rsidRPr="007E6B82">
              <w:rPr>
                <w:sz w:val="28"/>
                <w:szCs w:val="28"/>
                <w:lang w:val="ru-RU"/>
              </w:rPr>
              <w:t>16А, 2,5 мм</w:t>
            </w:r>
            <w:r w:rsidR="00D739A8" w:rsidRPr="007E6B82">
              <w:rPr>
                <w:sz w:val="28"/>
                <w:szCs w:val="28"/>
                <w:vertAlign w:val="superscript"/>
                <w:lang w:val="ru-RU"/>
              </w:rPr>
              <w:t>2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357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FF0B52">
            <w:pPr>
              <w:rPr>
                <w:sz w:val="28"/>
                <w:szCs w:val="28"/>
                <w:vertAlign w:val="superscript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Штепсельная розетка с заземленным контактом,</w:t>
            </w:r>
            <w:r w:rsidR="00FF0B52">
              <w:rPr>
                <w:sz w:val="28"/>
                <w:szCs w:val="28"/>
                <w:lang w:val="ru-RU"/>
              </w:rPr>
              <w:t xml:space="preserve"> </w:t>
            </w:r>
            <w:r w:rsidRPr="007E6B82">
              <w:rPr>
                <w:sz w:val="28"/>
                <w:szCs w:val="28"/>
                <w:lang w:val="ru-RU"/>
              </w:rPr>
              <w:t>16А, 2,5 мм</w:t>
            </w:r>
            <w:r w:rsidRPr="007E6B82">
              <w:rPr>
                <w:sz w:val="28"/>
                <w:szCs w:val="28"/>
                <w:vertAlign w:val="superscript"/>
                <w:lang w:val="ru-RU"/>
              </w:rPr>
              <w:t>2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40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Щит этажный ЩЭ 3204-УХЛ 4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комл</w:t>
            </w:r>
            <w:r w:rsidR="00AB077F" w:rsidRPr="007E6B82">
              <w:rPr>
                <w:sz w:val="28"/>
                <w:szCs w:val="28"/>
                <w:lang w:val="ru-RU"/>
              </w:rPr>
              <w:t>ект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Ящик с понижающим  трансформатором ЯТП-0,25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Плавкая вставка НПН-2 63 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200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Плавкая вставка ПН2-100-10 УЗ на 100А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640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Плавкая вставка ПН2-250-10 УЗ на 250 А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200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Провод силовой АППВ 2×2,5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3600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Провод силовой АППВ 3×2,5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441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Провод силовой ППВ 2×1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90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Провод силовой ППВ 2×10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180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Провод силовой ППВ 2×5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680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Провод силовой ППВ 2×16 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280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Провод силовой АППВ 3×4 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370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Кабель АНРГ 2×2,5 ГОСТ 433-73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80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Кабель АНРГ 3×2,5 ГОСТ 433-73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70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Стеклоизол</w:t>
            </w:r>
            <w:proofErr w:type="spellEnd"/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рулон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238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Стекло 4 мм полированное М-4 1300×1900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vertAlign w:val="superscript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  <w:r w:rsidRPr="007E6B82">
              <w:rPr>
                <w:sz w:val="28"/>
                <w:szCs w:val="28"/>
                <w:vertAlign w:val="superscript"/>
                <w:lang w:val="ru-RU"/>
              </w:rPr>
              <w:t>2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442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Блоки дверные ДГ 21-10П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компл</w:t>
            </w:r>
            <w:r w:rsidR="00AB077F" w:rsidRPr="007E6B82">
              <w:rPr>
                <w:sz w:val="28"/>
                <w:szCs w:val="28"/>
                <w:lang w:val="ru-RU"/>
              </w:rPr>
              <w:t>ект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300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Блоки оконные ОР 15-13,5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компл</w:t>
            </w:r>
            <w:r w:rsidR="00AB077F" w:rsidRPr="007E6B82">
              <w:rPr>
                <w:sz w:val="28"/>
                <w:szCs w:val="28"/>
                <w:lang w:val="ru-RU"/>
              </w:rPr>
              <w:t>ект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60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Блоки оконные ОР 15-21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компл</w:t>
            </w:r>
            <w:r w:rsidR="00AB077F" w:rsidRPr="007E6B82">
              <w:rPr>
                <w:sz w:val="28"/>
                <w:szCs w:val="28"/>
                <w:lang w:val="ru-RU"/>
              </w:rPr>
              <w:t>ект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40</w:t>
            </w:r>
          </w:p>
        </w:tc>
      </w:tr>
      <w:tr w:rsidR="00D739A8" w:rsidRPr="007E6B82" w:rsidTr="00831A3C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Арматура (стальная</w:t>
            </w:r>
            <w:r w:rsidR="00FF0B52">
              <w:rPr>
                <w:sz w:val="28"/>
                <w:szCs w:val="28"/>
                <w:lang w:val="ru-RU"/>
              </w:rPr>
              <w:t>,</w:t>
            </w:r>
            <w:r w:rsidRPr="007E6B82">
              <w:rPr>
                <w:sz w:val="28"/>
                <w:szCs w:val="28"/>
                <w:lang w:val="ru-RU"/>
              </w:rPr>
              <w:t xml:space="preserve"> класса АIII35ГС d=12 длиной 6м ГОСТ 5781-82)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тонн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1,5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ДВП 1220×2745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368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ДСП шлифованное 2500×1830×16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D31F04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Задвижка 30 с 41 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нж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ДУ 50 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Ру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16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9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Задвижка 30 с 41 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нж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Ду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80 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Ру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16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7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Задвижка 30с 41 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нж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Ду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100 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Ру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16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6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Кран шаровой внутренний-внутренний (вода) 15мм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35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Кран шаровой стальной сварка-сварка 80 мм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26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Кран 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шаровый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со сгоном и накидной гайкой 20 мм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110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Радиатор чугунный отопительный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секц</w:t>
            </w:r>
            <w:r w:rsidR="00AB077F" w:rsidRPr="007E6B82">
              <w:rPr>
                <w:sz w:val="28"/>
                <w:szCs w:val="28"/>
                <w:lang w:val="ru-RU"/>
              </w:rPr>
              <w:t>ия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273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Труба PPRC PN 25 25×4.2 мм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360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Труба РРRC РИ 25 20×3,4 мм 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68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Труба чугунная канализационная (ч/к) 100 мм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Труба чугунная канализационная (ч/к) 50 мм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100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Угольник PPRC 45 гр. 25мм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90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Угольник PPRC 90гр. 25 мм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112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Угольник комбинированный РРRC (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наружняя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резьба ) 25мм х 1/2"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95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Кирпич силикатный (полнотелый М200 250х120ж88)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14763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Брус 150×150×6000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vertAlign w:val="superscript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  <w:r w:rsidRPr="007E6B82">
              <w:rPr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5,48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Доска хвоя   50×150×6000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  <w:r w:rsidRPr="007E6B82">
              <w:rPr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11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Доска хвоя  25×150×6000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  <w:r w:rsidRPr="007E6B82">
              <w:rPr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4,81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Лента оградительная 250 м ширина 7,5 см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4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Линолеум 05-169 (1,5м)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vertAlign w:val="superscript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</w:t>
            </w:r>
            <w:r w:rsidRPr="007E6B82">
              <w:rPr>
                <w:sz w:val="28"/>
                <w:szCs w:val="28"/>
                <w:vertAlign w:val="superscript"/>
                <w:lang w:val="ru-RU"/>
              </w:rPr>
              <w:t>2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1582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Муфта комбинированная PPDA (</w:t>
            </w:r>
            <w:proofErr w:type="spellStart"/>
            <w:r w:rsidRPr="007E6B82">
              <w:rPr>
                <w:sz w:val="28"/>
                <w:szCs w:val="28"/>
                <w:lang w:val="ru-RU"/>
              </w:rPr>
              <w:t>наружняя</w:t>
            </w:r>
            <w:proofErr w:type="spellEnd"/>
            <w:r w:rsidRPr="007E6B82">
              <w:rPr>
                <w:sz w:val="28"/>
                <w:szCs w:val="28"/>
                <w:lang w:val="ru-RU"/>
              </w:rPr>
              <w:t xml:space="preserve"> резьба) 25 мм ×3/4"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104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Насос циркуляционный сдвоенный WILO TOP -SD 32/7 DM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Насос циркуляционный сдвоенный WILO TOP-SD 40/10 DM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</w:t>
            </w:r>
          </w:p>
        </w:tc>
      </w:tr>
      <w:tr w:rsidR="00D739A8" w:rsidRPr="007E6B82" w:rsidTr="00E6180E">
        <w:tc>
          <w:tcPr>
            <w:tcW w:w="361" w:type="pct"/>
            <w:shd w:val="clear" w:color="auto" w:fill="auto"/>
            <w:vAlign w:val="center"/>
          </w:tcPr>
          <w:p w:rsidR="00D739A8" w:rsidRPr="007E6B82" w:rsidRDefault="00D739A8" w:rsidP="00E6180E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Насос циркуляционный сдвоенный WILO TOP-SD50/10 DM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Уголок стальной 50х50х4мм, длина 6м 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тонн</w:t>
            </w:r>
            <w:r w:rsidR="00AB077F" w:rsidRPr="007E6B8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Шифер 7-волновый 1750×980 мм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лист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1049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D739A8" w:rsidP="00831A3C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7E6B82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Гвозди шиферные 5,0х120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120</w:t>
            </w:r>
          </w:p>
        </w:tc>
      </w:tr>
      <w:tr w:rsidR="006543C9" w:rsidRPr="007E6B82" w:rsidTr="00AB077F">
        <w:tc>
          <w:tcPr>
            <w:tcW w:w="5000" w:type="pct"/>
            <w:gridSpan w:val="4"/>
            <w:shd w:val="clear" w:color="auto" w:fill="auto"/>
            <w:vAlign w:val="center"/>
          </w:tcPr>
          <w:p w:rsidR="006543C9" w:rsidRPr="007E6B82" w:rsidRDefault="00CB3EFE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6118225</wp:posOffset>
                      </wp:positionH>
                      <wp:positionV relativeFrom="paragraph">
                        <wp:posOffset>177800</wp:posOffset>
                      </wp:positionV>
                      <wp:extent cx="335280" cy="300355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280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43C9" w:rsidRPr="00D263B4" w:rsidRDefault="006543C9">
                                  <w:pPr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D263B4"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81.75pt;margin-top:14pt;width:26.4pt;height:23.6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" filled="f" stroked="f">
                      <v:textbox style="mso-fit-shape-to-text:t">
                        <w:txbxContent>
                          <w:p w:rsidR="006543C9" w:rsidRPr="00D263B4" w:rsidRDefault="006543C9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263B4">
                              <w:rPr>
                                <w:sz w:val="28"/>
                                <w:szCs w:val="28"/>
                                <w:lang w:val="ru-RU"/>
                              </w:rP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43C9" w:rsidRPr="007E6B82">
              <w:rPr>
                <w:sz w:val="28"/>
                <w:szCs w:val="28"/>
                <w:lang w:val="ru-RU"/>
              </w:rPr>
              <w:t>Средства индивидуальной защиты органов дыхания</w:t>
            </w:r>
          </w:p>
        </w:tc>
      </w:tr>
      <w:tr w:rsidR="00D739A8" w:rsidRPr="007E6B82" w:rsidTr="00326C57">
        <w:tc>
          <w:tcPr>
            <w:tcW w:w="361" w:type="pct"/>
            <w:shd w:val="clear" w:color="auto" w:fill="auto"/>
          </w:tcPr>
          <w:p w:rsidR="00D739A8" w:rsidRPr="007E6B82" w:rsidRDefault="0082332F" w:rsidP="00E465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107.</w:t>
            </w:r>
          </w:p>
        </w:tc>
        <w:tc>
          <w:tcPr>
            <w:tcW w:w="2871" w:type="pct"/>
            <w:shd w:val="clear" w:color="auto" w:fill="auto"/>
            <w:vAlign w:val="center"/>
          </w:tcPr>
          <w:p w:rsidR="00D739A8" w:rsidRPr="007E6B82" w:rsidRDefault="00D739A8" w:rsidP="00A02E0F">
            <w:pPr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 xml:space="preserve">Противогаз </w:t>
            </w:r>
            <w:r w:rsidR="00A02E0F">
              <w:rPr>
                <w:sz w:val="28"/>
                <w:szCs w:val="28"/>
                <w:lang w:val="ru-RU"/>
              </w:rPr>
              <w:t>гражданский фильтрующий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E6B82">
              <w:rPr>
                <w:sz w:val="28"/>
                <w:szCs w:val="28"/>
                <w:lang w:val="ru-RU"/>
              </w:rPr>
              <w:t>шт</w:t>
            </w:r>
            <w:proofErr w:type="spellEnd"/>
          </w:p>
        </w:tc>
        <w:tc>
          <w:tcPr>
            <w:tcW w:w="839" w:type="pct"/>
            <w:shd w:val="clear" w:color="auto" w:fill="auto"/>
            <w:vAlign w:val="center"/>
          </w:tcPr>
          <w:p w:rsidR="00D739A8" w:rsidRPr="007E6B82" w:rsidRDefault="00D739A8" w:rsidP="007E6B82">
            <w:pPr>
              <w:jc w:val="center"/>
              <w:rPr>
                <w:sz w:val="28"/>
                <w:szCs w:val="28"/>
                <w:lang w:val="ru-RU"/>
              </w:rPr>
            </w:pPr>
            <w:r w:rsidRPr="007E6B82">
              <w:rPr>
                <w:sz w:val="28"/>
                <w:szCs w:val="28"/>
                <w:lang w:val="ru-RU"/>
              </w:rPr>
              <w:t>320</w:t>
            </w:r>
          </w:p>
        </w:tc>
      </w:tr>
    </w:tbl>
    <w:p w:rsidR="00FD3135" w:rsidRPr="007E6B82" w:rsidRDefault="00FD3135" w:rsidP="007E6B82">
      <w:pPr>
        <w:jc w:val="both"/>
        <w:rPr>
          <w:sz w:val="28"/>
          <w:szCs w:val="28"/>
          <w:lang w:val="ru-RU"/>
        </w:rPr>
      </w:pPr>
    </w:p>
    <w:p w:rsidR="00581E15" w:rsidRPr="007E6B82" w:rsidRDefault="00581E15" w:rsidP="007E6B82">
      <w:pPr>
        <w:rPr>
          <w:sz w:val="28"/>
          <w:szCs w:val="28"/>
          <w:lang w:val="ru-RU"/>
        </w:rPr>
      </w:pPr>
      <w:bookmarkStart w:id="0" w:name="_GoBack"/>
      <w:bookmarkEnd w:id="0"/>
    </w:p>
    <w:p w:rsidR="00312DFE" w:rsidRPr="00A10322" w:rsidRDefault="000904D1" w:rsidP="00CB3EFE">
      <w:pPr>
        <w:rPr>
          <w:rFonts w:ascii="Times New Roman CYR" w:hAnsi="Times New Roman CYR"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г</w:t>
      </w:r>
      <w:r w:rsidR="00581E15" w:rsidRPr="007E6B82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</w:t>
      </w:r>
      <w:r w:rsidR="00581E15" w:rsidRPr="007E6B82">
        <w:rPr>
          <w:sz w:val="28"/>
          <w:szCs w:val="28"/>
          <w:lang w:val="ru-RU"/>
        </w:rPr>
        <w:t xml:space="preserve"> города Липецка      </w:t>
      </w:r>
      <w:r w:rsidR="00581E15" w:rsidRPr="007E6B82">
        <w:rPr>
          <w:sz w:val="28"/>
          <w:szCs w:val="28"/>
          <w:lang w:val="ru-RU"/>
        </w:rPr>
        <w:tab/>
      </w:r>
      <w:r w:rsidR="00581E15" w:rsidRPr="007E6B82">
        <w:rPr>
          <w:sz w:val="28"/>
          <w:szCs w:val="28"/>
          <w:lang w:val="ru-RU"/>
        </w:rPr>
        <w:tab/>
      </w:r>
      <w:r w:rsidR="00581E15" w:rsidRPr="007E6B82">
        <w:rPr>
          <w:sz w:val="28"/>
          <w:szCs w:val="28"/>
          <w:lang w:val="ru-RU"/>
        </w:rPr>
        <w:tab/>
      </w:r>
      <w:r w:rsidR="00581E15" w:rsidRPr="007E6B82">
        <w:rPr>
          <w:sz w:val="28"/>
          <w:szCs w:val="28"/>
          <w:lang w:val="ru-RU"/>
        </w:rPr>
        <w:tab/>
      </w:r>
      <w:r w:rsidR="00581E15" w:rsidRPr="007E6B82">
        <w:rPr>
          <w:sz w:val="28"/>
          <w:szCs w:val="28"/>
          <w:lang w:val="ru-RU"/>
        </w:rPr>
        <w:tab/>
      </w:r>
      <w:r w:rsidR="00187DE1" w:rsidRPr="007E6B82">
        <w:rPr>
          <w:sz w:val="28"/>
          <w:szCs w:val="28"/>
          <w:lang w:val="ru-RU"/>
        </w:rPr>
        <w:t xml:space="preserve"> </w:t>
      </w:r>
      <w:r w:rsidR="00F9749E" w:rsidRPr="007E6B82">
        <w:rPr>
          <w:sz w:val="28"/>
          <w:szCs w:val="28"/>
          <w:lang w:val="ru-RU"/>
        </w:rPr>
        <w:t xml:space="preserve"> </w:t>
      </w:r>
      <w:r w:rsidR="00357177" w:rsidRPr="007E6B82">
        <w:rPr>
          <w:sz w:val="28"/>
          <w:szCs w:val="28"/>
          <w:lang w:val="ru-RU"/>
        </w:rPr>
        <w:t xml:space="preserve">      </w:t>
      </w:r>
      <w:r w:rsidR="00505E40" w:rsidRPr="007E6B82">
        <w:rPr>
          <w:sz w:val="28"/>
          <w:szCs w:val="28"/>
          <w:lang w:val="ru-RU"/>
        </w:rPr>
        <w:t xml:space="preserve"> </w:t>
      </w:r>
      <w:r w:rsidR="00D12D6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В.Н.</w:t>
      </w:r>
      <w:r w:rsidR="00D12D68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</w:t>
      </w:r>
      <w:r w:rsidR="00D12D68">
        <w:rPr>
          <w:sz w:val="28"/>
          <w:szCs w:val="28"/>
          <w:lang w:val="ru-RU"/>
        </w:rPr>
        <w:t>егробов</w:t>
      </w:r>
      <w:proofErr w:type="spellEnd"/>
    </w:p>
    <w:sectPr w:rsidR="00312DFE" w:rsidRPr="00A10322" w:rsidSect="00CB3EFE">
      <w:headerReference w:type="default" r:id="rId9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3A2" w:rsidRDefault="007733A2" w:rsidP="00057E16">
      <w:r>
        <w:separator/>
      </w:r>
    </w:p>
  </w:endnote>
  <w:endnote w:type="continuationSeparator" w:id="0">
    <w:p w:rsidR="007733A2" w:rsidRDefault="007733A2" w:rsidP="0005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3A2" w:rsidRDefault="007733A2" w:rsidP="00057E16">
      <w:r>
        <w:separator/>
      </w:r>
    </w:p>
  </w:footnote>
  <w:footnote w:type="continuationSeparator" w:id="0">
    <w:p w:rsidR="007733A2" w:rsidRDefault="007733A2" w:rsidP="00057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BE6" w:rsidRPr="000C130A" w:rsidRDefault="00062BE6" w:rsidP="000C130A">
    <w:pPr>
      <w:pStyle w:val="a4"/>
      <w:jc w:val="center"/>
      <w:rPr>
        <w:sz w:val="28"/>
        <w:szCs w:val="28"/>
        <w:lang w:val="ru-RU"/>
      </w:rPr>
    </w:pPr>
    <w:r w:rsidRPr="00057E16">
      <w:rPr>
        <w:sz w:val="28"/>
        <w:szCs w:val="28"/>
      </w:rPr>
      <w:fldChar w:fldCharType="begin"/>
    </w:r>
    <w:r w:rsidRPr="00057E16">
      <w:rPr>
        <w:sz w:val="28"/>
        <w:szCs w:val="28"/>
      </w:rPr>
      <w:instrText xml:space="preserve"> PAGE   \* MERGEFORMAT </w:instrText>
    </w:r>
    <w:r w:rsidRPr="00057E16">
      <w:rPr>
        <w:sz w:val="28"/>
        <w:szCs w:val="28"/>
      </w:rPr>
      <w:fldChar w:fldCharType="separate"/>
    </w:r>
    <w:r w:rsidR="007938AE">
      <w:rPr>
        <w:noProof/>
        <w:sz w:val="28"/>
        <w:szCs w:val="28"/>
      </w:rPr>
      <w:t>5</w:t>
    </w:r>
    <w:r w:rsidRPr="00057E16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1728"/>
    <w:multiLevelType w:val="hybridMultilevel"/>
    <w:tmpl w:val="4A2279B6"/>
    <w:lvl w:ilvl="0" w:tplc="936400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1B2BE6"/>
    <w:multiLevelType w:val="hybridMultilevel"/>
    <w:tmpl w:val="CE68ECD4"/>
    <w:lvl w:ilvl="0" w:tplc="9DAEC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054A0B"/>
    <w:multiLevelType w:val="hybridMultilevel"/>
    <w:tmpl w:val="94F043E2"/>
    <w:lvl w:ilvl="0" w:tplc="1632C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1E0D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785377"/>
    <w:multiLevelType w:val="hybridMultilevel"/>
    <w:tmpl w:val="8CE6BE16"/>
    <w:lvl w:ilvl="0" w:tplc="5A1EB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60A77"/>
    <w:multiLevelType w:val="hybridMultilevel"/>
    <w:tmpl w:val="A6243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865B5"/>
    <w:multiLevelType w:val="multilevel"/>
    <w:tmpl w:val="9D344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" w:firstLine="13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6AF7A3F"/>
    <w:multiLevelType w:val="hybridMultilevel"/>
    <w:tmpl w:val="74AEAD92"/>
    <w:lvl w:ilvl="0" w:tplc="D2ACA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30D11"/>
    <w:multiLevelType w:val="hybridMultilevel"/>
    <w:tmpl w:val="E26CD7A0"/>
    <w:lvl w:ilvl="0" w:tplc="0419000F">
      <w:start w:val="1"/>
      <w:numFmt w:val="decimal"/>
      <w:lvlText w:val="%1."/>
      <w:lvlJc w:val="left"/>
      <w:pPr>
        <w:ind w:left="16860" w:hanging="360"/>
      </w:pPr>
    </w:lvl>
    <w:lvl w:ilvl="1" w:tplc="04190019">
      <w:start w:val="1"/>
      <w:numFmt w:val="lowerLetter"/>
      <w:lvlText w:val="%2."/>
      <w:lvlJc w:val="left"/>
      <w:pPr>
        <w:ind w:left="17580" w:hanging="360"/>
      </w:pPr>
    </w:lvl>
    <w:lvl w:ilvl="2" w:tplc="0419001B" w:tentative="1">
      <w:start w:val="1"/>
      <w:numFmt w:val="lowerRoman"/>
      <w:lvlText w:val="%3."/>
      <w:lvlJc w:val="right"/>
      <w:pPr>
        <w:ind w:left="18300" w:hanging="180"/>
      </w:pPr>
    </w:lvl>
    <w:lvl w:ilvl="3" w:tplc="0419000F" w:tentative="1">
      <w:start w:val="1"/>
      <w:numFmt w:val="decimal"/>
      <w:lvlText w:val="%4."/>
      <w:lvlJc w:val="left"/>
      <w:pPr>
        <w:ind w:left="19020" w:hanging="360"/>
      </w:pPr>
    </w:lvl>
    <w:lvl w:ilvl="4" w:tplc="04190019" w:tentative="1">
      <w:start w:val="1"/>
      <w:numFmt w:val="lowerLetter"/>
      <w:lvlText w:val="%5."/>
      <w:lvlJc w:val="left"/>
      <w:pPr>
        <w:ind w:left="19740" w:hanging="360"/>
      </w:pPr>
    </w:lvl>
    <w:lvl w:ilvl="5" w:tplc="0419001B" w:tentative="1">
      <w:start w:val="1"/>
      <w:numFmt w:val="lowerRoman"/>
      <w:lvlText w:val="%6."/>
      <w:lvlJc w:val="right"/>
      <w:pPr>
        <w:ind w:left="20460" w:hanging="180"/>
      </w:pPr>
    </w:lvl>
    <w:lvl w:ilvl="6" w:tplc="0419000F" w:tentative="1">
      <w:start w:val="1"/>
      <w:numFmt w:val="decimal"/>
      <w:lvlText w:val="%7."/>
      <w:lvlJc w:val="left"/>
      <w:pPr>
        <w:ind w:left="21180" w:hanging="360"/>
      </w:pPr>
    </w:lvl>
    <w:lvl w:ilvl="7" w:tplc="04190019" w:tentative="1">
      <w:start w:val="1"/>
      <w:numFmt w:val="lowerLetter"/>
      <w:lvlText w:val="%8."/>
      <w:lvlJc w:val="left"/>
      <w:pPr>
        <w:ind w:left="21900" w:hanging="360"/>
      </w:pPr>
    </w:lvl>
    <w:lvl w:ilvl="8" w:tplc="0419001B" w:tentative="1">
      <w:start w:val="1"/>
      <w:numFmt w:val="lowerRoman"/>
      <w:lvlText w:val="%9."/>
      <w:lvlJc w:val="right"/>
      <w:pPr>
        <w:ind w:left="22620" w:hanging="180"/>
      </w:pPr>
    </w:lvl>
  </w:abstractNum>
  <w:abstractNum w:abstractNumId="9" w15:restartNumberingAfterBreak="0">
    <w:nsid w:val="6FB127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BB4"/>
    <w:rsid w:val="000021C1"/>
    <w:rsid w:val="00011A07"/>
    <w:rsid w:val="00022BCF"/>
    <w:rsid w:val="00033720"/>
    <w:rsid w:val="00040F56"/>
    <w:rsid w:val="00041537"/>
    <w:rsid w:val="00046DC1"/>
    <w:rsid w:val="0005143B"/>
    <w:rsid w:val="00051B00"/>
    <w:rsid w:val="000556AB"/>
    <w:rsid w:val="00057E16"/>
    <w:rsid w:val="00062BE6"/>
    <w:rsid w:val="00085ECE"/>
    <w:rsid w:val="000904D1"/>
    <w:rsid w:val="000951CD"/>
    <w:rsid w:val="00096420"/>
    <w:rsid w:val="000A0883"/>
    <w:rsid w:val="000A1CCC"/>
    <w:rsid w:val="000A5B77"/>
    <w:rsid w:val="000C130A"/>
    <w:rsid w:val="000C3CA1"/>
    <w:rsid w:val="000C40D5"/>
    <w:rsid w:val="000C5624"/>
    <w:rsid w:val="000D03B0"/>
    <w:rsid w:val="000E2AA3"/>
    <w:rsid w:val="000E4CC7"/>
    <w:rsid w:val="000F7F19"/>
    <w:rsid w:val="00101A02"/>
    <w:rsid w:val="00110E64"/>
    <w:rsid w:val="00111D31"/>
    <w:rsid w:val="00114F7D"/>
    <w:rsid w:val="00115AC2"/>
    <w:rsid w:val="00126B98"/>
    <w:rsid w:val="0013101C"/>
    <w:rsid w:val="0013138B"/>
    <w:rsid w:val="00132EEC"/>
    <w:rsid w:val="0013419D"/>
    <w:rsid w:val="00135E99"/>
    <w:rsid w:val="00137573"/>
    <w:rsid w:val="00141EC3"/>
    <w:rsid w:val="001427A0"/>
    <w:rsid w:val="0014404D"/>
    <w:rsid w:val="001536FD"/>
    <w:rsid w:val="00156636"/>
    <w:rsid w:val="0016013A"/>
    <w:rsid w:val="00163BF4"/>
    <w:rsid w:val="00172635"/>
    <w:rsid w:val="001741A2"/>
    <w:rsid w:val="00177C10"/>
    <w:rsid w:val="00187DE1"/>
    <w:rsid w:val="001A288B"/>
    <w:rsid w:val="001C33DB"/>
    <w:rsid w:val="001D0602"/>
    <w:rsid w:val="001E222F"/>
    <w:rsid w:val="001E4269"/>
    <w:rsid w:val="001F511C"/>
    <w:rsid w:val="00200265"/>
    <w:rsid w:val="00200FB0"/>
    <w:rsid w:val="0022055D"/>
    <w:rsid w:val="00222F3E"/>
    <w:rsid w:val="00224DF9"/>
    <w:rsid w:val="0022519D"/>
    <w:rsid w:val="00231C0A"/>
    <w:rsid w:val="0023217E"/>
    <w:rsid w:val="00232570"/>
    <w:rsid w:val="00233595"/>
    <w:rsid w:val="002355B5"/>
    <w:rsid w:val="002552C7"/>
    <w:rsid w:val="00263E90"/>
    <w:rsid w:val="00270726"/>
    <w:rsid w:val="002740D6"/>
    <w:rsid w:val="0027645A"/>
    <w:rsid w:val="002815A0"/>
    <w:rsid w:val="00286030"/>
    <w:rsid w:val="002860B3"/>
    <w:rsid w:val="00290488"/>
    <w:rsid w:val="00290614"/>
    <w:rsid w:val="002A5F7A"/>
    <w:rsid w:val="002B0378"/>
    <w:rsid w:val="002B1D49"/>
    <w:rsid w:val="002B7F0F"/>
    <w:rsid w:val="002D2AE9"/>
    <w:rsid w:val="002D339D"/>
    <w:rsid w:val="002D4D71"/>
    <w:rsid w:val="002D626E"/>
    <w:rsid w:val="002F29EA"/>
    <w:rsid w:val="002F3331"/>
    <w:rsid w:val="002F3477"/>
    <w:rsid w:val="002F7809"/>
    <w:rsid w:val="003036E9"/>
    <w:rsid w:val="0030734E"/>
    <w:rsid w:val="00312928"/>
    <w:rsid w:val="00312DFE"/>
    <w:rsid w:val="003201B8"/>
    <w:rsid w:val="00326C57"/>
    <w:rsid w:val="0032734E"/>
    <w:rsid w:val="003331FA"/>
    <w:rsid w:val="00335D50"/>
    <w:rsid w:val="003369C0"/>
    <w:rsid w:val="003379DA"/>
    <w:rsid w:val="0034458E"/>
    <w:rsid w:val="00356814"/>
    <w:rsid w:val="00357177"/>
    <w:rsid w:val="00364881"/>
    <w:rsid w:val="00367823"/>
    <w:rsid w:val="0037403B"/>
    <w:rsid w:val="00382EF4"/>
    <w:rsid w:val="003852FA"/>
    <w:rsid w:val="003867D9"/>
    <w:rsid w:val="00390C73"/>
    <w:rsid w:val="00392D0F"/>
    <w:rsid w:val="003A65A7"/>
    <w:rsid w:val="003B7240"/>
    <w:rsid w:val="003C196F"/>
    <w:rsid w:val="003D174A"/>
    <w:rsid w:val="003D19D3"/>
    <w:rsid w:val="003D4794"/>
    <w:rsid w:val="003E2987"/>
    <w:rsid w:val="003E4387"/>
    <w:rsid w:val="003F0766"/>
    <w:rsid w:val="003F3A73"/>
    <w:rsid w:val="003F5441"/>
    <w:rsid w:val="003F7A3A"/>
    <w:rsid w:val="003F7B81"/>
    <w:rsid w:val="00414310"/>
    <w:rsid w:val="0042115C"/>
    <w:rsid w:val="0043091F"/>
    <w:rsid w:val="00434E6B"/>
    <w:rsid w:val="004351DB"/>
    <w:rsid w:val="004374E0"/>
    <w:rsid w:val="00443073"/>
    <w:rsid w:val="0047694A"/>
    <w:rsid w:val="00481CD2"/>
    <w:rsid w:val="004862BD"/>
    <w:rsid w:val="00486D6C"/>
    <w:rsid w:val="00490B7B"/>
    <w:rsid w:val="004A22F0"/>
    <w:rsid w:val="004A79A5"/>
    <w:rsid w:val="004B620F"/>
    <w:rsid w:val="004C5D97"/>
    <w:rsid w:val="004E0EB3"/>
    <w:rsid w:val="005000B7"/>
    <w:rsid w:val="00505E40"/>
    <w:rsid w:val="00505EEA"/>
    <w:rsid w:val="005122FC"/>
    <w:rsid w:val="00515D09"/>
    <w:rsid w:val="00516E4B"/>
    <w:rsid w:val="00517B9F"/>
    <w:rsid w:val="00522DB9"/>
    <w:rsid w:val="005311BA"/>
    <w:rsid w:val="005341DA"/>
    <w:rsid w:val="0053424E"/>
    <w:rsid w:val="00544E4A"/>
    <w:rsid w:val="005461F4"/>
    <w:rsid w:val="00546AE8"/>
    <w:rsid w:val="00546FCD"/>
    <w:rsid w:val="00562437"/>
    <w:rsid w:val="00563A0F"/>
    <w:rsid w:val="00563D3F"/>
    <w:rsid w:val="00565259"/>
    <w:rsid w:val="005706F7"/>
    <w:rsid w:val="0057495E"/>
    <w:rsid w:val="00576593"/>
    <w:rsid w:val="00581E15"/>
    <w:rsid w:val="0058636E"/>
    <w:rsid w:val="0059058A"/>
    <w:rsid w:val="0059172C"/>
    <w:rsid w:val="005A6428"/>
    <w:rsid w:val="005B00FE"/>
    <w:rsid w:val="005B11D2"/>
    <w:rsid w:val="005B3FE8"/>
    <w:rsid w:val="005B481B"/>
    <w:rsid w:val="005B73BE"/>
    <w:rsid w:val="005C15CE"/>
    <w:rsid w:val="005C3F90"/>
    <w:rsid w:val="005C426D"/>
    <w:rsid w:val="005D14D1"/>
    <w:rsid w:val="005D2DE7"/>
    <w:rsid w:val="005D7716"/>
    <w:rsid w:val="005E0C03"/>
    <w:rsid w:val="005E3E1A"/>
    <w:rsid w:val="005F22E7"/>
    <w:rsid w:val="005F294C"/>
    <w:rsid w:val="00600362"/>
    <w:rsid w:val="00604112"/>
    <w:rsid w:val="00606EEB"/>
    <w:rsid w:val="00611472"/>
    <w:rsid w:val="00614938"/>
    <w:rsid w:val="00621DA7"/>
    <w:rsid w:val="0064530A"/>
    <w:rsid w:val="00650F3E"/>
    <w:rsid w:val="0065380B"/>
    <w:rsid w:val="006543C9"/>
    <w:rsid w:val="00660322"/>
    <w:rsid w:val="006605BE"/>
    <w:rsid w:val="00682088"/>
    <w:rsid w:val="00683ADD"/>
    <w:rsid w:val="006871D5"/>
    <w:rsid w:val="00687230"/>
    <w:rsid w:val="006A1BC5"/>
    <w:rsid w:val="006A1F5B"/>
    <w:rsid w:val="006B2350"/>
    <w:rsid w:val="006B2E33"/>
    <w:rsid w:val="006B339C"/>
    <w:rsid w:val="006B33A5"/>
    <w:rsid w:val="006B3A8B"/>
    <w:rsid w:val="006B6B4F"/>
    <w:rsid w:val="006C54BE"/>
    <w:rsid w:val="006D69F3"/>
    <w:rsid w:val="006D6B54"/>
    <w:rsid w:val="006E232E"/>
    <w:rsid w:val="006E3319"/>
    <w:rsid w:val="006E73AF"/>
    <w:rsid w:val="00700F58"/>
    <w:rsid w:val="007031E8"/>
    <w:rsid w:val="00705795"/>
    <w:rsid w:val="00706994"/>
    <w:rsid w:val="00714BDA"/>
    <w:rsid w:val="00717435"/>
    <w:rsid w:val="00726493"/>
    <w:rsid w:val="0073176C"/>
    <w:rsid w:val="00733E50"/>
    <w:rsid w:val="007357FF"/>
    <w:rsid w:val="0074018E"/>
    <w:rsid w:val="007418C7"/>
    <w:rsid w:val="0075049D"/>
    <w:rsid w:val="00752494"/>
    <w:rsid w:val="007531B7"/>
    <w:rsid w:val="00753DDD"/>
    <w:rsid w:val="00754E8E"/>
    <w:rsid w:val="00764F89"/>
    <w:rsid w:val="00766E19"/>
    <w:rsid w:val="0076704F"/>
    <w:rsid w:val="007704F5"/>
    <w:rsid w:val="007733A2"/>
    <w:rsid w:val="00780984"/>
    <w:rsid w:val="00780BB3"/>
    <w:rsid w:val="0079043E"/>
    <w:rsid w:val="007934AC"/>
    <w:rsid w:val="00793664"/>
    <w:rsid w:val="007938AE"/>
    <w:rsid w:val="0079669F"/>
    <w:rsid w:val="007A45F5"/>
    <w:rsid w:val="007A7643"/>
    <w:rsid w:val="007B2EA5"/>
    <w:rsid w:val="007B44FC"/>
    <w:rsid w:val="007B4EBF"/>
    <w:rsid w:val="007C29FF"/>
    <w:rsid w:val="007D5F72"/>
    <w:rsid w:val="007E6B82"/>
    <w:rsid w:val="007E79AB"/>
    <w:rsid w:val="007F327C"/>
    <w:rsid w:val="007F354D"/>
    <w:rsid w:val="007F70AD"/>
    <w:rsid w:val="00803869"/>
    <w:rsid w:val="008119F8"/>
    <w:rsid w:val="008136A8"/>
    <w:rsid w:val="00813765"/>
    <w:rsid w:val="00815935"/>
    <w:rsid w:val="00823164"/>
    <w:rsid w:val="0082332F"/>
    <w:rsid w:val="00831A3C"/>
    <w:rsid w:val="0083446F"/>
    <w:rsid w:val="00841F66"/>
    <w:rsid w:val="00846A08"/>
    <w:rsid w:val="008470B1"/>
    <w:rsid w:val="008509FE"/>
    <w:rsid w:val="00852561"/>
    <w:rsid w:val="00862549"/>
    <w:rsid w:val="008625DF"/>
    <w:rsid w:val="008642EA"/>
    <w:rsid w:val="00865676"/>
    <w:rsid w:val="00865777"/>
    <w:rsid w:val="00870B69"/>
    <w:rsid w:val="00871CD2"/>
    <w:rsid w:val="00872602"/>
    <w:rsid w:val="008735FC"/>
    <w:rsid w:val="00893F74"/>
    <w:rsid w:val="008B2CB1"/>
    <w:rsid w:val="008E32A8"/>
    <w:rsid w:val="008F2D36"/>
    <w:rsid w:val="009030D4"/>
    <w:rsid w:val="009045BD"/>
    <w:rsid w:val="00915B26"/>
    <w:rsid w:val="009166CD"/>
    <w:rsid w:val="00922C2F"/>
    <w:rsid w:val="00922CD5"/>
    <w:rsid w:val="00923E50"/>
    <w:rsid w:val="009312D5"/>
    <w:rsid w:val="0093310C"/>
    <w:rsid w:val="0094121E"/>
    <w:rsid w:val="00963B31"/>
    <w:rsid w:val="009649B9"/>
    <w:rsid w:val="00967F59"/>
    <w:rsid w:val="00972147"/>
    <w:rsid w:val="00973BDB"/>
    <w:rsid w:val="00977FDB"/>
    <w:rsid w:val="00982D84"/>
    <w:rsid w:val="0098706F"/>
    <w:rsid w:val="00994E16"/>
    <w:rsid w:val="0099599B"/>
    <w:rsid w:val="009972FC"/>
    <w:rsid w:val="009A6A02"/>
    <w:rsid w:val="009B05C1"/>
    <w:rsid w:val="009B4896"/>
    <w:rsid w:val="009C682A"/>
    <w:rsid w:val="009D3D6F"/>
    <w:rsid w:val="009D53C6"/>
    <w:rsid w:val="009E1508"/>
    <w:rsid w:val="009E3ECB"/>
    <w:rsid w:val="009F29DB"/>
    <w:rsid w:val="009F59E4"/>
    <w:rsid w:val="009F5BEF"/>
    <w:rsid w:val="009F651F"/>
    <w:rsid w:val="009F6597"/>
    <w:rsid w:val="00A02E0F"/>
    <w:rsid w:val="00A031DE"/>
    <w:rsid w:val="00A05AC3"/>
    <w:rsid w:val="00A10322"/>
    <w:rsid w:val="00A150DB"/>
    <w:rsid w:val="00A17AE7"/>
    <w:rsid w:val="00A17C8F"/>
    <w:rsid w:val="00A22383"/>
    <w:rsid w:val="00A31C9D"/>
    <w:rsid w:val="00A3500B"/>
    <w:rsid w:val="00A4612D"/>
    <w:rsid w:val="00A52C61"/>
    <w:rsid w:val="00A646AA"/>
    <w:rsid w:val="00A66C17"/>
    <w:rsid w:val="00A74FFA"/>
    <w:rsid w:val="00A7652E"/>
    <w:rsid w:val="00A80B58"/>
    <w:rsid w:val="00A872FF"/>
    <w:rsid w:val="00A97332"/>
    <w:rsid w:val="00AA0B8C"/>
    <w:rsid w:val="00AB077F"/>
    <w:rsid w:val="00AC04D3"/>
    <w:rsid w:val="00AC5F86"/>
    <w:rsid w:val="00AE213C"/>
    <w:rsid w:val="00AE7B79"/>
    <w:rsid w:val="00AF0D04"/>
    <w:rsid w:val="00AF2ADE"/>
    <w:rsid w:val="00B0237F"/>
    <w:rsid w:val="00B02ACC"/>
    <w:rsid w:val="00B06D5A"/>
    <w:rsid w:val="00B13752"/>
    <w:rsid w:val="00B13CB5"/>
    <w:rsid w:val="00B24D49"/>
    <w:rsid w:val="00B2624C"/>
    <w:rsid w:val="00B30837"/>
    <w:rsid w:val="00B36BFF"/>
    <w:rsid w:val="00B41618"/>
    <w:rsid w:val="00B4215B"/>
    <w:rsid w:val="00B476E5"/>
    <w:rsid w:val="00B47760"/>
    <w:rsid w:val="00B51E54"/>
    <w:rsid w:val="00B542E7"/>
    <w:rsid w:val="00B545D4"/>
    <w:rsid w:val="00B60AB0"/>
    <w:rsid w:val="00B61621"/>
    <w:rsid w:val="00B646D1"/>
    <w:rsid w:val="00B66DEA"/>
    <w:rsid w:val="00B74504"/>
    <w:rsid w:val="00B74679"/>
    <w:rsid w:val="00B77094"/>
    <w:rsid w:val="00B81970"/>
    <w:rsid w:val="00B83FB8"/>
    <w:rsid w:val="00B84AA6"/>
    <w:rsid w:val="00B92D66"/>
    <w:rsid w:val="00BA0F3E"/>
    <w:rsid w:val="00BA6114"/>
    <w:rsid w:val="00BB2C17"/>
    <w:rsid w:val="00BB3BC0"/>
    <w:rsid w:val="00BB4D2E"/>
    <w:rsid w:val="00BB77F6"/>
    <w:rsid w:val="00BC6B05"/>
    <w:rsid w:val="00BD16EE"/>
    <w:rsid w:val="00BD43E1"/>
    <w:rsid w:val="00BE7AD3"/>
    <w:rsid w:val="00BF3D45"/>
    <w:rsid w:val="00BF6ACB"/>
    <w:rsid w:val="00C006CF"/>
    <w:rsid w:val="00C0170C"/>
    <w:rsid w:val="00C01BE9"/>
    <w:rsid w:val="00C03256"/>
    <w:rsid w:val="00C05525"/>
    <w:rsid w:val="00C0729F"/>
    <w:rsid w:val="00C26E10"/>
    <w:rsid w:val="00C320E4"/>
    <w:rsid w:val="00C33887"/>
    <w:rsid w:val="00C43133"/>
    <w:rsid w:val="00C435B7"/>
    <w:rsid w:val="00C52F7F"/>
    <w:rsid w:val="00C57734"/>
    <w:rsid w:val="00C60453"/>
    <w:rsid w:val="00C61DCD"/>
    <w:rsid w:val="00C71C3B"/>
    <w:rsid w:val="00C743BB"/>
    <w:rsid w:val="00C7622C"/>
    <w:rsid w:val="00C87D4F"/>
    <w:rsid w:val="00C87F0F"/>
    <w:rsid w:val="00C934A9"/>
    <w:rsid w:val="00C944EA"/>
    <w:rsid w:val="00CA06B7"/>
    <w:rsid w:val="00CB3EFE"/>
    <w:rsid w:val="00CB4EC9"/>
    <w:rsid w:val="00CC2D75"/>
    <w:rsid w:val="00CC3E99"/>
    <w:rsid w:val="00CD33B5"/>
    <w:rsid w:val="00CD55E9"/>
    <w:rsid w:val="00CD6912"/>
    <w:rsid w:val="00CE235F"/>
    <w:rsid w:val="00CE2EF2"/>
    <w:rsid w:val="00CE7355"/>
    <w:rsid w:val="00CE78B9"/>
    <w:rsid w:val="00CF3A3D"/>
    <w:rsid w:val="00D008CF"/>
    <w:rsid w:val="00D02BE3"/>
    <w:rsid w:val="00D12D68"/>
    <w:rsid w:val="00D20304"/>
    <w:rsid w:val="00D20F60"/>
    <w:rsid w:val="00D263B4"/>
    <w:rsid w:val="00D31F04"/>
    <w:rsid w:val="00D34A76"/>
    <w:rsid w:val="00D35623"/>
    <w:rsid w:val="00D452CC"/>
    <w:rsid w:val="00D50B02"/>
    <w:rsid w:val="00D51E16"/>
    <w:rsid w:val="00D55852"/>
    <w:rsid w:val="00D57477"/>
    <w:rsid w:val="00D60302"/>
    <w:rsid w:val="00D616D2"/>
    <w:rsid w:val="00D62CCD"/>
    <w:rsid w:val="00D739A8"/>
    <w:rsid w:val="00D743B1"/>
    <w:rsid w:val="00D76ED5"/>
    <w:rsid w:val="00D779BE"/>
    <w:rsid w:val="00D829F3"/>
    <w:rsid w:val="00D8770F"/>
    <w:rsid w:val="00D91296"/>
    <w:rsid w:val="00D925D1"/>
    <w:rsid w:val="00D9305B"/>
    <w:rsid w:val="00D96D9D"/>
    <w:rsid w:val="00DA119B"/>
    <w:rsid w:val="00DB7A11"/>
    <w:rsid w:val="00DC0130"/>
    <w:rsid w:val="00DC12DC"/>
    <w:rsid w:val="00DC13C6"/>
    <w:rsid w:val="00DD253C"/>
    <w:rsid w:val="00DD3847"/>
    <w:rsid w:val="00DD3D3F"/>
    <w:rsid w:val="00DD6104"/>
    <w:rsid w:val="00DE40C1"/>
    <w:rsid w:val="00DE57AD"/>
    <w:rsid w:val="00DE7AEA"/>
    <w:rsid w:val="00DF1BFC"/>
    <w:rsid w:val="00DF5ADD"/>
    <w:rsid w:val="00DF6D81"/>
    <w:rsid w:val="00E05552"/>
    <w:rsid w:val="00E066B6"/>
    <w:rsid w:val="00E121FA"/>
    <w:rsid w:val="00E13467"/>
    <w:rsid w:val="00E17E08"/>
    <w:rsid w:val="00E20101"/>
    <w:rsid w:val="00E23C2F"/>
    <w:rsid w:val="00E332D4"/>
    <w:rsid w:val="00E36391"/>
    <w:rsid w:val="00E40F77"/>
    <w:rsid w:val="00E4167B"/>
    <w:rsid w:val="00E42381"/>
    <w:rsid w:val="00E42E6B"/>
    <w:rsid w:val="00E465B7"/>
    <w:rsid w:val="00E54FFB"/>
    <w:rsid w:val="00E615B0"/>
    <w:rsid w:val="00E6180E"/>
    <w:rsid w:val="00E63698"/>
    <w:rsid w:val="00E654CE"/>
    <w:rsid w:val="00E673AB"/>
    <w:rsid w:val="00E777CA"/>
    <w:rsid w:val="00E9745A"/>
    <w:rsid w:val="00EA4AFC"/>
    <w:rsid w:val="00EA4C67"/>
    <w:rsid w:val="00EC67CD"/>
    <w:rsid w:val="00EC734C"/>
    <w:rsid w:val="00EC7383"/>
    <w:rsid w:val="00EC7D9B"/>
    <w:rsid w:val="00ED0ADD"/>
    <w:rsid w:val="00ED4BF8"/>
    <w:rsid w:val="00EE5339"/>
    <w:rsid w:val="00EE7FE7"/>
    <w:rsid w:val="00EF1108"/>
    <w:rsid w:val="00F03091"/>
    <w:rsid w:val="00F03FF5"/>
    <w:rsid w:val="00F12098"/>
    <w:rsid w:val="00F1681B"/>
    <w:rsid w:val="00F218CC"/>
    <w:rsid w:val="00F4317E"/>
    <w:rsid w:val="00F4483D"/>
    <w:rsid w:val="00F44ADD"/>
    <w:rsid w:val="00F45EBA"/>
    <w:rsid w:val="00F47CEA"/>
    <w:rsid w:val="00F55B33"/>
    <w:rsid w:val="00F6035F"/>
    <w:rsid w:val="00F610B1"/>
    <w:rsid w:val="00F65FDC"/>
    <w:rsid w:val="00F866AE"/>
    <w:rsid w:val="00F93183"/>
    <w:rsid w:val="00F95B05"/>
    <w:rsid w:val="00F96DC0"/>
    <w:rsid w:val="00F9749E"/>
    <w:rsid w:val="00FA2C45"/>
    <w:rsid w:val="00FA2FB7"/>
    <w:rsid w:val="00FA46AD"/>
    <w:rsid w:val="00FA76FA"/>
    <w:rsid w:val="00FC3C52"/>
    <w:rsid w:val="00FD3135"/>
    <w:rsid w:val="00FE0DBF"/>
    <w:rsid w:val="00FE48C4"/>
    <w:rsid w:val="00FF0B52"/>
    <w:rsid w:val="00FF45F7"/>
    <w:rsid w:val="00FF591E"/>
    <w:rsid w:val="00FF656B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AEEB9D"/>
  <w15:chartTrackingRefBased/>
  <w15:docId w15:val="{D04D5909-B3A1-43F5-A586-7B96242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C604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71C3B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581E15"/>
    <w:pPr>
      <w:widowControl w:val="0"/>
    </w:pPr>
    <w:rPr>
      <w:sz w:val="28"/>
      <w:lang w:val="en-US"/>
    </w:rPr>
  </w:style>
  <w:style w:type="character" w:customStyle="1" w:styleId="20">
    <w:name w:val="Заголовок 2 Знак"/>
    <w:link w:val="2"/>
    <w:uiPriority w:val="9"/>
    <w:rsid w:val="00C71C3B"/>
    <w:rPr>
      <w:b/>
      <w:bCs/>
      <w:sz w:val="36"/>
      <w:szCs w:val="36"/>
    </w:rPr>
  </w:style>
  <w:style w:type="paragraph" w:styleId="a4">
    <w:name w:val="header"/>
    <w:basedOn w:val="a"/>
    <w:link w:val="a5"/>
    <w:uiPriority w:val="99"/>
    <w:rsid w:val="00057E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57E16"/>
    <w:rPr>
      <w:lang w:val="en-US"/>
    </w:rPr>
  </w:style>
  <w:style w:type="paragraph" w:styleId="a6">
    <w:name w:val="footer"/>
    <w:basedOn w:val="a"/>
    <w:link w:val="a7"/>
    <w:rsid w:val="00057E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57E16"/>
    <w:rPr>
      <w:lang w:val="en-US"/>
    </w:rPr>
  </w:style>
  <w:style w:type="character" w:styleId="a8">
    <w:name w:val="page number"/>
    <w:rsid w:val="00546AE8"/>
  </w:style>
  <w:style w:type="table" w:styleId="a9">
    <w:name w:val="Table Grid"/>
    <w:basedOn w:val="a1"/>
    <w:uiPriority w:val="39"/>
    <w:rsid w:val="00255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DE57AD"/>
    <w:pPr>
      <w:spacing w:line="228" w:lineRule="auto"/>
      <w:jc w:val="center"/>
    </w:pPr>
    <w:rPr>
      <w:sz w:val="28"/>
      <w:szCs w:val="24"/>
      <w:lang w:val="ru-RU"/>
    </w:rPr>
  </w:style>
  <w:style w:type="character" w:customStyle="1" w:styleId="ab">
    <w:name w:val="Основной текст Знак"/>
    <w:link w:val="aa"/>
    <w:rsid w:val="00DE57AD"/>
    <w:rPr>
      <w:sz w:val="28"/>
      <w:szCs w:val="24"/>
    </w:rPr>
  </w:style>
  <w:style w:type="character" w:customStyle="1" w:styleId="ac">
    <w:name w:val="Основной текст_"/>
    <w:link w:val="3"/>
    <w:rsid w:val="003867D9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c"/>
    <w:rsid w:val="003867D9"/>
    <w:pPr>
      <w:widowControl w:val="0"/>
      <w:shd w:val="clear" w:color="auto" w:fill="FFFFFF"/>
      <w:spacing w:after="4140" w:line="322" w:lineRule="exact"/>
      <w:ind w:hanging="360"/>
      <w:jc w:val="center"/>
    </w:pPr>
    <w:rPr>
      <w:sz w:val="25"/>
      <w:szCs w:val="25"/>
      <w:lang w:val="ru-RU"/>
    </w:rPr>
  </w:style>
  <w:style w:type="paragraph" w:styleId="ad">
    <w:name w:val="No Spacing"/>
    <w:uiPriority w:val="1"/>
    <w:qFormat/>
    <w:rsid w:val="003D479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C60453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6969F-5870-4B8B-8D40-84C513F61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2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4</cp:revision>
  <cp:lastPrinted>2022-10-24T13:25:00Z</cp:lastPrinted>
  <dcterms:created xsi:type="dcterms:W3CDTF">2022-10-31T12:31:00Z</dcterms:created>
  <dcterms:modified xsi:type="dcterms:W3CDTF">2022-10-31T12:32:00Z</dcterms:modified>
</cp:coreProperties>
</file>